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79D92" w14:textId="585868D9" w:rsidR="003B0D33" w:rsidRPr="00E84C73" w:rsidRDefault="00AF4F8E" w:rsidP="0046656B">
      <w:pPr>
        <w:pStyle w:val="Title"/>
        <w:spacing w:before="0"/>
      </w:pPr>
      <w:sdt>
        <w:sdtPr>
          <w:rPr>
            <w:rFonts w:ascii="Times New Roman" w:eastAsiaTheme="minorEastAsia" w:hAnsi="Times New Roman" w:cs="Times New Roman"/>
            <w:color w:val="000000"/>
            <w:kern w:val="0"/>
          </w:rPr>
          <w:alias w:val="Title"/>
          <w:tag w:val=""/>
          <w:id w:val="726351117"/>
          <w:placeholder>
            <w:docPart w:val="14449F9D1D584EE5A2FACB5D5073191F"/>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B626E5">
            <w:rPr>
              <w:rFonts w:ascii="Times New Roman" w:eastAsiaTheme="minorEastAsia" w:hAnsi="Times New Roman" w:cs="Times New Roman"/>
              <w:color w:val="000000"/>
              <w:kern w:val="0"/>
            </w:rPr>
            <w:t>FLORIDA INTERNATIONAL UNIVERSITY</w:t>
          </w:r>
          <w:r w:rsidR="00B626E5">
            <w:rPr>
              <w:rFonts w:ascii="Times New Roman" w:eastAsiaTheme="minorEastAsia" w:hAnsi="Times New Roman" w:cs="Times New Roman"/>
              <w:color w:val="000000"/>
              <w:kern w:val="0"/>
            </w:rPr>
            <w:br/>
            <w:t>Miami, Florida</w:t>
          </w:r>
          <w:r w:rsidR="00B626E5">
            <w:rPr>
              <w:rFonts w:ascii="Times New Roman" w:eastAsiaTheme="minorEastAsia" w:hAnsi="Times New Roman" w:cs="Times New Roman"/>
              <w:color w:val="000000"/>
              <w:kern w:val="0"/>
            </w:rPr>
            <w:br/>
          </w:r>
          <w:r w:rsidR="00B626E5">
            <w:rPr>
              <w:rFonts w:ascii="Times New Roman" w:eastAsiaTheme="minorEastAsia" w:hAnsi="Times New Roman" w:cs="Times New Roman"/>
              <w:color w:val="000000"/>
              <w:kern w:val="0"/>
            </w:rPr>
            <w:br/>
          </w:r>
          <w:r w:rsidR="00B626E5">
            <w:rPr>
              <w:rFonts w:ascii="Times New Roman" w:eastAsiaTheme="minorEastAsia" w:hAnsi="Times New Roman" w:cs="Times New Roman"/>
              <w:color w:val="000000"/>
              <w:kern w:val="0"/>
            </w:rPr>
            <w:br/>
          </w:r>
          <w:r w:rsidR="00B626E5">
            <w:rPr>
              <w:rFonts w:ascii="Times New Roman" w:eastAsiaTheme="minorEastAsia" w:hAnsi="Times New Roman" w:cs="Times New Roman"/>
              <w:color w:val="000000"/>
              <w:kern w:val="0"/>
            </w:rPr>
            <w:br/>
          </w:r>
          <w:r w:rsidR="00B626E5">
            <w:rPr>
              <w:rFonts w:ascii="Times New Roman" w:eastAsiaTheme="minorEastAsia" w:hAnsi="Times New Roman" w:cs="Times New Roman"/>
              <w:color w:val="000000"/>
              <w:kern w:val="0"/>
            </w:rPr>
            <w:br/>
            <w:t xml:space="preserve">FULLY DECENTRALIZED MULTI-AGENT SYSTEM FOR </w:t>
          </w:r>
          <w:r w:rsidR="00B626E5">
            <w:rPr>
              <w:rFonts w:ascii="Times New Roman" w:eastAsiaTheme="minorEastAsia" w:hAnsi="Times New Roman" w:cs="Times New Roman"/>
              <w:color w:val="000000"/>
              <w:kern w:val="0"/>
            </w:rPr>
            <w:br/>
            <w:t>OPTIMAL MICROGRID CONTROL</w:t>
          </w:r>
        </w:sdtContent>
      </w:sdt>
    </w:p>
    <w:p w14:paraId="52AE989C" w14:textId="77777777" w:rsidR="0046656B" w:rsidRPr="00E84C73" w:rsidRDefault="0046656B" w:rsidP="0046656B">
      <w:pPr>
        <w:ind w:firstLine="0"/>
        <w:contextualSpacing/>
        <w:jc w:val="center"/>
      </w:pPr>
      <w:r w:rsidRPr="00E84C73">
        <w:t>A thesis submitted in partial fulfillment of the</w:t>
      </w:r>
    </w:p>
    <w:p w14:paraId="0F216F5E" w14:textId="77777777" w:rsidR="0046656B" w:rsidRPr="00E84C73" w:rsidRDefault="0046656B" w:rsidP="0046656B">
      <w:pPr>
        <w:ind w:firstLine="0"/>
        <w:contextualSpacing/>
        <w:jc w:val="center"/>
      </w:pPr>
      <w:r w:rsidRPr="00E84C73">
        <w:t>requirements for the degree of</w:t>
      </w:r>
    </w:p>
    <w:p w14:paraId="10BA22B2" w14:textId="77777777" w:rsidR="0046656B" w:rsidRPr="00E84C73" w:rsidRDefault="0046656B" w:rsidP="0046656B">
      <w:pPr>
        <w:ind w:firstLine="0"/>
        <w:contextualSpacing/>
        <w:jc w:val="center"/>
      </w:pPr>
      <w:r w:rsidRPr="00E84C73">
        <w:t>MASTER OF SCIENCE</w:t>
      </w:r>
    </w:p>
    <w:p w14:paraId="4FD1CD52" w14:textId="77777777" w:rsidR="0046656B" w:rsidRPr="00E84C73" w:rsidRDefault="0046656B" w:rsidP="0046656B">
      <w:pPr>
        <w:ind w:firstLine="0"/>
        <w:contextualSpacing/>
        <w:jc w:val="center"/>
      </w:pPr>
      <w:r w:rsidRPr="00E84C73">
        <w:t>in</w:t>
      </w:r>
    </w:p>
    <w:p w14:paraId="3EBEA7A5" w14:textId="47EDA628" w:rsidR="0046656B" w:rsidRPr="00E84C73" w:rsidRDefault="0046656B" w:rsidP="0046656B">
      <w:pPr>
        <w:ind w:firstLine="0"/>
        <w:contextualSpacing/>
        <w:jc w:val="center"/>
      </w:pPr>
      <w:r w:rsidRPr="00E84C73">
        <w:t>ELECTRICAL ENGINEERING</w:t>
      </w:r>
    </w:p>
    <w:p w14:paraId="33322B26" w14:textId="77777777" w:rsidR="0046656B" w:rsidRPr="00E84C73" w:rsidRDefault="0046656B" w:rsidP="0046656B">
      <w:pPr>
        <w:ind w:firstLine="0"/>
        <w:contextualSpacing/>
        <w:jc w:val="center"/>
      </w:pPr>
      <w:r w:rsidRPr="00E84C73">
        <w:t>by</w:t>
      </w:r>
    </w:p>
    <w:p w14:paraId="26AE3237" w14:textId="27947CA9" w:rsidR="0046656B" w:rsidRPr="00563DA6" w:rsidRDefault="0046656B" w:rsidP="0046656B">
      <w:pPr>
        <w:ind w:firstLine="0"/>
        <w:contextualSpacing/>
        <w:jc w:val="center"/>
      </w:pPr>
      <w:r w:rsidRPr="00563DA6">
        <w:t>Ricardo de Azevedo</w:t>
      </w:r>
    </w:p>
    <w:p w14:paraId="03E93F6A" w14:textId="77777777" w:rsidR="0046656B" w:rsidRPr="00563DA6" w:rsidRDefault="0046656B" w:rsidP="0046656B">
      <w:pPr>
        <w:ind w:firstLine="0"/>
        <w:contextualSpacing/>
        <w:jc w:val="center"/>
      </w:pPr>
    </w:p>
    <w:p w14:paraId="5E5E0990" w14:textId="77777777" w:rsidR="0046656B" w:rsidRPr="00563DA6" w:rsidRDefault="0046656B" w:rsidP="0046656B">
      <w:pPr>
        <w:ind w:firstLine="0"/>
        <w:contextualSpacing/>
        <w:jc w:val="center"/>
      </w:pPr>
    </w:p>
    <w:p w14:paraId="19AC2F03" w14:textId="77777777" w:rsidR="00EF4D11" w:rsidRPr="00563DA6" w:rsidRDefault="0046656B" w:rsidP="0046656B">
      <w:pPr>
        <w:ind w:firstLine="0"/>
        <w:contextualSpacing/>
        <w:jc w:val="center"/>
        <w:sectPr w:rsidR="00EF4D11" w:rsidRPr="00563DA6" w:rsidSect="006E6152">
          <w:headerReference w:type="even" r:id="rId10"/>
          <w:headerReference w:type="default" r:id="rId11"/>
          <w:footerReference w:type="default" r:id="rId12"/>
          <w:headerReference w:type="first" r:id="rId13"/>
          <w:footerReference w:type="first" r:id="rId14"/>
          <w:footnotePr>
            <w:pos w:val="beneathText"/>
          </w:footnotePr>
          <w:pgSz w:w="12240" w:h="15840"/>
          <w:pgMar w:top="1440" w:right="1440" w:bottom="1800" w:left="2160" w:header="720" w:footer="720" w:gutter="0"/>
          <w:pgNumType w:start="2"/>
          <w:cols w:space="720"/>
          <w:titlePg/>
          <w:docGrid w:linePitch="360"/>
          <w15:footnoteColumns w:val="1"/>
        </w:sectPr>
      </w:pPr>
      <w:r w:rsidRPr="00563DA6">
        <w:t>2016</w:t>
      </w:r>
    </w:p>
    <w:p w14:paraId="66CA5074" w14:textId="1FDA2DD4" w:rsidR="00EF4D11" w:rsidRPr="00563DA6" w:rsidRDefault="00EF4D11" w:rsidP="00EF4D11">
      <w:pPr>
        <w:spacing w:line="240" w:lineRule="auto"/>
        <w:ind w:firstLine="0"/>
        <w:rPr>
          <w:rFonts w:ascii="Times New Roman" w:hAnsi="Times New Roman" w:cs="Times New Roman"/>
        </w:rPr>
      </w:pPr>
      <w:r w:rsidRPr="00563DA6">
        <w:rPr>
          <w:rFonts w:ascii="Times New Roman" w:hAnsi="Times New Roman" w:cs="Times New Roman"/>
        </w:rPr>
        <w:lastRenderedPageBreak/>
        <w:t xml:space="preserve">To: </w:t>
      </w:r>
      <w:r w:rsidRPr="00563DA6">
        <w:rPr>
          <w:rFonts w:ascii="Times New Roman" w:hAnsi="Times New Roman" w:cs="Times New Roman"/>
        </w:rPr>
        <w:tab/>
      </w:r>
      <w:r w:rsidR="00C55BEE" w:rsidRPr="00563DA6">
        <w:rPr>
          <w:rFonts w:ascii="Times New Roman" w:hAnsi="Times New Roman" w:cs="Times New Roman"/>
        </w:rPr>
        <w:t>Interim Dean Ranu Jung</w:t>
      </w:r>
    </w:p>
    <w:p w14:paraId="7A7D4EAC" w14:textId="77777777" w:rsidR="00EF4D11" w:rsidRDefault="00EF4D11" w:rsidP="00EF4D11">
      <w:pPr>
        <w:spacing w:line="240" w:lineRule="auto"/>
        <w:ind w:firstLine="0"/>
        <w:rPr>
          <w:rFonts w:ascii="Times New Roman" w:hAnsi="Times New Roman" w:cs="Times New Roman"/>
        </w:rPr>
      </w:pPr>
      <w:r w:rsidRPr="00563DA6">
        <w:rPr>
          <w:rFonts w:ascii="Times New Roman" w:hAnsi="Times New Roman" w:cs="Times New Roman"/>
        </w:rPr>
        <w:tab/>
      </w:r>
      <w:r w:rsidRPr="00455D9C">
        <w:rPr>
          <w:rFonts w:ascii="Times New Roman" w:hAnsi="Times New Roman" w:cs="Times New Roman"/>
        </w:rPr>
        <w:t>College of Engineering and Computing</w:t>
      </w:r>
    </w:p>
    <w:p w14:paraId="34402933" w14:textId="77777777" w:rsidR="00EF4D11" w:rsidRDefault="00EF4D11" w:rsidP="00EF4D11">
      <w:pPr>
        <w:spacing w:line="240" w:lineRule="auto"/>
        <w:rPr>
          <w:rFonts w:ascii="Times New Roman" w:hAnsi="Times New Roman" w:cs="Times New Roman"/>
        </w:rPr>
      </w:pPr>
    </w:p>
    <w:p w14:paraId="1C79682A" w14:textId="02AA8D63" w:rsidR="00EF4D11" w:rsidRDefault="00EF4D11" w:rsidP="00EF4D11">
      <w:pPr>
        <w:spacing w:line="240" w:lineRule="auto"/>
        <w:ind w:firstLine="0"/>
        <w:rPr>
          <w:rFonts w:ascii="Times New Roman" w:hAnsi="Times New Roman" w:cs="Times New Roman"/>
        </w:rPr>
      </w:pPr>
      <w:r w:rsidRPr="00A35AE3">
        <w:rPr>
          <w:rFonts w:ascii="Times New Roman" w:hAnsi="Times New Roman" w:cs="Times New Roman"/>
        </w:rPr>
        <w:t xml:space="preserve">This thesis, written by </w:t>
      </w:r>
      <w:r>
        <w:rPr>
          <w:rFonts w:ascii="Times New Roman" w:hAnsi="Times New Roman" w:cs="Times New Roman"/>
        </w:rPr>
        <w:t>Ricardo de Azevedo</w:t>
      </w:r>
      <w:r w:rsidRPr="00A35AE3">
        <w:rPr>
          <w:rFonts w:ascii="Times New Roman" w:hAnsi="Times New Roman" w:cs="Times New Roman"/>
        </w:rPr>
        <w:t xml:space="preserve">, and entitled </w:t>
      </w:r>
      <w:r w:rsidRPr="00455D9C">
        <w:rPr>
          <w:rFonts w:ascii="Times New Roman" w:hAnsi="Times New Roman" w:cs="Times New Roman"/>
        </w:rPr>
        <w:t>Fully Decentralized Multi</w:t>
      </w:r>
      <w:r w:rsidR="009C0371">
        <w:rPr>
          <w:rFonts w:ascii="Times New Roman" w:hAnsi="Times New Roman" w:cs="Times New Roman"/>
        </w:rPr>
        <w:t>-</w:t>
      </w:r>
      <w:r w:rsidRPr="00455D9C">
        <w:rPr>
          <w:rFonts w:ascii="Times New Roman" w:hAnsi="Times New Roman" w:cs="Times New Roman"/>
        </w:rPr>
        <w:t>Agent System for Optimal Microgrid Control</w:t>
      </w:r>
      <w:r w:rsidRPr="00A35AE3">
        <w:rPr>
          <w:rFonts w:ascii="Times New Roman" w:hAnsi="Times New Roman" w:cs="Times New Roman"/>
        </w:rPr>
        <w:t>, having been approved in respect to style and intellectual content, is referred to you for judgment.</w:t>
      </w:r>
    </w:p>
    <w:p w14:paraId="60970ECD" w14:textId="77777777" w:rsidR="00EF4D11" w:rsidRPr="00A35AE3" w:rsidRDefault="00EF4D11" w:rsidP="00EF4D11">
      <w:pPr>
        <w:spacing w:line="240" w:lineRule="auto"/>
        <w:ind w:firstLine="0"/>
        <w:rPr>
          <w:rFonts w:ascii="Times New Roman" w:hAnsi="Times New Roman" w:cs="Times New Roman"/>
        </w:rPr>
      </w:pPr>
    </w:p>
    <w:p w14:paraId="789DD68A" w14:textId="77777777" w:rsidR="00EF4D11" w:rsidRDefault="00EF4D11" w:rsidP="00EF4D11">
      <w:pPr>
        <w:spacing w:line="240" w:lineRule="auto"/>
        <w:ind w:firstLine="0"/>
        <w:rPr>
          <w:rFonts w:ascii="Times New Roman" w:hAnsi="Times New Roman" w:cs="Times New Roman"/>
        </w:rPr>
      </w:pPr>
      <w:r w:rsidRPr="00A35AE3">
        <w:rPr>
          <w:rFonts w:ascii="Times New Roman" w:hAnsi="Times New Roman" w:cs="Times New Roman"/>
        </w:rPr>
        <w:t>We have read this thesis and recommend that it be approved.</w:t>
      </w:r>
    </w:p>
    <w:p w14:paraId="5A3C70AE" w14:textId="77777777" w:rsidR="00EF4D11" w:rsidRDefault="00EF4D11" w:rsidP="00EF4D11">
      <w:pPr>
        <w:spacing w:line="240" w:lineRule="auto"/>
        <w:rPr>
          <w:rFonts w:ascii="Times New Roman" w:hAnsi="Times New Roman" w:cs="Times New Roman"/>
        </w:rPr>
      </w:pPr>
    </w:p>
    <w:p w14:paraId="5BBBA97D" w14:textId="77777777" w:rsidR="00EF4D11" w:rsidRDefault="00EF4D11" w:rsidP="00EF4D11">
      <w:pPr>
        <w:spacing w:line="240" w:lineRule="auto"/>
        <w:rPr>
          <w:rFonts w:ascii="Times New Roman" w:hAnsi="Times New Roman" w:cs="Times New Roman"/>
        </w:rPr>
      </w:pPr>
    </w:p>
    <w:p w14:paraId="4961F7ED" w14:textId="77777777" w:rsidR="00EF4D11" w:rsidRPr="00A35AE3" w:rsidRDefault="00EF4D11" w:rsidP="00EF4D11">
      <w:pPr>
        <w:spacing w:line="240" w:lineRule="auto"/>
        <w:rPr>
          <w:rFonts w:ascii="Times New Roman" w:hAnsi="Times New Roman" w:cs="Times New Roman"/>
        </w:rPr>
      </w:pPr>
    </w:p>
    <w:p w14:paraId="4E711EEE" w14:textId="77777777" w:rsidR="00EF4D11" w:rsidRPr="00A35AE3" w:rsidRDefault="00EF4D11" w:rsidP="00EF4D11">
      <w:pPr>
        <w:spacing w:line="240" w:lineRule="auto"/>
        <w:jc w:val="right"/>
        <w:rPr>
          <w:rFonts w:ascii="Times New Roman" w:hAnsi="Times New Roman" w:cs="Times New Roman"/>
        </w:rPr>
      </w:pPr>
      <w:r w:rsidRPr="00A35AE3">
        <w:rPr>
          <w:rFonts w:ascii="Times New Roman" w:hAnsi="Times New Roman" w:cs="Times New Roman"/>
        </w:rPr>
        <w:t>_______________________________________</w:t>
      </w:r>
    </w:p>
    <w:p w14:paraId="64BC7683" w14:textId="77777777" w:rsidR="00EF4D11" w:rsidRDefault="00EF4D11" w:rsidP="00EF4D11">
      <w:pPr>
        <w:spacing w:line="240" w:lineRule="auto"/>
        <w:jc w:val="right"/>
        <w:rPr>
          <w:rFonts w:ascii="Times New Roman" w:hAnsi="Times New Roman" w:cs="Times New Roman"/>
        </w:rPr>
      </w:pPr>
      <w:r w:rsidRPr="00455D9C">
        <w:rPr>
          <w:rFonts w:ascii="Times New Roman" w:hAnsi="Times New Roman" w:cs="Times New Roman"/>
        </w:rPr>
        <w:t>Arif Selcuk Uluagac</w:t>
      </w:r>
    </w:p>
    <w:p w14:paraId="2D1B6891" w14:textId="77777777" w:rsidR="00EF4D11" w:rsidRDefault="00EF4D11" w:rsidP="00EF4D11">
      <w:pPr>
        <w:spacing w:line="240" w:lineRule="auto"/>
        <w:jc w:val="right"/>
        <w:rPr>
          <w:rFonts w:ascii="Times New Roman" w:hAnsi="Times New Roman" w:cs="Times New Roman"/>
        </w:rPr>
      </w:pPr>
    </w:p>
    <w:p w14:paraId="0F874883" w14:textId="77777777" w:rsidR="00EF4D11" w:rsidRDefault="00EF4D11" w:rsidP="00EF4D11">
      <w:pPr>
        <w:spacing w:line="240" w:lineRule="auto"/>
        <w:jc w:val="right"/>
        <w:rPr>
          <w:rFonts w:ascii="Times New Roman" w:hAnsi="Times New Roman" w:cs="Times New Roman"/>
        </w:rPr>
      </w:pPr>
    </w:p>
    <w:p w14:paraId="53F58827" w14:textId="77777777" w:rsidR="00EF4D11" w:rsidRPr="00A35AE3" w:rsidRDefault="00EF4D11" w:rsidP="00EF4D11">
      <w:pPr>
        <w:spacing w:line="240" w:lineRule="auto"/>
        <w:jc w:val="right"/>
        <w:rPr>
          <w:rFonts w:ascii="Times New Roman" w:hAnsi="Times New Roman" w:cs="Times New Roman"/>
        </w:rPr>
      </w:pPr>
    </w:p>
    <w:p w14:paraId="0D7533B6" w14:textId="77777777" w:rsidR="00EF4D11" w:rsidRPr="00A35AE3" w:rsidRDefault="00EF4D11" w:rsidP="00EF4D11">
      <w:pPr>
        <w:spacing w:line="240" w:lineRule="auto"/>
        <w:jc w:val="right"/>
        <w:rPr>
          <w:rFonts w:ascii="Times New Roman" w:hAnsi="Times New Roman" w:cs="Times New Roman"/>
        </w:rPr>
      </w:pPr>
      <w:r w:rsidRPr="00A35AE3">
        <w:rPr>
          <w:rFonts w:ascii="Times New Roman" w:hAnsi="Times New Roman" w:cs="Times New Roman"/>
        </w:rPr>
        <w:t>_______________________________________</w:t>
      </w:r>
    </w:p>
    <w:p w14:paraId="644D840A" w14:textId="77777777" w:rsidR="00EF4D11" w:rsidRDefault="00EF4D11" w:rsidP="00EF4D11">
      <w:pPr>
        <w:spacing w:line="240" w:lineRule="auto"/>
        <w:jc w:val="right"/>
        <w:rPr>
          <w:rFonts w:ascii="Times New Roman" w:hAnsi="Times New Roman" w:cs="Times New Roman"/>
        </w:rPr>
      </w:pPr>
      <w:r w:rsidRPr="00455D9C">
        <w:rPr>
          <w:rFonts w:ascii="Times New Roman" w:hAnsi="Times New Roman" w:cs="Times New Roman"/>
        </w:rPr>
        <w:t>Kemal Akkaya</w:t>
      </w:r>
    </w:p>
    <w:p w14:paraId="0CCF52F2" w14:textId="77777777" w:rsidR="00EF4D11" w:rsidRDefault="00EF4D11" w:rsidP="00EF4D11">
      <w:pPr>
        <w:spacing w:line="240" w:lineRule="auto"/>
        <w:jc w:val="right"/>
        <w:rPr>
          <w:rFonts w:ascii="Times New Roman" w:hAnsi="Times New Roman" w:cs="Times New Roman"/>
        </w:rPr>
      </w:pPr>
    </w:p>
    <w:p w14:paraId="08ADC331" w14:textId="77777777" w:rsidR="00EF4D11" w:rsidRDefault="00EF4D11" w:rsidP="00EF4D11">
      <w:pPr>
        <w:spacing w:line="240" w:lineRule="auto"/>
        <w:jc w:val="right"/>
        <w:rPr>
          <w:rFonts w:ascii="Times New Roman" w:hAnsi="Times New Roman" w:cs="Times New Roman"/>
        </w:rPr>
      </w:pPr>
    </w:p>
    <w:p w14:paraId="0D25E7E6" w14:textId="77777777" w:rsidR="00EF4D11" w:rsidRPr="00A35AE3" w:rsidRDefault="00EF4D11" w:rsidP="00EF4D11">
      <w:pPr>
        <w:spacing w:line="240" w:lineRule="auto"/>
        <w:jc w:val="right"/>
        <w:rPr>
          <w:rFonts w:ascii="Times New Roman" w:hAnsi="Times New Roman" w:cs="Times New Roman"/>
        </w:rPr>
      </w:pPr>
    </w:p>
    <w:p w14:paraId="023E25C5" w14:textId="77777777" w:rsidR="00EF4D11" w:rsidRPr="00A35AE3" w:rsidRDefault="00EF4D11" w:rsidP="00EF4D11">
      <w:pPr>
        <w:spacing w:line="240" w:lineRule="auto"/>
        <w:jc w:val="right"/>
        <w:rPr>
          <w:rFonts w:ascii="Times New Roman" w:hAnsi="Times New Roman" w:cs="Times New Roman"/>
        </w:rPr>
      </w:pPr>
      <w:r w:rsidRPr="00A35AE3">
        <w:rPr>
          <w:rFonts w:ascii="Times New Roman" w:hAnsi="Times New Roman" w:cs="Times New Roman"/>
        </w:rPr>
        <w:t>_______________________________________</w:t>
      </w:r>
    </w:p>
    <w:p w14:paraId="253BA76C" w14:textId="77777777" w:rsidR="00EF4D11" w:rsidRDefault="00EF4D11" w:rsidP="00EF4D11">
      <w:pPr>
        <w:spacing w:line="240" w:lineRule="auto"/>
        <w:jc w:val="right"/>
        <w:rPr>
          <w:rFonts w:ascii="Times New Roman" w:hAnsi="Times New Roman" w:cs="Times New Roman"/>
        </w:rPr>
      </w:pPr>
      <w:r>
        <w:rPr>
          <w:rFonts w:ascii="Times New Roman" w:hAnsi="Times New Roman" w:cs="Times New Roman"/>
        </w:rPr>
        <w:t>Osama Mohammed</w:t>
      </w:r>
      <w:r w:rsidRPr="00A35AE3">
        <w:rPr>
          <w:rFonts w:ascii="Times New Roman" w:hAnsi="Times New Roman" w:cs="Times New Roman"/>
        </w:rPr>
        <w:t>, Major Professor</w:t>
      </w:r>
    </w:p>
    <w:p w14:paraId="7C929E31" w14:textId="77777777" w:rsidR="00EF4D11" w:rsidRPr="00A35AE3" w:rsidRDefault="00EF4D11" w:rsidP="00EF4D11">
      <w:pPr>
        <w:spacing w:line="240" w:lineRule="auto"/>
        <w:jc w:val="right"/>
        <w:rPr>
          <w:rFonts w:ascii="Times New Roman" w:hAnsi="Times New Roman" w:cs="Times New Roman"/>
        </w:rPr>
      </w:pPr>
    </w:p>
    <w:p w14:paraId="1FCBCB58" w14:textId="77777777" w:rsidR="00EF4D11" w:rsidRDefault="00EF4D11" w:rsidP="00C06116">
      <w:pPr>
        <w:spacing w:line="240" w:lineRule="auto"/>
        <w:ind w:firstLine="0"/>
        <w:rPr>
          <w:rFonts w:ascii="Times New Roman" w:hAnsi="Times New Roman" w:cs="Times New Roman"/>
        </w:rPr>
      </w:pPr>
      <w:r w:rsidRPr="00A35AE3">
        <w:rPr>
          <w:rFonts w:ascii="Times New Roman" w:hAnsi="Times New Roman" w:cs="Times New Roman"/>
        </w:rPr>
        <w:t xml:space="preserve">Date of Defense: </w:t>
      </w:r>
      <w:r>
        <w:rPr>
          <w:rFonts w:ascii="Times New Roman" w:hAnsi="Times New Roman" w:cs="Times New Roman"/>
        </w:rPr>
        <w:t>March 7, 2016</w:t>
      </w:r>
    </w:p>
    <w:p w14:paraId="6844A717" w14:textId="77777777" w:rsidR="00EF4D11" w:rsidRPr="00A35AE3" w:rsidRDefault="00EF4D11" w:rsidP="00C06116">
      <w:pPr>
        <w:spacing w:line="240" w:lineRule="auto"/>
        <w:ind w:firstLine="0"/>
        <w:rPr>
          <w:rFonts w:ascii="Times New Roman" w:hAnsi="Times New Roman" w:cs="Times New Roman"/>
        </w:rPr>
      </w:pPr>
    </w:p>
    <w:p w14:paraId="34992582" w14:textId="7240BFEB" w:rsidR="00EF4D11" w:rsidRDefault="00EF4D11" w:rsidP="00C06116">
      <w:pPr>
        <w:spacing w:line="240" w:lineRule="auto"/>
        <w:ind w:firstLine="0"/>
        <w:rPr>
          <w:rFonts w:ascii="Times New Roman" w:hAnsi="Times New Roman" w:cs="Times New Roman"/>
        </w:rPr>
      </w:pPr>
      <w:r w:rsidRPr="00A35AE3">
        <w:rPr>
          <w:rFonts w:ascii="Times New Roman" w:hAnsi="Times New Roman" w:cs="Times New Roman"/>
        </w:rPr>
        <w:t xml:space="preserve">The thesis of </w:t>
      </w:r>
      <w:r>
        <w:rPr>
          <w:rFonts w:ascii="Times New Roman" w:hAnsi="Times New Roman" w:cs="Times New Roman"/>
        </w:rPr>
        <w:t>Ricardo de Azevedo</w:t>
      </w:r>
      <w:r w:rsidRPr="00A35AE3">
        <w:rPr>
          <w:rFonts w:ascii="Times New Roman" w:hAnsi="Times New Roman" w:cs="Times New Roman"/>
        </w:rPr>
        <w:t xml:space="preserve"> is approved.</w:t>
      </w:r>
    </w:p>
    <w:p w14:paraId="01C1E79B" w14:textId="77777777" w:rsidR="00EF4D11" w:rsidRDefault="00EF4D11" w:rsidP="00EF4D11">
      <w:pPr>
        <w:spacing w:line="240" w:lineRule="auto"/>
        <w:rPr>
          <w:rFonts w:ascii="Times New Roman" w:hAnsi="Times New Roman" w:cs="Times New Roman"/>
        </w:rPr>
      </w:pPr>
    </w:p>
    <w:p w14:paraId="06DEE467" w14:textId="77777777" w:rsidR="00EF4D11" w:rsidRDefault="00EF4D11" w:rsidP="00EF4D11">
      <w:pPr>
        <w:spacing w:line="240" w:lineRule="auto"/>
        <w:rPr>
          <w:rFonts w:ascii="Times New Roman" w:hAnsi="Times New Roman" w:cs="Times New Roman"/>
        </w:rPr>
      </w:pPr>
    </w:p>
    <w:p w14:paraId="2FECF4A6" w14:textId="77777777" w:rsidR="00EF4D11" w:rsidRPr="00A35AE3" w:rsidRDefault="00EF4D11" w:rsidP="00EF4D11">
      <w:pPr>
        <w:spacing w:line="240" w:lineRule="auto"/>
        <w:rPr>
          <w:rFonts w:ascii="Times New Roman" w:hAnsi="Times New Roman" w:cs="Times New Roman"/>
        </w:rPr>
      </w:pPr>
    </w:p>
    <w:p w14:paraId="30725BBD" w14:textId="77777777" w:rsidR="00EF4D11" w:rsidRPr="00A35AE3" w:rsidRDefault="00EF4D11" w:rsidP="00EF4D11">
      <w:pPr>
        <w:spacing w:line="240" w:lineRule="auto"/>
        <w:jc w:val="right"/>
        <w:rPr>
          <w:rFonts w:ascii="Times New Roman" w:hAnsi="Times New Roman" w:cs="Times New Roman"/>
        </w:rPr>
      </w:pPr>
      <w:r w:rsidRPr="00A35AE3">
        <w:rPr>
          <w:rFonts w:ascii="Times New Roman" w:hAnsi="Times New Roman" w:cs="Times New Roman"/>
        </w:rPr>
        <w:t>_______________________________________</w:t>
      </w:r>
    </w:p>
    <w:p w14:paraId="2E362B47" w14:textId="11959F05" w:rsidR="00EF4D11" w:rsidRPr="00A35AE3" w:rsidRDefault="00B61A06" w:rsidP="00EF4D11">
      <w:pPr>
        <w:spacing w:line="240" w:lineRule="auto"/>
        <w:jc w:val="right"/>
        <w:rPr>
          <w:rFonts w:ascii="Times New Roman" w:hAnsi="Times New Roman" w:cs="Times New Roman"/>
        </w:rPr>
      </w:pPr>
      <w:r>
        <w:rPr>
          <w:rFonts w:ascii="Times New Roman" w:hAnsi="Times New Roman" w:cs="Times New Roman"/>
        </w:rPr>
        <w:t xml:space="preserve">Interim </w:t>
      </w:r>
      <w:r w:rsidR="00EF4D11" w:rsidRPr="00A35AE3">
        <w:rPr>
          <w:rFonts w:ascii="Times New Roman" w:hAnsi="Times New Roman" w:cs="Times New Roman"/>
        </w:rPr>
        <w:t xml:space="preserve">Dean </w:t>
      </w:r>
      <w:r w:rsidR="00EF4D11" w:rsidRPr="00455D9C">
        <w:rPr>
          <w:rFonts w:ascii="Times New Roman" w:hAnsi="Times New Roman" w:cs="Times New Roman"/>
        </w:rPr>
        <w:t>Ranu Jung</w:t>
      </w:r>
    </w:p>
    <w:p w14:paraId="6F271B2B" w14:textId="77777777" w:rsidR="00EF4D11" w:rsidRDefault="00EF4D11" w:rsidP="00EF4D11">
      <w:pPr>
        <w:spacing w:line="240" w:lineRule="auto"/>
        <w:jc w:val="right"/>
        <w:rPr>
          <w:rFonts w:ascii="Times New Roman" w:hAnsi="Times New Roman" w:cs="Times New Roman"/>
        </w:rPr>
      </w:pPr>
      <w:r w:rsidRPr="00455D9C">
        <w:rPr>
          <w:rFonts w:ascii="Times New Roman" w:hAnsi="Times New Roman" w:cs="Times New Roman"/>
        </w:rPr>
        <w:t>College of Engineering and Computing</w:t>
      </w:r>
    </w:p>
    <w:p w14:paraId="4A4A370C" w14:textId="77777777" w:rsidR="00EF4D11" w:rsidRDefault="00EF4D11" w:rsidP="00EF4D11">
      <w:pPr>
        <w:spacing w:line="240" w:lineRule="auto"/>
        <w:jc w:val="right"/>
        <w:rPr>
          <w:rFonts w:ascii="Times New Roman" w:hAnsi="Times New Roman" w:cs="Times New Roman"/>
        </w:rPr>
      </w:pPr>
    </w:p>
    <w:p w14:paraId="1C2E9151" w14:textId="77777777" w:rsidR="00EF4D11" w:rsidRDefault="00EF4D11" w:rsidP="00EF4D11">
      <w:pPr>
        <w:spacing w:line="240" w:lineRule="auto"/>
        <w:jc w:val="right"/>
        <w:rPr>
          <w:rFonts w:ascii="Times New Roman" w:hAnsi="Times New Roman" w:cs="Times New Roman"/>
        </w:rPr>
      </w:pPr>
    </w:p>
    <w:p w14:paraId="41898E9E" w14:textId="77777777" w:rsidR="00EF4D11" w:rsidRDefault="00EF4D11" w:rsidP="00EF4D11">
      <w:pPr>
        <w:spacing w:line="240" w:lineRule="auto"/>
        <w:jc w:val="right"/>
        <w:rPr>
          <w:rFonts w:ascii="Times New Roman" w:hAnsi="Times New Roman" w:cs="Times New Roman"/>
        </w:rPr>
      </w:pPr>
    </w:p>
    <w:p w14:paraId="55311418" w14:textId="77777777" w:rsidR="00EF4D11" w:rsidRPr="00A35AE3" w:rsidRDefault="00EF4D11" w:rsidP="00EF4D11">
      <w:pPr>
        <w:spacing w:line="240" w:lineRule="auto"/>
        <w:jc w:val="right"/>
        <w:rPr>
          <w:rFonts w:ascii="Times New Roman" w:hAnsi="Times New Roman" w:cs="Times New Roman"/>
        </w:rPr>
      </w:pPr>
    </w:p>
    <w:p w14:paraId="56DCCE9C" w14:textId="77777777" w:rsidR="00EF4D11" w:rsidRPr="00A35AE3" w:rsidRDefault="00EF4D11" w:rsidP="00EF4D11">
      <w:pPr>
        <w:spacing w:line="240" w:lineRule="auto"/>
        <w:jc w:val="right"/>
        <w:rPr>
          <w:rFonts w:ascii="Times New Roman" w:hAnsi="Times New Roman" w:cs="Times New Roman"/>
        </w:rPr>
      </w:pPr>
      <w:r w:rsidRPr="00A35AE3">
        <w:rPr>
          <w:rFonts w:ascii="Times New Roman" w:hAnsi="Times New Roman" w:cs="Times New Roman"/>
        </w:rPr>
        <w:t>_______________________________________</w:t>
      </w:r>
    </w:p>
    <w:p w14:paraId="042991D7" w14:textId="77777777" w:rsidR="00F239F3" w:rsidRPr="00F239F3" w:rsidRDefault="00F239F3" w:rsidP="00F239F3">
      <w:pPr>
        <w:spacing w:line="240" w:lineRule="auto"/>
        <w:jc w:val="right"/>
        <w:rPr>
          <w:rFonts w:ascii="Times New Roman" w:hAnsi="Times New Roman" w:cs="Times New Roman"/>
        </w:rPr>
      </w:pPr>
      <w:r w:rsidRPr="00F239F3">
        <w:rPr>
          <w:rFonts w:ascii="Times New Roman" w:hAnsi="Times New Roman" w:cs="Times New Roman"/>
        </w:rPr>
        <w:t>Andrés G. Gil</w:t>
      </w:r>
    </w:p>
    <w:p w14:paraId="49CC9E93" w14:textId="77777777" w:rsidR="00F239F3" w:rsidRPr="00F239F3" w:rsidRDefault="00F239F3" w:rsidP="00F239F3">
      <w:pPr>
        <w:spacing w:line="240" w:lineRule="auto"/>
        <w:jc w:val="right"/>
        <w:rPr>
          <w:rFonts w:ascii="Times New Roman" w:hAnsi="Times New Roman" w:cs="Times New Roman"/>
        </w:rPr>
      </w:pPr>
      <w:r w:rsidRPr="00F239F3">
        <w:rPr>
          <w:rFonts w:ascii="Times New Roman" w:hAnsi="Times New Roman" w:cs="Times New Roman"/>
        </w:rPr>
        <w:t>Vice President for Research and Economic Development</w:t>
      </w:r>
    </w:p>
    <w:p w14:paraId="45AA15A2" w14:textId="6896D4F1" w:rsidR="00EF4D11" w:rsidRDefault="00F239F3" w:rsidP="006D44B6">
      <w:pPr>
        <w:spacing w:line="240" w:lineRule="auto"/>
        <w:jc w:val="right"/>
        <w:rPr>
          <w:rFonts w:ascii="Times New Roman" w:hAnsi="Times New Roman" w:cs="Times New Roman"/>
        </w:rPr>
      </w:pPr>
      <w:r w:rsidRPr="00F239F3">
        <w:rPr>
          <w:rFonts w:ascii="Times New Roman" w:hAnsi="Times New Roman" w:cs="Times New Roman"/>
        </w:rPr>
        <w:t>and Dean of the University Graduate School</w:t>
      </w:r>
    </w:p>
    <w:p w14:paraId="290CAFA2" w14:textId="77777777" w:rsidR="00EF4D11" w:rsidRDefault="00EF4D11" w:rsidP="00EF4D11">
      <w:pPr>
        <w:spacing w:line="240" w:lineRule="auto"/>
        <w:jc w:val="center"/>
        <w:rPr>
          <w:rFonts w:ascii="Times New Roman" w:hAnsi="Times New Roman" w:cs="Times New Roman"/>
        </w:rPr>
      </w:pPr>
    </w:p>
    <w:p w14:paraId="2EE1E746" w14:textId="77777777" w:rsidR="00EF4D11" w:rsidRPr="00A35AE3" w:rsidRDefault="00EF4D11" w:rsidP="006E6152">
      <w:pPr>
        <w:spacing w:line="240" w:lineRule="auto"/>
        <w:ind w:firstLine="0"/>
        <w:jc w:val="center"/>
        <w:rPr>
          <w:rFonts w:ascii="Times New Roman" w:hAnsi="Times New Roman" w:cs="Times New Roman"/>
        </w:rPr>
      </w:pPr>
      <w:r w:rsidRPr="00A35AE3">
        <w:rPr>
          <w:rFonts w:ascii="Times New Roman" w:hAnsi="Times New Roman" w:cs="Times New Roman"/>
        </w:rPr>
        <w:t>Florid</w:t>
      </w:r>
      <w:r>
        <w:rPr>
          <w:rFonts w:ascii="Times New Roman" w:hAnsi="Times New Roman" w:cs="Times New Roman"/>
        </w:rPr>
        <w:t>a International University, 2016</w:t>
      </w:r>
    </w:p>
    <w:p w14:paraId="27425D67" w14:textId="77777777" w:rsidR="005A7B13" w:rsidRDefault="005A7B13" w:rsidP="0046656B">
      <w:pPr>
        <w:ind w:firstLine="0"/>
        <w:contextualSpacing/>
        <w:jc w:val="center"/>
      </w:pPr>
    </w:p>
    <w:p w14:paraId="380612A2" w14:textId="77777777" w:rsidR="005A7B13" w:rsidRDefault="005A7B13" w:rsidP="0046656B">
      <w:pPr>
        <w:ind w:firstLine="0"/>
        <w:contextualSpacing/>
        <w:jc w:val="center"/>
      </w:pPr>
    </w:p>
    <w:p w14:paraId="5C059F00" w14:textId="77777777" w:rsidR="005A7B13" w:rsidRDefault="005A7B13" w:rsidP="0046656B">
      <w:pPr>
        <w:ind w:firstLine="0"/>
        <w:contextualSpacing/>
        <w:jc w:val="center"/>
      </w:pPr>
    </w:p>
    <w:p w14:paraId="2371A40D" w14:textId="77777777" w:rsidR="00E84C73" w:rsidRDefault="00E84C73" w:rsidP="0046656B">
      <w:pPr>
        <w:ind w:firstLine="0"/>
        <w:contextualSpacing/>
        <w:jc w:val="center"/>
      </w:pPr>
    </w:p>
    <w:p w14:paraId="59AF3EC5" w14:textId="77777777" w:rsidR="00E84C73" w:rsidRDefault="00E84C73" w:rsidP="0046656B">
      <w:pPr>
        <w:ind w:firstLine="0"/>
        <w:contextualSpacing/>
        <w:jc w:val="center"/>
      </w:pPr>
    </w:p>
    <w:p w14:paraId="5EB1AE25" w14:textId="77777777" w:rsidR="005A7B13" w:rsidRDefault="005A7B13" w:rsidP="0046656B">
      <w:pPr>
        <w:ind w:firstLine="0"/>
        <w:contextualSpacing/>
        <w:jc w:val="center"/>
      </w:pPr>
    </w:p>
    <w:p w14:paraId="6172B7E7" w14:textId="77777777" w:rsidR="005A7B13" w:rsidRDefault="005A7B13" w:rsidP="0046656B">
      <w:pPr>
        <w:ind w:firstLine="0"/>
        <w:contextualSpacing/>
        <w:jc w:val="center"/>
      </w:pPr>
    </w:p>
    <w:p w14:paraId="0905F96E" w14:textId="77777777" w:rsidR="005A7B13" w:rsidRDefault="005A7B13" w:rsidP="0046656B">
      <w:pPr>
        <w:ind w:firstLine="0"/>
        <w:contextualSpacing/>
        <w:jc w:val="center"/>
      </w:pPr>
    </w:p>
    <w:p w14:paraId="453EA2A3" w14:textId="77777777" w:rsidR="005A7B13" w:rsidRDefault="005A7B13" w:rsidP="0046656B">
      <w:pPr>
        <w:ind w:firstLine="0"/>
        <w:contextualSpacing/>
        <w:jc w:val="center"/>
      </w:pPr>
    </w:p>
    <w:p w14:paraId="0EF23177" w14:textId="77777777" w:rsidR="005A7B13" w:rsidRDefault="005A7B13" w:rsidP="0046656B">
      <w:pPr>
        <w:ind w:firstLine="0"/>
        <w:contextualSpacing/>
        <w:jc w:val="center"/>
      </w:pPr>
    </w:p>
    <w:p w14:paraId="345A9B59" w14:textId="575F3A87" w:rsidR="005A7B13" w:rsidRDefault="005A7B13" w:rsidP="005A7B13">
      <w:pPr>
        <w:ind w:firstLine="0"/>
        <w:contextualSpacing/>
        <w:jc w:val="center"/>
      </w:pPr>
      <w:r>
        <w:t>© Copyr</w:t>
      </w:r>
      <w:r w:rsidR="009C0371">
        <w:t>ight 2016 by Ricardo de Azevedo</w:t>
      </w:r>
    </w:p>
    <w:p w14:paraId="3F0147DA" w14:textId="77777777" w:rsidR="005A7B13" w:rsidRDefault="005A7B13" w:rsidP="00E84C73">
      <w:pPr>
        <w:ind w:firstLine="0"/>
        <w:jc w:val="center"/>
      </w:pPr>
      <w:r>
        <w:t>All rights reserved.</w:t>
      </w:r>
    </w:p>
    <w:p w14:paraId="7D5F69E4" w14:textId="3307E050" w:rsidR="005A7B13" w:rsidRDefault="005A7B13" w:rsidP="00E84C73">
      <w:pPr>
        <w:ind w:firstLine="0"/>
        <w:jc w:val="center"/>
      </w:pPr>
    </w:p>
    <w:p w14:paraId="08A6766C" w14:textId="77777777" w:rsidR="005A7B13" w:rsidRDefault="005A7B13" w:rsidP="005A7B13">
      <w:pPr>
        <w:pStyle w:val="TOCTitle"/>
      </w:pPr>
    </w:p>
    <w:p w14:paraId="7519C56D" w14:textId="77777777" w:rsidR="005A7B13" w:rsidRDefault="005A7B13" w:rsidP="005A7B13">
      <w:pPr>
        <w:pStyle w:val="TOCTitle"/>
      </w:pPr>
    </w:p>
    <w:p w14:paraId="78B7EFA3" w14:textId="77777777" w:rsidR="005A7B13" w:rsidRDefault="005A7B13" w:rsidP="005A7B13">
      <w:pPr>
        <w:pStyle w:val="TOCTitle"/>
      </w:pPr>
    </w:p>
    <w:p w14:paraId="437148F6" w14:textId="77777777" w:rsidR="005A7B13" w:rsidRDefault="005A7B13" w:rsidP="005A7B13">
      <w:pPr>
        <w:pStyle w:val="TOCTitle"/>
      </w:pPr>
    </w:p>
    <w:p w14:paraId="6C08CBDF" w14:textId="77777777" w:rsidR="005A7B13" w:rsidRDefault="005A7B13" w:rsidP="005A7B13">
      <w:pPr>
        <w:pStyle w:val="TOCTitle"/>
      </w:pPr>
    </w:p>
    <w:p w14:paraId="19741737" w14:textId="77777777" w:rsidR="005A7B13" w:rsidRDefault="005A7B13" w:rsidP="005A7B13">
      <w:pPr>
        <w:pStyle w:val="TOCTitle"/>
      </w:pPr>
    </w:p>
    <w:p w14:paraId="15AB5394" w14:textId="77777777" w:rsidR="005A7B13" w:rsidRDefault="005A7B13" w:rsidP="005A7B13">
      <w:pPr>
        <w:pStyle w:val="TOCTitle"/>
      </w:pPr>
    </w:p>
    <w:p w14:paraId="68B209E3" w14:textId="77777777" w:rsidR="005A7B13" w:rsidRDefault="005A7B13" w:rsidP="005A7B13">
      <w:pPr>
        <w:pStyle w:val="TOCTitle"/>
      </w:pPr>
    </w:p>
    <w:p w14:paraId="1132415A" w14:textId="77777777" w:rsidR="005A7B13" w:rsidRDefault="005A7B13" w:rsidP="005A7B13">
      <w:pPr>
        <w:pStyle w:val="TOCTitle"/>
      </w:pPr>
    </w:p>
    <w:p w14:paraId="214952F8" w14:textId="77777777" w:rsidR="00E84C73" w:rsidRDefault="00E84C73">
      <w:pPr>
        <w:jc w:val="left"/>
        <w:rPr>
          <w:rFonts w:asciiTheme="majorHAnsi" w:eastAsia="Times New Roman" w:hAnsiTheme="majorHAnsi" w:cs="Times New Roman"/>
          <w:kern w:val="0"/>
          <w:lang w:eastAsia="en-US"/>
        </w:rPr>
      </w:pPr>
      <w:r>
        <w:rPr>
          <w:b/>
        </w:rPr>
        <w:br w:type="page"/>
      </w:r>
    </w:p>
    <w:p w14:paraId="06E67A54" w14:textId="77777777" w:rsidR="00E84C73" w:rsidRDefault="00E84C73" w:rsidP="005A7B13">
      <w:pPr>
        <w:pStyle w:val="TOCTitle"/>
        <w:rPr>
          <w:b w:val="0"/>
        </w:rPr>
      </w:pPr>
    </w:p>
    <w:p w14:paraId="52EF9D57" w14:textId="77777777" w:rsidR="00E84C73" w:rsidRDefault="00E84C73" w:rsidP="005A7B13">
      <w:pPr>
        <w:pStyle w:val="TOCTitle"/>
        <w:rPr>
          <w:b w:val="0"/>
        </w:rPr>
      </w:pPr>
    </w:p>
    <w:p w14:paraId="4D73EE9E" w14:textId="77777777" w:rsidR="00E84C73" w:rsidRDefault="00E84C73" w:rsidP="005A7B13">
      <w:pPr>
        <w:pStyle w:val="TOCTitle"/>
        <w:rPr>
          <w:b w:val="0"/>
        </w:rPr>
      </w:pPr>
    </w:p>
    <w:p w14:paraId="7395FF55" w14:textId="77777777" w:rsidR="00E84C73" w:rsidRDefault="00E84C73" w:rsidP="005A7B13">
      <w:pPr>
        <w:pStyle w:val="TOCTitle"/>
        <w:rPr>
          <w:b w:val="0"/>
        </w:rPr>
      </w:pPr>
    </w:p>
    <w:p w14:paraId="5C715B36" w14:textId="77777777" w:rsidR="00E84C73" w:rsidRDefault="00E84C73" w:rsidP="005A7B13">
      <w:pPr>
        <w:pStyle w:val="TOCTitle"/>
        <w:rPr>
          <w:b w:val="0"/>
        </w:rPr>
      </w:pPr>
    </w:p>
    <w:p w14:paraId="03C4FFDC" w14:textId="77777777" w:rsidR="00E84C73" w:rsidRDefault="00E84C73" w:rsidP="005A7B13">
      <w:pPr>
        <w:pStyle w:val="TOCTitle"/>
        <w:rPr>
          <w:b w:val="0"/>
        </w:rPr>
      </w:pPr>
    </w:p>
    <w:p w14:paraId="37985B36" w14:textId="77777777" w:rsidR="00E84C73" w:rsidRDefault="00E84C73" w:rsidP="005A7B13">
      <w:pPr>
        <w:pStyle w:val="TOCTitle"/>
        <w:rPr>
          <w:b w:val="0"/>
        </w:rPr>
      </w:pPr>
    </w:p>
    <w:p w14:paraId="6AEFFA9C" w14:textId="77777777" w:rsidR="00E84C73" w:rsidRDefault="00E84C73" w:rsidP="005A7B13">
      <w:pPr>
        <w:pStyle w:val="TOCTitle"/>
        <w:rPr>
          <w:b w:val="0"/>
        </w:rPr>
      </w:pPr>
    </w:p>
    <w:p w14:paraId="460A2265" w14:textId="136E2444" w:rsidR="005A7B13" w:rsidRPr="00E84C73" w:rsidRDefault="005A7B13" w:rsidP="00E84C73">
      <w:pPr>
        <w:pStyle w:val="TOCTitle"/>
        <w:rPr>
          <w:b w:val="0"/>
        </w:rPr>
      </w:pPr>
      <w:r w:rsidRPr="00E84C73">
        <w:rPr>
          <w:b w:val="0"/>
        </w:rPr>
        <w:t>DEDICATION</w:t>
      </w:r>
    </w:p>
    <w:p w14:paraId="0DD64DC5" w14:textId="62C96E88" w:rsidR="005A7B13" w:rsidRDefault="005A7B13" w:rsidP="005A7B13">
      <w:r>
        <w:t xml:space="preserve">This thesis is dedicated to my parents, who have given me endless support and the opportunity to pursue my dreams. I am truly privileged to have such great examples to follow and my gratitude cannot be expressed in words. </w:t>
      </w:r>
    </w:p>
    <w:p w14:paraId="73C0B945" w14:textId="77777777" w:rsidR="005A7B13" w:rsidRDefault="005A7B13">
      <w:pPr>
        <w:jc w:val="left"/>
      </w:pPr>
      <w:r>
        <w:br w:type="page"/>
      </w:r>
    </w:p>
    <w:p w14:paraId="513274B6" w14:textId="77777777" w:rsidR="006E6152" w:rsidRDefault="006E6152" w:rsidP="00E84C73">
      <w:pPr>
        <w:pStyle w:val="TOCTitle"/>
        <w:rPr>
          <w:b w:val="0"/>
        </w:rPr>
      </w:pPr>
    </w:p>
    <w:p w14:paraId="17B44203" w14:textId="77777777" w:rsidR="006E6152" w:rsidRDefault="006E6152" w:rsidP="00E84C73">
      <w:pPr>
        <w:pStyle w:val="TOCTitle"/>
        <w:rPr>
          <w:b w:val="0"/>
        </w:rPr>
      </w:pPr>
    </w:p>
    <w:p w14:paraId="79552309" w14:textId="77777777" w:rsidR="006E6152" w:rsidRDefault="006E6152" w:rsidP="00E84C73">
      <w:pPr>
        <w:pStyle w:val="TOCTitle"/>
        <w:rPr>
          <w:b w:val="0"/>
        </w:rPr>
      </w:pPr>
    </w:p>
    <w:p w14:paraId="522E0814" w14:textId="77777777" w:rsidR="006E6152" w:rsidRDefault="006E6152" w:rsidP="00E84C73">
      <w:pPr>
        <w:pStyle w:val="TOCTitle"/>
        <w:rPr>
          <w:b w:val="0"/>
        </w:rPr>
      </w:pPr>
    </w:p>
    <w:p w14:paraId="4AF8D230" w14:textId="77777777" w:rsidR="006E6152" w:rsidRDefault="006E6152" w:rsidP="00E84C73">
      <w:pPr>
        <w:pStyle w:val="TOCTitle"/>
        <w:rPr>
          <w:b w:val="0"/>
        </w:rPr>
      </w:pPr>
    </w:p>
    <w:p w14:paraId="1928DE6C" w14:textId="410B9F7C" w:rsidR="005A7B13" w:rsidRPr="00E84C73" w:rsidRDefault="009C0371" w:rsidP="00E84C73">
      <w:pPr>
        <w:pStyle w:val="TOCTitle"/>
        <w:rPr>
          <w:b w:val="0"/>
        </w:rPr>
      </w:pPr>
      <w:r>
        <w:rPr>
          <w:b w:val="0"/>
        </w:rPr>
        <w:t>ACKNOWLEDG</w:t>
      </w:r>
      <w:r w:rsidR="005A7B13" w:rsidRPr="00E84C73">
        <w:rPr>
          <w:b w:val="0"/>
        </w:rPr>
        <w:t>MENTS</w:t>
      </w:r>
    </w:p>
    <w:p w14:paraId="4FB542B1" w14:textId="50FE53E4" w:rsidR="005A7B13" w:rsidRDefault="005A7B13" w:rsidP="005A7B13">
      <w:r>
        <w:t xml:space="preserve">I want to thank </w:t>
      </w:r>
      <w:r w:rsidR="00B61A06">
        <w:t>Professor Osama Mohammed who gave me the opportunity to be a researcher</w:t>
      </w:r>
      <w:r w:rsidR="001013C7">
        <w:t xml:space="preserve"> in his world class research group at the Energy Systems Research Laboratory. Professor Mohammed </w:t>
      </w:r>
      <w:r>
        <w:t xml:space="preserve">shared </w:t>
      </w:r>
      <w:r w:rsidR="001013C7">
        <w:t xml:space="preserve">his ideas and </w:t>
      </w:r>
      <w:r>
        <w:t>wisdom and challenged me to acquire new skills and knowledge</w:t>
      </w:r>
      <w:r w:rsidR="001013C7">
        <w:t xml:space="preserve"> in Electric Energy Systems. Professor Mohammed </w:t>
      </w:r>
      <w:r>
        <w:t xml:space="preserve">guided me in learning most everything I know of Power Systems. </w:t>
      </w:r>
    </w:p>
    <w:p w14:paraId="7D9D4B42" w14:textId="77777777" w:rsidR="001013C7" w:rsidRDefault="001013C7" w:rsidP="00E84C73">
      <w:r>
        <w:t>I also owe a special</w:t>
      </w:r>
      <w:r w:rsidR="005A7B13">
        <w:t xml:space="preserve"> thanks to </w:t>
      </w:r>
      <w:r w:rsidR="00B61A06">
        <w:t>Professor Mohammed</w:t>
      </w:r>
      <w:r>
        <w:t>’s</w:t>
      </w:r>
      <w:r w:rsidR="00B61A06">
        <w:t xml:space="preserve"> doctoral candidate, Mr. </w:t>
      </w:r>
      <w:r w:rsidR="005A7B13">
        <w:t xml:space="preserve">Mehmet Hazar Cintuglu who provided needed </w:t>
      </w:r>
      <w:r w:rsidR="00B61A06">
        <w:t xml:space="preserve">help </w:t>
      </w:r>
      <w:r w:rsidR="005A7B13">
        <w:t xml:space="preserve">in </w:t>
      </w:r>
      <w:r w:rsidR="00B61A06">
        <w:t xml:space="preserve">forming </w:t>
      </w:r>
      <w:r>
        <w:t xml:space="preserve">and experimenting with </w:t>
      </w:r>
      <w:r w:rsidR="00B61A06">
        <w:t>the ideas</w:t>
      </w:r>
      <w:r w:rsidR="005A7B13">
        <w:t xml:space="preserve"> </w:t>
      </w:r>
      <w:r>
        <w:t xml:space="preserve">in </w:t>
      </w:r>
      <w:r w:rsidR="005A7B13">
        <w:t xml:space="preserve">this thesis as well as </w:t>
      </w:r>
      <w:r w:rsidR="00B61A06">
        <w:t>supporting</w:t>
      </w:r>
      <w:r w:rsidR="005A7B13">
        <w:t xml:space="preserve"> me in how to operate the Smart Grid Testbed</w:t>
      </w:r>
      <w:r>
        <w:t>.</w:t>
      </w:r>
      <w:r w:rsidR="00B61A06">
        <w:t xml:space="preserve"> </w:t>
      </w:r>
    </w:p>
    <w:p w14:paraId="0F186215" w14:textId="6CF20CEF" w:rsidR="001013C7" w:rsidRPr="009107E4" w:rsidRDefault="004954C2" w:rsidP="009107E4">
      <w:pPr>
        <w:pStyle w:val="Body"/>
        <w:rPr>
          <w:color w:val="auto"/>
        </w:rPr>
      </w:pPr>
      <w:r w:rsidRPr="00B30F59">
        <w:rPr>
          <w:color w:val="auto"/>
        </w:rPr>
        <w:t xml:space="preserve">I would like to </w:t>
      </w:r>
      <w:r>
        <w:rPr>
          <w:color w:val="auto"/>
        </w:rPr>
        <w:t xml:space="preserve">also </w:t>
      </w:r>
      <w:r w:rsidRPr="00B30F59">
        <w:rPr>
          <w:color w:val="auto"/>
        </w:rPr>
        <w:t xml:space="preserve">thank my committee members for their insightful comments and constructive suggestions in the review of my </w:t>
      </w:r>
      <w:r>
        <w:rPr>
          <w:color w:val="auto"/>
        </w:rPr>
        <w:t>thesis</w:t>
      </w:r>
      <w:r w:rsidRPr="00B30F59">
        <w:rPr>
          <w:color w:val="auto"/>
        </w:rPr>
        <w:t>.</w:t>
      </w:r>
    </w:p>
    <w:p w14:paraId="39C5D383" w14:textId="165D29C7" w:rsidR="00E84C73" w:rsidRDefault="005A7B13" w:rsidP="00E84C73">
      <w:r>
        <w:t xml:space="preserve">I also want to acknowledge all my colleagues in the </w:t>
      </w:r>
      <w:r w:rsidR="00B61A06">
        <w:t xml:space="preserve">research group at the </w:t>
      </w:r>
      <w:r w:rsidRPr="005A7B13">
        <w:t>Energy Systems Research Laboratory</w:t>
      </w:r>
      <w:r>
        <w:t xml:space="preserve"> and in the department who somehow or another shared part of this journey with me.</w:t>
      </w:r>
    </w:p>
    <w:p w14:paraId="53FABFA4" w14:textId="77777777" w:rsidR="00E84C73" w:rsidRDefault="00E84C73">
      <w:pPr>
        <w:jc w:val="left"/>
      </w:pPr>
      <w:r>
        <w:br w:type="page"/>
      </w:r>
    </w:p>
    <w:p w14:paraId="48673612" w14:textId="1C967B09" w:rsidR="00E84C73" w:rsidRDefault="00E84C73" w:rsidP="00E84C73">
      <w:pPr>
        <w:ind w:firstLine="0"/>
        <w:jc w:val="center"/>
        <w:rPr>
          <w:kern w:val="0"/>
        </w:rPr>
      </w:pPr>
      <w:r w:rsidRPr="00E84C73">
        <w:rPr>
          <w:kern w:val="0"/>
        </w:rPr>
        <w:lastRenderedPageBreak/>
        <w:t>ABSTRACT OF THE THESIS</w:t>
      </w:r>
    </w:p>
    <w:p w14:paraId="6EEB2D46" w14:textId="4F34B66A" w:rsidR="00E84C73" w:rsidRDefault="00E84C73" w:rsidP="00E84C73">
      <w:pPr>
        <w:ind w:firstLine="0"/>
        <w:jc w:val="center"/>
        <w:rPr>
          <w:rFonts w:ascii="Times New Roman" w:hAnsi="Times New Roman" w:cs="Times New Roman"/>
          <w:color w:val="000000"/>
          <w:kern w:val="0"/>
        </w:rPr>
      </w:pPr>
      <w:r w:rsidRPr="00E84C73">
        <w:rPr>
          <w:rFonts w:ascii="Times New Roman" w:hAnsi="Times New Roman" w:cs="Times New Roman"/>
          <w:color w:val="000000"/>
          <w:kern w:val="0"/>
        </w:rPr>
        <w:t xml:space="preserve">FULLY DECENTRALIZED MULTI-AGENT SYSTEM FOR </w:t>
      </w:r>
      <w:r w:rsidRPr="00E84C73">
        <w:rPr>
          <w:rFonts w:ascii="Times New Roman" w:hAnsi="Times New Roman" w:cs="Times New Roman"/>
          <w:color w:val="000000"/>
          <w:kern w:val="0"/>
        </w:rPr>
        <w:br/>
        <w:t>OPTIMAL MICROGRID CONTROL</w:t>
      </w:r>
    </w:p>
    <w:p w14:paraId="3446CE36" w14:textId="06FCA824" w:rsidR="00E84C73" w:rsidRPr="006D44B6" w:rsidRDefault="00E84C73" w:rsidP="00E84C73">
      <w:pPr>
        <w:ind w:firstLine="0"/>
        <w:jc w:val="center"/>
        <w:rPr>
          <w:rFonts w:ascii="Times New Roman" w:hAnsi="Times New Roman" w:cs="Times New Roman"/>
          <w:color w:val="000000"/>
          <w:kern w:val="0"/>
          <w:lang w:val="es-US"/>
        </w:rPr>
      </w:pPr>
      <w:r w:rsidRPr="006D44B6">
        <w:rPr>
          <w:rFonts w:ascii="Times New Roman" w:hAnsi="Times New Roman" w:cs="Times New Roman"/>
          <w:color w:val="000000"/>
          <w:kern w:val="0"/>
          <w:lang w:val="es-US"/>
        </w:rPr>
        <w:t>by</w:t>
      </w:r>
    </w:p>
    <w:p w14:paraId="1B61AEF5" w14:textId="33097B31" w:rsidR="00E84C73" w:rsidRPr="006D44B6" w:rsidRDefault="009C0371" w:rsidP="00E84C73">
      <w:pPr>
        <w:ind w:firstLine="0"/>
        <w:jc w:val="center"/>
        <w:rPr>
          <w:rFonts w:ascii="Times New Roman" w:hAnsi="Times New Roman" w:cs="Times New Roman"/>
          <w:color w:val="000000"/>
          <w:kern w:val="0"/>
          <w:lang w:val="es-US"/>
        </w:rPr>
      </w:pPr>
      <w:r>
        <w:rPr>
          <w:rFonts w:ascii="Times New Roman" w:hAnsi="Times New Roman" w:cs="Times New Roman"/>
          <w:color w:val="000000"/>
          <w:kern w:val="0"/>
          <w:lang w:val="es-US"/>
        </w:rPr>
        <w:t>Ricardo de Azevedo</w:t>
      </w:r>
    </w:p>
    <w:p w14:paraId="6462CB2E" w14:textId="3A728A65" w:rsidR="00E84C73" w:rsidRPr="006D44B6" w:rsidRDefault="00E84C73" w:rsidP="00E84C73">
      <w:pPr>
        <w:ind w:firstLine="0"/>
        <w:jc w:val="center"/>
        <w:rPr>
          <w:kern w:val="0"/>
          <w:lang w:val="es-US"/>
        </w:rPr>
      </w:pPr>
      <w:r w:rsidRPr="006D44B6">
        <w:rPr>
          <w:kern w:val="0"/>
          <w:lang w:val="es-US"/>
        </w:rPr>
        <w:t>Florida International University, 2016</w:t>
      </w:r>
    </w:p>
    <w:p w14:paraId="3D197EAD" w14:textId="45B27667" w:rsidR="00E84C73" w:rsidRPr="00563DA6" w:rsidRDefault="00F96F99" w:rsidP="00E84C73">
      <w:pPr>
        <w:ind w:firstLine="0"/>
        <w:jc w:val="center"/>
        <w:rPr>
          <w:kern w:val="0"/>
          <w:lang w:val="es-US"/>
        </w:rPr>
      </w:pPr>
      <w:r w:rsidRPr="00563DA6">
        <w:rPr>
          <w:kern w:val="0"/>
          <w:lang w:val="es-US"/>
        </w:rPr>
        <w:t>Miami, Florida</w:t>
      </w:r>
    </w:p>
    <w:p w14:paraId="514211EA" w14:textId="5C207A38" w:rsidR="00E84C73" w:rsidRDefault="00F96F99" w:rsidP="00E84C73">
      <w:pPr>
        <w:ind w:firstLine="0"/>
        <w:jc w:val="center"/>
        <w:rPr>
          <w:kern w:val="0"/>
        </w:rPr>
      </w:pPr>
      <w:r>
        <w:rPr>
          <w:kern w:val="0"/>
        </w:rPr>
        <w:t>Professor Osama</w:t>
      </w:r>
      <w:r w:rsidR="00E84C73" w:rsidRPr="00E84C73">
        <w:rPr>
          <w:kern w:val="0"/>
        </w:rPr>
        <w:t xml:space="preserve"> Mohammed, Major Professor</w:t>
      </w:r>
    </w:p>
    <w:p w14:paraId="19FE5F51" w14:textId="567723EE" w:rsidR="003B0D33" w:rsidRPr="00F927E3" w:rsidRDefault="003B4ED1" w:rsidP="00F927E3">
      <w:pPr>
        <w:rPr>
          <w:kern w:val="0"/>
        </w:rPr>
      </w:pPr>
      <w:bookmarkStart w:id="0" w:name="_GoBack"/>
      <w:r w:rsidRPr="003B4ED1">
        <w:rPr>
          <w:kern w:val="0"/>
        </w:rPr>
        <w:t>In preparation for the influx of renewable energy sources that will be added to the electrical system, flexible and adaptable control schemes are necessary to accommodate the chang</w:t>
      </w:r>
      <w:r w:rsidR="008D4255">
        <w:rPr>
          <w:kern w:val="0"/>
        </w:rPr>
        <w:t xml:space="preserve">ing infrastructure. Microgrids </w:t>
      </w:r>
      <w:r w:rsidRPr="003B4ED1">
        <w:rPr>
          <w:kern w:val="0"/>
        </w:rPr>
        <w:t xml:space="preserve">have been gaining much attention as the main solution to the challenges of distributed and intermittent generation, but due to their low inertia, </w:t>
      </w:r>
      <w:r w:rsidR="000B2C05">
        <w:rPr>
          <w:kern w:val="0"/>
        </w:rPr>
        <w:t>they</w:t>
      </w:r>
      <w:r w:rsidRPr="003B4ED1">
        <w:rPr>
          <w:kern w:val="0"/>
        </w:rPr>
        <w:t xml:space="preserve"> need fast-acting control systems</w:t>
      </w:r>
      <w:r w:rsidR="004B77AB">
        <w:rPr>
          <w:kern w:val="0"/>
        </w:rPr>
        <w:t xml:space="preserve"> in order to maintain stability. </w:t>
      </w:r>
      <w:r w:rsidRPr="003B4ED1">
        <w:rPr>
          <w:kern w:val="0"/>
        </w:rPr>
        <w:t xml:space="preserve">Multi-Agent </w:t>
      </w:r>
      <w:r w:rsidR="008D4255">
        <w:rPr>
          <w:kern w:val="0"/>
        </w:rPr>
        <w:t>Systems</w:t>
      </w:r>
      <w:r w:rsidRPr="003B4ED1">
        <w:rPr>
          <w:kern w:val="0"/>
        </w:rPr>
        <w:t xml:space="preserve"> have been proposed as dynamic control and communication frameworks. Decentralized arrangements of agents can provide resiliency and the much-desired “plug and play” behavior. This thesis describes a control system that implements droop control and the diffusion communication scheme without the need of a centralized controller to coordinate the </w:t>
      </w:r>
      <w:r w:rsidR="008D4255">
        <w:rPr>
          <w:kern w:val="0"/>
        </w:rPr>
        <w:t>Microgrid</w:t>
      </w:r>
      <w:r w:rsidRPr="003B4ED1">
        <w:rPr>
          <w:kern w:val="0"/>
        </w:rPr>
        <w:t xml:space="preserve"> agents to maintain the frequency and stable operating conditions of the system. Moreover, the inter-agent communication is unaffected by changing network configurations and can achieve optimal economic dispatch th</w:t>
      </w:r>
      <w:r w:rsidR="008D4255">
        <w:rPr>
          <w:kern w:val="0"/>
        </w:rPr>
        <w:t>rough distributed optimization.</w:t>
      </w:r>
      <w:bookmarkEnd w:id="0"/>
      <w:r w:rsidR="003B0D33">
        <w:br w:type="page"/>
      </w:r>
    </w:p>
    <w:p w14:paraId="4E9B6E35" w14:textId="77777777" w:rsidR="003B0D33" w:rsidRPr="00FF453E" w:rsidRDefault="003B0D33" w:rsidP="003B0D33">
      <w:pPr>
        <w:pStyle w:val="Heading1"/>
        <w:rPr>
          <w:b w:val="0"/>
        </w:rPr>
      </w:pPr>
      <w:bookmarkStart w:id="1" w:name="_Toc442882579"/>
      <w:r w:rsidRPr="00FF453E">
        <w:rPr>
          <w:b w:val="0"/>
        </w:rPr>
        <w:lastRenderedPageBreak/>
        <w:t>TABLE OF CONTENTS</w:t>
      </w:r>
      <w:bookmarkEnd w:id="1"/>
    </w:p>
    <w:p w14:paraId="07D65667" w14:textId="0347FB18" w:rsidR="00F927E3" w:rsidRPr="00FF453E" w:rsidRDefault="00F927E3" w:rsidP="00F927E3">
      <w:pPr>
        <w:tabs>
          <w:tab w:val="right" w:pos="8631"/>
        </w:tabs>
        <w:ind w:firstLine="0"/>
        <w:jc w:val="left"/>
      </w:pPr>
      <w:r w:rsidRPr="00FF453E">
        <w:t>CHAPTER</w:t>
      </w:r>
      <w:r w:rsidRPr="00FF453E">
        <w:tab/>
        <w:t>PAGE</w:t>
      </w:r>
    </w:p>
    <w:p w14:paraId="3BDFC18B" w14:textId="7DC3D0CE" w:rsidR="003B0D33" w:rsidRPr="00FF453E" w:rsidRDefault="003B0D33" w:rsidP="006D44B6">
      <w:pPr>
        <w:pStyle w:val="Level1"/>
        <w:spacing w:before="0" w:after="0"/>
        <w:rPr>
          <w:sz w:val="24"/>
          <w:szCs w:val="24"/>
        </w:rPr>
      </w:pPr>
      <w:r w:rsidRPr="00FF453E">
        <w:rPr>
          <w:webHidden/>
          <w:sz w:val="24"/>
          <w:szCs w:val="24"/>
        </w:rPr>
        <w:t>1. Introduction</w:t>
      </w:r>
      <w:r w:rsidRPr="00FF453E">
        <w:rPr>
          <w:webHidden/>
          <w:sz w:val="24"/>
          <w:szCs w:val="24"/>
        </w:rPr>
        <w:tab/>
      </w:r>
      <w:sdt>
        <w:sdtPr>
          <w:rPr>
            <w:webHidden/>
            <w:sz w:val="24"/>
            <w:szCs w:val="24"/>
          </w:rPr>
          <w:id w:val="372579861"/>
          <w:placeholder>
            <w:docPart w:val="A7B162CAAC4F4F6BADB51270287EE51D"/>
          </w:placeholder>
        </w:sdtPr>
        <w:sdtEndPr/>
        <w:sdtContent>
          <w:r w:rsidR="00161BC4" w:rsidRPr="00FF453E">
            <w:rPr>
              <w:webHidden/>
              <w:sz w:val="24"/>
              <w:szCs w:val="24"/>
            </w:rPr>
            <w:t>1</w:t>
          </w:r>
        </w:sdtContent>
      </w:sdt>
    </w:p>
    <w:p w14:paraId="03619493" w14:textId="77777777" w:rsidR="003409DE" w:rsidRPr="00FF453E" w:rsidRDefault="003B0D33" w:rsidP="00FF453E">
      <w:pPr>
        <w:pStyle w:val="Level2"/>
        <w:rPr>
          <w:sz w:val="24"/>
          <w:szCs w:val="24"/>
        </w:rPr>
      </w:pPr>
      <w:r w:rsidRPr="00FF453E">
        <w:rPr>
          <w:webHidden/>
          <w:sz w:val="24"/>
          <w:szCs w:val="24"/>
        </w:rPr>
        <w:t>1.1. Rationale</w:t>
      </w:r>
      <w:r w:rsidRPr="00FF453E">
        <w:rPr>
          <w:webHidden/>
          <w:sz w:val="24"/>
          <w:szCs w:val="24"/>
        </w:rPr>
        <w:tab/>
      </w:r>
      <w:r w:rsidR="00161BC4" w:rsidRPr="00FF453E">
        <w:rPr>
          <w:webHidden/>
          <w:sz w:val="24"/>
          <w:szCs w:val="24"/>
        </w:rPr>
        <w:t>1</w:t>
      </w:r>
    </w:p>
    <w:p w14:paraId="60DAAA38" w14:textId="24A158C2" w:rsidR="003409DE" w:rsidRPr="00FF453E" w:rsidRDefault="003409DE" w:rsidP="00FF453E">
      <w:pPr>
        <w:pStyle w:val="Level2"/>
        <w:rPr>
          <w:sz w:val="24"/>
          <w:szCs w:val="24"/>
        </w:rPr>
      </w:pPr>
      <w:r w:rsidRPr="00FF453E">
        <w:rPr>
          <w:webHidden/>
          <w:sz w:val="24"/>
          <w:szCs w:val="24"/>
        </w:rPr>
        <w:t>1.2. Literature Review</w:t>
      </w:r>
      <w:r w:rsidRPr="00FF453E">
        <w:rPr>
          <w:webHidden/>
          <w:sz w:val="24"/>
          <w:szCs w:val="24"/>
        </w:rPr>
        <w:tab/>
        <w:t>3</w:t>
      </w:r>
    </w:p>
    <w:p w14:paraId="3FC10F3E" w14:textId="73102C3B" w:rsidR="003409DE" w:rsidRPr="00FF453E" w:rsidRDefault="003409DE" w:rsidP="00FF453E">
      <w:pPr>
        <w:pStyle w:val="Level2"/>
        <w:rPr>
          <w:sz w:val="24"/>
          <w:szCs w:val="24"/>
        </w:rPr>
      </w:pPr>
      <w:r w:rsidRPr="00FF453E">
        <w:rPr>
          <w:webHidden/>
          <w:sz w:val="24"/>
          <w:szCs w:val="24"/>
        </w:rPr>
        <w:t>1.3. Original Contributions</w:t>
      </w:r>
      <w:r w:rsidRPr="00FF453E">
        <w:rPr>
          <w:webHidden/>
          <w:sz w:val="24"/>
          <w:szCs w:val="24"/>
        </w:rPr>
        <w:tab/>
      </w:r>
      <w:r w:rsidR="008D4255">
        <w:rPr>
          <w:webHidden/>
          <w:sz w:val="24"/>
          <w:szCs w:val="24"/>
        </w:rPr>
        <w:t>5</w:t>
      </w:r>
    </w:p>
    <w:p w14:paraId="2AF8A249" w14:textId="65D07960" w:rsidR="003B0D33" w:rsidRPr="00FF453E" w:rsidRDefault="003B0D33" w:rsidP="00FF453E">
      <w:pPr>
        <w:pStyle w:val="Level2"/>
        <w:rPr>
          <w:sz w:val="24"/>
          <w:szCs w:val="24"/>
        </w:rPr>
      </w:pPr>
      <w:r w:rsidRPr="00FF453E">
        <w:rPr>
          <w:webHidden/>
          <w:sz w:val="24"/>
          <w:szCs w:val="24"/>
        </w:rPr>
        <w:t>1.</w:t>
      </w:r>
      <w:r w:rsidR="003409DE" w:rsidRPr="00FF453E">
        <w:rPr>
          <w:webHidden/>
          <w:sz w:val="24"/>
          <w:szCs w:val="24"/>
        </w:rPr>
        <w:t>4</w:t>
      </w:r>
      <w:r w:rsidRPr="00FF453E">
        <w:rPr>
          <w:webHidden/>
          <w:sz w:val="24"/>
          <w:szCs w:val="24"/>
        </w:rPr>
        <w:t>. Thesis Overview</w:t>
      </w:r>
      <w:r w:rsidRPr="00FF453E">
        <w:rPr>
          <w:webHidden/>
          <w:sz w:val="24"/>
          <w:szCs w:val="24"/>
        </w:rPr>
        <w:tab/>
      </w:r>
      <w:r w:rsidR="00186B96" w:rsidRPr="00FF453E">
        <w:rPr>
          <w:webHidden/>
          <w:sz w:val="24"/>
          <w:szCs w:val="24"/>
        </w:rPr>
        <w:t>5</w:t>
      </w:r>
    </w:p>
    <w:p w14:paraId="1F76A782" w14:textId="48DFCBFC" w:rsidR="003B0D33" w:rsidRPr="00FF453E" w:rsidRDefault="003B0D33" w:rsidP="006D44B6">
      <w:pPr>
        <w:pStyle w:val="Level1"/>
        <w:spacing w:before="240" w:after="0"/>
        <w:rPr>
          <w:sz w:val="24"/>
          <w:szCs w:val="24"/>
        </w:rPr>
      </w:pPr>
      <w:r w:rsidRPr="00FF453E">
        <w:rPr>
          <w:webHidden/>
          <w:sz w:val="24"/>
          <w:szCs w:val="24"/>
        </w:rPr>
        <w:t>2. Microgrids</w:t>
      </w:r>
      <w:r w:rsidRPr="00FF453E">
        <w:rPr>
          <w:webHidden/>
          <w:sz w:val="24"/>
          <w:szCs w:val="24"/>
        </w:rPr>
        <w:tab/>
      </w:r>
      <w:r w:rsidR="008D4255">
        <w:rPr>
          <w:webHidden/>
          <w:sz w:val="24"/>
          <w:szCs w:val="24"/>
        </w:rPr>
        <w:t>7</w:t>
      </w:r>
    </w:p>
    <w:p w14:paraId="2604E9AA" w14:textId="63F5040F" w:rsidR="003B0D33" w:rsidRPr="00FF453E" w:rsidRDefault="003B0D33" w:rsidP="002D2B36">
      <w:pPr>
        <w:pStyle w:val="Level2"/>
        <w:rPr>
          <w:sz w:val="24"/>
          <w:szCs w:val="24"/>
        </w:rPr>
      </w:pPr>
      <w:r w:rsidRPr="00FF453E">
        <w:rPr>
          <w:webHidden/>
          <w:sz w:val="24"/>
          <w:szCs w:val="24"/>
        </w:rPr>
        <w:t xml:space="preserve">2.1. The </w:t>
      </w:r>
      <w:r w:rsidRPr="00FF453E">
        <w:rPr>
          <w:sz w:val="24"/>
          <w:szCs w:val="24"/>
        </w:rPr>
        <w:t xml:space="preserve">Formation </w:t>
      </w:r>
      <w:r w:rsidRPr="00FF453E">
        <w:rPr>
          <w:webHidden/>
          <w:sz w:val="24"/>
          <w:szCs w:val="24"/>
        </w:rPr>
        <w:t>of the Electric Grid</w:t>
      </w:r>
      <w:r w:rsidRPr="00FF453E">
        <w:rPr>
          <w:webHidden/>
          <w:sz w:val="24"/>
          <w:szCs w:val="24"/>
        </w:rPr>
        <w:tab/>
      </w:r>
      <w:r w:rsidR="008D4255">
        <w:rPr>
          <w:webHidden/>
          <w:sz w:val="24"/>
          <w:szCs w:val="24"/>
        </w:rPr>
        <w:t>7</w:t>
      </w:r>
    </w:p>
    <w:p w14:paraId="2584E485" w14:textId="0C3E97C9" w:rsidR="003B0D33" w:rsidRPr="00FF453E" w:rsidRDefault="003B0D33" w:rsidP="002D2B36">
      <w:pPr>
        <w:pStyle w:val="Level2"/>
        <w:rPr>
          <w:sz w:val="24"/>
          <w:szCs w:val="24"/>
        </w:rPr>
      </w:pPr>
      <w:r w:rsidRPr="00FF453E">
        <w:rPr>
          <w:webHidden/>
          <w:sz w:val="24"/>
          <w:szCs w:val="24"/>
        </w:rPr>
        <w:t>2.2. Smart Grid Technology</w:t>
      </w:r>
      <w:r w:rsidRPr="00FF453E">
        <w:rPr>
          <w:webHidden/>
          <w:sz w:val="24"/>
          <w:szCs w:val="24"/>
        </w:rPr>
        <w:tab/>
      </w:r>
      <w:r w:rsidR="008D4255">
        <w:rPr>
          <w:webHidden/>
          <w:sz w:val="24"/>
          <w:szCs w:val="24"/>
        </w:rPr>
        <w:t>9</w:t>
      </w:r>
    </w:p>
    <w:p w14:paraId="763F79E9" w14:textId="16C92A4D" w:rsidR="003B0D33" w:rsidRPr="00FF453E" w:rsidRDefault="003B0D33" w:rsidP="002D2B36">
      <w:pPr>
        <w:pStyle w:val="Level2"/>
        <w:rPr>
          <w:sz w:val="24"/>
          <w:szCs w:val="24"/>
        </w:rPr>
      </w:pPr>
      <w:r w:rsidRPr="00FF453E">
        <w:rPr>
          <w:webHidden/>
          <w:sz w:val="24"/>
          <w:szCs w:val="24"/>
        </w:rPr>
        <w:t>2.3. The Concept of Microgrids</w:t>
      </w:r>
      <w:r w:rsidRPr="00FF453E">
        <w:rPr>
          <w:webHidden/>
          <w:sz w:val="24"/>
          <w:szCs w:val="24"/>
        </w:rPr>
        <w:tab/>
      </w:r>
      <w:r w:rsidR="008D4255">
        <w:rPr>
          <w:webHidden/>
          <w:sz w:val="24"/>
          <w:szCs w:val="24"/>
        </w:rPr>
        <w:t>11</w:t>
      </w:r>
    </w:p>
    <w:p w14:paraId="7C34D74D" w14:textId="4ACE665D" w:rsidR="003B0D33" w:rsidRPr="00FF453E" w:rsidRDefault="003B0D33" w:rsidP="002D2B36">
      <w:pPr>
        <w:pStyle w:val="Level2"/>
        <w:rPr>
          <w:sz w:val="24"/>
          <w:szCs w:val="24"/>
        </w:rPr>
      </w:pPr>
      <w:r w:rsidRPr="00FF453E">
        <w:rPr>
          <w:webHidden/>
          <w:sz w:val="24"/>
          <w:szCs w:val="24"/>
        </w:rPr>
        <w:t>2.4. Islanded Power Systems</w:t>
      </w:r>
      <w:r w:rsidRPr="00FF453E">
        <w:rPr>
          <w:webHidden/>
          <w:sz w:val="24"/>
          <w:szCs w:val="24"/>
        </w:rPr>
        <w:tab/>
      </w:r>
      <w:r w:rsidR="00161BC4" w:rsidRPr="00FF453E">
        <w:rPr>
          <w:webHidden/>
          <w:sz w:val="24"/>
          <w:szCs w:val="24"/>
        </w:rPr>
        <w:t>1</w:t>
      </w:r>
      <w:r w:rsidR="008D4255">
        <w:rPr>
          <w:webHidden/>
          <w:sz w:val="24"/>
          <w:szCs w:val="24"/>
        </w:rPr>
        <w:t>4</w:t>
      </w:r>
    </w:p>
    <w:p w14:paraId="1234A853" w14:textId="22D300AA" w:rsidR="003B0D33" w:rsidRPr="00FF453E" w:rsidRDefault="003B0D33" w:rsidP="006D44B6">
      <w:pPr>
        <w:pStyle w:val="Level1"/>
        <w:spacing w:before="240" w:after="0"/>
        <w:rPr>
          <w:sz w:val="24"/>
          <w:szCs w:val="24"/>
        </w:rPr>
      </w:pPr>
      <w:r w:rsidRPr="00FF453E">
        <w:rPr>
          <w:webHidden/>
          <w:sz w:val="24"/>
          <w:szCs w:val="24"/>
        </w:rPr>
        <w:t>3. Power System Optimization and Droop Control</w:t>
      </w:r>
      <w:r w:rsidRPr="00FF453E">
        <w:rPr>
          <w:webHidden/>
          <w:sz w:val="24"/>
          <w:szCs w:val="24"/>
        </w:rPr>
        <w:tab/>
      </w:r>
      <w:r w:rsidR="00161BC4" w:rsidRPr="00FF453E">
        <w:rPr>
          <w:webHidden/>
          <w:sz w:val="24"/>
          <w:szCs w:val="24"/>
        </w:rPr>
        <w:t>1</w:t>
      </w:r>
      <w:r w:rsidR="008D4255">
        <w:rPr>
          <w:webHidden/>
          <w:sz w:val="24"/>
          <w:szCs w:val="24"/>
        </w:rPr>
        <w:t>6</w:t>
      </w:r>
    </w:p>
    <w:p w14:paraId="092A3BAB" w14:textId="440A88EA" w:rsidR="003B0D33" w:rsidRPr="00FF453E" w:rsidRDefault="003B0D33" w:rsidP="002D2B36">
      <w:pPr>
        <w:pStyle w:val="Level2"/>
        <w:rPr>
          <w:sz w:val="24"/>
          <w:szCs w:val="24"/>
        </w:rPr>
      </w:pPr>
      <w:r w:rsidRPr="00FF453E">
        <w:rPr>
          <w:webHidden/>
          <w:sz w:val="24"/>
          <w:szCs w:val="24"/>
        </w:rPr>
        <w:t>3.1. Introduction to Economic Dispatch</w:t>
      </w:r>
      <w:r w:rsidRPr="00FF453E">
        <w:rPr>
          <w:webHidden/>
          <w:sz w:val="24"/>
          <w:szCs w:val="24"/>
        </w:rPr>
        <w:tab/>
      </w:r>
      <w:r w:rsidR="00161BC4" w:rsidRPr="00FF453E">
        <w:rPr>
          <w:webHidden/>
          <w:sz w:val="24"/>
          <w:szCs w:val="24"/>
        </w:rPr>
        <w:t>1</w:t>
      </w:r>
      <w:r w:rsidR="008D4255">
        <w:rPr>
          <w:webHidden/>
          <w:sz w:val="24"/>
          <w:szCs w:val="24"/>
        </w:rPr>
        <w:t>6</w:t>
      </w:r>
    </w:p>
    <w:p w14:paraId="343FB57C" w14:textId="41B66F3F" w:rsidR="003B0D33" w:rsidRPr="00FF453E" w:rsidRDefault="003B0D33" w:rsidP="002D2B36">
      <w:pPr>
        <w:pStyle w:val="Level2"/>
        <w:rPr>
          <w:sz w:val="24"/>
          <w:szCs w:val="24"/>
        </w:rPr>
      </w:pPr>
      <w:r w:rsidRPr="00FF453E">
        <w:rPr>
          <w:webHidden/>
          <w:sz w:val="24"/>
          <w:szCs w:val="24"/>
        </w:rPr>
        <w:t>3.2. Introduction to Generator Control Systems</w:t>
      </w:r>
      <w:r w:rsidRPr="00FF453E">
        <w:rPr>
          <w:webHidden/>
          <w:sz w:val="24"/>
          <w:szCs w:val="24"/>
        </w:rPr>
        <w:tab/>
      </w:r>
      <w:r w:rsidR="00161BC4" w:rsidRPr="00FF453E">
        <w:rPr>
          <w:webHidden/>
          <w:sz w:val="24"/>
          <w:szCs w:val="24"/>
        </w:rPr>
        <w:t>1</w:t>
      </w:r>
      <w:r w:rsidR="008D4255">
        <w:rPr>
          <w:webHidden/>
          <w:sz w:val="24"/>
          <w:szCs w:val="24"/>
        </w:rPr>
        <w:t>9</w:t>
      </w:r>
    </w:p>
    <w:p w14:paraId="0B222FE4" w14:textId="36A5DDD4" w:rsidR="003B0D33" w:rsidRPr="00FF453E" w:rsidRDefault="003B0D33" w:rsidP="002D2B36">
      <w:pPr>
        <w:pStyle w:val="Level2"/>
        <w:rPr>
          <w:sz w:val="24"/>
          <w:szCs w:val="24"/>
        </w:rPr>
      </w:pPr>
      <w:r w:rsidRPr="00FF453E">
        <w:rPr>
          <w:webHidden/>
          <w:sz w:val="24"/>
          <w:szCs w:val="24"/>
        </w:rPr>
        <w:t>3.3. Droop Control Basics</w:t>
      </w:r>
      <w:r w:rsidRPr="00FF453E">
        <w:rPr>
          <w:webHidden/>
          <w:sz w:val="24"/>
          <w:szCs w:val="24"/>
        </w:rPr>
        <w:tab/>
      </w:r>
      <w:r w:rsidR="008D4255">
        <w:rPr>
          <w:webHidden/>
          <w:sz w:val="24"/>
          <w:szCs w:val="24"/>
        </w:rPr>
        <w:t>22</w:t>
      </w:r>
    </w:p>
    <w:p w14:paraId="3993E923" w14:textId="5A4BA1F1" w:rsidR="003B0D33" w:rsidRPr="00FF453E" w:rsidRDefault="003B0D33" w:rsidP="006D44B6">
      <w:pPr>
        <w:pStyle w:val="Level1"/>
        <w:spacing w:before="240" w:after="0"/>
        <w:rPr>
          <w:sz w:val="24"/>
          <w:szCs w:val="24"/>
        </w:rPr>
      </w:pPr>
      <w:r w:rsidRPr="00FF453E">
        <w:rPr>
          <w:webHidden/>
          <w:sz w:val="24"/>
          <w:szCs w:val="24"/>
        </w:rPr>
        <w:t>4. Multi-Agent Systems</w:t>
      </w:r>
      <w:r w:rsidRPr="00FF453E">
        <w:rPr>
          <w:webHidden/>
          <w:sz w:val="24"/>
          <w:szCs w:val="24"/>
        </w:rPr>
        <w:tab/>
      </w:r>
      <w:r w:rsidR="00161BC4" w:rsidRPr="00FF453E">
        <w:rPr>
          <w:webHidden/>
          <w:sz w:val="24"/>
          <w:szCs w:val="24"/>
        </w:rPr>
        <w:t>2</w:t>
      </w:r>
      <w:r w:rsidR="008D4255">
        <w:rPr>
          <w:webHidden/>
          <w:sz w:val="24"/>
          <w:szCs w:val="24"/>
        </w:rPr>
        <w:t>8</w:t>
      </w:r>
    </w:p>
    <w:p w14:paraId="7A63BD1A" w14:textId="1F4E9E25" w:rsidR="003B0D33" w:rsidRPr="00FF453E" w:rsidRDefault="003B0D33" w:rsidP="002D2B36">
      <w:pPr>
        <w:pStyle w:val="Level2"/>
        <w:rPr>
          <w:sz w:val="24"/>
          <w:szCs w:val="24"/>
        </w:rPr>
      </w:pPr>
      <w:r w:rsidRPr="00FF453E">
        <w:rPr>
          <w:webHidden/>
          <w:sz w:val="24"/>
          <w:szCs w:val="24"/>
        </w:rPr>
        <w:t>4.1. Centralized vs Decentralized Control Systems</w:t>
      </w:r>
      <w:r w:rsidRPr="00FF453E">
        <w:rPr>
          <w:webHidden/>
          <w:sz w:val="24"/>
          <w:szCs w:val="24"/>
        </w:rPr>
        <w:tab/>
      </w:r>
      <w:r w:rsidR="00161BC4" w:rsidRPr="00FF453E">
        <w:rPr>
          <w:webHidden/>
          <w:sz w:val="24"/>
          <w:szCs w:val="24"/>
        </w:rPr>
        <w:t>2</w:t>
      </w:r>
      <w:r w:rsidR="008D4255">
        <w:rPr>
          <w:webHidden/>
          <w:sz w:val="24"/>
          <w:szCs w:val="24"/>
        </w:rPr>
        <w:t>8</w:t>
      </w:r>
    </w:p>
    <w:p w14:paraId="5F5A8308" w14:textId="7788EB4D" w:rsidR="003B0D33" w:rsidRPr="00FF453E" w:rsidRDefault="003B0D33" w:rsidP="002D2B36">
      <w:pPr>
        <w:pStyle w:val="Level2"/>
        <w:rPr>
          <w:sz w:val="24"/>
          <w:szCs w:val="24"/>
        </w:rPr>
      </w:pPr>
      <w:r w:rsidRPr="00FF453E">
        <w:rPr>
          <w:webHidden/>
          <w:sz w:val="24"/>
          <w:szCs w:val="24"/>
        </w:rPr>
        <w:t>4.2. Networks and Dynamic Systems</w:t>
      </w:r>
      <w:r w:rsidRPr="00FF453E">
        <w:rPr>
          <w:webHidden/>
          <w:sz w:val="24"/>
          <w:szCs w:val="24"/>
        </w:rPr>
        <w:tab/>
      </w:r>
      <w:r w:rsidR="008D4255">
        <w:rPr>
          <w:webHidden/>
          <w:sz w:val="24"/>
          <w:szCs w:val="24"/>
        </w:rPr>
        <w:t>32</w:t>
      </w:r>
    </w:p>
    <w:p w14:paraId="2E61BC06" w14:textId="5DF4A406" w:rsidR="003B0D33" w:rsidRPr="00FF453E" w:rsidRDefault="003B0D33" w:rsidP="002D2B36">
      <w:pPr>
        <w:pStyle w:val="Level2"/>
        <w:rPr>
          <w:sz w:val="24"/>
          <w:szCs w:val="24"/>
        </w:rPr>
      </w:pPr>
      <w:r w:rsidRPr="00FF453E">
        <w:rPr>
          <w:webHidden/>
          <w:sz w:val="24"/>
          <w:szCs w:val="24"/>
        </w:rPr>
        <w:t>4.3. Multi-Agent Systems</w:t>
      </w:r>
      <w:r w:rsidRPr="00FF453E">
        <w:rPr>
          <w:webHidden/>
          <w:sz w:val="24"/>
          <w:szCs w:val="24"/>
        </w:rPr>
        <w:tab/>
      </w:r>
      <w:r w:rsidR="00161BC4" w:rsidRPr="00FF453E">
        <w:rPr>
          <w:webHidden/>
          <w:sz w:val="24"/>
          <w:szCs w:val="24"/>
        </w:rPr>
        <w:t>3</w:t>
      </w:r>
      <w:r w:rsidR="008D4255">
        <w:rPr>
          <w:webHidden/>
          <w:sz w:val="24"/>
          <w:szCs w:val="24"/>
        </w:rPr>
        <w:t>5</w:t>
      </w:r>
    </w:p>
    <w:p w14:paraId="7676FE27" w14:textId="37A6B623" w:rsidR="003B0D33" w:rsidRPr="00FF453E" w:rsidRDefault="003B0D33" w:rsidP="006D44B6">
      <w:pPr>
        <w:pStyle w:val="Level1"/>
        <w:spacing w:before="240" w:after="0"/>
        <w:rPr>
          <w:sz w:val="24"/>
          <w:szCs w:val="24"/>
        </w:rPr>
      </w:pPr>
      <w:r w:rsidRPr="00FF453E">
        <w:rPr>
          <w:webHidden/>
          <w:sz w:val="24"/>
          <w:szCs w:val="24"/>
        </w:rPr>
        <w:t>5. Diffusion Communication</w:t>
      </w:r>
      <w:r w:rsidRPr="00FF453E">
        <w:rPr>
          <w:webHidden/>
          <w:sz w:val="24"/>
          <w:szCs w:val="24"/>
        </w:rPr>
        <w:tab/>
      </w:r>
      <w:r w:rsidR="00161BC4" w:rsidRPr="00FF453E">
        <w:rPr>
          <w:webHidden/>
          <w:sz w:val="24"/>
          <w:szCs w:val="24"/>
        </w:rPr>
        <w:t>4</w:t>
      </w:r>
      <w:r w:rsidR="008D4255">
        <w:rPr>
          <w:webHidden/>
          <w:sz w:val="24"/>
          <w:szCs w:val="24"/>
        </w:rPr>
        <w:t>3</w:t>
      </w:r>
    </w:p>
    <w:p w14:paraId="4E01256A" w14:textId="2DCD36AF" w:rsidR="003B0D33" w:rsidRPr="00FF453E" w:rsidRDefault="003B0D33" w:rsidP="002D2B36">
      <w:pPr>
        <w:pStyle w:val="Level2"/>
        <w:rPr>
          <w:sz w:val="24"/>
          <w:szCs w:val="24"/>
        </w:rPr>
      </w:pPr>
      <w:r w:rsidRPr="00FF453E">
        <w:rPr>
          <w:webHidden/>
          <w:sz w:val="24"/>
          <w:szCs w:val="24"/>
        </w:rPr>
        <w:t>5.1. Information Sharing in Networks</w:t>
      </w:r>
      <w:r w:rsidRPr="00FF453E">
        <w:rPr>
          <w:webHidden/>
          <w:sz w:val="24"/>
          <w:szCs w:val="24"/>
        </w:rPr>
        <w:tab/>
      </w:r>
      <w:r w:rsidR="00161BC4" w:rsidRPr="00FF453E">
        <w:rPr>
          <w:webHidden/>
          <w:sz w:val="24"/>
          <w:szCs w:val="24"/>
        </w:rPr>
        <w:t>4</w:t>
      </w:r>
      <w:r w:rsidR="008D4255">
        <w:rPr>
          <w:webHidden/>
          <w:sz w:val="24"/>
          <w:szCs w:val="24"/>
        </w:rPr>
        <w:t>3</w:t>
      </w:r>
    </w:p>
    <w:p w14:paraId="1D05281B" w14:textId="102AF897" w:rsidR="003B0D33" w:rsidRPr="00FF453E" w:rsidRDefault="003B0D33" w:rsidP="002D2B36">
      <w:pPr>
        <w:pStyle w:val="Level2"/>
        <w:rPr>
          <w:sz w:val="24"/>
          <w:szCs w:val="24"/>
        </w:rPr>
      </w:pPr>
      <w:r w:rsidRPr="00FF453E">
        <w:rPr>
          <w:webHidden/>
          <w:sz w:val="24"/>
          <w:szCs w:val="24"/>
        </w:rPr>
        <w:t>5.2. Diffusion Strategies</w:t>
      </w:r>
      <w:r w:rsidRPr="00FF453E">
        <w:rPr>
          <w:webHidden/>
          <w:sz w:val="24"/>
          <w:szCs w:val="24"/>
        </w:rPr>
        <w:tab/>
      </w:r>
      <w:r w:rsidR="00161BC4" w:rsidRPr="00FF453E">
        <w:rPr>
          <w:webHidden/>
          <w:sz w:val="24"/>
          <w:szCs w:val="24"/>
        </w:rPr>
        <w:t>4</w:t>
      </w:r>
      <w:r w:rsidR="008D4255">
        <w:rPr>
          <w:webHidden/>
          <w:sz w:val="24"/>
          <w:szCs w:val="24"/>
        </w:rPr>
        <w:t>8</w:t>
      </w:r>
    </w:p>
    <w:p w14:paraId="69E04A0E" w14:textId="697D6395" w:rsidR="003B0D33" w:rsidRPr="00FF453E" w:rsidRDefault="003B0D33" w:rsidP="002D2B36">
      <w:pPr>
        <w:pStyle w:val="Level2"/>
        <w:rPr>
          <w:sz w:val="24"/>
          <w:szCs w:val="24"/>
        </w:rPr>
      </w:pPr>
      <w:r w:rsidRPr="00FF453E">
        <w:rPr>
          <w:webHidden/>
          <w:sz w:val="24"/>
          <w:szCs w:val="24"/>
        </w:rPr>
        <w:t>5.3. Decentralized Optimization</w:t>
      </w:r>
      <w:r w:rsidRPr="00FF453E">
        <w:rPr>
          <w:webHidden/>
          <w:sz w:val="24"/>
          <w:szCs w:val="24"/>
        </w:rPr>
        <w:tab/>
      </w:r>
      <w:r w:rsidR="008D4255">
        <w:rPr>
          <w:webHidden/>
          <w:sz w:val="24"/>
          <w:szCs w:val="24"/>
        </w:rPr>
        <w:t>50</w:t>
      </w:r>
    </w:p>
    <w:p w14:paraId="5C85E868" w14:textId="7308A610" w:rsidR="003B0D33" w:rsidRPr="00FF453E" w:rsidRDefault="003B0D33" w:rsidP="002D2B36">
      <w:pPr>
        <w:pStyle w:val="Level2"/>
        <w:rPr>
          <w:sz w:val="24"/>
          <w:szCs w:val="24"/>
        </w:rPr>
      </w:pPr>
      <w:r w:rsidRPr="00FF453E">
        <w:rPr>
          <w:webHidden/>
          <w:sz w:val="24"/>
          <w:szCs w:val="24"/>
        </w:rPr>
        <w:t>5.4. Distributed Microgrid Optimization</w:t>
      </w:r>
      <w:r w:rsidRPr="00FF453E">
        <w:rPr>
          <w:webHidden/>
          <w:sz w:val="24"/>
          <w:szCs w:val="24"/>
        </w:rPr>
        <w:tab/>
      </w:r>
      <w:r w:rsidR="008D4255">
        <w:rPr>
          <w:webHidden/>
          <w:sz w:val="24"/>
          <w:szCs w:val="24"/>
        </w:rPr>
        <w:t>52</w:t>
      </w:r>
    </w:p>
    <w:p w14:paraId="1831B826" w14:textId="46BD33A7" w:rsidR="003B0D33" w:rsidRPr="00FF453E" w:rsidRDefault="003B0D33" w:rsidP="006D44B6">
      <w:pPr>
        <w:pStyle w:val="Level1"/>
        <w:spacing w:before="240" w:after="0"/>
        <w:rPr>
          <w:sz w:val="24"/>
          <w:szCs w:val="24"/>
        </w:rPr>
      </w:pPr>
      <w:r w:rsidRPr="00FF453E">
        <w:rPr>
          <w:webHidden/>
          <w:sz w:val="24"/>
          <w:szCs w:val="24"/>
        </w:rPr>
        <w:t xml:space="preserve">6. </w:t>
      </w:r>
      <w:r w:rsidRPr="00FF453E">
        <w:rPr>
          <w:sz w:val="24"/>
          <w:szCs w:val="24"/>
        </w:rPr>
        <w:t>FULLY DECENTRALIZED MULTI-AGENT SYSTEM FOR OPTIMAL MICROGRID CONTROL</w:t>
      </w:r>
      <w:r w:rsidRPr="00FF453E">
        <w:rPr>
          <w:webHidden/>
          <w:sz w:val="24"/>
          <w:szCs w:val="24"/>
        </w:rPr>
        <w:tab/>
      </w:r>
      <w:r w:rsidR="00161BC4" w:rsidRPr="00FF453E">
        <w:rPr>
          <w:webHidden/>
          <w:sz w:val="24"/>
          <w:szCs w:val="24"/>
        </w:rPr>
        <w:t>6</w:t>
      </w:r>
      <w:r w:rsidR="008D4255">
        <w:rPr>
          <w:webHidden/>
          <w:sz w:val="24"/>
          <w:szCs w:val="24"/>
        </w:rPr>
        <w:t>8</w:t>
      </w:r>
    </w:p>
    <w:p w14:paraId="46723F87" w14:textId="5BE3E894" w:rsidR="003B0D33" w:rsidRPr="00FF453E" w:rsidRDefault="003B0D33" w:rsidP="002D2B36">
      <w:pPr>
        <w:pStyle w:val="Level2"/>
        <w:rPr>
          <w:sz w:val="24"/>
          <w:szCs w:val="24"/>
        </w:rPr>
      </w:pPr>
      <w:r w:rsidRPr="00FF453E">
        <w:rPr>
          <w:webHidden/>
          <w:sz w:val="24"/>
          <w:szCs w:val="24"/>
        </w:rPr>
        <w:t>6.1. Control System Overview</w:t>
      </w:r>
      <w:r w:rsidRPr="00FF453E">
        <w:rPr>
          <w:webHidden/>
          <w:sz w:val="24"/>
          <w:szCs w:val="24"/>
        </w:rPr>
        <w:tab/>
      </w:r>
      <w:r w:rsidR="00161BC4" w:rsidRPr="00FF453E">
        <w:rPr>
          <w:webHidden/>
          <w:sz w:val="24"/>
          <w:szCs w:val="24"/>
        </w:rPr>
        <w:t>6</w:t>
      </w:r>
      <w:r w:rsidR="008D4255">
        <w:rPr>
          <w:webHidden/>
          <w:sz w:val="24"/>
          <w:szCs w:val="24"/>
        </w:rPr>
        <w:t>8</w:t>
      </w:r>
    </w:p>
    <w:p w14:paraId="27FC00F3" w14:textId="4A64973B" w:rsidR="003B0D33" w:rsidRPr="00FF453E" w:rsidRDefault="003B0D33" w:rsidP="002D2B36">
      <w:pPr>
        <w:pStyle w:val="Level2"/>
        <w:rPr>
          <w:sz w:val="24"/>
          <w:szCs w:val="24"/>
        </w:rPr>
      </w:pPr>
      <w:r w:rsidRPr="00FF453E">
        <w:rPr>
          <w:webHidden/>
          <w:sz w:val="24"/>
          <w:szCs w:val="24"/>
        </w:rPr>
        <w:t>6.2. Agent Design</w:t>
      </w:r>
      <w:r w:rsidRPr="00FF453E">
        <w:rPr>
          <w:webHidden/>
          <w:sz w:val="24"/>
          <w:szCs w:val="24"/>
        </w:rPr>
        <w:tab/>
      </w:r>
      <w:r w:rsidR="008D4255">
        <w:rPr>
          <w:webHidden/>
          <w:sz w:val="24"/>
          <w:szCs w:val="24"/>
        </w:rPr>
        <w:t>70</w:t>
      </w:r>
    </w:p>
    <w:p w14:paraId="09BD3B21" w14:textId="7F46F003" w:rsidR="003B0D33" w:rsidRPr="00FF453E" w:rsidRDefault="003B0D33" w:rsidP="002D2B36">
      <w:pPr>
        <w:pStyle w:val="Level2"/>
        <w:rPr>
          <w:sz w:val="24"/>
          <w:szCs w:val="24"/>
        </w:rPr>
      </w:pPr>
      <w:r w:rsidRPr="00FF453E">
        <w:rPr>
          <w:webHidden/>
          <w:sz w:val="24"/>
          <w:szCs w:val="24"/>
        </w:rPr>
        <w:t>6.3. JADE Implementation</w:t>
      </w:r>
      <w:r w:rsidRPr="00FF453E">
        <w:rPr>
          <w:webHidden/>
          <w:sz w:val="24"/>
          <w:szCs w:val="24"/>
        </w:rPr>
        <w:tab/>
      </w:r>
      <w:r w:rsidR="00161BC4" w:rsidRPr="00FF453E">
        <w:rPr>
          <w:webHidden/>
          <w:sz w:val="24"/>
          <w:szCs w:val="24"/>
        </w:rPr>
        <w:t>7</w:t>
      </w:r>
      <w:r w:rsidR="008D4255">
        <w:rPr>
          <w:webHidden/>
          <w:sz w:val="24"/>
          <w:szCs w:val="24"/>
        </w:rPr>
        <w:t>3</w:t>
      </w:r>
    </w:p>
    <w:p w14:paraId="3B921417" w14:textId="4C56C156" w:rsidR="003B0D33" w:rsidRPr="00FF453E" w:rsidRDefault="003B0D33" w:rsidP="002D2B36">
      <w:pPr>
        <w:pStyle w:val="Level2"/>
        <w:rPr>
          <w:sz w:val="24"/>
          <w:szCs w:val="24"/>
        </w:rPr>
      </w:pPr>
      <w:r w:rsidRPr="00FF453E">
        <w:rPr>
          <w:webHidden/>
          <w:sz w:val="24"/>
          <w:szCs w:val="24"/>
        </w:rPr>
        <w:t>6.4. Simulation Platform</w:t>
      </w:r>
      <w:r w:rsidRPr="00FF453E">
        <w:rPr>
          <w:webHidden/>
          <w:sz w:val="24"/>
          <w:szCs w:val="24"/>
        </w:rPr>
        <w:tab/>
      </w:r>
      <w:r w:rsidR="00161BC4" w:rsidRPr="00FF453E">
        <w:rPr>
          <w:webHidden/>
          <w:sz w:val="24"/>
          <w:szCs w:val="24"/>
        </w:rPr>
        <w:t>7</w:t>
      </w:r>
      <w:r w:rsidR="008D4255">
        <w:rPr>
          <w:webHidden/>
          <w:sz w:val="24"/>
          <w:szCs w:val="24"/>
        </w:rPr>
        <w:t>8</w:t>
      </w:r>
    </w:p>
    <w:p w14:paraId="6E198B8C" w14:textId="27647571" w:rsidR="003B0D33" w:rsidRPr="00FF453E" w:rsidRDefault="003B0D33" w:rsidP="002D2B36">
      <w:pPr>
        <w:pStyle w:val="Level2"/>
        <w:rPr>
          <w:webHidden/>
          <w:sz w:val="24"/>
          <w:szCs w:val="24"/>
        </w:rPr>
      </w:pPr>
      <w:r w:rsidRPr="00FF453E">
        <w:rPr>
          <w:webHidden/>
          <w:sz w:val="24"/>
          <w:szCs w:val="24"/>
        </w:rPr>
        <w:t>6.5. Simulation Results</w:t>
      </w:r>
      <w:r w:rsidRPr="00FF453E">
        <w:rPr>
          <w:webHidden/>
          <w:sz w:val="24"/>
          <w:szCs w:val="24"/>
        </w:rPr>
        <w:tab/>
      </w:r>
      <w:r w:rsidR="00161BC4" w:rsidRPr="00FF453E">
        <w:rPr>
          <w:webHidden/>
          <w:sz w:val="24"/>
          <w:szCs w:val="24"/>
        </w:rPr>
        <w:t>8</w:t>
      </w:r>
      <w:r w:rsidR="008D4255">
        <w:rPr>
          <w:webHidden/>
          <w:sz w:val="24"/>
          <w:szCs w:val="24"/>
        </w:rPr>
        <w:t>9</w:t>
      </w:r>
    </w:p>
    <w:p w14:paraId="7C21AF47" w14:textId="411DBC3D" w:rsidR="00161BC4" w:rsidRPr="00FF453E" w:rsidRDefault="00161BC4" w:rsidP="003D134B">
      <w:pPr>
        <w:pStyle w:val="Level3"/>
        <w:rPr>
          <w:sz w:val="24"/>
          <w:szCs w:val="24"/>
        </w:rPr>
      </w:pPr>
      <w:r w:rsidRPr="00FF453E">
        <w:rPr>
          <w:sz w:val="24"/>
          <w:szCs w:val="24"/>
        </w:rPr>
        <w:t>6.5.1. Islanded Microgrid</w:t>
      </w:r>
      <w:r w:rsidRPr="00FF453E">
        <w:rPr>
          <w:sz w:val="24"/>
          <w:szCs w:val="24"/>
        </w:rPr>
        <w:tab/>
      </w:r>
      <w:r w:rsidR="008D4255">
        <w:rPr>
          <w:sz w:val="24"/>
          <w:szCs w:val="24"/>
        </w:rPr>
        <w:t>90</w:t>
      </w:r>
    </w:p>
    <w:p w14:paraId="0DF21011" w14:textId="0C44C64C" w:rsidR="003D134B" w:rsidRPr="00FF453E" w:rsidRDefault="003D134B" w:rsidP="003D134B">
      <w:pPr>
        <w:pStyle w:val="Level3"/>
        <w:rPr>
          <w:sz w:val="24"/>
          <w:szCs w:val="24"/>
        </w:rPr>
      </w:pPr>
      <w:r w:rsidRPr="00FF453E">
        <w:rPr>
          <w:sz w:val="24"/>
          <w:szCs w:val="24"/>
        </w:rPr>
        <w:t>6.5.2. Grid Connected MG</w:t>
      </w:r>
      <w:r w:rsidRPr="00FF453E">
        <w:rPr>
          <w:sz w:val="24"/>
          <w:szCs w:val="24"/>
        </w:rPr>
        <w:tab/>
        <w:t>9</w:t>
      </w:r>
      <w:r w:rsidR="008D4255">
        <w:rPr>
          <w:sz w:val="24"/>
          <w:szCs w:val="24"/>
        </w:rPr>
        <w:t>4</w:t>
      </w:r>
    </w:p>
    <w:p w14:paraId="4C52A68E" w14:textId="2B089067" w:rsidR="003D134B" w:rsidRPr="00FF453E" w:rsidRDefault="003D134B" w:rsidP="003D134B">
      <w:pPr>
        <w:pStyle w:val="Level3"/>
        <w:rPr>
          <w:sz w:val="24"/>
          <w:szCs w:val="24"/>
        </w:rPr>
      </w:pPr>
      <w:r w:rsidRPr="00FF453E">
        <w:rPr>
          <w:sz w:val="24"/>
          <w:szCs w:val="24"/>
        </w:rPr>
        <w:t>6.5.3. Islanding Event</w:t>
      </w:r>
      <w:r w:rsidRPr="00FF453E">
        <w:rPr>
          <w:sz w:val="24"/>
          <w:szCs w:val="24"/>
        </w:rPr>
        <w:tab/>
        <w:t>9</w:t>
      </w:r>
      <w:r w:rsidR="008D4255">
        <w:rPr>
          <w:sz w:val="24"/>
          <w:szCs w:val="24"/>
        </w:rPr>
        <w:t>8</w:t>
      </w:r>
    </w:p>
    <w:p w14:paraId="7B960544" w14:textId="6E212C01" w:rsidR="003D134B" w:rsidRPr="00FF453E" w:rsidRDefault="003D134B" w:rsidP="003D134B">
      <w:pPr>
        <w:pStyle w:val="Level3"/>
        <w:rPr>
          <w:sz w:val="24"/>
          <w:szCs w:val="24"/>
        </w:rPr>
      </w:pPr>
      <w:r w:rsidRPr="00FF453E">
        <w:rPr>
          <w:sz w:val="24"/>
          <w:szCs w:val="24"/>
        </w:rPr>
        <w:t>6.5.4. Simulation Conclusion</w:t>
      </w:r>
      <w:r w:rsidRPr="00FF453E">
        <w:rPr>
          <w:sz w:val="24"/>
          <w:szCs w:val="24"/>
        </w:rPr>
        <w:tab/>
      </w:r>
      <w:r w:rsidR="008D4255">
        <w:rPr>
          <w:sz w:val="24"/>
          <w:szCs w:val="24"/>
        </w:rPr>
        <w:t>101</w:t>
      </w:r>
    </w:p>
    <w:p w14:paraId="650B67DA" w14:textId="02224E86" w:rsidR="003B0D33" w:rsidRPr="00FF453E" w:rsidRDefault="003B0D33" w:rsidP="002D2B36">
      <w:pPr>
        <w:pStyle w:val="Level2"/>
        <w:rPr>
          <w:sz w:val="24"/>
          <w:szCs w:val="24"/>
        </w:rPr>
      </w:pPr>
      <w:r w:rsidRPr="00FF453E">
        <w:rPr>
          <w:webHidden/>
          <w:sz w:val="24"/>
          <w:szCs w:val="24"/>
        </w:rPr>
        <w:t>6.6. Experimental Platform</w:t>
      </w:r>
      <w:r w:rsidRPr="00FF453E">
        <w:rPr>
          <w:webHidden/>
          <w:sz w:val="24"/>
          <w:szCs w:val="24"/>
        </w:rPr>
        <w:tab/>
      </w:r>
      <w:r w:rsidR="008D4255">
        <w:rPr>
          <w:webHidden/>
          <w:sz w:val="24"/>
          <w:szCs w:val="24"/>
        </w:rPr>
        <w:t>102</w:t>
      </w:r>
    </w:p>
    <w:p w14:paraId="019C08EA" w14:textId="08475E28" w:rsidR="003B0D33" w:rsidRPr="00FF453E" w:rsidRDefault="003B0D33" w:rsidP="002D2B36">
      <w:pPr>
        <w:pStyle w:val="Level2"/>
        <w:rPr>
          <w:sz w:val="24"/>
          <w:szCs w:val="24"/>
        </w:rPr>
      </w:pPr>
      <w:r w:rsidRPr="00FF453E">
        <w:rPr>
          <w:webHidden/>
          <w:sz w:val="24"/>
          <w:szCs w:val="24"/>
        </w:rPr>
        <w:t>6.7. Experimental Results</w:t>
      </w:r>
      <w:r w:rsidRPr="00FF453E">
        <w:rPr>
          <w:webHidden/>
          <w:sz w:val="24"/>
          <w:szCs w:val="24"/>
        </w:rPr>
        <w:tab/>
      </w:r>
      <w:r w:rsidR="003D134B" w:rsidRPr="00FF453E">
        <w:rPr>
          <w:webHidden/>
          <w:sz w:val="24"/>
          <w:szCs w:val="24"/>
        </w:rPr>
        <w:t>10</w:t>
      </w:r>
      <w:r w:rsidR="008D4255">
        <w:rPr>
          <w:webHidden/>
          <w:sz w:val="24"/>
          <w:szCs w:val="24"/>
        </w:rPr>
        <w:t>7</w:t>
      </w:r>
    </w:p>
    <w:p w14:paraId="5A0EB001" w14:textId="0773B044" w:rsidR="003B0D33" w:rsidRPr="00FF453E" w:rsidRDefault="003B0D33" w:rsidP="006D44B6">
      <w:pPr>
        <w:pStyle w:val="Level1"/>
        <w:spacing w:before="240" w:after="0"/>
        <w:rPr>
          <w:sz w:val="24"/>
          <w:szCs w:val="24"/>
        </w:rPr>
      </w:pPr>
      <w:r w:rsidRPr="00FF453E">
        <w:rPr>
          <w:webHidden/>
          <w:sz w:val="24"/>
          <w:szCs w:val="24"/>
        </w:rPr>
        <w:lastRenderedPageBreak/>
        <w:t xml:space="preserve">7. </w:t>
      </w:r>
      <w:r w:rsidRPr="00FF453E">
        <w:rPr>
          <w:sz w:val="24"/>
          <w:szCs w:val="24"/>
        </w:rPr>
        <w:t>Conclusion</w:t>
      </w:r>
      <w:r w:rsidR="00CE3E47" w:rsidRPr="00FF453E">
        <w:rPr>
          <w:sz w:val="24"/>
          <w:szCs w:val="24"/>
        </w:rPr>
        <w:t xml:space="preserve"> and Recommendation for Future Work</w:t>
      </w:r>
      <w:r w:rsidRPr="00FF453E">
        <w:rPr>
          <w:webHidden/>
          <w:sz w:val="24"/>
          <w:szCs w:val="24"/>
        </w:rPr>
        <w:tab/>
      </w:r>
      <w:r w:rsidR="003D134B" w:rsidRPr="00FF453E">
        <w:rPr>
          <w:webHidden/>
          <w:sz w:val="24"/>
          <w:szCs w:val="24"/>
        </w:rPr>
        <w:t>11</w:t>
      </w:r>
      <w:r w:rsidR="008D4255">
        <w:rPr>
          <w:webHidden/>
          <w:sz w:val="24"/>
          <w:szCs w:val="24"/>
        </w:rPr>
        <w:t>3</w:t>
      </w:r>
    </w:p>
    <w:p w14:paraId="0082FCA5" w14:textId="6DB95B15" w:rsidR="003B0D33" w:rsidRPr="00FF453E" w:rsidRDefault="003B0D33" w:rsidP="002D2B36">
      <w:pPr>
        <w:pStyle w:val="Level2"/>
        <w:rPr>
          <w:sz w:val="24"/>
          <w:szCs w:val="24"/>
        </w:rPr>
      </w:pPr>
      <w:r w:rsidRPr="00FF453E">
        <w:rPr>
          <w:webHidden/>
          <w:sz w:val="24"/>
          <w:szCs w:val="24"/>
        </w:rPr>
        <w:t>7.1. Conclusion</w:t>
      </w:r>
      <w:r w:rsidRPr="00FF453E">
        <w:rPr>
          <w:webHidden/>
          <w:sz w:val="24"/>
          <w:szCs w:val="24"/>
        </w:rPr>
        <w:tab/>
      </w:r>
      <w:r w:rsidR="003D134B" w:rsidRPr="00FF453E">
        <w:rPr>
          <w:webHidden/>
          <w:sz w:val="24"/>
          <w:szCs w:val="24"/>
        </w:rPr>
        <w:t>11</w:t>
      </w:r>
      <w:r w:rsidR="008D4255">
        <w:rPr>
          <w:webHidden/>
          <w:sz w:val="24"/>
          <w:szCs w:val="24"/>
        </w:rPr>
        <w:t>3</w:t>
      </w:r>
    </w:p>
    <w:p w14:paraId="057EC523" w14:textId="393421A5" w:rsidR="00B20C85" w:rsidRPr="00FF453E" w:rsidRDefault="003B0D33" w:rsidP="00B20C85">
      <w:pPr>
        <w:pStyle w:val="Level2"/>
        <w:rPr>
          <w:sz w:val="24"/>
          <w:szCs w:val="24"/>
        </w:rPr>
      </w:pPr>
      <w:r w:rsidRPr="00FF453E">
        <w:rPr>
          <w:webHidden/>
          <w:sz w:val="24"/>
          <w:szCs w:val="24"/>
        </w:rPr>
        <w:t>7.2. Future Work</w:t>
      </w:r>
      <w:r w:rsidRPr="00FF453E">
        <w:rPr>
          <w:webHidden/>
          <w:sz w:val="24"/>
          <w:szCs w:val="24"/>
        </w:rPr>
        <w:tab/>
      </w:r>
      <w:r w:rsidR="003D134B" w:rsidRPr="00FF453E">
        <w:rPr>
          <w:webHidden/>
          <w:sz w:val="24"/>
          <w:szCs w:val="24"/>
        </w:rPr>
        <w:t>11</w:t>
      </w:r>
      <w:r w:rsidR="008D4255">
        <w:rPr>
          <w:webHidden/>
          <w:sz w:val="24"/>
          <w:szCs w:val="24"/>
        </w:rPr>
        <w:t>4</w:t>
      </w:r>
    </w:p>
    <w:p w14:paraId="3C23028F" w14:textId="0EA3B4B7" w:rsidR="003B0D33" w:rsidRDefault="00B20C85" w:rsidP="006D44B6">
      <w:pPr>
        <w:pStyle w:val="Level1"/>
        <w:spacing w:before="240" w:after="0"/>
        <w:rPr>
          <w:webHidden/>
        </w:rPr>
      </w:pPr>
      <w:r w:rsidRPr="00FF453E">
        <w:rPr>
          <w:webHidden/>
          <w:sz w:val="24"/>
          <w:szCs w:val="24"/>
        </w:rPr>
        <w:t>References</w:t>
      </w:r>
      <w:r w:rsidRPr="00FF453E">
        <w:rPr>
          <w:webHidden/>
          <w:sz w:val="24"/>
          <w:szCs w:val="24"/>
        </w:rPr>
        <w:tab/>
      </w:r>
      <w:r w:rsidR="003D134B" w:rsidRPr="00FF453E">
        <w:rPr>
          <w:webHidden/>
          <w:sz w:val="24"/>
          <w:szCs w:val="24"/>
        </w:rPr>
        <w:t>11</w:t>
      </w:r>
      <w:r w:rsidR="008D4255">
        <w:rPr>
          <w:webHidden/>
          <w:sz w:val="24"/>
          <w:szCs w:val="24"/>
        </w:rPr>
        <w:t>6</w:t>
      </w:r>
    </w:p>
    <w:p w14:paraId="5045B64A" w14:textId="68CA5AB4" w:rsidR="00533497" w:rsidRPr="00FF453E" w:rsidRDefault="00FF453E" w:rsidP="006D44B6">
      <w:pPr>
        <w:pStyle w:val="Level1"/>
        <w:spacing w:before="240" w:after="0"/>
        <w:rPr>
          <w:rFonts w:eastAsiaTheme="majorEastAsia" w:cstheme="majorBidi"/>
          <w:color w:val="A5A5A5" w:themeColor="accent1" w:themeShade="BF"/>
        </w:rPr>
      </w:pPr>
      <w:r>
        <w:rPr>
          <w:webHidden/>
          <w:sz w:val="24"/>
          <w:szCs w:val="24"/>
        </w:rPr>
        <w:t>VITA</w:t>
      </w:r>
      <w:r w:rsidRPr="00FF453E">
        <w:rPr>
          <w:webHidden/>
          <w:sz w:val="24"/>
          <w:szCs w:val="24"/>
        </w:rPr>
        <w:tab/>
        <w:t>1</w:t>
      </w:r>
      <w:r w:rsidR="008D4255">
        <w:rPr>
          <w:webHidden/>
          <w:sz w:val="24"/>
          <w:szCs w:val="24"/>
        </w:rPr>
        <w:t>20</w:t>
      </w:r>
      <w:r w:rsidR="00533497" w:rsidRPr="00FF453E">
        <w:rPr>
          <w:sz w:val="24"/>
          <w:szCs w:val="24"/>
        </w:rPr>
        <w:br w:type="page"/>
      </w:r>
    </w:p>
    <w:p w14:paraId="19C5DF2B" w14:textId="7B8218C0" w:rsidR="00FF453E" w:rsidRPr="00FF453E" w:rsidRDefault="003D009D" w:rsidP="00FF453E">
      <w:pPr>
        <w:pStyle w:val="Heading1"/>
        <w:rPr>
          <w:b w:val="0"/>
        </w:rPr>
      </w:pPr>
      <w:r w:rsidRPr="00FF453E">
        <w:rPr>
          <w:b w:val="0"/>
        </w:rPr>
        <w:lastRenderedPageBreak/>
        <w:t>TABLE OF FIGURES</w:t>
      </w:r>
      <w:r w:rsidR="00FF453E" w:rsidRPr="00FF453E">
        <w:rPr>
          <w:b w:val="0"/>
        </w:rPr>
        <w:t xml:space="preserve"> </w:t>
      </w:r>
    </w:p>
    <w:p w14:paraId="6C10FED7" w14:textId="5A323EAB" w:rsidR="003D009D" w:rsidRPr="00FF453E" w:rsidRDefault="00FF453E" w:rsidP="00A90E35">
      <w:pPr>
        <w:tabs>
          <w:tab w:val="right" w:pos="8631"/>
        </w:tabs>
        <w:ind w:firstLine="0"/>
        <w:jc w:val="left"/>
      </w:pPr>
      <w:r>
        <w:t>FIGURE</w:t>
      </w:r>
      <w:r w:rsidRPr="00FF453E">
        <w:tab/>
        <w:t>PAGE</w:t>
      </w:r>
    </w:p>
    <w:p w14:paraId="630D643B" w14:textId="446F0B09" w:rsidR="003D009D" w:rsidRPr="00FF453E" w:rsidRDefault="00372111" w:rsidP="00592FFE">
      <w:pPr>
        <w:pStyle w:val="Level1"/>
        <w:spacing w:after="240"/>
        <w:rPr>
          <w:webHidden/>
          <w:sz w:val="24"/>
          <w:szCs w:val="24"/>
        </w:rPr>
      </w:pPr>
      <w:r w:rsidRPr="00FF453E">
        <w:rPr>
          <w:noProof/>
          <w:sz w:val="24"/>
          <w:szCs w:val="24"/>
        </w:rPr>
        <w:t xml:space="preserve">2.1.1: </w:t>
      </w:r>
      <w:r w:rsidRPr="00FF453E">
        <w:rPr>
          <w:rStyle w:val="FiguresChar"/>
          <w:caps w:val="0"/>
          <w:sz w:val="24"/>
          <w:szCs w:val="24"/>
        </w:rPr>
        <w:t>The Electrical Grid</w:t>
      </w:r>
      <w:r w:rsidR="003D009D" w:rsidRPr="00FF453E">
        <w:rPr>
          <w:webHidden/>
          <w:sz w:val="24"/>
          <w:szCs w:val="24"/>
        </w:rPr>
        <w:tab/>
      </w:r>
      <w:sdt>
        <w:sdtPr>
          <w:rPr>
            <w:webHidden/>
            <w:sz w:val="24"/>
            <w:szCs w:val="24"/>
          </w:rPr>
          <w:id w:val="-1739236528"/>
          <w:placeholder>
            <w:docPart w:val="6F9B82D673D74C91AF67618EE277DAC1"/>
          </w:placeholder>
        </w:sdtPr>
        <w:sdtEndPr/>
        <w:sdtContent>
          <w:r w:rsidR="00592FFE">
            <w:rPr>
              <w:webHidden/>
              <w:sz w:val="24"/>
              <w:szCs w:val="24"/>
            </w:rPr>
            <w:t>9</w:t>
          </w:r>
        </w:sdtContent>
      </w:sdt>
    </w:p>
    <w:p w14:paraId="3ABFC880" w14:textId="77A11C41" w:rsidR="00372111" w:rsidRPr="00FF453E" w:rsidRDefault="00372111" w:rsidP="00592FFE">
      <w:pPr>
        <w:pStyle w:val="Figures"/>
        <w:spacing w:after="240"/>
        <w:rPr>
          <w:sz w:val="24"/>
          <w:szCs w:val="24"/>
        </w:rPr>
      </w:pPr>
      <w:r w:rsidRPr="00FF453E">
        <w:rPr>
          <w:sz w:val="24"/>
          <w:szCs w:val="24"/>
        </w:rPr>
        <w:t xml:space="preserve">2.3.1: </w:t>
      </w:r>
      <w:r w:rsidR="000B0D89" w:rsidRPr="00FF453E">
        <w:rPr>
          <w:sz w:val="24"/>
          <w:szCs w:val="24"/>
        </w:rPr>
        <w:t>Hypothetical 7-Node Microgrid</w:t>
      </w:r>
      <w:r w:rsidRPr="00FF453E">
        <w:rPr>
          <w:sz w:val="24"/>
          <w:szCs w:val="24"/>
        </w:rPr>
        <w:tab/>
        <w:t>1</w:t>
      </w:r>
      <w:r w:rsidR="00592FFE">
        <w:rPr>
          <w:sz w:val="24"/>
          <w:szCs w:val="24"/>
        </w:rPr>
        <w:t>2</w:t>
      </w:r>
    </w:p>
    <w:p w14:paraId="23C3E198" w14:textId="3A0F5E5F" w:rsidR="00372111" w:rsidRPr="00FF453E" w:rsidRDefault="00372111" w:rsidP="00592FFE">
      <w:pPr>
        <w:pStyle w:val="Figures"/>
        <w:spacing w:after="240"/>
        <w:rPr>
          <w:sz w:val="24"/>
          <w:szCs w:val="24"/>
        </w:rPr>
      </w:pPr>
      <w:r w:rsidRPr="00FF453E">
        <w:rPr>
          <w:sz w:val="24"/>
          <w:szCs w:val="24"/>
        </w:rPr>
        <w:t>3.1.1: Typical Fossil Fuel Generator Cost Function</w:t>
      </w:r>
      <w:r w:rsidRPr="00FF453E">
        <w:rPr>
          <w:sz w:val="24"/>
          <w:szCs w:val="24"/>
        </w:rPr>
        <w:tab/>
        <w:t>1</w:t>
      </w:r>
      <w:r w:rsidR="00592FFE">
        <w:rPr>
          <w:sz w:val="24"/>
          <w:szCs w:val="24"/>
        </w:rPr>
        <w:t>8</w:t>
      </w:r>
    </w:p>
    <w:p w14:paraId="3064C2B5" w14:textId="1AB1ACF1" w:rsidR="00372111" w:rsidRPr="00FF453E" w:rsidRDefault="00372111" w:rsidP="00592FFE">
      <w:pPr>
        <w:pStyle w:val="Figures"/>
        <w:spacing w:after="240"/>
        <w:rPr>
          <w:bCs w:val="0"/>
          <w:smallCaps/>
          <w:webHidden/>
          <w:color w:val="000000"/>
          <w:sz w:val="24"/>
          <w:szCs w:val="24"/>
        </w:rPr>
      </w:pPr>
      <w:r w:rsidRPr="00FF453E">
        <w:rPr>
          <w:sz w:val="24"/>
          <w:szCs w:val="24"/>
        </w:rPr>
        <w:t>3.1.2 Typical Fossil Fuel Marginal Cost Function</w:t>
      </w:r>
      <w:r w:rsidRPr="00FF453E">
        <w:rPr>
          <w:sz w:val="24"/>
          <w:szCs w:val="24"/>
        </w:rPr>
        <w:tab/>
        <w:t>1</w:t>
      </w:r>
      <w:bookmarkStart w:id="2" w:name="_Toc442882580"/>
      <w:r w:rsidR="00592FFE">
        <w:rPr>
          <w:sz w:val="24"/>
          <w:szCs w:val="24"/>
        </w:rPr>
        <w:t>8</w:t>
      </w:r>
    </w:p>
    <w:p w14:paraId="1931D97C" w14:textId="23BF0AE3" w:rsidR="00372111" w:rsidRPr="00FF453E" w:rsidRDefault="00372111" w:rsidP="00592FFE">
      <w:pPr>
        <w:pStyle w:val="Figures"/>
        <w:spacing w:after="240"/>
        <w:rPr>
          <w:sz w:val="24"/>
          <w:szCs w:val="24"/>
        </w:rPr>
      </w:pPr>
      <w:r w:rsidRPr="00FF453E">
        <w:rPr>
          <w:sz w:val="24"/>
          <w:szCs w:val="24"/>
        </w:rPr>
        <w:t xml:space="preserve">3.2.1: Automatic Generation Control </w:t>
      </w:r>
      <w:r w:rsidRPr="00FF453E">
        <w:rPr>
          <w:sz w:val="24"/>
          <w:szCs w:val="24"/>
        </w:rPr>
        <w:tab/>
      </w:r>
      <w:r w:rsidR="00592FFE">
        <w:rPr>
          <w:sz w:val="24"/>
          <w:szCs w:val="24"/>
        </w:rPr>
        <w:t>21</w:t>
      </w:r>
    </w:p>
    <w:p w14:paraId="064CC45B" w14:textId="7DD94B85" w:rsidR="00372111" w:rsidRPr="00FF453E" w:rsidRDefault="00372111" w:rsidP="00592FFE">
      <w:pPr>
        <w:pStyle w:val="Figures"/>
        <w:spacing w:after="240"/>
        <w:rPr>
          <w:sz w:val="24"/>
          <w:szCs w:val="24"/>
        </w:rPr>
      </w:pPr>
      <w:r w:rsidRPr="00FF453E">
        <w:rPr>
          <w:sz w:val="24"/>
          <w:szCs w:val="24"/>
        </w:rPr>
        <w:t xml:space="preserve">3.3.1: Isochronous Control </w:t>
      </w:r>
      <w:r w:rsidRPr="00FF453E">
        <w:rPr>
          <w:sz w:val="24"/>
          <w:szCs w:val="24"/>
        </w:rPr>
        <w:tab/>
        <w:t>2</w:t>
      </w:r>
      <w:r w:rsidR="00592FFE">
        <w:rPr>
          <w:sz w:val="24"/>
          <w:szCs w:val="24"/>
        </w:rPr>
        <w:t>2</w:t>
      </w:r>
    </w:p>
    <w:p w14:paraId="64BD6F1E" w14:textId="075DFBFC" w:rsidR="00372111" w:rsidRPr="00FF453E" w:rsidRDefault="00372111" w:rsidP="00592FFE">
      <w:pPr>
        <w:pStyle w:val="Figures"/>
        <w:spacing w:after="240"/>
        <w:rPr>
          <w:sz w:val="24"/>
          <w:szCs w:val="24"/>
        </w:rPr>
      </w:pPr>
      <w:r w:rsidRPr="00FF453E">
        <w:rPr>
          <w:sz w:val="24"/>
          <w:szCs w:val="24"/>
        </w:rPr>
        <w:t xml:space="preserve">3.3.2: Speed-Droop Characteristic </w:t>
      </w:r>
      <w:r w:rsidRPr="00FF453E">
        <w:rPr>
          <w:sz w:val="24"/>
          <w:szCs w:val="24"/>
        </w:rPr>
        <w:tab/>
        <w:t>2</w:t>
      </w:r>
      <w:r w:rsidR="00592FFE">
        <w:rPr>
          <w:sz w:val="24"/>
          <w:szCs w:val="24"/>
        </w:rPr>
        <w:t>3</w:t>
      </w:r>
    </w:p>
    <w:p w14:paraId="3520C08E" w14:textId="6B25DA57" w:rsidR="00372111" w:rsidRPr="00FF453E" w:rsidRDefault="00372111" w:rsidP="00592FFE">
      <w:pPr>
        <w:pStyle w:val="Figures"/>
        <w:spacing w:after="240"/>
        <w:rPr>
          <w:sz w:val="24"/>
          <w:szCs w:val="24"/>
        </w:rPr>
      </w:pPr>
      <w:r w:rsidRPr="00FF453E">
        <w:rPr>
          <w:sz w:val="24"/>
          <w:szCs w:val="24"/>
        </w:rPr>
        <w:t xml:space="preserve">3.3.3: Speed-Droop Characteristic, Two Generators </w:t>
      </w:r>
      <w:r w:rsidRPr="00FF453E">
        <w:rPr>
          <w:sz w:val="24"/>
          <w:szCs w:val="24"/>
        </w:rPr>
        <w:tab/>
        <w:t>2</w:t>
      </w:r>
      <w:r w:rsidR="00592FFE">
        <w:rPr>
          <w:sz w:val="24"/>
          <w:szCs w:val="24"/>
        </w:rPr>
        <w:t>4</w:t>
      </w:r>
    </w:p>
    <w:p w14:paraId="2FEEC15B" w14:textId="4A03F40F" w:rsidR="00372111" w:rsidRPr="00FF453E" w:rsidRDefault="00372111" w:rsidP="00592FFE">
      <w:pPr>
        <w:pStyle w:val="Figures"/>
        <w:spacing w:after="240"/>
        <w:rPr>
          <w:sz w:val="24"/>
          <w:szCs w:val="24"/>
        </w:rPr>
      </w:pPr>
      <w:r w:rsidRPr="00FF453E">
        <w:rPr>
          <w:sz w:val="24"/>
          <w:szCs w:val="24"/>
        </w:rPr>
        <w:t xml:space="preserve">3.3.4: Droop Control </w:t>
      </w:r>
      <w:r w:rsidRPr="00FF453E">
        <w:rPr>
          <w:sz w:val="24"/>
          <w:szCs w:val="24"/>
        </w:rPr>
        <w:tab/>
        <w:t>2</w:t>
      </w:r>
      <w:r w:rsidR="00592FFE">
        <w:rPr>
          <w:sz w:val="24"/>
          <w:szCs w:val="24"/>
        </w:rPr>
        <w:t>5</w:t>
      </w:r>
    </w:p>
    <w:p w14:paraId="14E7AF31" w14:textId="09C82704" w:rsidR="00372111" w:rsidRDefault="00372111" w:rsidP="00592FFE">
      <w:pPr>
        <w:pStyle w:val="Figures"/>
        <w:spacing w:after="240"/>
        <w:rPr>
          <w:sz w:val="24"/>
          <w:szCs w:val="24"/>
        </w:rPr>
      </w:pPr>
      <w:r w:rsidRPr="00FF453E">
        <w:rPr>
          <w:sz w:val="24"/>
          <w:szCs w:val="24"/>
        </w:rPr>
        <w:t xml:space="preserve">3.3.5: Adjusting No-Load Frequency </w:t>
      </w:r>
      <w:r w:rsidRPr="00FF453E">
        <w:rPr>
          <w:sz w:val="24"/>
          <w:szCs w:val="24"/>
        </w:rPr>
        <w:tab/>
        <w:t>2</w:t>
      </w:r>
      <w:r w:rsidR="00592FFE">
        <w:rPr>
          <w:sz w:val="24"/>
          <w:szCs w:val="24"/>
        </w:rPr>
        <w:t>6</w:t>
      </w:r>
    </w:p>
    <w:p w14:paraId="76285B77" w14:textId="429105A8" w:rsidR="00372111" w:rsidRPr="00FF453E" w:rsidRDefault="00372111" w:rsidP="00592FFE">
      <w:pPr>
        <w:pStyle w:val="Figures"/>
        <w:spacing w:after="240"/>
        <w:rPr>
          <w:sz w:val="24"/>
          <w:szCs w:val="24"/>
        </w:rPr>
      </w:pPr>
      <w:r w:rsidRPr="00FF453E">
        <w:rPr>
          <w:sz w:val="24"/>
          <w:szCs w:val="24"/>
        </w:rPr>
        <w:t xml:space="preserve">4.2.1: Graph Example </w:t>
      </w:r>
      <w:r w:rsidRPr="00FF453E">
        <w:rPr>
          <w:sz w:val="24"/>
          <w:szCs w:val="24"/>
        </w:rPr>
        <w:tab/>
        <w:t>3</w:t>
      </w:r>
      <w:r w:rsidR="00592FFE">
        <w:rPr>
          <w:sz w:val="24"/>
          <w:szCs w:val="24"/>
        </w:rPr>
        <w:t>3</w:t>
      </w:r>
    </w:p>
    <w:p w14:paraId="607B37B2" w14:textId="2D0B90B4" w:rsidR="00372111" w:rsidRPr="00FF453E" w:rsidRDefault="00372111" w:rsidP="00592FFE">
      <w:pPr>
        <w:pStyle w:val="Figures"/>
        <w:spacing w:after="240"/>
        <w:rPr>
          <w:sz w:val="24"/>
          <w:szCs w:val="24"/>
        </w:rPr>
      </w:pPr>
      <w:r w:rsidRPr="00FF453E">
        <w:rPr>
          <w:sz w:val="24"/>
          <w:szCs w:val="24"/>
        </w:rPr>
        <w:t xml:space="preserve">4.3.1: Energy Storage System Cost Function </w:t>
      </w:r>
      <w:r w:rsidRPr="00FF453E">
        <w:rPr>
          <w:sz w:val="24"/>
          <w:szCs w:val="24"/>
        </w:rPr>
        <w:tab/>
        <w:t>3</w:t>
      </w:r>
      <w:r w:rsidR="00592FFE">
        <w:rPr>
          <w:sz w:val="24"/>
          <w:szCs w:val="24"/>
        </w:rPr>
        <w:t>8</w:t>
      </w:r>
    </w:p>
    <w:p w14:paraId="1905864B" w14:textId="349795E8" w:rsidR="00372111" w:rsidRPr="00FF453E" w:rsidRDefault="00372111" w:rsidP="00592FFE">
      <w:pPr>
        <w:pStyle w:val="Figures"/>
        <w:spacing w:after="240"/>
        <w:rPr>
          <w:sz w:val="24"/>
          <w:szCs w:val="24"/>
        </w:rPr>
      </w:pPr>
      <w:r w:rsidRPr="00FF453E">
        <w:rPr>
          <w:sz w:val="24"/>
          <w:szCs w:val="24"/>
        </w:rPr>
        <w:t>4.3.2: Energy Storage System Marginal Cost Function</w:t>
      </w:r>
      <w:r w:rsidRPr="00FF453E">
        <w:rPr>
          <w:sz w:val="24"/>
          <w:szCs w:val="24"/>
        </w:rPr>
        <w:tab/>
        <w:t>3</w:t>
      </w:r>
      <w:r w:rsidR="00592FFE">
        <w:rPr>
          <w:sz w:val="24"/>
          <w:szCs w:val="24"/>
        </w:rPr>
        <w:t>9</w:t>
      </w:r>
    </w:p>
    <w:p w14:paraId="5FAE579C" w14:textId="69F9AF66" w:rsidR="00372111" w:rsidRPr="00FF453E" w:rsidRDefault="00372111" w:rsidP="00592FFE">
      <w:pPr>
        <w:pStyle w:val="Figures"/>
        <w:spacing w:after="240"/>
        <w:rPr>
          <w:sz w:val="24"/>
          <w:szCs w:val="24"/>
        </w:rPr>
      </w:pPr>
      <w:r w:rsidRPr="00FF453E">
        <w:rPr>
          <w:sz w:val="24"/>
          <w:szCs w:val="24"/>
        </w:rPr>
        <w:t>4.3.3: Energy Storage System Cost Function Surface</w:t>
      </w:r>
      <w:r w:rsidRPr="00FF453E">
        <w:rPr>
          <w:sz w:val="24"/>
          <w:szCs w:val="24"/>
        </w:rPr>
        <w:tab/>
        <w:t>3</w:t>
      </w:r>
      <w:r w:rsidR="00592FFE">
        <w:rPr>
          <w:sz w:val="24"/>
          <w:szCs w:val="24"/>
        </w:rPr>
        <w:t>9</w:t>
      </w:r>
    </w:p>
    <w:p w14:paraId="386D9B12" w14:textId="31A828C1" w:rsidR="00372111" w:rsidRPr="00FF453E" w:rsidRDefault="00372111" w:rsidP="00592FFE">
      <w:pPr>
        <w:pStyle w:val="Figures"/>
        <w:spacing w:after="240"/>
        <w:rPr>
          <w:sz w:val="24"/>
          <w:szCs w:val="24"/>
        </w:rPr>
      </w:pPr>
      <w:r w:rsidRPr="00FF453E">
        <w:rPr>
          <w:sz w:val="24"/>
          <w:szCs w:val="24"/>
        </w:rPr>
        <w:t>4.3.4: Energy Storage System Marginal Cost Function Surface</w:t>
      </w:r>
      <w:r w:rsidRPr="00FF453E">
        <w:rPr>
          <w:sz w:val="24"/>
          <w:szCs w:val="24"/>
        </w:rPr>
        <w:tab/>
      </w:r>
      <w:r w:rsidR="00592FFE">
        <w:rPr>
          <w:sz w:val="24"/>
          <w:szCs w:val="24"/>
        </w:rPr>
        <w:t>40</w:t>
      </w:r>
    </w:p>
    <w:p w14:paraId="1DBFBBEB" w14:textId="67064AB6" w:rsidR="00372111" w:rsidRPr="00FF453E" w:rsidRDefault="00372111" w:rsidP="00592FFE">
      <w:pPr>
        <w:pStyle w:val="Figures"/>
        <w:spacing w:after="240"/>
        <w:rPr>
          <w:sz w:val="24"/>
          <w:szCs w:val="24"/>
        </w:rPr>
      </w:pPr>
      <w:r w:rsidRPr="00FF453E">
        <w:rPr>
          <w:sz w:val="24"/>
          <w:szCs w:val="24"/>
        </w:rPr>
        <w:t xml:space="preserve">4.3.5: Microgrid </w:t>
      </w:r>
      <w:r w:rsidR="009D1380" w:rsidRPr="00FF453E">
        <w:rPr>
          <w:sz w:val="24"/>
          <w:szCs w:val="24"/>
        </w:rPr>
        <w:t>MAS Agent Assignments</w:t>
      </w:r>
      <w:r w:rsidRPr="00FF453E">
        <w:rPr>
          <w:sz w:val="24"/>
          <w:szCs w:val="24"/>
        </w:rPr>
        <w:tab/>
      </w:r>
      <w:r w:rsidR="00592FFE">
        <w:rPr>
          <w:sz w:val="24"/>
          <w:szCs w:val="24"/>
        </w:rPr>
        <w:t>41</w:t>
      </w:r>
    </w:p>
    <w:p w14:paraId="61E7B8E9" w14:textId="2FEA77E5" w:rsidR="00372111" w:rsidRPr="00FF453E" w:rsidRDefault="00372111" w:rsidP="00592FFE">
      <w:pPr>
        <w:pStyle w:val="Figures"/>
        <w:spacing w:after="240"/>
        <w:rPr>
          <w:sz w:val="24"/>
          <w:szCs w:val="24"/>
        </w:rPr>
      </w:pPr>
      <w:r w:rsidRPr="00FF453E">
        <w:rPr>
          <w:sz w:val="24"/>
          <w:szCs w:val="24"/>
        </w:rPr>
        <w:t>5.1.1: MG Network</w:t>
      </w:r>
      <w:r w:rsidR="009D1380" w:rsidRPr="00FF453E">
        <w:rPr>
          <w:sz w:val="24"/>
          <w:szCs w:val="24"/>
        </w:rPr>
        <w:t xml:space="preserve"> Node Layout</w:t>
      </w:r>
      <w:r w:rsidRPr="00FF453E">
        <w:rPr>
          <w:sz w:val="24"/>
          <w:szCs w:val="24"/>
        </w:rPr>
        <w:tab/>
        <w:t>4</w:t>
      </w:r>
      <w:r w:rsidR="00592FFE">
        <w:rPr>
          <w:sz w:val="24"/>
          <w:szCs w:val="24"/>
        </w:rPr>
        <w:t>6</w:t>
      </w:r>
    </w:p>
    <w:p w14:paraId="41662F05" w14:textId="7D4B9529" w:rsidR="00372111" w:rsidRPr="00FF453E" w:rsidRDefault="00372111" w:rsidP="00592FFE">
      <w:pPr>
        <w:pStyle w:val="Figures"/>
        <w:spacing w:after="240"/>
        <w:rPr>
          <w:sz w:val="24"/>
          <w:szCs w:val="24"/>
        </w:rPr>
      </w:pPr>
      <w:r w:rsidRPr="00FF453E">
        <w:rPr>
          <w:sz w:val="24"/>
          <w:szCs w:val="24"/>
        </w:rPr>
        <w:t>5.1.2: Consensus Convergence</w:t>
      </w:r>
      <w:r w:rsidRPr="00FF453E">
        <w:rPr>
          <w:sz w:val="24"/>
          <w:szCs w:val="24"/>
        </w:rPr>
        <w:tab/>
        <w:t>4</w:t>
      </w:r>
      <w:r w:rsidR="00592FFE">
        <w:rPr>
          <w:sz w:val="24"/>
          <w:szCs w:val="24"/>
        </w:rPr>
        <w:t>7</w:t>
      </w:r>
    </w:p>
    <w:p w14:paraId="1B946C99" w14:textId="413735F6" w:rsidR="00372111" w:rsidRPr="00FF453E" w:rsidRDefault="00372111" w:rsidP="00592FFE">
      <w:pPr>
        <w:pStyle w:val="Figures"/>
        <w:spacing w:after="240"/>
        <w:rPr>
          <w:sz w:val="24"/>
          <w:szCs w:val="24"/>
        </w:rPr>
      </w:pPr>
      <w:r w:rsidRPr="00FF453E">
        <w:rPr>
          <w:sz w:val="24"/>
          <w:szCs w:val="24"/>
        </w:rPr>
        <w:t>5.2.1: Diffusion Convergence</w:t>
      </w:r>
      <w:r w:rsidRPr="00FF453E">
        <w:rPr>
          <w:sz w:val="24"/>
          <w:szCs w:val="24"/>
        </w:rPr>
        <w:tab/>
        <w:t>4</w:t>
      </w:r>
      <w:r w:rsidR="00592FFE">
        <w:rPr>
          <w:sz w:val="24"/>
          <w:szCs w:val="24"/>
        </w:rPr>
        <w:t>9</w:t>
      </w:r>
    </w:p>
    <w:p w14:paraId="2F2CA507" w14:textId="5C80552D" w:rsidR="00372111" w:rsidRPr="00FF453E" w:rsidRDefault="00372111" w:rsidP="00592FFE">
      <w:pPr>
        <w:pStyle w:val="Figures"/>
        <w:spacing w:after="240"/>
        <w:rPr>
          <w:sz w:val="24"/>
          <w:szCs w:val="24"/>
        </w:rPr>
      </w:pPr>
      <w:r w:rsidRPr="00FF453E">
        <w:rPr>
          <w:sz w:val="24"/>
          <w:szCs w:val="24"/>
        </w:rPr>
        <w:t>5.4.1: Two-Step Diffusion Methodology</w:t>
      </w:r>
      <w:r w:rsidRPr="00FF453E">
        <w:rPr>
          <w:sz w:val="24"/>
          <w:szCs w:val="24"/>
        </w:rPr>
        <w:tab/>
        <w:t>5</w:t>
      </w:r>
      <w:r w:rsidR="00592FFE">
        <w:rPr>
          <w:sz w:val="24"/>
          <w:szCs w:val="24"/>
        </w:rPr>
        <w:t>6</w:t>
      </w:r>
    </w:p>
    <w:p w14:paraId="4BA38AF2" w14:textId="28DAC359" w:rsidR="00372111" w:rsidRPr="00FF453E" w:rsidRDefault="00372111" w:rsidP="00592FFE">
      <w:pPr>
        <w:pStyle w:val="Figures"/>
        <w:spacing w:after="240"/>
        <w:rPr>
          <w:sz w:val="24"/>
          <w:szCs w:val="24"/>
        </w:rPr>
      </w:pPr>
      <w:r w:rsidRPr="00FF453E">
        <w:rPr>
          <w:sz w:val="24"/>
          <w:szCs w:val="24"/>
        </w:rPr>
        <w:t>5.4.2: Nudge Methodology</w:t>
      </w:r>
      <w:r w:rsidRPr="00FF453E">
        <w:rPr>
          <w:sz w:val="24"/>
          <w:szCs w:val="24"/>
        </w:rPr>
        <w:tab/>
        <w:t>5</w:t>
      </w:r>
      <w:r w:rsidR="00592FFE">
        <w:rPr>
          <w:sz w:val="24"/>
          <w:szCs w:val="24"/>
        </w:rPr>
        <w:t>7</w:t>
      </w:r>
    </w:p>
    <w:p w14:paraId="043296E3" w14:textId="4C760845" w:rsidR="00372111" w:rsidRPr="00FF453E" w:rsidRDefault="00372111" w:rsidP="00592FFE">
      <w:pPr>
        <w:pStyle w:val="Figures"/>
        <w:spacing w:after="240"/>
        <w:rPr>
          <w:sz w:val="24"/>
          <w:szCs w:val="24"/>
        </w:rPr>
      </w:pPr>
      <w:r w:rsidRPr="00FF453E">
        <w:rPr>
          <w:sz w:val="24"/>
          <w:szCs w:val="24"/>
        </w:rPr>
        <w:t>5.4.3: Islanded MG Cost Functions ED</w:t>
      </w:r>
      <w:r w:rsidRPr="00FF453E">
        <w:rPr>
          <w:sz w:val="24"/>
          <w:szCs w:val="24"/>
        </w:rPr>
        <w:tab/>
        <w:t>5</w:t>
      </w:r>
      <w:r w:rsidR="00592FFE">
        <w:rPr>
          <w:sz w:val="24"/>
          <w:szCs w:val="24"/>
        </w:rPr>
        <w:t>8</w:t>
      </w:r>
    </w:p>
    <w:p w14:paraId="398B6B99" w14:textId="08F146B7" w:rsidR="00372111" w:rsidRPr="00FF453E" w:rsidRDefault="00372111" w:rsidP="00592FFE">
      <w:pPr>
        <w:pStyle w:val="Figures"/>
        <w:spacing w:after="240"/>
        <w:rPr>
          <w:sz w:val="24"/>
          <w:szCs w:val="24"/>
        </w:rPr>
      </w:pPr>
      <w:r w:rsidRPr="00FF453E">
        <w:rPr>
          <w:sz w:val="24"/>
          <w:szCs w:val="24"/>
        </w:rPr>
        <w:lastRenderedPageBreak/>
        <w:t>5.4.4: Islanded MG Marginal Cost Functions ED</w:t>
      </w:r>
      <w:r w:rsidRPr="00FF453E">
        <w:rPr>
          <w:sz w:val="24"/>
          <w:szCs w:val="24"/>
        </w:rPr>
        <w:tab/>
        <w:t>5</w:t>
      </w:r>
      <w:r w:rsidR="00592FFE">
        <w:rPr>
          <w:sz w:val="24"/>
          <w:szCs w:val="24"/>
        </w:rPr>
        <w:t>9</w:t>
      </w:r>
    </w:p>
    <w:p w14:paraId="16BF6BA1" w14:textId="3E4518C5" w:rsidR="00372111" w:rsidRPr="00FF453E" w:rsidRDefault="00372111" w:rsidP="00592FFE">
      <w:pPr>
        <w:pStyle w:val="Figures"/>
        <w:spacing w:after="240"/>
        <w:rPr>
          <w:sz w:val="24"/>
          <w:szCs w:val="24"/>
        </w:rPr>
      </w:pPr>
      <w:r w:rsidRPr="00FF453E">
        <w:rPr>
          <w:sz w:val="24"/>
          <w:szCs w:val="24"/>
        </w:rPr>
        <w:t>5.4.5: Islanded MG CTA Diffusion, µ = 1e8</w:t>
      </w:r>
      <w:r w:rsidRPr="00FF453E">
        <w:rPr>
          <w:sz w:val="24"/>
          <w:szCs w:val="24"/>
        </w:rPr>
        <w:tab/>
      </w:r>
      <w:r w:rsidR="00592FFE">
        <w:rPr>
          <w:sz w:val="24"/>
          <w:szCs w:val="24"/>
        </w:rPr>
        <w:t>60</w:t>
      </w:r>
    </w:p>
    <w:p w14:paraId="55FE2EFB" w14:textId="3757A435" w:rsidR="00372111" w:rsidRPr="00FF453E" w:rsidRDefault="00DD1833" w:rsidP="00592FFE">
      <w:pPr>
        <w:pStyle w:val="Figures"/>
        <w:spacing w:after="240"/>
        <w:rPr>
          <w:sz w:val="24"/>
          <w:szCs w:val="24"/>
        </w:rPr>
      </w:pPr>
      <w:r w:rsidRPr="00FF453E">
        <w:rPr>
          <w:sz w:val="24"/>
          <w:szCs w:val="24"/>
        </w:rPr>
        <w:t xml:space="preserve">5.4.6: Islanded MG CTA Diffusion, </w:t>
      </w:r>
      <w:r w:rsidRPr="00FF453E">
        <w:rPr>
          <w:rFonts w:cstheme="minorHAnsi"/>
          <w:sz w:val="24"/>
          <w:szCs w:val="24"/>
        </w:rPr>
        <w:t>µ</w:t>
      </w:r>
      <w:r w:rsidRPr="00FF453E">
        <w:rPr>
          <w:sz w:val="24"/>
          <w:szCs w:val="24"/>
        </w:rPr>
        <w:t xml:space="preserve"> = 4e8</w:t>
      </w:r>
      <w:r w:rsidRPr="00FF453E">
        <w:rPr>
          <w:sz w:val="24"/>
          <w:szCs w:val="24"/>
        </w:rPr>
        <w:tab/>
      </w:r>
      <w:r w:rsidR="00592FFE">
        <w:rPr>
          <w:sz w:val="24"/>
          <w:szCs w:val="24"/>
        </w:rPr>
        <w:t>61</w:t>
      </w:r>
    </w:p>
    <w:p w14:paraId="4F95950F" w14:textId="3DD8D4A2" w:rsidR="00DD1833" w:rsidRPr="00FF453E" w:rsidRDefault="00DD1833" w:rsidP="00592FFE">
      <w:pPr>
        <w:pStyle w:val="Figures"/>
        <w:spacing w:after="240"/>
        <w:rPr>
          <w:sz w:val="24"/>
          <w:szCs w:val="24"/>
        </w:rPr>
      </w:pPr>
      <w:r w:rsidRPr="00FF453E">
        <w:rPr>
          <w:sz w:val="24"/>
          <w:szCs w:val="24"/>
        </w:rPr>
        <w:t xml:space="preserve">5.4.7: Islanded MG CTA Diffusion, </w:t>
      </w:r>
      <w:r w:rsidRPr="00FF453E">
        <w:rPr>
          <w:rFonts w:cstheme="minorHAnsi"/>
          <w:sz w:val="24"/>
          <w:szCs w:val="24"/>
        </w:rPr>
        <w:t>µ</w:t>
      </w:r>
      <w:r w:rsidRPr="00FF453E">
        <w:rPr>
          <w:sz w:val="24"/>
          <w:szCs w:val="24"/>
        </w:rPr>
        <w:t xml:space="preserve"> = 8e8</w:t>
      </w:r>
      <w:r w:rsidRPr="00FF453E">
        <w:rPr>
          <w:sz w:val="24"/>
          <w:szCs w:val="24"/>
        </w:rPr>
        <w:tab/>
      </w:r>
      <w:r w:rsidR="00592FFE">
        <w:rPr>
          <w:sz w:val="24"/>
          <w:szCs w:val="24"/>
        </w:rPr>
        <w:t>61</w:t>
      </w:r>
    </w:p>
    <w:p w14:paraId="6F7023E0" w14:textId="0EC6E46C" w:rsidR="00DD1833" w:rsidRPr="00FF453E" w:rsidRDefault="00DD1833" w:rsidP="00592FFE">
      <w:pPr>
        <w:pStyle w:val="Figures"/>
        <w:spacing w:after="240"/>
        <w:rPr>
          <w:sz w:val="24"/>
          <w:szCs w:val="24"/>
        </w:rPr>
      </w:pPr>
      <w:r w:rsidRPr="00FF453E">
        <w:rPr>
          <w:sz w:val="24"/>
          <w:szCs w:val="24"/>
        </w:rPr>
        <w:t xml:space="preserve">5.4.8: Grid-Connected MG CTA Diffusion, </w:t>
      </w:r>
      <w:r w:rsidRPr="00FF453E">
        <w:rPr>
          <w:rFonts w:cstheme="minorHAnsi"/>
          <w:sz w:val="24"/>
          <w:szCs w:val="24"/>
        </w:rPr>
        <w:t>µ</w:t>
      </w:r>
      <w:r w:rsidRPr="00FF453E">
        <w:rPr>
          <w:sz w:val="24"/>
          <w:szCs w:val="24"/>
        </w:rPr>
        <w:t xml:space="preserve"> = 1e8</w:t>
      </w:r>
      <w:r w:rsidRPr="00FF453E">
        <w:rPr>
          <w:sz w:val="24"/>
          <w:szCs w:val="24"/>
        </w:rPr>
        <w:tab/>
      </w:r>
      <w:r w:rsidR="00592FFE">
        <w:rPr>
          <w:sz w:val="24"/>
          <w:szCs w:val="24"/>
        </w:rPr>
        <w:t>63</w:t>
      </w:r>
    </w:p>
    <w:p w14:paraId="168B9F90" w14:textId="471B6F05" w:rsidR="00DD1833" w:rsidRPr="00FF453E" w:rsidRDefault="00DD1833" w:rsidP="00592FFE">
      <w:pPr>
        <w:pStyle w:val="Figures"/>
        <w:spacing w:after="240"/>
        <w:rPr>
          <w:sz w:val="24"/>
          <w:szCs w:val="24"/>
        </w:rPr>
      </w:pPr>
      <w:r w:rsidRPr="00FF453E">
        <w:rPr>
          <w:sz w:val="24"/>
          <w:szCs w:val="24"/>
        </w:rPr>
        <w:t xml:space="preserve">5.4.9: Grid-Connected MG CTA Diffusion, </w:t>
      </w:r>
      <w:r w:rsidRPr="00FF453E">
        <w:rPr>
          <w:rFonts w:cstheme="minorHAnsi"/>
          <w:sz w:val="24"/>
          <w:szCs w:val="24"/>
        </w:rPr>
        <w:t>µ</w:t>
      </w:r>
      <w:r w:rsidRPr="00FF453E">
        <w:rPr>
          <w:sz w:val="24"/>
          <w:szCs w:val="24"/>
        </w:rPr>
        <w:t xml:space="preserve"> = 1e8</w:t>
      </w:r>
      <w:r w:rsidRPr="00FF453E">
        <w:rPr>
          <w:sz w:val="24"/>
          <w:szCs w:val="24"/>
        </w:rPr>
        <w:tab/>
      </w:r>
      <w:r w:rsidR="00592FFE">
        <w:rPr>
          <w:sz w:val="24"/>
          <w:szCs w:val="24"/>
        </w:rPr>
        <w:t>63</w:t>
      </w:r>
    </w:p>
    <w:p w14:paraId="66B34259" w14:textId="5ADC541B" w:rsidR="00DD1833" w:rsidRPr="00FF453E" w:rsidRDefault="00DD1833" w:rsidP="00592FFE">
      <w:pPr>
        <w:pStyle w:val="Figures"/>
        <w:spacing w:after="240"/>
        <w:rPr>
          <w:sz w:val="24"/>
          <w:szCs w:val="24"/>
        </w:rPr>
      </w:pPr>
      <w:r w:rsidRPr="00FF453E">
        <w:rPr>
          <w:sz w:val="24"/>
          <w:szCs w:val="24"/>
        </w:rPr>
        <w:t>5.4.10: Fossil Fuel Generator Cost Function with Constraint Penalties</w:t>
      </w:r>
      <w:r w:rsidRPr="00FF453E">
        <w:rPr>
          <w:sz w:val="24"/>
          <w:szCs w:val="24"/>
        </w:rPr>
        <w:tab/>
        <w:t>6</w:t>
      </w:r>
      <w:r w:rsidR="00592FFE">
        <w:rPr>
          <w:sz w:val="24"/>
          <w:szCs w:val="24"/>
        </w:rPr>
        <w:t>5</w:t>
      </w:r>
    </w:p>
    <w:p w14:paraId="1926A7BD" w14:textId="22372C3A" w:rsidR="00DD1833" w:rsidRPr="00FF453E" w:rsidRDefault="00DD1833" w:rsidP="00592FFE">
      <w:pPr>
        <w:pStyle w:val="Figures"/>
        <w:spacing w:after="240"/>
        <w:rPr>
          <w:sz w:val="24"/>
          <w:szCs w:val="24"/>
        </w:rPr>
      </w:pPr>
      <w:r w:rsidRPr="00FF453E">
        <w:rPr>
          <w:sz w:val="24"/>
          <w:szCs w:val="24"/>
        </w:rPr>
        <w:t>5.4.11: Fossil Fuel Generator Marginal Cost Function with Constraint Penalties</w:t>
      </w:r>
      <w:r w:rsidRPr="00FF453E">
        <w:rPr>
          <w:sz w:val="24"/>
          <w:szCs w:val="24"/>
        </w:rPr>
        <w:tab/>
        <w:t>6</w:t>
      </w:r>
      <w:r w:rsidR="00592FFE">
        <w:rPr>
          <w:sz w:val="24"/>
          <w:szCs w:val="24"/>
        </w:rPr>
        <w:t>5</w:t>
      </w:r>
    </w:p>
    <w:p w14:paraId="6F6B576A" w14:textId="0CF486C0" w:rsidR="00DD1833" w:rsidRPr="00FF453E" w:rsidRDefault="00DD1833" w:rsidP="00592FFE">
      <w:pPr>
        <w:pStyle w:val="Figures"/>
        <w:spacing w:after="240"/>
        <w:rPr>
          <w:sz w:val="24"/>
          <w:szCs w:val="24"/>
        </w:rPr>
      </w:pPr>
      <w:r w:rsidRPr="00FF453E">
        <w:rPr>
          <w:sz w:val="24"/>
          <w:szCs w:val="24"/>
        </w:rPr>
        <w:t xml:space="preserve">5.4.12: Grid-Connected MG CTA Diffusion w/Constraints, </w:t>
      </w:r>
      <w:r w:rsidRPr="00FF453E">
        <w:rPr>
          <w:rFonts w:cstheme="minorHAnsi"/>
          <w:sz w:val="24"/>
          <w:szCs w:val="24"/>
        </w:rPr>
        <w:t>µ</w:t>
      </w:r>
      <w:r w:rsidRPr="00FF453E">
        <w:rPr>
          <w:sz w:val="24"/>
          <w:szCs w:val="24"/>
        </w:rPr>
        <w:t xml:space="preserve"> = 1e8</w:t>
      </w:r>
      <w:r w:rsidRPr="00FF453E">
        <w:rPr>
          <w:sz w:val="24"/>
          <w:szCs w:val="24"/>
        </w:rPr>
        <w:tab/>
        <w:t>6</w:t>
      </w:r>
      <w:r w:rsidR="0016127F">
        <w:rPr>
          <w:sz w:val="24"/>
          <w:szCs w:val="24"/>
        </w:rPr>
        <w:t>7</w:t>
      </w:r>
    </w:p>
    <w:p w14:paraId="321631EA" w14:textId="4DEAEF09" w:rsidR="00DD1833" w:rsidRPr="00FF453E" w:rsidRDefault="00DD1833" w:rsidP="00592FFE">
      <w:pPr>
        <w:pStyle w:val="Figures"/>
        <w:spacing w:after="240"/>
        <w:rPr>
          <w:sz w:val="24"/>
          <w:szCs w:val="24"/>
        </w:rPr>
      </w:pPr>
      <w:r w:rsidRPr="00FF453E">
        <w:rPr>
          <w:sz w:val="24"/>
          <w:szCs w:val="24"/>
        </w:rPr>
        <w:t>6.1.1: Control System Framework</w:t>
      </w:r>
      <w:r w:rsidRPr="00FF453E">
        <w:rPr>
          <w:sz w:val="24"/>
          <w:szCs w:val="24"/>
        </w:rPr>
        <w:tab/>
        <w:t>6</w:t>
      </w:r>
      <w:r w:rsidR="0016127F">
        <w:rPr>
          <w:sz w:val="24"/>
          <w:szCs w:val="24"/>
        </w:rPr>
        <w:t>9</w:t>
      </w:r>
    </w:p>
    <w:p w14:paraId="691D56A1" w14:textId="13B6415D" w:rsidR="00DD1833" w:rsidRPr="00FF453E" w:rsidRDefault="00DD1833" w:rsidP="00592FFE">
      <w:pPr>
        <w:pStyle w:val="Figures"/>
        <w:spacing w:after="240"/>
        <w:rPr>
          <w:sz w:val="24"/>
          <w:szCs w:val="24"/>
        </w:rPr>
      </w:pPr>
      <w:r w:rsidRPr="00FF453E">
        <w:rPr>
          <w:sz w:val="24"/>
          <w:szCs w:val="24"/>
        </w:rPr>
        <w:t>6.2.1: Stochastic Agent Block Diagram</w:t>
      </w:r>
      <w:r w:rsidRPr="00FF453E">
        <w:rPr>
          <w:sz w:val="24"/>
          <w:szCs w:val="24"/>
        </w:rPr>
        <w:tab/>
      </w:r>
      <w:r w:rsidR="0016127F">
        <w:rPr>
          <w:sz w:val="24"/>
          <w:szCs w:val="24"/>
        </w:rPr>
        <w:t>71</w:t>
      </w:r>
    </w:p>
    <w:p w14:paraId="0CFE48B6" w14:textId="5441F3D3" w:rsidR="00DD1833" w:rsidRPr="00FF453E" w:rsidRDefault="00DD1833" w:rsidP="00592FFE">
      <w:pPr>
        <w:pStyle w:val="Figures"/>
        <w:spacing w:after="240"/>
        <w:rPr>
          <w:sz w:val="24"/>
          <w:szCs w:val="24"/>
        </w:rPr>
      </w:pPr>
      <w:r w:rsidRPr="00FF453E">
        <w:rPr>
          <w:sz w:val="24"/>
          <w:szCs w:val="24"/>
        </w:rPr>
        <w:t>6.2.2: Dispatchable Agent Block Diagram</w:t>
      </w:r>
      <w:r w:rsidRPr="00FF453E">
        <w:rPr>
          <w:sz w:val="24"/>
          <w:szCs w:val="24"/>
        </w:rPr>
        <w:tab/>
      </w:r>
      <w:r w:rsidR="0016127F">
        <w:rPr>
          <w:sz w:val="24"/>
          <w:szCs w:val="24"/>
        </w:rPr>
        <w:t>72</w:t>
      </w:r>
    </w:p>
    <w:p w14:paraId="1F222664" w14:textId="37E1A67C" w:rsidR="00DD1833" w:rsidRPr="00FF453E" w:rsidRDefault="00DD1833" w:rsidP="00592FFE">
      <w:pPr>
        <w:pStyle w:val="Figures"/>
        <w:spacing w:after="240"/>
        <w:rPr>
          <w:sz w:val="24"/>
          <w:szCs w:val="24"/>
        </w:rPr>
      </w:pPr>
      <w:r w:rsidRPr="00FF453E">
        <w:rPr>
          <w:sz w:val="24"/>
          <w:szCs w:val="24"/>
        </w:rPr>
        <w:t>6.3.1: Multi-Agent System Java Implementation using JADE</w:t>
      </w:r>
      <w:r w:rsidRPr="00FF453E">
        <w:rPr>
          <w:sz w:val="24"/>
          <w:szCs w:val="24"/>
        </w:rPr>
        <w:tab/>
        <w:t>7</w:t>
      </w:r>
      <w:r w:rsidR="0016127F">
        <w:rPr>
          <w:sz w:val="24"/>
          <w:szCs w:val="24"/>
        </w:rPr>
        <w:t>4</w:t>
      </w:r>
    </w:p>
    <w:p w14:paraId="199ABD4A" w14:textId="6DAD9B61" w:rsidR="00DD1833" w:rsidRPr="00FF453E" w:rsidRDefault="00DD1833" w:rsidP="00592FFE">
      <w:pPr>
        <w:pStyle w:val="Figures"/>
        <w:spacing w:after="240"/>
        <w:rPr>
          <w:sz w:val="24"/>
          <w:szCs w:val="24"/>
        </w:rPr>
      </w:pPr>
      <w:r w:rsidRPr="00FF453E">
        <w:rPr>
          <w:sz w:val="24"/>
          <w:szCs w:val="24"/>
        </w:rPr>
        <w:t>6.3.2: JADE Graphical User Interface</w:t>
      </w:r>
      <w:r w:rsidRPr="00FF453E">
        <w:rPr>
          <w:sz w:val="24"/>
          <w:szCs w:val="24"/>
        </w:rPr>
        <w:tab/>
        <w:t>7</w:t>
      </w:r>
      <w:r w:rsidR="0016127F">
        <w:rPr>
          <w:sz w:val="24"/>
          <w:szCs w:val="24"/>
        </w:rPr>
        <w:t>5</w:t>
      </w:r>
    </w:p>
    <w:p w14:paraId="24195C56" w14:textId="7715A586" w:rsidR="00DD1833" w:rsidRPr="00FF453E" w:rsidRDefault="00DD1833" w:rsidP="00592FFE">
      <w:pPr>
        <w:pStyle w:val="Figures"/>
        <w:spacing w:after="240"/>
        <w:rPr>
          <w:sz w:val="24"/>
          <w:szCs w:val="24"/>
        </w:rPr>
      </w:pPr>
      <w:r w:rsidRPr="00FF453E">
        <w:rPr>
          <w:sz w:val="24"/>
          <w:szCs w:val="24"/>
        </w:rPr>
        <w:t>6.3.3: JADE Sniffer, Initial SUBSCRIBE and INFORM messages</w:t>
      </w:r>
      <w:r w:rsidRPr="00FF453E">
        <w:rPr>
          <w:sz w:val="24"/>
          <w:szCs w:val="24"/>
        </w:rPr>
        <w:tab/>
        <w:t>7</w:t>
      </w:r>
      <w:r w:rsidR="0016127F">
        <w:rPr>
          <w:sz w:val="24"/>
          <w:szCs w:val="24"/>
        </w:rPr>
        <w:t>6</w:t>
      </w:r>
    </w:p>
    <w:p w14:paraId="1A3A2AA6" w14:textId="72CFB9E1" w:rsidR="00DD1833" w:rsidRPr="00FF453E" w:rsidRDefault="00DD1833" w:rsidP="00592FFE">
      <w:pPr>
        <w:pStyle w:val="Figures"/>
        <w:spacing w:after="240"/>
        <w:rPr>
          <w:sz w:val="24"/>
          <w:szCs w:val="24"/>
        </w:rPr>
      </w:pPr>
      <w:r w:rsidRPr="00FF453E">
        <w:rPr>
          <w:sz w:val="24"/>
          <w:szCs w:val="24"/>
        </w:rPr>
        <w:t>6.3.4: JADE Sniffer, PROPOSE message on IS convergence</w:t>
      </w:r>
      <w:r w:rsidRPr="00FF453E">
        <w:rPr>
          <w:sz w:val="24"/>
          <w:szCs w:val="24"/>
        </w:rPr>
        <w:tab/>
        <w:t>7</w:t>
      </w:r>
      <w:r w:rsidR="0016127F">
        <w:rPr>
          <w:sz w:val="24"/>
          <w:szCs w:val="24"/>
        </w:rPr>
        <w:t>7</w:t>
      </w:r>
    </w:p>
    <w:p w14:paraId="7C5C8268" w14:textId="727C45CF" w:rsidR="00DD1833" w:rsidRPr="00FF453E" w:rsidRDefault="00DD1833" w:rsidP="00592FFE">
      <w:pPr>
        <w:pStyle w:val="Figures"/>
        <w:spacing w:after="240"/>
        <w:rPr>
          <w:sz w:val="24"/>
          <w:szCs w:val="24"/>
        </w:rPr>
      </w:pPr>
      <w:r w:rsidRPr="00FF453E">
        <w:rPr>
          <w:sz w:val="24"/>
          <w:szCs w:val="24"/>
        </w:rPr>
        <w:t>6.4.1: Hypothetical MG for Simulation</w:t>
      </w:r>
      <w:r w:rsidRPr="00FF453E">
        <w:rPr>
          <w:sz w:val="24"/>
          <w:szCs w:val="24"/>
        </w:rPr>
        <w:tab/>
        <w:t>7</w:t>
      </w:r>
      <w:r w:rsidR="0016127F">
        <w:rPr>
          <w:sz w:val="24"/>
          <w:szCs w:val="24"/>
        </w:rPr>
        <w:t>9</w:t>
      </w:r>
    </w:p>
    <w:p w14:paraId="38C53479" w14:textId="63E74377" w:rsidR="00DD1833" w:rsidRPr="00FF453E" w:rsidRDefault="00DD1833" w:rsidP="00592FFE">
      <w:pPr>
        <w:pStyle w:val="Figures"/>
        <w:spacing w:after="240"/>
        <w:rPr>
          <w:sz w:val="24"/>
          <w:szCs w:val="24"/>
        </w:rPr>
      </w:pPr>
      <w:r w:rsidRPr="00FF453E">
        <w:rPr>
          <w:sz w:val="24"/>
          <w:szCs w:val="24"/>
        </w:rPr>
        <w:t>6.4.2: Simulink MG Model</w:t>
      </w:r>
      <w:r w:rsidRPr="00FF453E">
        <w:rPr>
          <w:sz w:val="24"/>
          <w:szCs w:val="24"/>
        </w:rPr>
        <w:tab/>
      </w:r>
      <w:r w:rsidR="0016127F">
        <w:rPr>
          <w:sz w:val="24"/>
          <w:szCs w:val="24"/>
        </w:rPr>
        <w:t>81</w:t>
      </w:r>
    </w:p>
    <w:p w14:paraId="3267B6DF" w14:textId="79D136EA" w:rsidR="00DD1833" w:rsidRPr="00FF453E" w:rsidRDefault="00DD1833" w:rsidP="00592FFE">
      <w:pPr>
        <w:pStyle w:val="Figures"/>
        <w:spacing w:after="240"/>
        <w:rPr>
          <w:sz w:val="24"/>
          <w:szCs w:val="24"/>
        </w:rPr>
      </w:pPr>
      <w:r w:rsidRPr="00FF453E">
        <w:rPr>
          <w:sz w:val="24"/>
          <w:szCs w:val="24"/>
        </w:rPr>
        <w:t>6.4.3: Simulink Grid Subsystem</w:t>
      </w:r>
      <w:r w:rsidRPr="00FF453E">
        <w:rPr>
          <w:sz w:val="24"/>
          <w:szCs w:val="24"/>
        </w:rPr>
        <w:tab/>
      </w:r>
      <w:r w:rsidR="0016127F">
        <w:rPr>
          <w:sz w:val="24"/>
          <w:szCs w:val="24"/>
        </w:rPr>
        <w:t>82</w:t>
      </w:r>
    </w:p>
    <w:p w14:paraId="4BA1F43A" w14:textId="762BE27C" w:rsidR="00DD1833" w:rsidRPr="00FF453E" w:rsidRDefault="00DD1833" w:rsidP="00592FFE">
      <w:pPr>
        <w:pStyle w:val="Figures"/>
        <w:spacing w:after="240"/>
        <w:rPr>
          <w:sz w:val="24"/>
          <w:szCs w:val="24"/>
        </w:rPr>
      </w:pPr>
      <w:r w:rsidRPr="00FF453E">
        <w:rPr>
          <w:sz w:val="24"/>
          <w:szCs w:val="24"/>
        </w:rPr>
        <w:t>6.4.4: Simulink DG Subsystem</w:t>
      </w:r>
      <w:r w:rsidRPr="00FF453E">
        <w:rPr>
          <w:sz w:val="24"/>
          <w:szCs w:val="24"/>
        </w:rPr>
        <w:tab/>
      </w:r>
      <w:r w:rsidR="0016127F">
        <w:rPr>
          <w:sz w:val="24"/>
          <w:szCs w:val="24"/>
        </w:rPr>
        <w:t>83</w:t>
      </w:r>
    </w:p>
    <w:p w14:paraId="478515D9" w14:textId="6F9A9769" w:rsidR="00DD1833" w:rsidRPr="00FF453E" w:rsidRDefault="00DD1833" w:rsidP="00592FFE">
      <w:pPr>
        <w:pStyle w:val="Figures"/>
        <w:spacing w:after="240"/>
        <w:rPr>
          <w:sz w:val="24"/>
          <w:szCs w:val="24"/>
        </w:rPr>
      </w:pPr>
      <w:r w:rsidRPr="00FF453E">
        <w:rPr>
          <w:sz w:val="24"/>
          <w:szCs w:val="24"/>
        </w:rPr>
        <w:t>6.4.5: Simulink DG Droop Control</w:t>
      </w:r>
      <w:r w:rsidRPr="00FF453E">
        <w:rPr>
          <w:sz w:val="24"/>
          <w:szCs w:val="24"/>
        </w:rPr>
        <w:tab/>
        <w:t>8</w:t>
      </w:r>
      <w:r w:rsidR="0016127F">
        <w:rPr>
          <w:sz w:val="24"/>
          <w:szCs w:val="24"/>
        </w:rPr>
        <w:t>4</w:t>
      </w:r>
    </w:p>
    <w:p w14:paraId="3A20DA86" w14:textId="22FAA6E8" w:rsidR="00DD1833" w:rsidRPr="00FF453E" w:rsidRDefault="00DD1833" w:rsidP="00592FFE">
      <w:pPr>
        <w:pStyle w:val="Figures"/>
        <w:spacing w:after="240"/>
        <w:rPr>
          <w:sz w:val="24"/>
          <w:szCs w:val="24"/>
        </w:rPr>
      </w:pPr>
      <w:r w:rsidRPr="00FF453E">
        <w:rPr>
          <w:sz w:val="24"/>
          <w:szCs w:val="24"/>
        </w:rPr>
        <w:t>6.4.6: Simulink BESS Subsystem</w:t>
      </w:r>
      <w:r w:rsidRPr="00FF453E">
        <w:rPr>
          <w:sz w:val="24"/>
          <w:szCs w:val="24"/>
        </w:rPr>
        <w:tab/>
        <w:t>8</w:t>
      </w:r>
      <w:r w:rsidR="0016127F">
        <w:rPr>
          <w:sz w:val="24"/>
          <w:szCs w:val="24"/>
        </w:rPr>
        <w:t>5</w:t>
      </w:r>
    </w:p>
    <w:p w14:paraId="60DF303B" w14:textId="671B763D" w:rsidR="00DD1833" w:rsidRPr="00FF453E" w:rsidRDefault="00DD1833" w:rsidP="00592FFE">
      <w:pPr>
        <w:pStyle w:val="Figures"/>
        <w:spacing w:after="240"/>
        <w:rPr>
          <w:sz w:val="24"/>
          <w:szCs w:val="24"/>
        </w:rPr>
      </w:pPr>
      <w:r w:rsidRPr="00FF453E">
        <w:rPr>
          <w:sz w:val="24"/>
          <w:szCs w:val="24"/>
        </w:rPr>
        <w:t>6.4.7: Simulink Stochastic Subsystem</w:t>
      </w:r>
      <w:r w:rsidRPr="00FF453E">
        <w:rPr>
          <w:sz w:val="24"/>
          <w:szCs w:val="24"/>
        </w:rPr>
        <w:tab/>
        <w:t>8</w:t>
      </w:r>
      <w:r w:rsidR="0016127F">
        <w:rPr>
          <w:sz w:val="24"/>
          <w:szCs w:val="24"/>
        </w:rPr>
        <w:t>6</w:t>
      </w:r>
    </w:p>
    <w:p w14:paraId="43D361A6" w14:textId="7C3A88D9" w:rsidR="00DD1833" w:rsidRPr="00FF453E" w:rsidRDefault="00DD1833" w:rsidP="00592FFE">
      <w:pPr>
        <w:pStyle w:val="Figures"/>
        <w:spacing w:after="240"/>
        <w:rPr>
          <w:sz w:val="24"/>
          <w:szCs w:val="24"/>
        </w:rPr>
      </w:pPr>
      <w:r w:rsidRPr="00FF453E">
        <w:rPr>
          <w:sz w:val="24"/>
          <w:szCs w:val="24"/>
        </w:rPr>
        <w:t>6.4.8: Commercial Load Profile</w:t>
      </w:r>
      <w:r w:rsidRPr="00FF453E">
        <w:rPr>
          <w:sz w:val="24"/>
          <w:szCs w:val="24"/>
        </w:rPr>
        <w:tab/>
        <w:t>8</w:t>
      </w:r>
      <w:r w:rsidR="0016127F">
        <w:rPr>
          <w:sz w:val="24"/>
          <w:szCs w:val="24"/>
        </w:rPr>
        <w:t>6</w:t>
      </w:r>
    </w:p>
    <w:p w14:paraId="19786DAE" w14:textId="72EEF865" w:rsidR="00DD1833" w:rsidRPr="00FF453E" w:rsidRDefault="00DD1833" w:rsidP="00592FFE">
      <w:pPr>
        <w:pStyle w:val="Figures"/>
        <w:spacing w:after="240"/>
        <w:rPr>
          <w:sz w:val="24"/>
          <w:szCs w:val="24"/>
        </w:rPr>
      </w:pPr>
      <w:r w:rsidRPr="00FF453E">
        <w:rPr>
          <w:sz w:val="24"/>
          <w:szCs w:val="24"/>
        </w:rPr>
        <w:lastRenderedPageBreak/>
        <w:t>6.4.9: Critical Load Profile</w:t>
      </w:r>
      <w:r w:rsidRPr="00FF453E">
        <w:rPr>
          <w:sz w:val="24"/>
          <w:szCs w:val="24"/>
        </w:rPr>
        <w:tab/>
        <w:t>8</w:t>
      </w:r>
      <w:r w:rsidR="0016127F">
        <w:rPr>
          <w:sz w:val="24"/>
          <w:szCs w:val="24"/>
        </w:rPr>
        <w:t>7</w:t>
      </w:r>
    </w:p>
    <w:p w14:paraId="6C02CC33" w14:textId="4FAE68AB" w:rsidR="00DD1833" w:rsidRPr="00FF453E" w:rsidRDefault="00DD1833" w:rsidP="00592FFE">
      <w:pPr>
        <w:pStyle w:val="Figures"/>
        <w:spacing w:after="240"/>
        <w:rPr>
          <w:sz w:val="24"/>
          <w:szCs w:val="24"/>
        </w:rPr>
      </w:pPr>
      <w:r w:rsidRPr="00FF453E">
        <w:rPr>
          <w:sz w:val="24"/>
          <w:szCs w:val="24"/>
        </w:rPr>
        <w:t>6.4.10: Residential Load Profile</w:t>
      </w:r>
      <w:r w:rsidRPr="00FF453E">
        <w:rPr>
          <w:sz w:val="24"/>
          <w:szCs w:val="24"/>
        </w:rPr>
        <w:tab/>
        <w:t>8</w:t>
      </w:r>
      <w:r w:rsidR="0016127F">
        <w:rPr>
          <w:sz w:val="24"/>
          <w:szCs w:val="24"/>
        </w:rPr>
        <w:t>7</w:t>
      </w:r>
    </w:p>
    <w:p w14:paraId="2A61DCE7" w14:textId="19A562DC" w:rsidR="00DD1833" w:rsidRPr="00FF453E" w:rsidRDefault="00DD1833" w:rsidP="00592FFE">
      <w:pPr>
        <w:pStyle w:val="Figures"/>
        <w:spacing w:after="240"/>
        <w:rPr>
          <w:sz w:val="24"/>
          <w:szCs w:val="24"/>
        </w:rPr>
      </w:pPr>
      <w:r w:rsidRPr="00FF453E">
        <w:rPr>
          <w:sz w:val="24"/>
          <w:szCs w:val="24"/>
        </w:rPr>
        <w:t>6.4.11: Inerjy EcoVert 250 Output Power vs Windspeed</w:t>
      </w:r>
      <w:r w:rsidRPr="00FF453E">
        <w:rPr>
          <w:sz w:val="24"/>
          <w:szCs w:val="24"/>
        </w:rPr>
        <w:tab/>
        <w:t>8</w:t>
      </w:r>
      <w:r w:rsidR="0016127F">
        <w:rPr>
          <w:sz w:val="24"/>
          <w:szCs w:val="24"/>
        </w:rPr>
        <w:t>8</w:t>
      </w:r>
    </w:p>
    <w:p w14:paraId="360484B3" w14:textId="1E5FD3AD" w:rsidR="00DD1833" w:rsidRPr="00FF453E" w:rsidRDefault="00DD1833" w:rsidP="00592FFE">
      <w:pPr>
        <w:pStyle w:val="Figures"/>
        <w:spacing w:after="240"/>
        <w:rPr>
          <w:sz w:val="24"/>
          <w:szCs w:val="24"/>
        </w:rPr>
      </w:pPr>
      <w:r w:rsidRPr="00FF453E">
        <w:rPr>
          <w:sz w:val="24"/>
          <w:szCs w:val="24"/>
        </w:rPr>
        <w:t>6.4.12: Wind Turbine Generation Profile for the city of Key Biscayne (3/20/2009 @ 60m)</w:t>
      </w:r>
      <w:r w:rsidRPr="00FF453E">
        <w:rPr>
          <w:sz w:val="24"/>
          <w:szCs w:val="24"/>
        </w:rPr>
        <w:tab/>
        <w:t>8</w:t>
      </w:r>
      <w:r w:rsidR="0016127F">
        <w:rPr>
          <w:sz w:val="24"/>
          <w:szCs w:val="24"/>
        </w:rPr>
        <w:t>9</w:t>
      </w:r>
    </w:p>
    <w:p w14:paraId="0A2EF313" w14:textId="38F08C4F" w:rsidR="00DD1833" w:rsidRPr="00FF453E" w:rsidRDefault="00DD1833" w:rsidP="00592FFE">
      <w:pPr>
        <w:pStyle w:val="Figures"/>
        <w:spacing w:after="240"/>
        <w:rPr>
          <w:sz w:val="24"/>
          <w:szCs w:val="24"/>
        </w:rPr>
      </w:pPr>
      <w:r w:rsidRPr="00FF453E">
        <w:rPr>
          <w:sz w:val="24"/>
          <w:szCs w:val="24"/>
        </w:rPr>
        <w:t>6.4.13: Solar PV Generation Profile for the city of Key Biscayne (3/20/2009)</w:t>
      </w:r>
      <w:r w:rsidRPr="00FF453E">
        <w:rPr>
          <w:sz w:val="24"/>
          <w:szCs w:val="24"/>
        </w:rPr>
        <w:tab/>
        <w:t>8</w:t>
      </w:r>
      <w:r w:rsidR="0016127F">
        <w:rPr>
          <w:sz w:val="24"/>
          <w:szCs w:val="24"/>
        </w:rPr>
        <w:t>9</w:t>
      </w:r>
    </w:p>
    <w:p w14:paraId="153E1B50" w14:textId="536C4BEF" w:rsidR="00DD1833" w:rsidRPr="00FF453E" w:rsidRDefault="00DD1833" w:rsidP="00592FFE">
      <w:pPr>
        <w:pStyle w:val="Figures"/>
        <w:spacing w:after="240"/>
        <w:rPr>
          <w:sz w:val="24"/>
          <w:szCs w:val="24"/>
        </w:rPr>
      </w:pPr>
      <w:r w:rsidRPr="00FF453E">
        <w:rPr>
          <w:sz w:val="24"/>
          <w:szCs w:val="24"/>
        </w:rPr>
        <w:t>6.5.1: MG Net Power Demand, Actual vs Diffusion</w:t>
      </w:r>
      <w:r w:rsidRPr="00FF453E">
        <w:rPr>
          <w:sz w:val="24"/>
          <w:szCs w:val="24"/>
        </w:rPr>
        <w:tab/>
      </w:r>
      <w:r w:rsidR="0016127F">
        <w:rPr>
          <w:sz w:val="24"/>
          <w:szCs w:val="24"/>
        </w:rPr>
        <w:t>90</w:t>
      </w:r>
    </w:p>
    <w:p w14:paraId="543279A1" w14:textId="6F9F57FB" w:rsidR="00DD1833" w:rsidRPr="00FF453E" w:rsidRDefault="00DD1833" w:rsidP="00592FFE">
      <w:pPr>
        <w:pStyle w:val="Figures"/>
        <w:spacing w:after="240"/>
        <w:rPr>
          <w:sz w:val="24"/>
          <w:szCs w:val="24"/>
        </w:rPr>
      </w:pPr>
      <w:r w:rsidRPr="00FF453E">
        <w:rPr>
          <w:sz w:val="24"/>
          <w:szCs w:val="24"/>
        </w:rPr>
        <w:t>6.5.2: MG Net Power Demand, Actual vs Diffusion, Close-up</w:t>
      </w:r>
      <w:r w:rsidRPr="00FF453E">
        <w:rPr>
          <w:sz w:val="24"/>
          <w:szCs w:val="24"/>
        </w:rPr>
        <w:tab/>
      </w:r>
      <w:r w:rsidR="0016127F">
        <w:rPr>
          <w:sz w:val="24"/>
          <w:szCs w:val="24"/>
        </w:rPr>
        <w:t>91</w:t>
      </w:r>
    </w:p>
    <w:p w14:paraId="5E906D0D" w14:textId="095E091C" w:rsidR="00DD1833" w:rsidRPr="00FF453E" w:rsidRDefault="00DD1833" w:rsidP="00592FFE">
      <w:pPr>
        <w:pStyle w:val="Figures"/>
        <w:spacing w:after="240"/>
        <w:rPr>
          <w:sz w:val="24"/>
          <w:szCs w:val="24"/>
        </w:rPr>
      </w:pPr>
      <w:r w:rsidRPr="00FF453E">
        <w:rPr>
          <w:sz w:val="24"/>
          <w:szCs w:val="24"/>
        </w:rPr>
        <w:t>6.5.3: MG DER Output, Islanded</w:t>
      </w:r>
      <w:r w:rsidRPr="00FF453E">
        <w:rPr>
          <w:sz w:val="24"/>
          <w:szCs w:val="24"/>
        </w:rPr>
        <w:tab/>
      </w:r>
      <w:r w:rsidR="0016127F">
        <w:rPr>
          <w:sz w:val="24"/>
          <w:szCs w:val="24"/>
        </w:rPr>
        <w:t>92</w:t>
      </w:r>
    </w:p>
    <w:p w14:paraId="776AB2B0" w14:textId="625237BF" w:rsidR="00DD1833" w:rsidRPr="00FF453E" w:rsidRDefault="00DD1833" w:rsidP="00592FFE">
      <w:pPr>
        <w:pStyle w:val="Figures"/>
        <w:spacing w:after="240"/>
        <w:rPr>
          <w:sz w:val="24"/>
          <w:szCs w:val="24"/>
        </w:rPr>
      </w:pPr>
      <w:r w:rsidRPr="00FF453E">
        <w:rPr>
          <w:sz w:val="24"/>
          <w:szCs w:val="24"/>
        </w:rPr>
        <w:t>6.5.4: DER No-Load Frequency Adjustments, Islanded</w:t>
      </w:r>
      <w:r w:rsidRPr="00FF453E">
        <w:rPr>
          <w:sz w:val="24"/>
          <w:szCs w:val="24"/>
        </w:rPr>
        <w:tab/>
      </w:r>
      <w:r w:rsidR="0016127F">
        <w:rPr>
          <w:sz w:val="24"/>
          <w:szCs w:val="24"/>
        </w:rPr>
        <w:t>92</w:t>
      </w:r>
    </w:p>
    <w:p w14:paraId="35BB293D" w14:textId="555A47EC" w:rsidR="00DD1833" w:rsidRPr="00FF453E" w:rsidRDefault="00DD1833" w:rsidP="00592FFE">
      <w:pPr>
        <w:pStyle w:val="Figures"/>
        <w:spacing w:after="240"/>
        <w:rPr>
          <w:sz w:val="24"/>
          <w:szCs w:val="24"/>
        </w:rPr>
      </w:pPr>
      <w:r w:rsidRPr="00FF453E">
        <w:rPr>
          <w:sz w:val="24"/>
          <w:szCs w:val="24"/>
        </w:rPr>
        <w:t>6.5.5: DG No-Load Frequency Adjustments, Islanded, Close-up</w:t>
      </w:r>
      <w:r w:rsidRPr="00FF453E">
        <w:rPr>
          <w:sz w:val="24"/>
          <w:szCs w:val="24"/>
        </w:rPr>
        <w:tab/>
      </w:r>
      <w:r w:rsidR="0016127F">
        <w:rPr>
          <w:sz w:val="24"/>
          <w:szCs w:val="24"/>
        </w:rPr>
        <w:t>93</w:t>
      </w:r>
    </w:p>
    <w:p w14:paraId="2BA5B639" w14:textId="31B6219D" w:rsidR="00DD1833" w:rsidRPr="00FF453E" w:rsidRDefault="00DD1833" w:rsidP="00592FFE">
      <w:pPr>
        <w:pStyle w:val="Figures"/>
        <w:spacing w:after="240"/>
        <w:rPr>
          <w:sz w:val="24"/>
          <w:szCs w:val="24"/>
        </w:rPr>
      </w:pPr>
      <w:r w:rsidRPr="00FF453E">
        <w:rPr>
          <w:sz w:val="24"/>
          <w:szCs w:val="24"/>
        </w:rPr>
        <w:t>6.5.6: BESS Power Output vs SOC, Islanded</w:t>
      </w:r>
      <w:r w:rsidRPr="00FF453E">
        <w:rPr>
          <w:sz w:val="24"/>
          <w:szCs w:val="24"/>
        </w:rPr>
        <w:tab/>
        <w:t>9</w:t>
      </w:r>
      <w:r w:rsidR="0016127F">
        <w:rPr>
          <w:sz w:val="24"/>
          <w:szCs w:val="24"/>
        </w:rPr>
        <w:t>3</w:t>
      </w:r>
    </w:p>
    <w:p w14:paraId="2D63B986" w14:textId="7A2A95BE" w:rsidR="00DD1833" w:rsidRPr="00FF453E" w:rsidRDefault="00DD1833" w:rsidP="00592FFE">
      <w:pPr>
        <w:pStyle w:val="Figures"/>
        <w:spacing w:after="240"/>
        <w:rPr>
          <w:sz w:val="24"/>
          <w:szCs w:val="24"/>
        </w:rPr>
      </w:pPr>
      <w:r w:rsidRPr="00FF453E">
        <w:rPr>
          <w:sz w:val="24"/>
          <w:szCs w:val="24"/>
        </w:rPr>
        <w:t>6.5.7: MG Frequency and Voltage, Islanded</w:t>
      </w:r>
      <w:r w:rsidRPr="00FF453E">
        <w:rPr>
          <w:sz w:val="24"/>
          <w:szCs w:val="24"/>
        </w:rPr>
        <w:tab/>
        <w:t>9</w:t>
      </w:r>
      <w:r w:rsidR="0016127F">
        <w:rPr>
          <w:sz w:val="24"/>
          <w:szCs w:val="24"/>
        </w:rPr>
        <w:t>4</w:t>
      </w:r>
    </w:p>
    <w:p w14:paraId="6B45ACFB" w14:textId="27CE91EB" w:rsidR="00DD1833" w:rsidRPr="00FF453E" w:rsidRDefault="00DD1833" w:rsidP="00592FFE">
      <w:pPr>
        <w:pStyle w:val="Figures"/>
        <w:spacing w:after="240"/>
        <w:rPr>
          <w:sz w:val="24"/>
          <w:szCs w:val="24"/>
        </w:rPr>
      </w:pPr>
      <w:r w:rsidRPr="00FF453E">
        <w:rPr>
          <w:sz w:val="24"/>
          <w:szCs w:val="24"/>
        </w:rPr>
        <w:t>6.5.8: Electric Utility TOU Rate Structure</w:t>
      </w:r>
      <w:r w:rsidRPr="00FF453E">
        <w:rPr>
          <w:sz w:val="24"/>
          <w:szCs w:val="24"/>
        </w:rPr>
        <w:tab/>
        <w:t>9</w:t>
      </w:r>
      <w:r w:rsidR="0016127F">
        <w:rPr>
          <w:sz w:val="24"/>
          <w:szCs w:val="24"/>
        </w:rPr>
        <w:t>5</w:t>
      </w:r>
    </w:p>
    <w:p w14:paraId="70FF6F94" w14:textId="0E9E972E" w:rsidR="00DD1833" w:rsidRPr="00FF453E" w:rsidRDefault="00DD1833" w:rsidP="00592FFE">
      <w:pPr>
        <w:pStyle w:val="Figures"/>
        <w:spacing w:after="240"/>
        <w:rPr>
          <w:sz w:val="24"/>
          <w:szCs w:val="24"/>
        </w:rPr>
      </w:pPr>
      <w:r w:rsidRPr="00FF453E">
        <w:rPr>
          <w:sz w:val="24"/>
          <w:szCs w:val="24"/>
        </w:rPr>
        <w:t>6.5.9: MG DER Output, Grid-Connected</w:t>
      </w:r>
      <w:r w:rsidRPr="00FF453E">
        <w:rPr>
          <w:sz w:val="24"/>
          <w:szCs w:val="24"/>
        </w:rPr>
        <w:tab/>
        <w:t>9</w:t>
      </w:r>
      <w:r w:rsidR="0016127F">
        <w:rPr>
          <w:sz w:val="24"/>
          <w:szCs w:val="24"/>
        </w:rPr>
        <w:t>5</w:t>
      </w:r>
    </w:p>
    <w:p w14:paraId="560AA394" w14:textId="15DE064A" w:rsidR="00DD1833" w:rsidRPr="00FF453E" w:rsidRDefault="00DD1833" w:rsidP="00592FFE">
      <w:pPr>
        <w:pStyle w:val="Figures"/>
        <w:spacing w:after="240"/>
        <w:rPr>
          <w:sz w:val="24"/>
          <w:szCs w:val="24"/>
        </w:rPr>
      </w:pPr>
      <w:r w:rsidRPr="00FF453E">
        <w:rPr>
          <w:sz w:val="24"/>
          <w:szCs w:val="24"/>
        </w:rPr>
        <w:t>6.5.10: DER No-Load Frequency Adjustments, Grid-Connected</w:t>
      </w:r>
      <w:r w:rsidRPr="00FF453E">
        <w:rPr>
          <w:sz w:val="24"/>
          <w:szCs w:val="24"/>
        </w:rPr>
        <w:tab/>
        <w:t>9</w:t>
      </w:r>
      <w:r w:rsidR="0016127F">
        <w:rPr>
          <w:sz w:val="24"/>
          <w:szCs w:val="24"/>
        </w:rPr>
        <w:t>6</w:t>
      </w:r>
    </w:p>
    <w:p w14:paraId="4519F95E" w14:textId="0802993C" w:rsidR="00DD1833" w:rsidRPr="00FF453E" w:rsidRDefault="00DD1833" w:rsidP="00592FFE">
      <w:pPr>
        <w:pStyle w:val="Figures"/>
        <w:spacing w:after="240"/>
        <w:rPr>
          <w:sz w:val="24"/>
          <w:szCs w:val="24"/>
        </w:rPr>
      </w:pPr>
      <w:r w:rsidRPr="00FF453E">
        <w:rPr>
          <w:sz w:val="24"/>
          <w:szCs w:val="24"/>
        </w:rPr>
        <w:t>6.5.11: DER No-Load Frequency Adjustments, Grid-Connected, Close-Up</w:t>
      </w:r>
      <w:r w:rsidRPr="00FF453E">
        <w:rPr>
          <w:sz w:val="24"/>
          <w:szCs w:val="24"/>
        </w:rPr>
        <w:tab/>
        <w:t>9</w:t>
      </w:r>
      <w:r w:rsidR="0016127F">
        <w:rPr>
          <w:sz w:val="24"/>
          <w:szCs w:val="24"/>
        </w:rPr>
        <w:t>7</w:t>
      </w:r>
    </w:p>
    <w:p w14:paraId="01C49069" w14:textId="063DBD1B" w:rsidR="00DD1833" w:rsidRPr="00FF453E" w:rsidRDefault="00DD1833" w:rsidP="00592FFE">
      <w:pPr>
        <w:pStyle w:val="Figures"/>
        <w:spacing w:after="240"/>
        <w:rPr>
          <w:sz w:val="24"/>
          <w:szCs w:val="24"/>
        </w:rPr>
      </w:pPr>
      <w:r w:rsidRPr="00FF453E">
        <w:rPr>
          <w:sz w:val="24"/>
          <w:szCs w:val="24"/>
        </w:rPr>
        <w:t>6.5.12: BESS Power Output vs SOC, Grid-Connected</w:t>
      </w:r>
      <w:r w:rsidRPr="00FF453E">
        <w:rPr>
          <w:sz w:val="24"/>
          <w:szCs w:val="24"/>
        </w:rPr>
        <w:tab/>
        <w:t>9</w:t>
      </w:r>
      <w:r w:rsidR="0016127F">
        <w:rPr>
          <w:sz w:val="24"/>
          <w:szCs w:val="24"/>
        </w:rPr>
        <w:t>7</w:t>
      </w:r>
    </w:p>
    <w:p w14:paraId="2443BA20" w14:textId="1E1F30A6" w:rsidR="00DD1833" w:rsidRPr="00FF453E" w:rsidRDefault="00DD1833" w:rsidP="00592FFE">
      <w:pPr>
        <w:pStyle w:val="Figures"/>
        <w:spacing w:after="240"/>
        <w:rPr>
          <w:sz w:val="24"/>
          <w:szCs w:val="24"/>
        </w:rPr>
      </w:pPr>
      <w:r w:rsidRPr="00FF453E">
        <w:rPr>
          <w:sz w:val="24"/>
          <w:szCs w:val="24"/>
        </w:rPr>
        <w:t>6.5.13: MG Frequency and Voltage, Grid-Connected</w:t>
      </w:r>
      <w:r w:rsidRPr="00FF453E">
        <w:rPr>
          <w:sz w:val="24"/>
          <w:szCs w:val="24"/>
        </w:rPr>
        <w:tab/>
        <w:t>9</w:t>
      </w:r>
      <w:r w:rsidR="0016127F">
        <w:rPr>
          <w:sz w:val="24"/>
          <w:szCs w:val="24"/>
        </w:rPr>
        <w:t>8</w:t>
      </w:r>
    </w:p>
    <w:p w14:paraId="5BA5E4B0" w14:textId="080BBE49" w:rsidR="00DD1833" w:rsidRPr="00FF453E" w:rsidRDefault="00DD1833" w:rsidP="00592FFE">
      <w:pPr>
        <w:pStyle w:val="Figures"/>
        <w:spacing w:after="240"/>
        <w:rPr>
          <w:sz w:val="24"/>
          <w:szCs w:val="24"/>
        </w:rPr>
      </w:pPr>
      <w:r w:rsidRPr="00FF453E">
        <w:rPr>
          <w:sz w:val="24"/>
          <w:szCs w:val="24"/>
        </w:rPr>
        <w:t>6.5.14: MG DER Output, Islanding</w:t>
      </w:r>
      <w:r w:rsidRPr="00FF453E">
        <w:rPr>
          <w:sz w:val="24"/>
          <w:szCs w:val="24"/>
        </w:rPr>
        <w:tab/>
        <w:t>9</w:t>
      </w:r>
      <w:r w:rsidR="0016127F">
        <w:rPr>
          <w:sz w:val="24"/>
          <w:szCs w:val="24"/>
        </w:rPr>
        <w:t>9</w:t>
      </w:r>
    </w:p>
    <w:p w14:paraId="7B97B289" w14:textId="6A784AF7" w:rsidR="00DD1833" w:rsidRPr="00FF453E" w:rsidRDefault="00DD1833" w:rsidP="00592FFE">
      <w:pPr>
        <w:pStyle w:val="Figures"/>
        <w:spacing w:after="240"/>
        <w:rPr>
          <w:sz w:val="24"/>
          <w:szCs w:val="24"/>
        </w:rPr>
      </w:pPr>
      <w:r w:rsidRPr="00FF453E">
        <w:rPr>
          <w:sz w:val="24"/>
          <w:szCs w:val="24"/>
        </w:rPr>
        <w:t>6.5.15: BESS Power Output vs SOC, Islanding</w:t>
      </w:r>
      <w:r w:rsidRPr="00FF453E">
        <w:rPr>
          <w:sz w:val="24"/>
          <w:szCs w:val="24"/>
        </w:rPr>
        <w:tab/>
        <w:t>9</w:t>
      </w:r>
      <w:r w:rsidR="0016127F">
        <w:rPr>
          <w:sz w:val="24"/>
          <w:szCs w:val="24"/>
        </w:rPr>
        <w:t>9</w:t>
      </w:r>
    </w:p>
    <w:p w14:paraId="670F132F" w14:textId="47C5C515" w:rsidR="00DD1833" w:rsidRPr="00FF453E" w:rsidRDefault="00DD1833" w:rsidP="00592FFE">
      <w:pPr>
        <w:pStyle w:val="Figures"/>
        <w:spacing w:after="240"/>
        <w:rPr>
          <w:sz w:val="24"/>
          <w:szCs w:val="24"/>
        </w:rPr>
      </w:pPr>
      <w:r w:rsidRPr="00FF453E">
        <w:rPr>
          <w:sz w:val="24"/>
          <w:szCs w:val="24"/>
        </w:rPr>
        <w:t>6.5.16: MG Frequency and Voltage, Islanding</w:t>
      </w:r>
      <w:r w:rsidRPr="00FF453E">
        <w:rPr>
          <w:sz w:val="24"/>
          <w:szCs w:val="24"/>
        </w:rPr>
        <w:tab/>
      </w:r>
      <w:r w:rsidR="0016127F">
        <w:rPr>
          <w:sz w:val="24"/>
          <w:szCs w:val="24"/>
        </w:rPr>
        <w:t>100</w:t>
      </w:r>
    </w:p>
    <w:p w14:paraId="3B6CD907" w14:textId="5154CD78" w:rsidR="00DD1833" w:rsidRPr="00FF453E" w:rsidRDefault="00DD1833" w:rsidP="00592FFE">
      <w:pPr>
        <w:pStyle w:val="Figures"/>
        <w:spacing w:after="240"/>
        <w:rPr>
          <w:sz w:val="24"/>
          <w:szCs w:val="24"/>
        </w:rPr>
      </w:pPr>
      <w:r w:rsidRPr="00FF453E">
        <w:rPr>
          <w:sz w:val="24"/>
          <w:szCs w:val="24"/>
        </w:rPr>
        <w:t>6.5.17: DG1 Droop Control, Islanding</w:t>
      </w:r>
      <w:r w:rsidRPr="00FF453E">
        <w:rPr>
          <w:sz w:val="24"/>
          <w:szCs w:val="24"/>
        </w:rPr>
        <w:tab/>
      </w:r>
      <w:r w:rsidR="0016127F">
        <w:rPr>
          <w:sz w:val="24"/>
          <w:szCs w:val="24"/>
        </w:rPr>
        <w:t>101</w:t>
      </w:r>
    </w:p>
    <w:p w14:paraId="06174A41" w14:textId="235619B6" w:rsidR="00DD1833" w:rsidRPr="00FF453E" w:rsidRDefault="00DD1833" w:rsidP="00592FFE">
      <w:pPr>
        <w:pStyle w:val="Figures"/>
        <w:spacing w:after="240"/>
        <w:rPr>
          <w:sz w:val="24"/>
          <w:szCs w:val="24"/>
        </w:rPr>
      </w:pPr>
      <w:r w:rsidRPr="00FF453E">
        <w:rPr>
          <w:sz w:val="24"/>
          <w:szCs w:val="24"/>
        </w:rPr>
        <w:t>6.6.1: Smart Grid Testbed, Alternating Current Side</w:t>
      </w:r>
      <w:r w:rsidRPr="00FF453E">
        <w:rPr>
          <w:sz w:val="24"/>
          <w:szCs w:val="24"/>
        </w:rPr>
        <w:tab/>
      </w:r>
      <w:r w:rsidR="0016127F">
        <w:rPr>
          <w:sz w:val="24"/>
          <w:szCs w:val="24"/>
        </w:rPr>
        <w:t>102</w:t>
      </w:r>
    </w:p>
    <w:p w14:paraId="3BEAC961" w14:textId="11A859CE" w:rsidR="00DD1833" w:rsidRPr="00FF453E" w:rsidRDefault="00DD1833" w:rsidP="00592FFE">
      <w:pPr>
        <w:pStyle w:val="Figures"/>
        <w:spacing w:after="240"/>
        <w:rPr>
          <w:sz w:val="24"/>
          <w:szCs w:val="24"/>
        </w:rPr>
      </w:pPr>
      <w:r w:rsidRPr="00FF453E">
        <w:rPr>
          <w:sz w:val="24"/>
          <w:szCs w:val="24"/>
        </w:rPr>
        <w:t>6.6.2: Smart Grid Testbed, Direct Current Side</w:t>
      </w:r>
      <w:r w:rsidRPr="00FF453E">
        <w:rPr>
          <w:sz w:val="24"/>
          <w:szCs w:val="24"/>
        </w:rPr>
        <w:tab/>
      </w:r>
      <w:r w:rsidR="0016127F">
        <w:rPr>
          <w:sz w:val="24"/>
          <w:szCs w:val="24"/>
        </w:rPr>
        <w:t>103</w:t>
      </w:r>
    </w:p>
    <w:p w14:paraId="63E1CDEF" w14:textId="7EC6A1E1" w:rsidR="00DD1833" w:rsidRPr="00FF453E" w:rsidRDefault="00DD1833" w:rsidP="00592FFE">
      <w:pPr>
        <w:pStyle w:val="Figures"/>
        <w:spacing w:after="240"/>
        <w:rPr>
          <w:sz w:val="24"/>
          <w:szCs w:val="24"/>
        </w:rPr>
      </w:pPr>
      <w:r w:rsidRPr="00FF453E">
        <w:rPr>
          <w:sz w:val="24"/>
          <w:szCs w:val="24"/>
        </w:rPr>
        <w:lastRenderedPageBreak/>
        <w:t>6.6.3: Experimental MG Physical Layout</w:t>
      </w:r>
      <w:r w:rsidRPr="00FF453E">
        <w:rPr>
          <w:sz w:val="24"/>
          <w:szCs w:val="24"/>
        </w:rPr>
        <w:tab/>
        <w:t>10</w:t>
      </w:r>
      <w:r w:rsidR="0016127F">
        <w:rPr>
          <w:sz w:val="24"/>
          <w:szCs w:val="24"/>
        </w:rPr>
        <w:t>3</w:t>
      </w:r>
    </w:p>
    <w:p w14:paraId="16BEEACA" w14:textId="36BD9A78" w:rsidR="00DD1833" w:rsidRPr="00FF453E" w:rsidRDefault="00DD1833" w:rsidP="00592FFE">
      <w:pPr>
        <w:pStyle w:val="Figures"/>
        <w:spacing w:after="240"/>
        <w:rPr>
          <w:sz w:val="24"/>
          <w:szCs w:val="24"/>
        </w:rPr>
      </w:pPr>
      <w:r w:rsidRPr="00FF453E">
        <w:rPr>
          <w:sz w:val="24"/>
          <w:szCs w:val="24"/>
        </w:rPr>
        <w:t>6.6.4: DG1 Torque vs Power Output</w:t>
      </w:r>
      <w:r w:rsidRPr="00FF453E">
        <w:rPr>
          <w:sz w:val="24"/>
          <w:szCs w:val="24"/>
        </w:rPr>
        <w:tab/>
        <w:t>10</w:t>
      </w:r>
      <w:r w:rsidR="0016127F">
        <w:rPr>
          <w:sz w:val="24"/>
          <w:szCs w:val="24"/>
        </w:rPr>
        <w:t>4</w:t>
      </w:r>
    </w:p>
    <w:p w14:paraId="1D724D63" w14:textId="60D2C949" w:rsidR="00DD1833" w:rsidRPr="00FF453E" w:rsidRDefault="00DD1833" w:rsidP="00592FFE">
      <w:pPr>
        <w:pStyle w:val="Figures"/>
        <w:spacing w:after="240"/>
        <w:rPr>
          <w:sz w:val="24"/>
          <w:szCs w:val="24"/>
        </w:rPr>
      </w:pPr>
      <w:r w:rsidRPr="00FF453E">
        <w:rPr>
          <w:sz w:val="24"/>
          <w:szCs w:val="24"/>
        </w:rPr>
        <w:t>6.6.5: DG2 Torque vs Power Output</w:t>
      </w:r>
      <w:r w:rsidRPr="00FF453E">
        <w:rPr>
          <w:sz w:val="24"/>
          <w:szCs w:val="24"/>
        </w:rPr>
        <w:tab/>
        <w:t>10</w:t>
      </w:r>
      <w:r w:rsidR="0016127F">
        <w:rPr>
          <w:sz w:val="24"/>
          <w:szCs w:val="24"/>
        </w:rPr>
        <w:t>5</w:t>
      </w:r>
    </w:p>
    <w:p w14:paraId="08803292" w14:textId="16496677" w:rsidR="00DD1833" w:rsidRPr="00FF453E" w:rsidRDefault="00DD1833" w:rsidP="00592FFE">
      <w:pPr>
        <w:pStyle w:val="Figures"/>
        <w:spacing w:after="240"/>
        <w:rPr>
          <w:sz w:val="24"/>
          <w:szCs w:val="24"/>
        </w:rPr>
      </w:pPr>
      <w:r w:rsidRPr="00FF453E">
        <w:rPr>
          <w:sz w:val="24"/>
          <w:szCs w:val="24"/>
        </w:rPr>
        <w:t>6.6.</w:t>
      </w:r>
      <w:r w:rsidR="000A502D" w:rsidRPr="00FF453E">
        <w:rPr>
          <w:sz w:val="24"/>
          <w:szCs w:val="24"/>
        </w:rPr>
        <w:t>6</w:t>
      </w:r>
      <w:r w:rsidRPr="00FF453E">
        <w:rPr>
          <w:sz w:val="24"/>
          <w:szCs w:val="24"/>
        </w:rPr>
        <w:t>: Experimental MG Network Topology</w:t>
      </w:r>
      <w:r w:rsidRPr="00FF453E">
        <w:rPr>
          <w:sz w:val="24"/>
          <w:szCs w:val="24"/>
        </w:rPr>
        <w:tab/>
        <w:t>10</w:t>
      </w:r>
      <w:r w:rsidR="0016127F">
        <w:rPr>
          <w:sz w:val="24"/>
          <w:szCs w:val="24"/>
        </w:rPr>
        <w:t>6</w:t>
      </w:r>
    </w:p>
    <w:p w14:paraId="3D483197" w14:textId="4B1BA45C" w:rsidR="00DD1833" w:rsidRPr="00FF453E" w:rsidRDefault="00DD1833" w:rsidP="00592FFE">
      <w:pPr>
        <w:pStyle w:val="Figures"/>
        <w:spacing w:after="240"/>
        <w:rPr>
          <w:sz w:val="24"/>
          <w:szCs w:val="24"/>
        </w:rPr>
      </w:pPr>
      <w:r w:rsidRPr="00FF453E">
        <w:rPr>
          <w:sz w:val="24"/>
          <w:szCs w:val="24"/>
        </w:rPr>
        <w:t>6.7.1: PMU Experimental Output</w:t>
      </w:r>
      <w:r w:rsidRPr="00FF453E">
        <w:rPr>
          <w:sz w:val="24"/>
          <w:szCs w:val="24"/>
        </w:rPr>
        <w:tab/>
        <w:t>10</w:t>
      </w:r>
      <w:r w:rsidR="0016127F">
        <w:rPr>
          <w:sz w:val="24"/>
          <w:szCs w:val="24"/>
        </w:rPr>
        <w:t>8</w:t>
      </w:r>
    </w:p>
    <w:p w14:paraId="200DF290" w14:textId="25FCE8A9" w:rsidR="00DD1833" w:rsidRPr="00FF453E" w:rsidRDefault="00DD1833" w:rsidP="00592FFE">
      <w:pPr>
        <w:pStyle w:val="Figures"/>
        <w:spacing w:after="240"/>
        <w:rPr>
          <w:sz w:val="24"/>
          <w:szCs w:val="24"/>
        </w:rPr>
      </w:pPr>
      <w:r w:rsidRPr="00FF453E">
        <w:rPr>
          <w:sz w:val="24"/>
          <w:szCs w:val="24"/>
        </w:rPr>
        <w:t>6.7.2: Experimental DER Output, Original</w:t>
      </w:r>
      <w:r w:rsidRPr="00FF453E">
        <w:rPr>
          <w:sz w:val="24"/>
          <w:szCs w:val="24"/>
        </w:rPr>
        <w:tab/>
        <w:t>10</w:t>
      </w:r>
      <w:r w:rsidR="0016127F">
        <w:rPr>
          <w:sz w:val="24"/>
          <w:szCs w:val="24"/>
        </w:rPr>
        <w:t>9</w:t>
      </w:r>
    </w:p>
    <w:p w14:paraId="165E6178" w14:textId="7F35545F" w:rsidR="00DD1833" w:rsidRPr="00FF453E" w:rsidRDefault="00DD1833" w:rsidP="00592FFE">
      <w:pPr>
        <w:pStyle w:val="Figures"/>
        <w:spacing w:after="240"/>
        <w:rPr>
          <w:sz w:val="24"/>
          <w:szCs w:val="24"/>
        </w:rPr>
      </w:pPr>
      <w:r w:rsidRPr="00FF453E">
        <w:rPr>
          <w:sz w:val="24"/>
          <w:szCs w:val="24"/>
        </w:rPr>
        <w:t>6.7.3: Experimental DER Output, Filtered</w:t>
      </w:r>
      <w:r w:rsidRPr="00FF453E">
        <w:rPr>
          <w:sz w:val="24"/>
          <w:szCs w:val="24"/>
        </w:rPr>
        <w:tab/>
        <w:t>1</w:t>
      </w:r>
      <w:r w:rsidR="0016127F">
        <w:rPr>
          <w:sz w:val="24"/>
          <w:szCs w:val="24"/>
        </w:rPr>
        <w:t>09</w:t>
      </w:r>
    </w:p>
    <w:p w14:paraId="429C3102" w14:textId="6ABB5672" w:rsidR="00DD1833" w:rsidRPr="00FF453E" w:rsidRDefault="00DD1833" w:rsidP="00592FFE">
      <w:pPr>
        <w:pStyle w:val="Figures"/>
        <w:spacing w:after="240"/>
        <w:rPr>
          <w:sz w:val="24"/>
          <w:szCs w:val="24"/>
        </w:rPr>
      </w:pPr>
      <w:r w:rsidRPr="00FF453E">
        <w:rPr>
          <w:sz w:val="24"/>
          <w:szCs w:val="24"/>
        </w:rPr>
        <w:t>6.7.4: Experimental DER Output vs Frequency, Close-Up</w:t>
      </w:r>
      <w:r w:rsidRPr="00FF453E">
        <w:rPr>
          <w:sz w:val="24"/>
          <w:szCs w:val="24"/>
        </w:rPr>
        <w:tab/>
        <w:t>1</w:t>
      </w:r>
      <w:r w:rsidR="0016127F">
        <w:rPr>
          <w:sz w:val="24"/>
          <w:szCs w:val="24"/>
        </w:rPr>
        <w:t>10</w:t>
      </w:r>
    </w:p>
    <w:p w14:paraId="5910AB59" w14:textId="30C4D195" w:rsidR="00DD1833" w:rsidRPr="00FF453E" w:rsidRDefault="00DD1833" w:rsidP="00592FFE">
      <w:pPr>
        <w:pStyle w:val="Figures"/>
        <w:spacing w:after="240"/>
        <w:rPr>
          <w:sz w:val="24"/>
          <w:szCs w:val="24"/>
        </w:rPr>
      </w:pPr>
      <w:r w:rsidRPr="00FF453E">
        <w:rPr>
          <w:sz w:val="24"/>
          <w:szCs w:val="24"/>
        </w:rPr>
        <w:t>6.7.5: Experimental DER Output vs Frequency, Zoom-Out</w:t>
      </w:r>
      <w:r w:rsidRPr="00FF453E">
        <w:rPr>
          <w:sz w:val="24"/>
          <w:szCs w:val="24"/>
        </w:rPr>
        <w:tab/>
        <w:t>1</w:t>
      </w:r>
      <w:r w:rsidR="0016127F">
        <w:rPr>
          <w:sz w:val="24"/>
          <w:szCs w:val="24"/>
        </w:rPr>
        <w:t>11</w:t>
      </w:r>
    </w:p>
    <w:p w14:paraId="3C2417AD" w14:textId="34E46BA4" w:rsidR="00DD1833" w:rsidRPr="00FF453E" w:rsidRDefault="00DD1833" w:rsidP="00592FFE">
      <w:pPr>
        <w:pStyle w:val="Figures"/>
        <w:spacing w:after="240"/>
        <w:rPr>
          <w:sz w:val="24"/>
          <w:szCs w:val="24"/>
        </w:rPr>
      </w:pPr>
      <w:r w:rsidRPr="00FF453E">
        <w:rPr>
          <w:sz w:val="24"/>
          <w:szCs w:val="24"/>
        </w:rPr>
        <w:t>6.7.6: Experimental System Voltage and Frequency</w:t>
      </w:r>
      <w:r w:rsidRPr="00FF453E">
        <w:rPr>
          <w:sz w:val="24"/>
          <w:szCs w:val="24"/>
        </w:rPr>
        <w:tab/>
        <w:t>1</w:t>
      </w:r>
      <w:r w:rsidR="0016127F">
        <w:rPr>
          <w:sz w:val="24"/>
          <w:szCs w:val="24"/>
        </w:rPr>
        <w:t>12</w:t>
      </w:r>
    </w:p>
    <w:p w14:paraId="22F87F1F" w14:textId="77777777" w:rsidR="00DD1833" w:rsidRPr="00FF453E" w:rsidRDefault="00DD1833" w:rsidP="00372111">
      <w:pPr>
        <w:pStyle w:val="Figures"/>
        <w:rPr>
          <w:sz w:val="24"/>
          <w:szCs w:val="24"/>
        </w:rPr>
      </w:pPr>
    </w:p>
    <w:p w14:paraId="729CC259" w14:textId="77777777" w:rsidR="00DD1833" w:rsidRDefault="00DD1833" w:rsidP="00372111">
      <w:pPr>
        <w:pStyle w:val="Figures"/>
      </w:pPr>
    </w:p>
    <w:p w14:paraId="035BB0F8" w14:textId="72148B8A" w:rsidR="00703B55" w:rsidRDefault="00703B55" w:rsidP="00372111">
      <w:pPr>
        <w:pStyle w:val="Figures"/>
      </w:pPr>
      <w:r>
        <w:br w:type="page"/>
      </w:r>
    </w:p>
    <w:p w14:paraId="1C7A11D6" w14:textId="77777777" w:rsidR="00703B55" w:rsidRDefault="00703B55">
      <w:pPr>
        <w:jc w:val="left"/>
        <w:rPr>
          <w:rFonts w:asciiTheme="majorHAnsi" w:eastAsiaTheme="majorEastAsia" w:hAnsiTheme="majorHAnsi" w:cstheme="majorBidi"/>
          <w:b/>
          <w:bCs/>
          <w:sz w:val="32"/>
        </w:rPr>
        <w:sectPr w:rsidR="00703B55" w:rsidSect="006E6152">
          <w:headerReference w:type="even" r:id="rId15"/>
          <w:headerReference w:type="default" r:id="rId16"/>
          <w:headerReference w:type="first" r:id="rId17"/>
          <w:footerReference w:type="first" r:id="rId18"/>
          <w:footnotePr>
            <w:pos w:val="beneathText"/>
          </w:footnotePr>
          <w:pgSz w:w="12240" w:h="15840"/>
          <w:pgMar w:top="1440" w:right="1440" w:bottom="1800" w:left="2160" w:header="720" w:footer="720" w:gutter="0"/>
          <w:pgNumType w:fmt="lowerRoman" w:start="2"/>
          <w:cols w:space="720"/>
          <w:titlePg/>
          <w:docGrid w:linePitch="360"/>
          <w15:footnoteColumns w:val="1"/>
        </w:sectPr>
      </w:pPr>
    </w:p>
    <w:p w14:paraId="52A9D9D4" w14:textId="56332693" w:rsidR="003B4ED1" w:rsidRDefault="003B4ED1" w:rsidP="003B4ED1">
      <w:pPr>
        <w:pStyle w:val="Heading1"/>
      </w:pPr>
      <w:r>
        <w:lastRenderedPageBreak/>
        <w:t>Chapter 1: Introduction</w:t>
      </w:r>
      <w:bookmarkEnd w:id="2"/>
    </w:p>
    <w:p w14:paraId="59168157" w14:textId="77777777" w:rsidR="003B4ED1" w:rsidRDefault="003B4ED1" w:rsidP="003B4ED1">
      <w:pPr>
        <w:pStyle w:val="Heading2"/>
      </w:pPr>
      <w:bookmarkStart w:id="3" w:name="_Toc442882581"/>
      <w:r>
        <w:t>1.1 Rationale</w:t>
      </w:r>
      <w:bookmarkEnd w:id="3"/>
    </w:p>
    <w:p w14:paraId="7C3E05D3" w14:textId="77777777" w:rsidR="00B6489D" w:rsidRDefault="003B4ED1" w:rsidP="003B4ED1">
      <w:r>
        <w:t>The concept of the Microgrid (MG) has been gaining traction as a major piece of the puzzle in the evolution towards</w:t>
      </w:r>
      <w:r w:rsidR="00F239F3">
        <w:t xml:space="preserve"> a</w:t>
      </w:r>
      <w:r>
        <w:t xml:space="preserve"> </w:t>
      </w:r>
      <w:r w:rsidR="00F77914">
        <w:t xml:space="preserve">reduced carbon footprint </w:t>
      </w:r>
      <w:r>
        <w:t xml:space="preserve">and </w:t>
      </w:r>
      <w:r w:rsidR="00B6489D">
        <w:t xml:space="preserve">the </w:t>
      </w:r>
      <w:r w:rsidR="00F77914">
        <w:t xml:space="preserve">development of the </w:t>
      </w:r>
      <w:r>
        <w:t xml:space="preserve">Smart Grid. By creating smaller networks typically at Low or Medium Voltages (LV, MV), MGs can utilize the waste heat from Distributed Generation (DG) sources for space heating and cooling as well as industrial processes. These Combined Heat and Power (CHP) systems greatly improve the energy efficiency and therefore reduce emissions. Also, MGs aim to integrate Renewable Energy Sources (RES) along with Energy Storage Systems (ESS) to further reduce their </w:t>
      </w:r>
      <w:r w:rsidR="00F77914">
        <w:t>CO</w:t>
      </w:r>
      <w:r w:rsidR="00F77914" w:rsidRPr="00F239F3">
        <w:rPr>
          <w:vertAlign w:val="subscript"/>
        </w:rPr>
        <w:t>2</w:t>
      </w:r>
      <w:r w:rsidR="00F77914">
        <w:t xml:space="preserve"> emissions</w:t>
      </w:r>
      <w:r>
        <w:t xml:space="preserve"> and help meet </w:t>
      </w:r>
      <w:r w:rsidR="00F77914">
        <w:t xml:space="preserve">environmental </w:t>
      </w:r>
      <w:r>
        <w:t xml:space="preserve">mandates </w:t>
      </w:r>
      <w:r>
        <w:fldChar w:fldCharType="begin"/>
      </w:r>
      <w:r>
        <w:instrText xml:space="preserve"> CITATION Hat07 \l 1033 </w:instrText>
      </w:r>
      <w:r>
        <w:fldChar w:fldCharType="separate"/>
      </w:r>
      <w:r w:rsidR="004030AA">
        <w:rPr>
          <w:noProof/>
        </w:rPr>
        <w:t xml:space="preserve"> </w:t>
      </w:r>
      <w:r w:rsidR="004030AA" w:rsidRPr="004030AA">
        <w:rPr>
          <w:noProof/>
        </w:rPr>
        <w:t>[1]</w:t>
      </w:r>
      <w:r>
        <w:fldChar w:fldCharType="end"/>
      </w:r>
      <w:r>
        <w:t>,</w:t>
      </w:r>
      <w:r>
        <w:fldChar w:fldCharType="begin"/>
      </w:r>
      <w:r>
        <w:instrText xml:space="preserve"> CITATION Las02 \l 1033 </w:instrText>
      </w:r>
      <w:r>
        <w:fldChar w:fldCharType="separate"/>
      </w:r>
      <w:r w:rsidR="004030AA">
        <w:rPr>
          <w:noProof/>
        </w:rPr>
        <w:t xml:space="preserve"> </w:t>
      </w:r>
      <w:r w:rsidR="004030AA" w:rsidRPr="004030AA">
        <w:rPr>
          <w:noProof/>
        </w:rPr>
        <w:t>[2]</w:t>
      </w:r>
      <w:r>
        <w:fldChar w:fldCharType="end"/>
      </w:r>
      <w:r>
        <w:t>. MGs are semi-autonomous entities while connected to the grid, when they can either buy electricity from, or sell excess generation to the operating utility. When not connected to the grid, they are said to be operating in islanded mode where the balance of supply and demand is entirely established within the confines of the MG network.</w:t>
      </w:r>
      <w:r w:rsidR="00F77914">
        <w:t xml:space="preserve"> </w:t>
      </w:r>
      <w:r>
        <w:t xml:space="preserve">The latter situation presents a challenge, especially with a large percentage of RES within the system because of the stochastic nature of these resources, the lack of inertia for inverter-based energy sources and the low inertia inherent to small DG sources. </w:t>
      </w:r>
    </w:p>
    <w:p w14:paraId="3149FB60" w14:textId="2EE56584" w:rsidR="003B4ED1" w:rsidRDefault="003B4ED1" w:rsidP="00B6489D">
      <w:r>
        <w:t xml:space="preserve">Low inertia in an Alternating Current (AC) system means that disturbances in the generation and load balance will have relatively larger effects on the system frequency and voltage, which may cause stability issues and even blackouts. In MGs, this problem is mitigated by having fast-acting ESS, such as banks of batteries (BESS), which can quickly inject or absorb energy into or from the system. Additionally, droop control has been proposed as the best solution for decentralized primary control of inverter-based MGs, as </w:t>
      </w:r>
      <w:r>
        <w:lastRenderedPageBreak/>
        <w:t xml:space="preserve">they can emulate virtual inertia. Voltage Source Inverters (VSI) with droop control, which can be subsequently adjusted through secondary control after each imbalance event, have been proposed </w:t>
      </w:r>
      <w:r>
        <w:fldChar w:fldCharType="begin"/>
      </w:r>
      <w:r>
        <w:instrText xml:space="preserve"> CITATION Gue13 \l 1033 </w:instrText>
      </w:r>
      <w:r>
        <w:fldChar w:fldCharType="separate"/>
      </w:r>
      <w:r w:rsidR="004030AA">
        <w:rPr>
          <w:noProof/>
        </w:rPr>
        <w:t xml:space="preserve"> </w:t>
      </w:r>
      <w:r w:rsidR="004030AA" w:rsidRPr="004030AA">
        <w:rPr>
          <w:noProof/>
        </w:rPr>
        <w:t>[3]</w:t>
      </w:r>
      <w:r>
        <w:fldChar w:fldCharType="end"/>
      </w:r>
      <w:r>
        <w:t xml:space="preserve">. A similar droop control method for primary control is explained and implemented, as well as a decentralized Multi-Agent System (MAS) for secondary and tertiary control, which will be described next. </w:t>
      </w:r>
    </w:p>
    <w:p w14:paraId="7E3D6FE8" w14:textId="48DB30F0" w:rsidR="003B4ED1" w:rsidRDefault="003B4ED1" w:rsidP="003B4ED1">
      <w:r>
        <w:t xml:space="preserve">Control of system frequency and stability is categorized as primary control, which is automatic and component-centric. Secondary control adjusts the operating conditions after an imbalance with a global system perspective. The owner of a MG also looks to operate </w:t>
      </w:r>
      <w:r w:rsidR="007E4D31">
        <w:t xml:space="preserve">it </w:t>
      </w:r>
      <w:r>
        <w:t>as efficiently as possible to reduce costs, losses and/or emissions in the system; this is classified as tertiary control. ESS introduce another interesting optimizable component, as they have the ability to store inexpensive electricity (say at night when utility prices are low or during high RES outputs) and utilize it in peak demand times (when utility prices are at their highest or during low RES outputs); this is referred to as Energy Arbitrage (EA).</w:t>
      </w:r>
    </w:p>
    <w:p w14:paraId="15FB15EA" w14:textId="77777777" w:rsidR="003B4ED1" w:rsidRDefault="003B4ED1" w:rsidP="003B4ED1">
      <w:r>
        <w:t xml:space="preserve">MAS are the focus of much ongoing research, as they present a very flexible and robust framework for distributed systems </w:t>
      </w:r>
      <w:r>
        <w:fldChar w:fldCharType="begin"/>
      </w:r>
      <w:r>
        <w:instrText xml:space="preserve"> CITATION Olf071 \l 1033 </w:instrText>
      </w:r>
      <w:r>
        <w:fldChar w:fldCharType="separate"/>
      </w:r>
      <w:r w:rsidR="004030AA">
        <w:rPr>
          <w:noProof/>
        </w:rPr>
        <w:t xml:space="preserve"> </w:t>
      </w:r>
      <w:r w:rsidR="004030AA" w:rsidRPr="004030AA">
        <w:rPr>
          <w:noProof/>
        </w:rPr>
        <w:t>[4]</w:t>
      </w:r>
      <w:r>
        <w:fldChar w:fldCharType="end"/>
      </w:r>
      <w:r>
        <w:fldChar w:fldCharType="begin"/>
      </w:r>
      <w:r>
        <w:instrText xml:space="preserve"> CITATION Say14 \l 1033 </w:instrText>
      </w:r>
      <w:r>
        <w:fldChar w:fldCharType="separate"/>
      </w:r>
      <w:r w:rsidR="004030AA">
        <w:rPr>
          <w:noProof/>
        </w:rPr>
        <w:t xml:space="preserve"> </w:t>
      </w:r>
      <w:r w:rsidR="004030AA" w:rsidRPr="004030AA">
        <w:rPr>
          <w:noProof/>
        </w:rPr>
        <w:t>[5]</w:t>
      </w:r>
      <w:r>
        <w:fldChar w:fldCharType="end"/>
      </w:r>
      <w:r>
        <w:t>. In a MAS, each agent is intelligent and independent and has the ability to communicate and cooperate with other agents for a common goal. For MGs, this concept introduces an exciting possibility of having a reliable and adaptable electrical network able to grow and evolve without the need for much infrastructure and centralized control. In this work, a MAS is implemented where each DG, ESS and load feeder is represented by an agent that communicates only with adjacent agents, yet they all seek a global objective.</w:t>
      </w:r>
    </w:p>
    <w:p w14:paraId="5C846495" w14:textId="77777777" w:rsidR="003B4ED1" w:rsidRDefault="003B4ED1" w:rsidP="003B4ED1">
      <w:r>
        <w:lastRenderedPageBreak/>
        <w:t xml:space="preserve">This idea of decentralized communication is another subject of considerable research. Sayed et al. </w:t>
      </w:r>
      <w:r>
        <w:fldChar w:fldCharType="begin"/>
      </w:r>
      <w:r>
        <w:instrText xml:space="preserve"> CITATION Say14 \l 1033 </w:instrText>
      </w:r>
      <w:r>
        <w:fldChar w:fldCharType="separate"/>
      </w:r>
      <w:r w:rsidR="004030AA">
        <w:rPr>
          <w:noProof/>
        </w:rPr>
        <w:t xml:space="preserve"> </w:t>
      </w:r>
      <w:r w:rsidR="004030AA" w:rsidRPr="004030AA">
        <w:rPr>
          <w:noProof/>
        </w:rPr>
        <w:t>[5]</w:t>
      </w:r>
      <w:r>
        <w:fldChar w:fldCharType="end"/>
      </w:r>
      <w:r>
        <w:fldChar w:fldCharType="begin"/>
      </w:r>
      <w:r>
        <w:instrText xml:space="preserve"> CITATION Jia12 \l 1033 </w:instrText>
      </w:r>
      <w:r>
        <w:fldChar w:fldCharType="separate"/>
      </w:r>
      <w:r w:rsidR="004030AA">
        <w:rPr>
          <w:noProof/>
        </w:rPr>
        <w:t xml:space="preserve"> </w:t>
      </w:r>
      <w:r w:rsidR="004030AA" w:rsidRPr="004030AA">
        <w:rPr>
          <w:noProof/>
        </w:rPr>
        <w:t>[6]</w:t>
      </w:r>
      <w:r>
        <w:fldChar w:fldCharType="end"/>
      </w:r>
      <w:r>
        <w:fldChar w:fldCharType="begin"/>
      </w:r>
      <w:r>
        <w:instrText xml:space="preserve"> CITATION Jia13 \l 1033 </w:instrText>
      </w:r>
      <w:r>
        <w:fldChar w:fldCharType="separate"/>
      </w:r>
      <w:r w:rsidR="004030AA">
        <w:rPr>
          <w:noProof/>
        </w:rPr>
        <w:t xml:space="preserve"> </w:t>
      </w:r>
      <w:r w:rsidR="004030AA" w:rsidRPr="004030AA">
        <w:rPr>
          <w:noProof/>
        </w:rPr>
        <w:t>[7]</w:t>
      </w:r>
      <w:r>
        <w:fldChar w:fldCharType="end"/>
      </w:r>
      <w:r>
        <w:fldChar w:fldCharType="begin"/>
      </w:r>
      <w:r>
        <w:instrText xml:space="preserve"> CITATION She13 \l 1033 </w:instrText>
      </w:r>
      <w:r>
        <w:fldChar w:fldCharType="separate"/>
      </w:r>
      <w:r w:rsidR="004030AA">
        <w:rPr>
          <w:noProof/>
        </w:rPr>
        <w:t xml:space="preserve"> </w:t>
      </w:r>
      <w:r w:rsidR="004030AA" w:rsidRPr="004030AA">
        <w:rPr>
          <w:noProof/>
        </w:rPr>
        <w:t>[8]</w:t>
      </w:r>
      <w:r>
        <w:fldChar w:fldCharType="end"/>
      </w:r>
      <w:r>
        <w:t xml:space="preserve"> have developed the Diffusion Algorithm (DA), which includes an additional gradient term when compared to the consensus strategy in order to “diffuse,” or spread, the information much more quickly. Furthermore, the DA is more sophisticated than consensus in that it can also perform distributed optimization without the need of a centralized aggregator. In a MG, DA communication can be used to quickly disseminate new operating conditions and reach a global optimum for ED in a completely decentralized manner; this has never been proposed before in the context of MG control.</w:t>
      </w:r>
    </w:p>
    <w:p w14:paraId="26768832" w14:textId="3EA87596" w:rsidR="006F4AE0" w:rsidRDefault="003B4ED1" w:rsidP="006F4AE0">
      <w:r>
        <w:t xml:space="preserve">A comprehensive MG operation and control scheme, which joins droop control for primary, and a MAS using DA communication for secondary and tertiary control, is presented. The MAS architecture will follow the Foundation for Intelligent Physical Agents (FIPA) standards and will be implemented using the Java Agent Development Framework (JADE). Simulations will be realized on Matlab Simulink software and real-time experimental results will be obtained in a Smart Grid Testbed </w:t>
      </w:r>
      <w:r>
        <w:fldChar w:fldCharType="begin"/>
      </w:r>
      <w:r>
        <w:instrText xml:space="preserve"> CITATION Sal12 \l 1033 </w:instrText>
      </w:r>
      <w:r>
        <w:fldChar w:fldCharType="separate"/>
      </w:r>
      <w:r w:rsidR="004030AA">
        <w:rPr>
          <w:noProof/>
        </w:rPr>
        <w:t xml:space="preserve"> </w:t>
      </w:r>
      <w:r w:rsidR="004030AA" w:rsidRPr="004030AA">
        <w:rPr>
          <w:noProof/>
        </w:rPr>
        <w:t>[9]</w:t>
      </w:r>
      <w:r>
        <w:fldChar w:fldCharType="end"/>
      </w:r>
      <w:r>
        <w:t>,</w:t>
      </w:r>
      <w:r>
        <w:fldChar w:fldCharType="begin"/>
      </w:r>
      <w:r>
        <w:instrText xml:space="preserve"> CITATION Sal121 \l 1033 </w:instrText>
      </w:r>
      <w:r>
        <w:fldChar w:fldCharType="separate"/>
      </w:r>
      <w:r w:rsidR="004030AA">
        <w:rPr>
          <w:noProof/>
        </w:rPr>
        <w:t xml:space="preserve"> </w:t>
      </w:r>
      <w:r w:rsidR="004030AA" w:rsidRPr="004030AA">
        <w:rPr>
          <w:noProof/>
        </w:rPr>
        <w:t>[10]</w:t>
      </w:r>
      <w:r>
        <w:fldChar w:fldCharType="end"/>
      </w:r>
      <w:r>
        <w:t>.</w:t>
      </w:r>
    </w:p>
    <w:p w14:paraId="2C53B331" w14:textId="77777777" w:rsidR="006F4AE0" w:rsidRDefault="006F4AE0" w:rsidP="006F4AE0"/>
    <w:p w14:paraId="220E2E27" w14:textId="77777777" w:rsidR="006F4AE0" w:rsidRDefault="006F4AE0" w:rsidP="006D44B6">
      <w:pPr>
        <w:pStyle w:val="Heading2"/>
      </w:pPr>
      <w:r>
        <w:t>1.2 Literature Review</w:t>
      </w:r>
    </w:p>
    <w:p w14:paraId="150D4F5C" w14:textId="77777777" w:rsidR="006F4AE0" w:rsidRPr="00B6489D" w:rsidRDefault="006F4AE0" w:rsidP="006F4AE0">
      <w:r w:rsidRPr="00B6489D">
        <w:t xml:space="preserve">The latest literature in terms of MG resource optimization includes </w:t>
      </w:r>
      <w:r w:rsidRPr="00B6489D">
        <w:fldChar w:fldCharType="begin"/>
      </w:r>
      <w:r w:rsidRPr="00B6489D">
        <w:instrText xml:space="preserve"> CITATION Shi15 \l 1033 </w:instrText>
      </w:r>
      <w:r w:rsidRPr="00B6489D">
        <w:fldChar w:fldCharType="separate"/>
      </w:r>
      <w:r w:rsidR="004030AA">
        <w:rPr>
          <w:noProof/>
        </w:rPr>
        <w:t xml:space="preserve"> </w:t>
      </w:r>
      <w:r w:rsidR="004030AA" w:rsidRPr="004030AA">
        <w:rPr>
          <w:noProof/>
        </w:rPr>
        <w:t>[11]</w:t>
      </w:r>
      <w:r w:rsidRPr="00B6489D">
        <w:fldChar w:fldCharType="end"/>
      </w:r>
      <w:r w:rsidRPr="00B6489D">
        <w:t xml:space="preserve"> where the authors implement Optimal Power Flow (OPF) considering system con</w:t>
      </w:r>
      <w:r>
        <w:t>straints and Local Controllers</w:t>
      </w:r>
      <w:r w:rsidRPr="00B6489D">
        <w:t xml:space="preserve"> coordinate with th</w:t>
      </w:r>
      <w:r>
        <w:t xml:space="preserve">e Microgrid Central Controller </w:t>
      </w:r>
      <w:r w:rsidRPr="00B6489D">
        <w:t xml:space="preserve">to reach each resource’s optimal power point. In paper </w:t>
      </w:r>
      <w:r w:rsidRPr="00B6489D">
        <w:fldChar w:fldCharType="begin"/>
      </w:r>
      <w:r w:rsidRPr="00B6489D">
        <w:instrText xml:space="preserve"> CITATION Par14 \l 1033 </w:instrText>
      </w:r>
      <w:r w:rsidRPr="00B6489D">
        <w:fldChar w:fldCharType="separate"/>
      </w:r>
      <w:r w:rsidR="004030AA">
        <w:rPr>
          <w:noProof/>
        </w:rPr>
        <w:t xml:space="preserve"> </w:t>
      </w:r>
      <w:r w:rsidR="004030AA" w:rsidRPr="004030AA">
        <w:rPr>
          <w:noProof/>
        </w:rPr>
        <w:t>[12]</w:t>
      </w:r>
      <w:r w:rsidRPr="00B6489D">
        <w:fldChar w:fldCharType="end"/>
      </w:r>
      <w:r>
        <w:t xml:space="preserve"> a Model Predictive Control </w:t>
      </w:r>
      <w:r w:rsidRPr="00B6489D">
        <w:t>whic</w:t>
      </w:r>
      <w:r>
        <w:t xml:space="preserve">h uses Support Vector Machines </w:t>
      </w:r>
      <w:r w:rsidRPr="00B6489D">
        <w:t>to forecast RES output and load levels is combined with Mi</w:t>
      </w:r>
      <w:r>
        <w:t xml:space="preserve">xed Integer Linear Programming </w:t>
      </w:r>
      <w:r w:rsidRPr="00B6489D">
        <w:t>to minimize the MG operating costs. A Mul</w:t>
      </w:r>
      <w:r>
        <w:t>ti-Objective Genetic Algorithm</w:t>
      </w:r>
      <w:r w:rsidRPr="00B6489D">
        <w:t xml:space="preserve"> using high temporal resolution insolation data is used to find the optimal design of a DC </w:t>
      </w:r>
      <w:r w:rsidRPr="00B6489D">
        <w:lastRenderedPageBreak/>
        <w:t xml:space="preserve">MG in </w:t>
      </w:r>
      <w:r w:rsidRPr="00B6489D">
        <w:fldChar w:fldCharType="begin"/>
      </w:r>
      <w:r w:rsidRPr="00B6489D">
        <w:instrText xml:space="preserve"> CITATION Sha14 \l 1033 </w:instrText>
      </w:r>
      <w:r w:rsidRPr="00B6489D">
        <w:fldChar w:fldCharType="separate"/>
      </w:r>
      <w:r w:rsidR="004030AA">
        <w:rPr>
          <w:noProof/>
        </w:rPr>
        <w:t xml:space="preserve"> </w:t>
      </w:r>
      <w:r w:rsidR="004030AA" w:rsidRPr="004030AA">
        <w:rPr>
          <w:noProof/>
        </w:rPr>
        <w:t>[13]</w:t>
      </w:r>
      <w:r w:rsidRPr="00B6489D">
        <w:fldChar w:fldCharType="end"/>
      </w:r>
      <w:r w:rsidRPr="00B6489D">
        <w:t>. These optimization methods so far depend on a central controller and are thus vulnerable to the single point of failure (SPOF) and the curse of dimensionality</w:t>
      </w:r>
      <w:r>
        <w:t xml:space="preserve"> </w:t>
      </w:r>
      <w:r w:rsidRPr="00B6489D">
        <w:t>problem</w:t>
      </w:r>
      <w:r>
        <w:t>s</w:t>
      </w:r>
      <w:r w:rsidRPr="00B6489D">
        <w:t xml:space="preserve"> given the complicated communication infrastructure and high computational demand of the central entity as more elements are added to the MG.</w:t>
      </w:r>
    </w:p>
    <w:p w14:paraId="3AAA30F2" w14:textId="77777777" w:rsidR="006F4AE0" w:rsidRPr="00B6489D" w:rsidRDefault="006F4AE0" w:rsidP="006F4AE0">
      <w:r w:rsidRPr="00B6489D">
        <w:t xml:space="preserve">The most promising alternative to central control schemes are Multi Agent Systems which involve intelligent entities with the ability to control themselves and communicate with each other. Paper </w:t>
      </w:r>
      <w:r w:rsidRPr="00B6489D">
        <w:fldChar w:fldCharType="begin"/>
      </w:r>
      <w:r w:rsidRPr="00B6489D">
        <w:instrText xml:space="preserve"> CITATION Luo14 \l 1033 </w:instrText>
      </w:r>
      <w:r w:rsidRPr="00B6489D">
        <w:fldChar w:fldCharType="separate"/>
      </w:r>
      <w:r w:rsidR="004030AA">
        <w:rPr>
          <w:noProof/>
        </w:rPr>
        <w:t xml:space="preserve"> </w:t>
      </w:r>
      <w:r w:rsidR="004030AA" w:rsidRPr="004030AA">
        <w:rPr>
          <w:noProof/>
        </w:rPr>
        <w:t>[14]</w:t>
      </w:r>
      <w:r w:rsidRPr="00B6489D">
        <w:fldChar w:fldCharType="end"/>
      </w:r>
      <w:r w:rsidRPr="00B6489D">
        <w:t xml:space="preserve"> proposes a MAS architecture using Replicator Dynamic Theory to reach the economic operating point of a MG, however a “Dominant Agent” is used to aggregate the cost functions of the other agents and thus defeats the purpose of decentralization. A good framework for MG MAS is presented in </w:t>
      </w:r>
      <w:r w:rsidRPr="00B6489D">
        <w:fldChar w:fldCharType="begin"/>
      </w:r>
      <w:r w:rsidRPr="00B6489D">
        <w:instrText xml:space="preserve"> CITATION Col13 \l 1033 </w:instrText>
      </w:r>
      <w:r w:rsidRPr="00B6489D">
        <w:fldChar w:fldCharType="separate"/>
      </w:r>
      <w:r w:rsidR="004030AA">
        <w:rPr>
          <w:noProof/>
        </w:rPr>
        <w:t xml:space="preserve"> </w:t>
      </w:r>
      <w:r w:rsidR="004030AA" w:rsidRPr="004030AA">
        <w:rPr>
          <w:noProof/>
        </w:rPr>
        <w:t>[15]</w:t>
      </w:r>
      <w:r w:rsidRPr="00B6489D">
        <w:fldChar w:fldCharType="end"/>
      </w:r>
      <w:r w:rsidRPr="00B6489D">
        <w:t>, but the optimization and communication among agents is not detailed.</w:t>
      </w:r>
    </w:p>
    <w:p w14:paraId="2E249A6B" w14:textId="77777777" w:rsidR="006F4AE0" w:rsidRPr="00B6489D" w:rsidRDefault="006F4AE0" w:rsidP="006F4AE0">
      <w:r w:rsidRPr="00B6489D">
        <w:t xml:space="preserve">The latest literature in terms of distributed primary and secondary MG control includes </w:t>
      </w:r>
      <w:r w:rsidRPr="00B6489D">
        <w:fldChar w:fldCharType="begin"/>
      </w:r>
      <w:r w:rsidRPr="00B6489D">
        <w:instrText xml:space="preserve"> CITATION Yin14 \l 1033 </w:instrText>
      </w:r>
      <w:r w:rsidRPr="00B6489D">
        <w:fldChar w:fldCharType="separate"/>
      </w:r>
      <w:r w:rsidR="004030AA">
        <w:rPr>
          <w:noProof/>
        </w:rPr>
        <w:t xml:space="preserve"> </w:t>
      </w:r>
      <w:r w:rsidR="004030AA" w:rsidRPr="004030AA">
        <w:rPr>
          <w:noProof/>
        </w:rPr>
        <w:t>[16]</w:t>
      </w:r>
      <w:r w:rsidRPr="00B6489D">
        <w:fldChar w:fldCharType="end"/>
      </w:r>
      <w:r w:rsidRPr="00B6489D">
        <w:t>, where the authors implement a decentralized MAS (DMAS) architecture to control the various RES power points to maintain the system frequency with the aid of droop-controlled DGs. Paper</w:t>
      </w:r>
      <w:r w:rsidRPr="00B6489D">
        <w:fldChar w:fldCharType="begin"/>
      </w:r>
      <w:r w:rsidRPr="00B6489D">
        <w:instrText xml:space="preserve"> CITATION Wei14 \l 1033 </w:instrText>
      </w:r>
      <w:r w:rsidRPr="00B6489D">
        <w:fldChar w:fldCharType="separate"/>
      </w:r>
      <w:r w:rsidR="004030AA">
        <w:rPr>
          <w:noProof/>
        </w:rPr>
        <w:t xml:space="preserve"> </w:t>
      </w:r>
      <w:r w:rsidR="004030AA" w:rsidRPr="004030AA">
        <w:rPr>
          <w:noProof/>
        </w:rPr>
        <w:t>[17]</w:t>
      </w:r>
      <w:r w:rsidRPr="00B6489D">
        <w:fldChar w:fldCharType="end"/>
      </w:r>
      <w:r w:rsidRPr="00B6489D">
        <w:t xml:space="preserve"> uses a consensus strategy to adjust</w:t>
      </w:r>
      <w:r>
        <w:t xml:space="preserve"> the DGs and Load Shedding </w:t>
      </w:r>
      <w:r w:rsidRPr="00B6489D">
        <w:t>to maintain the system frequency. In</w:t>
      </w:r>
      <w:r w:rsidRPr="00B6489D">
        <w:fldChar w:fldCharType="begin"/>
      </w:r>
      <w:r w:rsidRPr="00B6489D">
        <w:instrText xml:space="preserve"> CITATION Loi13 \l 1033 </w:instrText>
      </w:r>
      <w:r w:rsidRPr="00B6489D">
        <w:fldChar w:fldCharType="separate"/>
      </w:r>
      <w:r w:rsidR="004030AA">
        <w:rPr>
          <w:noProof/>
        </w:rPr>
        <w:t xml:space="preserve"> </w:t>
      </w:r>
      <w:r w:rsidR="004030AA" w:rsidRPr="004030AA">
        <w:rPr>
          <w:noProof/>
        </w:rPr>
        <w:t>[18]</w:t>
      </w:r>
      <w:r w:rsidRPr="00B6489D">
        <w:fldChar w:fldCharType="end"/>
      </w:r>
      <w:r w:rsidRPr="00B6489D">
        <w:t xml:space="preserve"> a network of dynamic fuzzy agents control the MG voltage through distributed consensus. However these papers focus only on the primary and secondary control of the energy resources and do not consider the optimal operation or Economic Dispatch (ED) of them. </w:t>
      </w:r>
    </w:p>
    <w:p w14:paraId="4D44C0EE" w14:textId="77777777" w:rsidR="006F4AE0" w:rsidRDefault="006F4AE0" w:rsidP="006F4AE0">
      <w:r w:rsidRPr="00B6489D">
        <w:t xml:space="preserve">Considering tertiary control, in </w:t>
      </w:r>
      <w:r w:rsidRPr="00B6489D">
        <w:fldChar w:fldCharType="begin"/>
      </w:r>
      <w:r w:rsidRPr="00B6489D">
        <w:instrText xml:space="preserve"> CITATION Lex14 \l 1033 </w:instrText>
      </w:r>
      <w:r w:rsidRPr="00B6489D">
        <w:fldChar w:fldCharType="separate"/>
      </w:r>
      <w:r w:rsidR="004030AA">
        <w:rPr>
          <w:noProof/>
        </w:rPr>
        <w:t xml:space="preserve"> </w:t>
      </w:r>
      <w:r w:rsidR="004030AA" w:rsidRPr="004030AA">
        <w:rPr>
          <w:noProof/>
        </w:rPr>
        <w:t>[19]</w:t>
      </w:r>
      <w:r w:rsidRPr="00B6489D">
        <w:fldChar w:fldCharType="end"/>
      </w:r>
      <w:r w:rsidRPr="00B6489D">
        <w:t xml:space="preserve">, a droop controlled DC MG is optimized by a DMAS using the Dynamic Consensus Algorithm, though only the global efficiency of the converters is considered. A similar but modified consensus algorithm is used in </w:t>
      </w:r>
      <w:r w:rsidRPr="00B6489D">
        <w:fldChar w:fldCharType="begin"/>
      </w:r>
      <w:r w:rsidRPr="00B6489D">
        <w:instrText xml:space="preserve"> CITATION Yin15 \l 1033 </w:instrText>
      </w:r>
      <w:r w:rsidRPr="00B6489D">
        <w:fldChar w:fldCharType="separate"/>
      </w:r>
      <w:r w:rsidR="004030AA">
        <w:rPr>
          <w:noProof/>
        </w:rPr>
        <w:t xml:space="preserve"> </w:t>
      </w:r>
      <w:r w:rsidR="004030AA" w:rsidRPr="004030AA">
        <w:rPr>
          <w:noProof/>
        </w:rPr>
        <w:t>[20]</w:t>
      </w:r>
      <w:r w:rsidRPr="00B6489D">
        <w:fldChar w:fldCharType="end"/>
      </w:r>
      <w:r w:rsidRPr="00B6489D">
        <w:t xml:space="preserve"> for optimal resource management in a MG, but </w:t>
      </w:r>
      <w:r>
        <w:t>the primary control is not detailed</w:t>
      </w:r>
      <w:r w:rsidRPr="00B6489D">
        <w:t xml:space="preserve">. Another </w:t>
      </w:r>
      <w:r w:rsidRPr="00B6489D">
        <w:lastRenderedPageBreak/>
        <w:t xml:space="preserve">revision on the consensus algorithm is used in </w:t>
      </w:r>
      <w:r w:rsidRPr="00B6489D">
        <w:fldChar w:fldCharType="begin"/>
      </w:r>
      <w:r w:rsidRPr="00B6489D">
        <w:instrText xml:space="preserve"> CITATION Hug15 \l 1033 </w:instrText>
      </w:r>
      <w:r w:rsidRPr="00B6489D">
        <w:fldChar w:fldCharType="separate"/>
      </w:r>
      <w:r w:rsidR="004030AA">
        <w:rPr>
          <w:noProof/>
        </w:rPr>
        <w:t xml:space="preserve"> </w:t>
      </w:r>
      <w:r w:rsidR="004030AA" w:rsidRPr="004030AA">
        <w:rPr>
          <w:noProof/>
        </w:rPr>
        <w:t>[21]</w:t>
      </w:r>
      <w:r w:rsidRPr="00B6489D">
        <w:fldChar w:fldCharType="end"/>
      </w:r>
      <w:r w:rsidRPr="00B6489D">
        <w:t xml:space="preserve"> plus a multistep optimization which consider</w:t>
      </w:r>
      <w:r>
        <w:t>s</w:t>
      </w:r>
      <w:r w:rsidRPr="00B6489D">
        <w:t xml:space="preserve"> ESS for EA, however the </w:t>
      </w:r>
      <w:r>
        <w:t>primary control is again not mentioned</w:t>
      </w:r>
      <w:r w:rsidRPr="00B6489D">
        <w:t>.</w:t>
      </w:r>
    </w:p>
    <w:p w14:paraId="47DF5A0E" w14:textId="77777777" w:rsidR="006F4AE0" w:rsidRDefault="006F4AE0" w:rsidP="006D44B6">
      <w:pPr>
        <w:ind w:firstLine="0"/>
      </w:pPr>
    </w:p>
    <w:p w14:paraId="3DD12105" w14:textId="1E529C2A" w:rsidR="006F4AE0" w:rsidRPr="00B6489D" w:rsidRDefault="006F4AE0" w:rsidP="006D44B6">
      <w:pPr>
        <w:pStyle w:val="Heading2"/>
      </w:pPr>
      <w:r>
        <w:t>1.3 Original Contributions</w:t>
      </w:r>
    </w:p>
    <w:p w14:paraId="61AA3DEE" w14:textId="7B72F02E" w:rsidR="006F4AE0" w:rsidRDefault="006F4AE0" w:rsidP="006F4AE0">
      <w:r w:rsidRPr="00B6489D">
        <w:t>To the best of the author</w:t>
      </w:r>
      <w:r>
        <w:t>’s</w:t>
      </w:r>
      <w:r w:rsidRPr="00B6489D">
        <w:t xml:space="preserve"> knowledge, there hasn’t been an all-inclusive decentralized MG control structure to robustly manage primary, secondary and tertiary control like the one </w:t>
      </w:r>
      <w:r>
        <w:t>proposed in this thesis</w:t>
      </w:r>
      <w:r w:rsidRPr="00B6489D">
        <w:t>.</w:t>
      </w:r>
      <w:r>
        <w:t xml:space="preserve"> Furthermore, the diffusion algorithm that greatly improves on the standard consensus methodology has never been implemented in the context of Microgrids or power systems. </w:t>
      </w:r>
      <w:r w:rsidR="005E0B23">
        <w:t>Additionally, distributed optimization using the diffusion strategy not only improves previous decentralized economic dispatch attempts, but combines secondary and tertiary control in an elegant fashion.</w:t>
      </w:r>
    </w:p>
    <w:p w14:paraId="30EBD08C" w14:textId="02E8C7D6" w:rsidR="003B4ED1" w:rsidRDefault="005E0B23" w:rsidP="003B4ED1">
      <w:r>
        <w:t>Also, an</w:t>
      </w:r>
      <w:r w:rsidRPr="005E0B23">
        <w:t xml:space="preserve"> </w:t>
      </w:r>
      <w:r>
        <w:t>innovative</w:t>
      </w:r>
      <w:r w:rsidRPr="005E0B23">
        <w:t xml:space="preserve"> </w:t>
      </w:r>
      <w:r>
        <w:t xml:space="preserve">technology-agnostic </w:t>
      </w:r>
      <w:r w:rsidRPr="005E0B23">
        <w:t>cost function for an ESS</w:t>
      </w:r>
      <w:r>
        <w:t xml:space="preserve"> is presented, which</w:t>
      </w:r>
      <w:r w:rsidRPr="005E0B23">
        <w:t xml:space="preserve"> automatically charges when the rate of electricity (or marginal cost) is low and discharges when high</w:t>
      </w:r>
      <w:r>
        <w:t>. Perhaps some of the most significant contributions of this thesis are the experimental setup and results. S</w:t>
      </w:r>
      <w:r w:rsidRPr="005E0B23">
        <w:t xml:space="preserve">uch a </w:t>
      </w:r>
      <w:r>
        <w:t xml:space="preserve">comprehensive decentralized control </w:t>
      </w:r>
      <w:r w:rsidRPr="005E0B23">
        <w:t>system has never before been experimentally tested in the literature to the</w:t>
      </w:r>
      <w:r>
        <w:t xml:space="preserve"> best of the author’s knowledge</w:t>
      </w:r>
      <w:r w:rsidRPr="005E0B23">
        <w:t>.</w:t>
      </w:r>
    </w:p>
    <w:p w14:paraId="5E0BEC84" w14:textId="77777777" w:rsidR="003B4ED1" w:rsidRDefault="003B4ED1" w:rsidP="003B4ED1"/>
    <w:p w14:paraId="0A7D72C7" w14:textId="3746FD69" w:rsidR="003B4ED1" w:rsidRDefault="003B4ED1" w:rsidP="003B4ED1">
      <w:pPr>
        <w:pStyle w:val="Heading2"/>
      </w:pPr>
      <w:bookmarkStart w:id="4" w:name="_Toc442882583"/>
      <w:r>
        <w:t>1.</w:t>
      </w:r>
      <w:r w:rsidR="005E0B23">
        <w:t>4</w:t>
      </w:r>
      <w:r>
        <w:t xml:space="preserve"> Thesis Overview</w:t>
      </w:r>
      <w:bookmarkEnd w:id="4"/>
    </w:p>
    <w:p w14:paraId="09A8E236" w14:textId="77777777" w:rsidR="003B4ED1" w:rsidRDefault="003B4ED1" w:rsidP="003B4ED1">
      <w:pPr>
        <w:ind w:firstLine="0"/>
      </w:pPr>
      <w:r>
        <w:t>The rest of this thesis is organized as follows:</w:t>
      </w:r>
    </w:p>
    <w:p w14:paraId="2EFAE1A6" w14:textId="77777777" w:rsidR="003B4ED1" w:rsidRDefault="003B4ED1" w:rsidP="003B4ED1">
      <w:pPr>
        <w:pStyle w:val="ListParagraph"/>
        <w:numPr>
          <w:ilvl w:val="0"/>
          <w:numId w:val="28"/>
        </w:numPr>
      </w:pPr>
      <w:r>
        <w:t xml:space="preserve">Chapter 2 provides a brief introduction on the current electrical grid infrastructure and why and how it has evolved to its current state. Then, Smart Grid technology is defined </w:t>
      </w:r>
      <w:r>
        <w:lastRenderedPageBreak/>
        <w:t>and the concept of the Microgrid and its role is described. Finally, the difference between a grid-tied and islanded Microgrid is explained as a segue into the next chapter.</w:t>
      </w:r>
    </w:p>
    <w:p w14:paraId="69AF6156" w14:textId="77777777" w:rsidR="003B4ED1" w:rsidRDefault="003B4ED1" w:rsidP="003B4ED1">
      <w:pPr>
        <w:pStyle w:val="ListParagraph"/>
        <w:numPr>
          <w:ilvl w:val="0"/>
          <w:numId w:val="28"/>
        </w:numPr>
      </w:pPr>
      <w:r>
        <w:t>Chapter 3 is focused on the basics of power systems including economic dispatch and generator control systems. Additionally, droop control is described and its importance for Microgrids is explained.</w:t>
      </w:r>
    </w:p>
    <w:p w14:paraId="08361DC0" w14:textId="77777777" w:rsidR="003B4ED1" w:rsidRDefault="003B4ED1" w:rsidP="003B4ED1">
      <w:pPr>
        <w:pStyle w:val="ListParagraph"/>
        <w:numPr>
          <w:ilvl w:val="0"/>
          <w:numId w:val="28"/>
        </w:numPr>
      </w:pPr>
      <w:r>
        <w:t>Chapter 4 provides a comparison between centralized and decentralized control systems to provide the motivation behind the proposed distributed MG control framework. Then, network and dynamic systems basics are introduced, and the concept of Multi-Agent Systems is described.</w:t>
      </w:r>
    </w:p>
    <w:p w14:paraId="1F200BBE" w14:textId="77777777" w:rsidR="003B4ED1" w:rsidRDefault="003B4ED1" w:rsidP="003B4ED1">
      <w:pPr>
        <w:pStyle w:val="ListParagraph"/>
        <w:numPr>
          <w:ilvl w:val="0"/>
          <w:numId w:val="28"/>
        </w:numPr>
      </w:pPr>
      <w:r>
        <w:t>Chapter 5 provides the background on adaptive networks and dives into the diffusion algorithm, and compares it to similar strategies like consensus. Decentralized optimization using diffusion is then explained, and its application to MG economic dispatch is presented.</w:t>
      </w:r>
    </w:p>
    <w:p w14:paraId="3DD02A26" w14:textId="77777777" w:rsidR="003B4ED1" w:rsidRDefault="003B4ED1" w:rsidP="003B4ED1">
      <w:pPr>
        <w:pStyle w:val="ListParagraph"/>
        <w:numPr>
          <w:ilvl w:val="0"/>
          <w:numId w:val="28"/>
        </w:numPr>
      </w:pPr>
      <w:r>
        <w:t>Chapter 6 puts all previously mentioned concepts together into a complete MG control system that is fully decentralized, adaptive, automated and resilient. Each component is fully explained and the simulation and experimental setup and results are presented.</w:t>
      </w:r>
    </w:p>
    <w:p w14:paraId="608BBA26" w14:textId="75EDBECE" w:rsidR="003B0D33" w:rsidRPr="003B4ED1" w:rsidRDefault="003B4ED1" w:rsidP="003B4ED1">
      <w:pPr>
        <w:pStyle w:val="ListParagraph"/>
        <w:numPr>
          <w:ilvl w:val="0"/>
          <w:numId w:val="28"/>
        </w:numPr>
      </w:pPr>
      <w:r>
        <w:t>Chapter 7 concludes the work and suggests possible areas of further research.</w:t>
      </w:r>
      <w:r w:rsidR="003B0D33">
        <w:br w:type="page"/>
      </w:r>
    </w:p>
    <w:p w14:paraId="00A3B38A" w14:textId="3729FAEA" w:rsidR="003B0D33" w:rsidRDefault="003B0D33">
      <w:pPr>
        <w:pStyle w:val="Heading1"/>
      </w:pPr>
      <w:bookmarkStart w:id="5" w:name="_Toc442882584"/>
      <w:r>
        <w:lastRenderedPageBreak/>
        <w:t>Chapter 2: Microgrids</w:t>
      </w:r>
      <w:bookmarkEnd w:id="5"/>
    </w:p>
    <w:p w14:paraId="19E90C5A" w14:textId="1F0F3A66" w:rsidR="00912C26" w:rsidRDefault="00912C26" w:rsidP="00912C26">
      <w:r>
        <w:t xml:space="preserve">This chapter will describe how the electric grid was formed and why it is considered to be outdated. Then, Smart Grid technology will be introduced to explain the future outlook of power systems and Microgrids to clarify </w:t>
      </w:r>
      <w:r w:rsidR="00A17947">
        <w:t>the reason for developing an effort on</w:t>
      </w:r>
      <w:r>
        <w:t xml:space="preserve"> this topic of research. The challenge of islanded power systems will be defined to give background on the type of problems </w:t>
      </w:r>
      <w:r w:rsidR="00A17947">
        <w:t xml:space="preserve">that </w:t>
      </w:r>
      <w:r>
        <w:t>need to be solved.</w:t>
      </w:r>
    </w:p>
    <w:p w14:paraId="1C8B9491" w14:textId="77777777" w:rsidR="00912C26" w:rsidRPr="007506B7" w:rsidRDefault="00912C26" w:rsidP="00912C26"/>
    <w:p w14:paraId="31CF372C" w14:textId="77777777" w:rsidR="00912C26" w:rsidRDefault="00912C26" w:rsidP="00912C26">
      <w:pPr>
        <w:pStyle w:val="Heading2"/>
      </w:pPr>
      <w:bookmarkStart w:id="6" w:name="_Toc442882585"/>
      <w:r>
        <w:t>2.1. The Formation of the Electric Grid</w:t>
      </w:r>
      <w:bookmarkEnd w:id="6"/>
    </w:p>
    <w:p w14:paraId="75846B2C" w14:textId="77777777" w:rsidR="00912C26" w:rsidRDefault="00912C26" w:rsidP="00912C26">
      <w:r>
        <w:t>The history of the electrical grid dates back to the late nineteenth century, when developments of applications for the electrical and magnetic discoveries of earlier in the century were starting to arise. In the United States, two technologies were competing for dominance of the electrical market, Direct Current (DC) and Alternating Current (AC). Thomas Edison, who championed DC, had developed the incandescent light bulb and was building DC power stations around Manhattan to sell power and light bulbs to the people of New York. On the other hand, George Westinghouse had licensed Nikola Tesla’s AC patents and won a contract to build a hydroelectric power plant in Niagara Falls</w:t>
      </w:r>
      <w:sdt>
        <w:sdtPr>
          <w:id w:val="-1375067749"/>
          <w:citation/>
        </w:sdtPr>
        <w:sdtEndPr/>
        <w:sdtContent>
          <w:r>
            <w:fldChar w:fldCharType="begin"/>
          </w:r>
          <w:r>
            <w:instrText xml:space="preserve"> CITATION GMM04 \l 1033 </w:instrText>
          </w:r>
          <w:r>
            <w:fldChar w:fldCharType="separate"/>
          </w:r>
          <w:r w:rsidR="004030AA">
            <w:rPr>
              <w:noProof/>
            </w:rPr>
            <w:t xml:space="preserve"> </w:t>
          </w:r>
          <w:r w:rsidR="004030AA" w:rsidRPr="004030AA">
            <w:rPr>
              <w:noProof/>
            </w:rPr>
            <w:t>[22]</w:t>
          </w:r>
          <w:r>
            <w:fldChar w:fldCharType="end"/>
          </w:r>
        </w:sdtContent>
      </w:sdt>
      <w:r>
        <w:t xml:space="preserve">. </w:t>
      </w:r>
    </w:p>
    <w:p w14:paraId="74106F2B" w14:textId="77777777" w:rsidR="00912C26" w:rsidRDefault="00912C26" w:rsidP="00912C26">
      <w:r>
        <w:t xml:space="preserve">Edison pushed hard to gain dominance in the industry, citing the advantages of DC like flicker-free light and simple DC motor control, and even launched a smear campaign against AC, claiming it was more dangerous. However, the main advantage of AC, which was the ability to transform the voltage, ultimately tipped the scale in its favor. This was so important because by doubling the voltage the amount of current needed is halved in order to transmit the same amount of power; this in turn reduces the losses due to resistance by a factor of four. </w:t>
      </w:r>
    </w:p>
    <w:p w14:paraId="3585ABF3" w14:textId="77777777" w:rsidR="00912C26" w:rsidRDefault="00912C26" w:rsidP="00912C26">
      <w:r>
        <w:lastRenderedPageBreak/>
        <w:t xml:space="preserve">Edison argued that this could be solved by having smaller generators close to the loads in order to reduce the resistance. However, due to the economies of scale of ever-larger power plants and high-voltage transmission lines, AC was the clear champion. Large generation stations were placed where topography permitted and where economically advantageous. Large hydro-electric plants were obviously located wherever there was the possibility, and nuclear plants were eventually placed where deemed safe and with ample amounts of water for cooling. Fossil fuel plants were positioned close to mines, wells and railroads and as far away from population centers as possible due to their polluting nature. </w:t>
      </w:r>
    </w:p>
    <w:p w14:paraId="64224F55" w14:textId="77777777" w:rsidR="00912C26" w:rsidRDefault="00912C26" w:rsidP="00912C26">
      <w:r>
        <w:t>Samuel Insull was another key player in the development of the grid; he vastly accelerated the adoption of electrification in order to spread the great capital costs among a larger consumer base. He also developed the financial and regulatory structures still present today, such as selling common stock of the utilities and setting up Public Utility Commissions. Regulated monopolies were established per region in order to avoid having separate transmission and distribution power lines per utility company for the same customer base.</w:t>
      </w:r>
    </w:p>
    <w:p w14:paraId="28C6524C" w14:textId="42DEA006" w:rsidR="00912C26" w:rsidRDefault="00912C26" w:rsidP="00563DA6">
      <w:pPr>
        <w:rPr>
          <w:noProof/>
          <w:lang w:eastAsia="en-US"/>
        </w:rPr>
      </w:pPr>
      <w:r>
        <w:t>In essence, much hasn’t changed for over 100 years; as shown in Fig. 2.1.1, the basic structure of centralized power generation with transmission and distribution lines conceived during that time still exists today.</w:t>
      </w:r>
    </w:p>
    <w:p w14:paraId="5B4FE5A8" w14:textId="59C711A5" w:rsidR="00912C26" w:rsidRDefault="00912C26" w:rsidP="00912C26">
      <w:pPr>
        <w:rPr>
          <w:noProof/>
          <w:lang w:eastAsia="en-US"/>
        </w:rPr>
      </w:pPr>
      <w:r>
        <w:rPr>
          <w:noProof/>
          <w:lang w:eastAsia="en-US"/>
        </w:rPr>
        <w:t xml:space="preserve">It wasn’t until the second half of the twentieth century that the development of semiconductors and power electronics allowed for DC transformation. Nowadays, electrical power can easily be converted from AC to DC and vice-versa. Many cases actually exist of High-Voltage DC (HVDC) connections to transfer power between separate AC grids. Long-distance HVDC transmission lines are also possible and in fact they have </w:t>
      </w:r>
      <w:r w:rsidR="00563DA6">
        <w:rPr>
          <w:noProof/>
          <w:lang w:eastAsia="en-US"/>
        </w:rPr>
        <w:lastRenderedPageBreak/>
        <mc:AlternateContent>
          <mc:Choice Requires="wps">
            <w:drawing>
              <wp:anchor distT="0" distB="0" distL="114300" distR="114300" simplePos="0" relativeHeight="251741184" behindDoc="0" locked="0" layoutInCell="1" allowOverlap="1" wp14:anchorId="6DC7D750" wp14:editId="54771ABF">
                <wp:simplePos x="0" y="0"/>
                <wp:positionH relativeFrom="column">
                  <wp:posOffset>-15240</wp:posOffset>
                </wp:positionH>
                <wp:positionV relativeFrom="paragraph">
                  <wp:posOffset>3704405</wp:posOffset>
                </wp:positionV>
                <wp:extent cx="5499735" cy="635"/>
                <wp:effectExtent l="0" t="0" r="5715" b="11430"/>
                <wp:wrapTopAndBottom/>
                <wp:docPr id="210" name="Text Box 210"/>
                <wp:cNvGraphicFramePr/>
                <a:graphic xmlns:a="http://schemas.openxmlformats.org/drawingml/2006/main">
                  <a:graphicData uri="http://schemas.microsoft.com/office/word/2010/wordprocessingShape">
                    <wps:wsp>
                      <wps:cNvSpPr txBox="1"/>
                      <wps:spPr>
                        <a:xfrm>
                          <a:off x="0" y="0"/>
                          <a:ext cx="5499735" cy="635"/>
                        </a:xfrm>
                        <a:prstGeom prst="rect">
                          <a:avLst/>
                        </a:prstGeom>
                        <a:noFill/>
                        <a:ln>
                          <a:noFill/>
                        </a:ln>
                        <a:effectLst/>
                      </wps:spPr>
                      <wps:txbx>
                        <w:txbxContent>
                          <w:p w14:paraId="24CE80E9" w14:textId="4937F709" w:rsidR="00592FFE" w:rsidRPr="00C922DA" w:rsidRDefault="00592FFE" w:rsidP="00563DA6">
                            <w:pPr>
                              <w:pStyle w:val="TableFigure"/>
                              <w:rPr>
                                <w:noProof/>
                              </w:rPr>
                            </w:pPr>
                            <w:r w:rsidRPr="00AC3389">
                              <w:t>Figure 2.1.1: The Electrical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C7D750" id="_x0000_t202" coordsize="21600,21600" o:spt="202" path="m,l,21600r21600,l21600,xe">
                <v:stroke joinstyle="miter"/>
                <v:path gradientshapeok="t" o:connecttype="rect"/>
              </v:shapetype>
              <v:shape id="Text Box 210" o:spid="_x0000_s1026" type="#_x0000_t202" style="position:absolute;left:0;text-align:left;margin-left:-1.2pt;margin-top:291.7pt;width:433.0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" filled="f" stroked="f">
                <v:textbox style="mso-fit-shape-to-text:t" inset="0,0,0,0">
                  <w:txbxContent>
                    <w:p w14:paraId="24CE80E9" w14:textId="4937F709" w:rsidR="00592FFE" w:rsidRPr="00C922DA" w:rsidRDefault="00592FFE" w:rsidP="00563DA6">
                      <w:pPr>
                        <w:pStyle w:val="TableFigure"/>
                        <w:rPr>
                          <w:noProof/>
                        </w:rPr>
                      </w:pPr>
                      <w:r w:rsidRPr="00AC3389">
                        <w:t>Figure 2.1.1: The Electrical Grid</w:t>
                      </w:r>
                    </w:p>
                  </w:txbxContent>
                </v:textbox>
                <w10:wrap type="topAndBottom"/>
              </v:shape>
            </w:pict>
          </mc:Fallback>
        </mc:AlternateContent>
      </w:r>
      <w:r>
        <w:rPr>
          <w:noProof/>
          <w:lang w:eastAsia="en-US"/>
        </w:rPr>
        <w:t xml:space="preserve">less losses than their AC equivalents, but they remain uncommon and are still less cost-effective (even though the costs are decreasing). </w:t>
      </w:r>
    </w:p>
    <w:p w14:paraId="232A32C7" w14:textId="5B334ABD" w:rsidR="00912C26" w:rsidRDefault="00563DA6" w:rsidP="00912C26">
      <w:r>
        <w:rPr>
          <w:noProof/>
          <w:lang w:eastAsia="en-US"/>
        </w:rPr>
        <mc:AlternateContent>
          <mc:Choice Requires="wpc">
            <w:drawing>
              <wp:anchor distT="0" distB="0" distL="114300" distR="114300" simplePos="0" relativeHeight="251680768" behindDoc="1" locked="0" layoutInCell="1" allowOverlap="1" wp14:anchorId="0241047E" wp14:editId="784A073F">
                <wp:simplePos x="0" y="0"/>
                <wp:positionH relativeFrom="column">
                  <wp:posOffset>-15240</wp:posOffset>
                </wp:positionH>
                <wp:positionV relativeFrom="paragraph">
                  <wp:posOffset>-1402080</wp:posOffset>
                </wp:positionV>
                <wp:extent cx="5499735" cy="3712845"/>
                <wp:effectExtent l="0" t="0" r="24765" b="20955"/>
                <wp:wrapTopAndBottom/>
                <wp:docPr id="741" name="Canvas 7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solidFill>
                        </a:ln>
                      </wpc:whole>
                      <wps:wsp>
                        <wps:cNvPr id="684" name="Straight Connector 684"/>
                        <wps:cNvCnPr/>
                        <wps:spPr>
                          <a:xfrm>
                            <a:off x="778265" y="806450"/>
                            <a:ext cx="546100" cy="298173"/>
                          </a:xfrm>
                          <a:prstGeom prst="line">
                            <a:avLst/>
                          </a:prstGeom>
                        </wps:spPr>
                        <wps:style>
                          <a:lnRef idx="1">
                            <a:schemeClr val="dk1"/>
                          </a:lnRef>
                          <a:fillRef idx="0">
                            <a:schemeClr val="dk1"/>
                          </a:fillRef>
                          <a:effectRef idx="0">
                            <a:schemeClr val="dk1"/>
                          </a:effectRef>
                          <a:fontRef idx="minor">
                            <a:schemeClr val="tx1"/>
                          </a:fontRef>
                        </wps:style>
                        <wps:bodyPr/>
                      </wps:wsp>
                      <wps:wsp>
                        <wps:cNvPr id="685" name="Straight Connector 685"/>
                        <wps:cNvCnPr/>
                        <wps:spPr>
                          <a:xfrm>
                            <a:off x="778265" y="930732"/>
                            <a:ext cx="546100" cy="288101"/>
                          </a:xfrm>
                          <a:prstGeom prst="line">
                            <a:avLst/>
                          </a:prstGeom>
                        </wps:spPr>
                        <wps:style>
                          <a:lnRef idx="1">
                            <a:schemeClr val="dk1"/>
                          </a:lnRef>
                          <a:fillRef idx="0">
                            <a:schemeClr val="dk1"/>
                          </a:fillRef>
                          <a:effectRef idx="0">
                            <a:schemeClr val="dk1"/>
                          </a:effectRef>
                          <a:fontRef idx="minor">
                            <a:schemeClr val="tx1"/>
                          </a:fontRef>
                        </wps:style>
                        <wps:bodyPr/>
                      </wps:wsp>
                      <wps:wsp>
                        <wps:cNvPr id="686" name="Straight Connector 686"/>
                        <wps:cNvCnPr/>
                        <wps:spPr>
                          <a:xfrm>
                            <a:off x="587765" y="937204"/>
                            <a:ext cx="685800" cy="364218"/>
                          </a:xfrm>
                          <a:prstGeom prst="line">
                            <a:avLst/>
                          </a:prstGeom>
                        </wps:spPr>
                        <wps:style>
                          <a:lnRef idx="1">
                            <a:schemeClr val="dk1"/>
                          </a:lnRef>
                          <a:fillRef idx="0">
                            <a:schemeClr val="dk1"/>
                          </a:fillRef>
                          <a:effectRef idx="0">
                            <a:schemeClr val="dk1"/>
                          </a:effectRef>
                          <a:fontRef idx="minor">
                            <a:schemeClr val="tx1"/>
                          </a:fontRef>
                        </wps:style>
                        <wps:bodyPr/>
                      </wps:wsp>
                      <wps:wsp>
                        <wps:cNvPr id="687" name="Straight Connector 687"/>
                        <wps:cNvCnPr/>
                        <wps:spPr>
                          <a:xfrm>
                            <a:off x="1513841" y="1104495"/>
                            <a:ext cx="1048774" cy="541697"/>
                          </a:xfrm>
                          <a:prstGeom prst="line">
                            <a:avLst/>
                          </a:prstGeom>
                        </wps:spPr>
                        <wps:style>
                          <a:lnRef idx="1">
                            <a:schemeClr val="dk1"/>
                          </a:lnRef>
                          <a:fillRef idx="0">
                            <a:schemeClr val="dk1"/>
                          </a:fillRef>
                          <a:effectRef idx="0">
                            <a:schemeClr val="dk1"/>
                          </a:effectRef>
                          <a:fontRef idx="minor">
                            <a:schemeClr val="tx1"/>
                          </a:fontRef>
                        </wps:style>
                        <wps:bodyPr/>
                      </wps:wsp>
                      <wps:wsp>
                        <wps:cNvPr id="688" name="Straight Connector 688"/>
                        <wps:cNvCnPr/>
                        <wps:spPr>
                          <a:xfrm>
                            <a:off x="1520937" y="1237614"/>
                            <a:ext cx="946428" cy="487708"/>
                          </a:xfrm>
                          <a:prstGeom prst="line">
                            <a:avLst/>
                          </a:prstGeom>
                        </wps:spPr>
                        <wps:style>
                          <a:lnRef idx="1">
                            <a:schemeClr val="dk1"/>
                          </a:lnRef>
                          <a:fillRef idx="0">
                            <a:schemeClr val="dk1"/>
                          </a:fillRef>
                          <a:effectRef idx="0">
                            <a:schemeClr val="dk1"/>
                          </a:effectRef>
                          <a:fontRef idx="minor">
                            <a:schemeClr val="tx1"/>
                          </a:fontRef>
                        </wps:style>
                        <wps:bodyPr/>
                      </wps:wsp>
                      <wps:wsp>
                        <wps:cNvPr id="689" name="Straight Connector 689"/>
                        <wps:cNvCnPr/>
                        <wps:spPr>
                          <a:xfrm>
                            <a:off x="1540971" y="1384667"/>
                            <a:ext cx="682358" cy="340868"/>
                          </a:xfrm>
                          <a:prstGeom prst="line">
                            <a:avLst/>
                          </a:prstGeom>
                        </wps:spPr>
                        <wps:style>
                          <a:lnRef idx="1">
                            <a:schemeClr val="dk1"/>
                          </a:lnRef>
                          <a:fillRef idx="0">
                            <a:schemeClr val="dk1"/>
                          </a:fillRef>
                          <a:effectRef idx="0">
                            <a:schemeClr val="dk1"/>
                          </a:effectRef>
                          <a:fontRef idx="minor">
                            <a:schemeClr val="tx1"/>
                          </a:fontRef>
                        </wps:style>
                        <wps:bodyPr/>
                      </wps:wsp>
                      <wps:wsp>
                        <wps:cNvPr id="690" name="Straight Connector 690"/>
                        <wps:cNvCnPr/>
                        <wps:spPr>
                          <a:xfrm>
                            <a:off x="2499034" y="1688527"/>
                            <a:ext cx="1036639" cy="159781"/>
                          </a:xfrm>
                          <a:prstGeom prst="line">
                            <a:avLst/>
                          </a:prstGeom>
                        </wps:spPr>
                        <wps:style>
                          <a:lnRef idx="1">
                            <a:schemeClr val="dk1"/>
                          </a:lnRef>
                          <a:fillRef idx="0">
                            <a:schemeClr val="dk1"/>
                          </a:fillRef>
                          <a:effectRef idx="0">
                            <a:schemeClr val="dk1"/>
                          </a:effectRef>
                          <a:fontRef idx="minor">
                            <a:schemeClr val="tx1"/>
                          </a:fontRef>
                        </wps:style>
                        <wps:bodyPr/>
                      </wps:wsp>
                      <wps:wsp>
                        <wps:cNvPr id="691" name="Straight Connector 691"/>
                        <wps:cNvCnPr/>
                        <wps:spPr>
                          <a:xfrm>
                            <a:off x="2467126" y="1767870"/>
                            <a:ext cx="1008084" cy="168468"/>
                          </a:xfrm>
                          <a:prstGeom prst="line">
                            <a:avLst/>
                          </a:prstGeom>
                        </wps:spPr>
                        <wps:style>
                          <a:lnRef idx="1">
                            <a:schemeClr val="dk1"/>
                          </a:lnRef>
                          <a:fillRef idx="0">
                            <a:schemeClr val="dk1"/>
                          </a:fillRef>
                          <a:effectRef idx="0">
                            <a:schemeClr val="dk1"/>
                          </a:effectRef>
                          <a:fontRef idx="minor">
                            <a:schemeClr val="tx1"/>
                          </a:fontRef>
                        </wps:style>
                        <wps:bodyPr/>
                      </wps:wsp>
                      <wps:wsp>
                        <wps:cNvPr id="692" name="Straight Connector 692"/>
                        <wps:cNvCnPr/>
                        <wps:spPr>
                          <a:xfrm>
                            <a:off x="2352832" y="1848308"/>
                            <a:ext cx="1119811" cy="195298"/>
                          </a:xfrm>
                          <a:prstGeom prst="line">
                            <a:avLst/>
                          </a:prstGeom>
                        </wps:spPr>
                        <wps:style>
                          <a:lnRef idx="1">
                            <a:schemeClr val="dk1"/>
                          </a:lnRef>
                          <a:fillRef idx="0">
                            <a:schemeClr val="dk1"/>
                          </a:fillRef>
                          <a:effectRef idx="0">
                            <a:schemeClr val="dk1"/>
                          </a:effectRef>
                          <a:fontRef idx="minor">
                            <a:schemeClr val="tx1"/>
                          </a:fontRef>
                        </wps:style>
                        <wps:bodyPr/>
                      </wps:wsp>
                      <wps:wsp>
                        <wps:cNvPr id="693" name="Straight Connector 693"/>
                        <wps:cNvCnPr/>
                        <wps:spPr>
                          <a:xfrm>
                            <a:off x="3472865" y="2188777"/>
                            <a:ext cx="772500" cy="719523"/>
                          </a:xfrm>
                          <a:prstGeom prst="line">
                            <a:avLst/>
                          </a:prstGeom>
                        </wps:spPr>
                        <wps:style>
                          <a:lnRef idx="1">
                            <a:schemeClr val="dk1"/>
                          </a:lnRef>
                          <a:fillRef idx="0">
                            <a:schemeClr val="dk1"/>
                          </a:fillRef>
                          <a:effectRef idx="0">
                            <a:schemeClr val="dk1"/>
                          </a:effectRef>
                          <a:fontRef idx="minor">
                            <a:schemeClr val="tx1"/>
                          </a:fontRef>
                        </wps:style>
                        <wps:bodyPr/>
                      </wps:wsp>
                      <wps:wsp>
                        <wps:cNvPr id="694" name="Straight Connector 694"/>
                        <wps:cNvCnPr/>
                        <wps:spPr>
                          <a:xfrm>
                            <a:off x="3472643" y="2232660"/>
                            <a:ext cx="1488823" cy="44063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695" name="Picture 695"/>
                          <pic:cNvPicPr/>
                        </pic:nvPicPr>
                        <pic:blipFill>
                          <a:blip r:embed="rId19">
                            <a:extLst>
                              <a:ext uri="{28A0092B-C50C-407E-A947-70E740481C1C}">
                                <a14:useLocalDpi xmlns:a14="http://schemas.microsoft.com/office/drawing/2010/main" val="0"/>
                              </a:ext>
                            </a:extLst>
                          </a:blip>
                          <a:stretch>
                            <a:fillRect/>
                          </a:stretch>
                        </pic:blipFill>
                        <pic:spPr>
                          <a:xfrm>
                            <a:off x="37515" y="101813"/>
                            <a:ext cx="816950" cy="859734"/>
                          </a:xfrm>
                          <a:prstGeom prst="rect">
                            <a:avLst/>
                          </a:prstGeom>
                        </pic:spPr>
                      </pic:pic>
                      <pic:pic xmlns:pic="http://schemas.openxmlformats.org/drawingml/2006/picture">
                        <pic:nvPicPr>
                          <pic:cNvPr id="696" name="Picture 696"/>
                          <pic:cNvPicPr>
                            <a:picLocks noChangeAspect="1"/>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1201755" y="891952"/>
                            <a:ext cx="449346" cy="900192"/>
                          </a:xfrm>
                          <a:prstGeom prst="rect">
                            <a:avLst/>
                          </a:prstGeom>
                        </pic:spPr>
                      </pic:pic>
                      <wpg:wgp>
                        <wpg:cNvPr id="697" name="Group 697"/>
                        <wpg:cNvGrpSpPr/>
                        <wpg:grpSpPr>
                          <a:xfrm>
                            <a:off x="3333736" y="1805973"/>
                            <a:ext cx="403874" cy="742666"/>
                            <a:chOff x="2352271" y="1504950"/>
                            <a:chExt cx="458304" cy="842858"/>
                          </a:xfrm>
                        </wpg:grpSpPr>
                        <pic:pic xmlns:pic="http://schemas.openxmlformats.org/drawingml/2006/picture">
                          <pic:nvPicPr>
                            <pic:cNvPr id="698" name="Picture 69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352271" y="1504950"/>
                              <a:ext cx="458304" cy="842858"/>
                            </a:xfrm>
                            <a:prstGeom prst="rect">
                              <a:avLst/>
                            </a:prstGeom>
                          </pic:spPr>
                        </pic:pic>
                        <pic:pic xmlns:pic="http://schemas.openxmlformats.org/drawingml/2006/picture">
                          <pic:nvPicPr>
                            <pic:cNvPr id="699" name="Picture 69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52271" y="1604856"/>
                              <a:ext cx="321080" cy="471310"/>
                            </a:xfrm>
                            <a:prstGeom prst="rect">
                              <a:avLst/>
                            </a:prstGeom>
                          </pic:spPr>
                        </pic:pic>
                      </wpg:wgp>
                      <pic:pic xmlns:pic="http://schemas.openxmlformats.org/drawingml/2006/picture">
                        <pic:nvPicPr>
                          <pic:cNvPr id="700" name="Picture 700"/>
                          <pic:cNvPicPr>
                            <a:picLocks noChangeAspect="1"/>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4764523" y="2309288"/>
                            <a:ext cx="518237" cy="563301"/>
                          </a:xfrm>
                          <a:prstGeom prst="rect">
                            <a:avLst/>
                          </a:prstGeom>
                        </pic:spPr>
                      </pic:pic>
                      <pic:pic xmlns:pic="http://schemas.openxmlformats.org/drawingml/2006/picture">
                        <pic:nvPicPr>
                          <pic:cNvPr id="701" name="Picture 701"/>
                          <pic:cNvPicPr>
                            <a:picLocks noChangeAspect="1"/>
                          </pic:cNvPicPr>
                        </pic:nvPicPr>
                        <pic:blipFill>
                          <a:blip r:embed="rId24"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4146228" y="2189295"/>
                            <a:ext cx="501650" cy="1003300"/>
                          </a:xfrm>
                          <a:prstGeom prst="rect">
                            <a:avLst/>
                          </a:prstGeom>
                        </pic:spPr>
                      </pic:pic>
                      <pic:pic xmlns:pic="http://schemas.openxmlformats.org/drawingml/2006/picture">
                        <pic:nvPicPr>
                          <pic:cNvPr id="702" name="Picture 702"/>
                          <pic:cNvPicPr>
                            <a:picLocks noChangeAspect="1"/>
                          </pic:cNvPicPr>
                        </pic:nvPicPr>
                        <pic:blipFill>
                          <a:blip r:embed="rId2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1965210" y="1301422"/>
                            <a:ext cx="673605" cy="699849"/>
                          </a:xfrm>
                          <a:prstGeom prst="rect">
                            <a:avLst/>
                          </a:prstGeom>
                        </pic:spPr>
                      </pic:pic>
                      <wps:wsp>
                        <wps:cNvPr id="703" name="Text Box 703"/>
                        <wps:cNvSpPr txBox="1"/>
                        <wps:spPr>
                          <a:xfrm>
                            <a:off x="613121" y="17846"/>
                            <a:ext cx="1160145" cy="644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CD4B" w14:textId="77777777" w:rsidR="00592FFE" w:rsidRPr="007A5411" w:rsidRDefault="00592FFE" w:rsidP="00912C26">
                              <w:pPr>
                                <w:spacing w:line="240" w:lineRule="auto"/>
                                <w:ind w:firstLine="0"/>
                                <w:jc w:val="center"/>
                                <w:rPr>
                                  <w:rFonts w:ascii="Calibri" w:hAnsi="Calibri"/>
                                  <w:b/>
                                  <w:sz w:val="20"/>
                                </w:rPr>
                              </w:pPr>
                              <w:r w:rsidRPr="007A5411">
                                <w:rPr>
                                  <w:rFonts w:ascii="Calibri" w:hAnsi="Calibri"/>
                                  <w:b/>
                                  <w:sz w:val="20"/>
                                </w:rPr>
                                <w:t>Large, Centralized</w:t>
                              </w:r>
                            </w:p>
                            <w:p w14:paraId="72D69028" w14:textId="77777777" w:rsidR="00592FFE" w:rsidRPr="007A5411" w:rsidRDefault="00592FFE" w:rsidP="00912C26">
                              <w:pPr>
                                <w:spacing w:line="240" w:lineRule="auto"/>
                                <w:ind w:firstLine="0"/>
                                <w:jc w:val="center"/>
                                <w:rPr>
                                  <w:rFonts w:ascii="Calibri" w:hAnsi="Calibri"/>
                                  <w:b/>
                                  <w:sz w:val="20"/>
                                </w:rPr>
                              </w:pPr>
                              <w:r w:rsidRPr="007A5411">
                                <w:rPr>
                                  <w:rFonts w:ascii="Calibri" w:hAnsi="Calibri"/>
                                  <w:b/>
                                  <w:sz w:val="20"/>
                                </w:rPr>
                                <w:t>Power Plant</w:t>
                              </w:r>
                            </w:p>
                            <w:p w14:paraId="2C654D89" w14:textId="77777777" w:rsidR="00592FFE" w:rsidRPr="00A136D0" w:rsidRDefault="00592FFE" w:rsidP="00912C26">
                              <w:pPr>
                                <w:spacing w:line="240" w:lineRule="auto"/>
                                <w:ind w:firstLine="0"/>
                                <w:jc w:val="center"/>
                                <w:rPr>
                                  <w:rFonts w:ascii="Calibri" w:hAnsi="Calibri"/>
                                  <w:sz w:val="20"/>
                                </w:rPr>
                              </w:pPr>
                              <w:r w:rsidRPr="00A136D0">
                                <w:rPr>
                                  <w:rFonts w:ascii="Calibri" w:hAnsi="Calibri"/>
                                  <w:sz w:val="20"/>
                                </w:rPr>
                                <w:t>(Many miles away)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4" name="Text Box 29"/>
                        <wps:cNvSpPr txBox="1"/>
                        <wps:spPr>
                          <a:xfrm>
                            <a:off x="1416689" y="670988"/>
                            <a:ext cx="88265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C561D"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High-Voltage</w:t>
                              </w:r>
                            </w:p>
                            <w:p w14:paraId="02606C1B" w14:textId="77777777" w:rsidR="00592FFE" w:rsidRPr="007A5411" w:rsidRDefault="00592FFE" w:rsidP="00912C26">
                              <w:pPr>
                                <w:pStyle w:val="NormalWeb"/>
                                <w:spacing w:line="240" w:lineRule="auto"/>
                                <w:jc w:val="center"/>
                                <w:rPr>
                                  <w:b/>
                                </w:rPr>
                              </w:pPr>
                              <w:r w:rsidRPr="007A5411">
                                <w:rPr>
                                  <w:rFonts w:ascii="Calibri" w:eastAsia="SimSun" w:hAnsi="Calibri"/>
                                  <w:b/>
                                  <w:sz w:val="20"/>
                                  <w:szCs w:val="20"/>
                                </w:rPr>
                                <w:t>Transmission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5" name="Text Box 29"/>
                        <wps:cNvSpPr txBox="1"/>
                        <wps:spPr>
                          <a:xfrm>
                            <a:off x="2352832" y="937204"/>
                            <a:ext cx="182753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00BEB"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Substation</w:t>
                              </w:r>
                            </w:p>
                            <w:p w14:paraId="1076147D" w14:textId="77777777" w:rsidR="00592FFE" w:rsidRDefault="00592FFE" w:rsidP="00912C26">
                              <w:pPr>
                                <w:pStyle w:val="NormalWeb"/>
                                <w:spacing w:line="240" w:lineRule="auto"/>
                                <w:jc w:val="center"/>
                                <w:rPr>
                                  <w:rFonts w:ascii="Calibri" w:eastAsia="SimSun" w:hAnsi="Calibri"/>
                                  <w:sz w:val="20"/>
                                  <w:szCs w:val="20"/>
                                </w:rPr>
                              </w:pPr>
                              <w:r>
                                <w:rPr>
                                  <w:rFonts w:ascii="Calibri" w:eastAsia="SimSun" w:hAnsi="Calibri"/>
                                  <w:sz w:val="20"/>
                                  <w:szCs w:val="20"/>
                                </w:rPr>
                                <w:t>Steps Down to Medium Voltage</w:t>
                              </w:r>
                            </w:p>
                            <w:p w14:paraId="1CFCA8EC" w14:textId="77777777" w:rsidR="00592FFE" w:rsidRDefault="00592FFE" w:rsidP="00912C26">
                              <w:pPr>
                                <w:pStyle w:val="NormalWeb"/>
                                <w:spacing w:line="240" w:lineRule="auto"/>
                                <w:jc w:val="center"/>
                              </w:pPr>
                              <w:r>
                                <w:rPr>
                                  <w:rFonts w:ascii="Calibri" w:eastAsia="SimSun" w:hAnsi="Calibri"/>
                                  <w:sz w:val="20"/>
                                  <w:szCs w:val="20"/>
                                </w:rPr>
                                <w:t>(Few Miles from Loads)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6" name="Text Box 29"/>
                        <wps:cNvSpPr txBox="1"/>
                        <wps:spPr>
                          <a:xfrm>
                            <a:off x="3683653" y="1563154"/>
                            <a:ext cx="1571625" cy="612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93157"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Distribution Lines</w:t>
                              </w:r>
                            </w:p>
                            <w:p w14:paraId="441694A5" w14:textId="77777777" w:rsidR="00592FFE" w:rsidRDefault="00592FFE" w:rsidP="00912C26">
                              <w:pPr>
                                <w:pStyle w:val="NormalWeb"/>
                                <w:spacing w:line="240" w:lineRule="auto"/>
                                <w:jc w:val="center"/>
                                <w:rPr>
                                  <w:rFonts w:ascii="Calibri" w:eastAsia="SimSun" w:hAnsi="Calibri"/>
                                  <w:sz w:val="20"/>
                                  <w:szCs w:val="20"/>
                                </w:rPr>
                              </w:pPr>
                              <w:r>
                                <w:rPr>
                                  <w:rFonts w:ascii="Calibri" w:eastAsia="SimSun" w:hAnsi="Calibri"/>
                                  <w:sz w:val="20"/>
                                  <w:szCs w:val="20"/>
                                </w:rPr>
                                <w:t>(Throughout Load Centers,</w:t>
                              </w:r>
                            </w:p>
                            <w:p w14:paraId="31516711" w14:textId="77777777" w:rsidR="00592FFE" w:rsidRDefault="00592FFE" w:rsidP="00912C26">
                              <w:pPr>
                                <w:pStyle w:val="NormalWeb"/>
                                <w:spacing w:line="240" w:lineRule="auto"/>
                                <w:jc w:val="center"/>
                              </w:pPr>
                              <w:r>
                                <w:rPr>
                                  <w:rFonts w:ascii="Calibri" w:eastAsia="SimSun" w:hAnsi="Calibri"/>
                                  <w:sz w:val="20"/>
                                  <w:szCs w:val="20"/>
                                </w:rPr>
                                <w:t>May be underground)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7" name="Text Box 29"/>
                        <wps:cNvSpPr txBox="1"/>
                        <wps:spPr>
                          <a:xfrm>
                            <a:off x="1870128" y="2169100"/>
                            <a:ext cx="1602740"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BCAF3"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Distribution Transformer</w:t>
                              </w:r>
                            </w:p>
                            <w:p w14:paraId="62D58299" w14:textId="77777777" w:rsidR="00592FFE" w:rsidRDefault="00592FFE" w:rsidP="00912C26">
                              <w:pPr>
                                <w:pStyle w:val="NormalWeb"/>
                                <w:spacing w:line="240" w:lineRule="auto"/>
                                <w:jc w:val="center"/>
                              </w:pPr>
                              <w:r>
                                <w:rPr>
                                  <w:rFonts w:ascii="Calibri" w:eastAsia="SimSun" w:hAnsi="Calibri"/>
                                  <w:sz w:val="20"/>
                                  <w:szCs w:val="20"/>
                                </w:rPr>
                                <w:t>Steps Down to Low Voltage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8" name="Text Box 29"/>
                        <wps:cNvSpPr txBox="1"/>
                        <wps:spPr>
                          <a:xfrm>
                            <a:off x="3292172" y="3192595"/>
                            <a:ext cx="2150110"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01BDF"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Customers</w:t>
                              </w:r>
                            </w:p>
                            <w:p w14:paraId="033A1042" w14:textId="77777777" w:rsidR="00592FFE" w:rsidRDefault="00592FFE" w:rsidP="00912C26">
                              <w:pPr>
                                <w:pStyle w:val="NormalWeb"/>
                                <w:spacing w:line="240" w:lineRule="auto"/>
                                <w:jc w:val="center"/>
                              </w:pPr>
                              <w:r>
                                <w:rPr>
                                  <w:rFonts w:ascii="Calibri" w:eastAsia="SimSun" w:hAnsi="Calibri"/>
                                  <w:sz w:val="20"/>
                                  <w:szCs w:val="20"/>
                                </w:rPr>
                                <w:t>(Residential, Commercial, Industrial…)</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241047E" id="Canvas 741" o:spid="_x0000_s1027" editas="canvas" style="position:absolute;left:0;text-align:left;margin-left:-1.2pt;margin-top:-110.4pt;width:433.05pt;height:292.35pt;z-index:-251635712" coordsize="54997,37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D/AAD/AAD/AAD/AAD/AAD/AAD/AAD/AAD/AAD/AAD/AAD/AAD/AAD/&#10;AAD/AAD/AAD/AAD/AAD/AAAx9SyrAAAA/3RSTlM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997;height:37128;visibility:visible;mso-wrap-style:square" stroked="t" strokecolor="black [3213]" strokeweight=".25pt">
                  <v:fill o:detectmouseclick="t"/>
                  <v:path o:connecttype="none"/>
                </v:shape>
                <v:line id="Straight Connector 684" o:spid="_x0000_s1029" style="position:absolute;visibility:visible;mso-wrap-style:square" from="7782,8064" to="13243,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w1MYAAADcAAAADwAAAGRycy9kb3ducmV2LnhtbESPQWvCQBSE7wX/w/IEL0U3tSI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8NTGAAAA3AAAAA8AAAAAAAAA&#10;AAAAAAAAoQIAAGRycy9kb3ducmV2LnhtbFBLBQYAAAAABAAEAPkAAACUAwAAAAA=&#10;" strokecolor="black [3200]" strokeweight=".5pt">
                  <v:stroke joinstyle="miter"/>
                </v:line>
                <v:line id="Straight Connector 685" o:spid="_x0000_s1030" style="position:absolute;visibility:visible;mso-wrap-style:square" from="7782,9307" to="13243,1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VT8YAAADcAAAADwAAAGRycy9kb3ducmV2LnhtbESPQWvCQBSE7wX/w/IEL0U3tSg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JVU/GAAAA3AAAAA8AAAAAAAAA&#10;AAAAAAAAoQIAAGRycy9kb3ducmV2LnhtbFBLBQYAAAAABAAEAPkAAACUAwAAAAA=&#10;" strokecolor="black [3200]" strokeweight=".5pt">
                  <v:stroke joinstyle="miter"/>
                </v:line>
                <v:line id="Straight Connector 686" o:spid="_x0000_s1031" style="position:absolute;visibility:visible;mso-wrap-style:square" from="5877,9372" to="12735,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LOMUAAADcAAAADwAAAGRycy9kb3ducmV2LnhtbESPQWvCQBSE70L/w/IKvUjd2EJIU1cR&#10;aUGoVI1Lz4/saxKafRuyq8Z/7woFj8PMfMPMFoNtxYl63zhWMJ0kIIhLZxquFOjD53MGwgdkg61j&#10;UnAhD4v5w2iGuXFn3tOpCJWIEPY5KqhD6HIpfVmTRT9xHXH0fl1vMUTZV9L0eI5w28qXJEmlxYbj&#10;Qo0drWoq/4qjVfCl337Gr9tMa3sovnGnm4/tZqXU0+OwfAcRaAj38H97bRSkWQq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LOMUAAADcAAAADwAAAAAAAAAA&#10;AAAAAAChAgAAZHJzL2Rvd25yZXYueG1sUEsFBgAAAAAEAAQA+QAAAJMDAAAAAA==&#10;" strokecolor="black [3200]" strokeweight=".5pt">
                  <v:stroke joinstyle="miter"/>
                </v:line>
                <v:line id="Straight Connector 687" o:spid="_x0000_s1032" style="position:absolute;visibility:visible;mso-wrap-style:square" from="15138,11044" to="25626,1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uo8YAAADcAAAADwAAAGRycy9kb3ducmV2LnhtbESPQWvCQBSE74L/YXmCF6kbLdiYukoR&#10;CwWLtnHx/Mi+JqHZtyG71fjvu4WCx2FmvmFWm9424kKdrx0rmE0TEMSFMzWXCvTp9SEF4QOywcYx&#10;KbiRh816OFhhZtyVP+mSh1JECPsMFVQhtJmUvqjIop+6ljh6X66zGKLsSmk6vEa4beQ8SRbSYs1x&#10;ocKWthUV3/mPVbDXy/Pk8ZhqbU/5AT90vTu+b5Uaj/qXZxCB+nAP/7ffjIJF+gR/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XbqPGAAAA3AAAAA8AAAAAAAAA&#10;AAAAAAAAoQIAAGRycy9kb3ducmV2LnhtbFBLBQYAAAAABAAEAPkAAACUAwAAAAA=&#10;" strokecolor="black [3200]" strokeweight=".5pt">
                  <v:stroke joinstyle="miter"/>
                </v:line>
                <v:line id="Straight Connector 688" o:spid="_x0000_s1033" style="position:absolute;visibility:visible;mso-wrap-style:square" from="15209,12376" to="24673,1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j60cMAAADcAAAADwAAAGRycy9kb3ducmV2LnhtbERPXWvCMBR9H/gfwhX2MmbqBlK7piLi&#10;YDDRWcOeL81dW2xuSpNp9+/Ng7DHw/nOV6PtxIUG3zpWMJ8lIIgrZ1quFejT+3MKwgdkg51jUvBH&#10;HlbF5CHHzLgrH+lShlrEEPYZKmhC6DMpfdWQRT9zPXHkftxgMUQ41NIMeI3htpMvSbKQFluODQ32&#10;tGmoOpe/VsGnXn4/vR5Sre2p3OOXbreH3Uapx+m4fgMRaAz/4rv7wyhYpHFt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tHDAAAA3AAAAA8AAAAAAAAAAAAA&#10;AAAAoQIAAGRycy9kb3ducmV2LnhtbFBLBQYAAAAABAAEAPkAAACRAwAAAAA=&#10;" strokecolor="black [3200]" strokeweight=".5pt">
                  <v:stroke joinstyle="miter"/>
                </v:line>
                <v:line id="Straight Connector 689" o:spid="_x0000_s1034" style="position:absolute;visibility:visible;mso-wrap-style:square" from="15409,13846" to="22233,1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fSsUAAADcAAAADwAAAGRycy9kb3ducmV2LnhtbESPQWvCQBSE74L/YXlCL1I3VpAYXUWk&#10;hYJFbVw8P7KvSWj2bchuNf333YLgcZiZb5jVpreNuFLna8cKppMEBHHhTM2lAn1+e05B+IBssHFM&#10;Cn7Jw2Y9HKwwM+7Gn3TNQykihH2GCqoQ2kxKX1Rk0U9cSxy9L9dZDFF2pTQd3iLcNvIlSebSYs1x&#10;ocKWdhUV3/mPVbDXi8t4dky1tuf8gCddvx4/dko9jfrtEkSgPjzC9/a7UTBPF/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RfSsUAAADcAAAADwAAAAAAAAAA&#10;AAAAAAChAgAAZHJzL2Rvd25yZXYueG1sUEsFBgAAAAAEAAQA+QAAAJMDAAAAAA==&#10;" strokecolor="black [3200]" strokeweight=".5pt">
                  <v:stroke joinstyle="miter"/>
                </v:line>
                <v:line id="Straight Connector 690" o:spid="_x0000_s1035" style="position:absolute;visibility:visible;mso-wrap-style:square" from="24990,16885" to="35356,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gCsIAAADcAAAADwAAAGRycy9kb3ducmV2LnhtbERPXWvCMBR9H+w/hDvwZWg6BdFqlCET&#10;BGVqDT5fmmtb1tyUJmr99+Zh4OPhfM+Xna3FjVpfOVbwNUhAEOfOVFwo0Kd1fwLCB2SDtWNS8CAP&#10;y8X72xxT4+58pFsWChFD2KeooAyhSaX0eUkW/cA1xJG7uNZiiLAtpGnxHsNtLYdJMpYWK44NJTa0&#10;Kin/y65WwVZPz5+j/URre8p+8aCrn/1upVTvo/uegQjUhZf4370xCsbT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dgCsIAAADcAAAADwAAAAAAAAAAAAAA&#10;AAChAgAAZHJzL2Rvd25yZXYueG1sUEsFBgAAAAAEAAQA+QAAAJADAAAAAA==&#10;" strokecolor="black [3200]" strokeweight=".5pt">
                  <v:stroke joinstyle="miter"/>
                </v:line>
                <v:line id="Straight Connector 691" o:spid="_x0000_s1036" style="position:absolute;visibility:visible;mso-wrap-style:square" from="24671,17678" to="34752,1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FkcUAAADcAAAADwAAAGRycy9kb3ducmV2LnhtbESPQWvCQBSE74L/YXmFXqRurCAaXUVE&#10;oWDRNi49P7LPJDT7NmS3Gv+9WxA8DjPzDbNYdbYWF2p95VjBaJiAIM6dqbhQoE+7tykIH5AN1o5J&#10;wY08rJb93gJT4678TZcsFCJC2KeooAyhSaX0eUkW/dA1xNE7u9ZiiLItpGnxGuG2lu9JMpEWK44L&#10;JTa0KSn/zf6sgr2e/QzGx6nW9pQd8EtX2+PnRqnXl249BxGoC8/wo/1hFExmI/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vFkcUAAADcAAAADwAAAAAAAAAA&#10;AAAAAAChAgAAZHJzL2Rvd25yZXYueG1sUEsFBgAAAAAEAAQA+QAAAJMDAAAAAA==&#10;" strokecolor="black [3200]" strokeweight=".5pt">
                  <v:stroke joinstyle="miter"/>
                </v:line>
                <v:line id="Straight Connector 692" o:spid="_x0000_s1037" style="position:absolute;visibility:visible;mso-wrap-style:square" from="23528,18483" to="34726,2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5sUAAADcAAAADwAAAGRycy9kb3ducmV2LnhtbESPQWvCQBSE7wX/w/IKvZS6UUE0uoqI&#10;hYKibVx6fmSfSWj2bchuNf57VxA8DjPzDTNfdrYWZ2p95VjBoJ+AIM6dqbhQoI+fHxMQPiAbrB2T&#10;git5WC56L3NMjbvwD52zUIgIYZ+igjKEJpXS5yVZ9H3XEEfv5FqLIcq2kKbFS4TbWg6TZCwtVhwX&#10;SmxoXVL+l/1bBVs9/X0fHSZa22O2x29dbQ67tVJvr91qBiJQF57hR/vLKBhP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5sUAAADcAAAADwAAAAAAAAAA&#10;AAAAAAChAgAAZHJzL2Rvd25yZXYueG1sUEsFBgAAAAAEAAQA+QAAAJMDAAAAAA==&#10;" strokecolor="black [3200]" strokeweight=".5pt">
                  <v:stroke joinstyle="miter"/>
                </v:line>
                <v:line id="Straight Connector 693" o:spid="_x0000_s1038" style="position:absolute;visibility:visible;mso-wrap-style:square" from="34728,21887" to="42453,2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fcUAAADcAAAADwAAAGRycy9kb3ducmV2LnhtbESPQWvCQBSE7wX/w/IKXkrdWEE0uoqI&#10;BUHRNi49P7LPJDT7NmRXTf99VxA8DjPzDTNfdrYWV2p95VjBcJCAIM6dqbhQoE+f7xMQPiAbrB2T&#10;gj/ysFz0XuaYGnfjb7pmoRARwj5FBWUITSqlz0uy6AeuIY7e2bUWQ5RtIU2Ltwi3tfxIkrG0WHFc&#10;KLGhdUn5b3axCnZ6+vM2Ok60tqfsgF+62hz3a6X6r91qBiJQF57hR3trFIynI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fcUAAADcAAAADwAAAAAAAAAA&#10;AAAAAAChAgAAZHJzL2Rvd25yZXYueG1sUEsFBgAAAAAEAAQA+QAAAJMDAAAAAA==&#10;" strokecolor="black [3200]" strokeweight=".5pt">
                  <v:stroke joinstyle="miter"/>
                </v:line>
                <v:line id="Straight Connector 694" o:spid="_x0000_s1039" style="position:absolute;visibility:visible;mso-wrap-style:square" from="34726,22326" to="49614,2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xmCcUAAADcAAAADwAAAGRycy9kb3ducmV2LnhtbESPQWvCQBSE7wX/w/IKvZS6sRbR6Coi&#10;FQSL2rh4fmRfk2D2bchuNf57t1DwOMzMN8xs0dlaXKj1lWMFg34Cgjh3puJCgT6u38YgfEA2WDsm&#10;BTfysJj3nmaYGnflb7pkoRARwj5FBWUITSqlz0uy6PuuIY7ej2sthijbQpoWrxFua/meJCNpseK4&#10;UGJDq5Lyc/ZrFWz15PQ63I+1tsdshwddfe6/Vkq9PHfLKYhAXXiE/9sbo2A0+Y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xmCcUAAADcAAAADwAAAAAAAAAA&#10;AAAAAAChAgAAZHJzL2Rvd25yZXYueG1sUEsFBgAAAAAEAAQA+QAAAJMDAAAAAA==&#10;" strokecolor="black [3200]" strokeweight=".5pt">
                  <v:stroke joinstyle="miter"/>
                </v:line>
                <v:shape id="Picture 695" o:spid="_x0000_s1040" type="#_x0000_t75" style="position:absolute;left:375;top:1018;width:8169;height:8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sBTEAAAA3AAAAA8AAABkcnMvZG93bnJldi54bWxEj0FrwkAUhO+C/2F5gre6UaytqauIIJbS&#10;S20OHh/Z1ySafRvy1hj/fbdQ8DjMzDfMatO7WnXUSuXZwHSSgCLOva24MJB9759eQUlAtlh7JgN3&#10;Etish4MVptbf+Iu6YyhUhLCkaKAMoUm1lrwkhzLxDXH0fnzrMETZFtq2eItwV+tZkiy0w4rjQokN&#10;7UrKL8erM3D6kOt5W39OtWQv3QE7v5dsbsx41G/fQAXqwyP83363BhbLZ/g7E4+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9sBTEAAAA3AAAAA8AAAAAAAAAAAAAAAAA&#10;nwIAAGRycy9kb3ducmV2LnhtbFBLBQYAAAAABAAEAPcAAACQAwAAAAA=&#10;">
                  <v:imagedata r:id="rId26" o:title=""/>
                </v:shape>
                <v:shape id="Picture 696" o:spid="_x0000_s1041" type="#_x0000_t75" style="position:absolute;left:12017;top:8919;width:4494;height:9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hhXFAAAA3AAAAA8AAABkcnMvZG93bnJldi54bWxEj0FrwkAUhO8F/8PyhN7qxkJCja4iYkvp&#10;RRr14O2ZfSbR7Nuwu9X037uFgsdhZr5hZovetOJKzjeWFYxHCQji0uqGKwW77fvLGwgfkDW2lknB&#10;L3lYzAdPM8y1vfE3XYtQiQhhn6OCOoQul9KXNRn0I9sRR+9kncEQpaukdniLcNPK1yTJpMGG40KN&#10;Ha1qKi/Fj1Gw/nLmY6XHh/Npm2JapPtNemyVeh72yymIQH14hP/bn1pBNsng7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YYVxQAAANwAAAAPAAAAAAAAAAAAAAAA&#10;AJ8CAABkcnMvZG93bnJldi54bWxQSwUGAAAAAAQABAD3AAAAkQMAAAAA&#10;">
                  <v:imagedata r:id="rId27" o:title="" grayscale="t" bilevel="t"/>
                  <v:path arrowok="t"/>
                </v:shape>
                <v:group id="Group 697" o:spid="_x0000_s1042" style="position:absolute;left:33337;top:18059;width:4039;height:7427" coordorigin="23522,15049" coordsize="4583,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Picture 698" o:spid="_x0000_s1043" type="#_x0000_t75" style="position:absolute;left:23522;top:15049;width:4583;height:8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eU3CAAAA3AAAAA8AAABkcnMvZG93bnJldi54bWxET11rwjAUfRf2H8IV9iKaOkZx1ShzY+gQ&#10;hFXB10tzbYvNTUlirf/ePAx8PJzvxao3jejI+dqygukkAUFcWF1zqeB4+BnPQPiArLGxTAru5GG1&#10;fBksMNP2xn/U5aEUMYR9hgqqENpMSl9UZNBPbEscubN1BkOErpTa4S2Gm0a+JUkqDdYcGyps6aui&#10;4pJfjYKuXOez6/e7OaW/u9Fmv9HbvdNKvQ77zzmIQH14iv/dW60g/Yhr4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Q3lNwgAAANwAAAAPAAAAAAAAAAAAAAAAAJ8C&#10;AABkcnMvZG93bnJldi54bWxQSwUGAAAAAAQABAD3AAAAjgMAAAAA&#10;">
                    <v:imagedata r:id="rId28" o:title=""/>
                    <v:path arrowok="t"/>
                  </v:shape>
                  <v:shape id="Picture 699" o:spid="_x0000_s1044" type="#_x0000_t75" style="position:absolute;left:23522;top:16048;width:3211;height:4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lETFAAAA3AAAAA8AAABkcnMvZG93bnJldi54bWxEj0FrAjEUhO+C/yE8oRepWVuQ3a1RRFE8&#10;tdaWnh+b183SzcuaRN3++6YgeBxm5htmvuxtKy7kQ+NYwXSSgSCunG64VvD5sX3MQYSIrLF1TAp+&#10;KcByMRzMsdTuyu90OcZaJAiHEhWYGLtSylAZshgmriNO3rfzFmOSvpba4zXBbSufsmwmLTacFgx2&#10;tDZU/RzPVkHz+nzIx+Gt3+SF8afstJue8Uuph1G/egERqY/38K291wpmRQH/Z9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65RExQAAANwAAAAPAAAAAAAAAAAAAAAA&#10;AJ8CAABkcnMvZG93bnJldi54bWxQSwUGAAAAAAQABAD3AAAAkQMAAAAA&#10;">
                    <v:imagedata r:id="rId29" o:title=""/>
                    <v:path arrowok="t"/>
                  </v:shape>
                </v:group>
                <v:shape id="Picture 700" o:spid="_x0000_s1045" type="#_x0000_t75" style="position:absolute;left:47645;top:23092;width:5182;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oQrBAAAA3AAAAA8AAABkcnMvZG93bnJldi54bWxET8uKwjAU3Qv+Q7jC7DRVHB06RhFBEIZZ&#10;+MLtnebadGxuShO19evNQnB5OO/ZorGluFHtC8cKhoMEBHHmdMG5gsN+3f8C4QOyxtIxKWjJw2Le&#10;7cww1e7OW7rtQi5iCPsUFZgQqlRKnxmy6AeuIo7c2dUWQ4R1LnWN9xhuSzlKkom0WHBsMFjRylB2&#10;2V2tgtH/6Xg2+60O41+TfeY/7cP+tUp99JrlN4hATXiLX+6NVjBN4vx4Jh4B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ZoQrBAAAA3AAAAA8AAAAAAAAAAAAAAAAAnwIA&#10;AGRycy9kb3ducmV2LnhtbFBLBQYAAAAABAAEAPcAAACNAwAAAAA=&#10;">
                  <v:imagedata r:id="rId30" o:title="" recolortarget="#222 [1449]"/>
                  <v:path arrowok="t"/>
                </v:shape>
                <v:shape id="Picture 701" o:spid="_x0000_s1046" type="#_x0000_t75" style="position:absolute;left:41462;top:21892;width:5016;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OWnEAAAA3AAAAA8AAABkcnMvZG93bnJldi54bWxEj0FrwkAUhO+F/oflFXqrG4WqRFeRQrEU&#10;EU3E8yP7TILZt0t2a2J/vSsIHoeZ+YaZL3vTiAu1vrasYDhIQBAXVtdcKjjk3x9TED4ga2wsk4Ir&#10;eVguXl/mmGrb8Z4uWShFhLBPUUEVgkul9EVFBv3AOuLonWxrMETZllK32EW4aeQoScbSYM1xoUJH&#10;XxUV5+zPKDj+5tfPIvzv19vtuNy4neswd0q9v/WrGYhAfXiGH+0frWCSDO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gOWnEAAAA3AAAAA8AAAAAAAAAAAAAAAAA&#10;nwIAAGRycy9kb3ducmV2LnhtbFBLBQYAAAAABAAEAPcAAACQAwAAAAA=&#10;">
                  <v:imagedata r:id="rId31" o:title="" recolortarget="black"/>
                  <v:path arrowok="t"/>
                </v:shape>
                <v:shape id="Picture 702" o:spid="_x0000_s1047" type="#_x0000_t75" style="position:absolute;left:19652;top:13014;width:6736;height:6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nQBDIAAAA3AAAAA8AAABkcnMvZG93bnJldi54bWxEj0tvwjAQhO+V+A/WVuLWOOXAI8UgHkJQ&#10;iQsUVe1tFW/jlHgdYgNpfz2uhNTjaGa+0Yynra3EhRpfOlbwnKQgiHOnSy4UHN5WT0MQPiBrrByT&#10;gh/yMJ10HsaYaXflHV32oRARwj5DBSaEOpPS54Ys+sTVxNH7co3FEGVTSN3gNcJtJXtp2pcWS44L&#10;BmtaGMqP+7NV8P16Wobydz07zDfv24/13LSjz51S3cd29gIiUBv+w/f2RisYpD34OxOPgJ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Z0AQyAAAANwAAAAPAAAAAAAAAAAA&#10;AAAAAJ8CAABkcnMvZG93bnJldi54bWxQSwUGAAAAAAQABAD3AAAAlAMAAAAA&#10;">
                  <v:imagedata r:id="rId32" o:title="" recolortarget="black"/>
                  <v:path arrowok="t"/>
                </v:shape>
                <v:shapetype id="_x0000_t202" coordsize="21600,21600" o:spt="202" path="m,l,21600r21600,l21600,xe">
                  <v:stroke joinstyle="miter"/>
                  <v:path gradientshapeok="t" o:connecttype="rect"/>
                </v:shapetype>
                <v:shape id="Text Box 703" o:spid="_x0000_s1048" type="#_x0000_t202" style="position:absolute;left:6131;top:178;width:11601;height:6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OGMcA&#10;AADcAAAADwAAAGRycy9kb3ducmV2LnhtbESP3WoCMRSE7wt9h3AKvSma2IKV1Si10CLFtviDeHnY&#10;nG4WNydLEnV9+0Yo9HKYmW+YyaxzjThRiLVnDYO+AkFcelNzpWG7eeuNQMSEbLDxTBouFGE2vb2Z&#10;YGH8mVd0WqdKZAjHAjXYlNpCylhachj7viXO3o8PDlOWoZIm4DnDXSMflRpKhzXnBYstvVoqD+uj&#10;03CwHw/f6v1zvhsuLuFrc/T7sNxrfX/XvYxBJOrSf/ivvTAantU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jhjHAAAA3AAAAA8AAAAAAAAAAAAAAAAAmAIAAGRy&#10;cy9kb3ducmV2LnhtbFBLBQYAAAAABAAEAPUAAACMAwAAAAA=&#10;" filled="f" stroked="f" strokeweight=".5pt">
                  <v:textbox>
                    <w:txbxContent>
                      <w:p w14:paraId="40BECD4B" w14:textId="77777777" w:rsidR="00592FFE" w:rsidRPr="007A5411" w:rsidRDefault="00592FFE" w:rsidP="00912C26">
                        <w:pPr>
                          <w:spacing w:line="240" w:lineRule="auto"/>
                          <w:ind w:firstLine="0"/>
                          <w:jc w:val="center"/>
                          <w:rPr>
                            <w:rFonts w:ascii="Calibri" w:hAnsi="Calibri"/>
                            <w:b/>
                            <w:sz w:val="20"/>
                          </w:rPr>
                        </w:pPr>
                        <w:r w:rsidRPr="007A5411">
                          <w:rPr>
                            <w:rFonts w:ascii="Calibri" w:hAnsi="Calibri"/>
                            <w:b/>
                            <w:sz w:val="20"/>
                          </w:rPr>
                          <w:t>Large, Centralized</w:t>
                        </w:r>
                      </w:p>
                      <w:p w14:paraId="72D69028" w14:textId="77777777" w:rsidR="00592FFE" w:rsidRPr="007A5411" w:rsidRDefault="00592FFE" w:rsidP="00912C26">
                        <w:pPr>
                          <w:spacing w:line="240" w:lineRule="auto"/>
                          <w:ind w:firstLine="0"/>
                          <w:jc w:val="center"/>
                          <w:rPr>
                            <w:rFonts w:ascii="Calibri" w:hAnsi="Calibri"/>
                            <w:b/>
                            <w:sz w:val="20"/>
                          </w:rPr>
                        </w:pPr>
                        <w:r w:rsidRPr="007A5411">
                          <w:rPr>
                            <w:rFonts w:ascii="Calibri" w:hAnsi="Calibri"/>
                            <w:b/>
                            <w:sz w:val="20"/>
                          </w:rPr>
                          <w:t>Power Plant</w:t>
                        </w:r>
                      </w:p>
                      <w:p w14:paraId="2C654D89" w14:textId="77777777" w:rsidR="00592FFE" w:rsidRPr="00A136D0" w:rsidRDefault="00592FFE" w:rsidP="00912C26">
                        <w:pPr>
                          <w:spacing w:line="240" w:lineRule="auto"/>
                          <w:ind w:firstLine="0"/>
                          <w:jc w:val="center"/>
                          <w:rPr>
                            <w:rFonts w:ascii="Calibri" w:hAnsi="Calibri"/>
                            <w:sz w:val="20"/>
                          </w:rPr>
                        </w:pPr>
                        <w:r w:rsidRPr="00A136D0">
                          <w:rPr>
                            <w:rFonts w:ascii="Calibri" w:hAnsi="Calibri"/>
                            <w:sz w:val="20"/>
                          </w:rPr>
                          <w:t>(Many miles away)</w:t>
                        </w:r>
                      </w:p>
                    </w:txbxContent>
                  </v:textbox>
                </v:shape>
                <v:shape id="Text Box 29" o:spid="_x0000_s1049" type="#_x0000_t202" style="position:absolute;left:14166;top:6709;width:8827;height:4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WbMcA&#10;AADcAAAADwAAAGRycy9kb3ducmV2LnhtbESP3WoCMRSE7wt9h3AKvSmaWIqV1Si10CLFtviDeHnY&#10;nG4WNydLEnV9+0Yo9HKYmW+YyaxzjThRiLVnDYO+AkFcelNzpWG7eeuNQMSEbLDxTBouFGE2vb2Z&#10;YGH8mVd0WqdKZAjHAjXYlNpCylhachj7viXO3o8PDlOWoZIm4DnDXSMflRpKhzXnBYstvVoqD+uj&#10;03CwHw/f6v1zvhsuLuFrc/T7sNxrfX/XvYxBJOrSf/ivvTAantU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FmzHAAAA3AAAAA8AAAAAAAAAAAAAAAAAmAIAAGRy&#10;cy9kb3ducmV2LnhtbFBLBQYAAAAABAAEAPUAAACMAwAAAAA=&#10;" filled="f" stroked="f" strokeweight=".5pt">
                  <v:textbox>
                    <w:txbxContent>
                      <w:p w14:paraId="455C561D"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High-Voltage</w:t>
                        </w:r>
                      </w:p>
                      <w:p w14:paraId="02606C1B" w14:textId="77777777" w:rsidR="00592FFE" w:rsidRPr="007A5411" w:rsidRDefault="00592FFE" w:rsidP="00912C26">
                        <w:pPr>
                          <w:pStyle w:val="NormalWeb"/>
                          <w:spacing w:line="240" w:lineRule="auto"/>
                          <w:jc w:val="center"/>
                          <w:rPr>
                            <w:b/>
                          </w:rPr>
                        </w:pPr>
                        <w:r w:rsidRPr="007A5411">
                          <w:rPr>
                            <w:rFonts w:ascii="Calibri" w:eastAsia="SimSun" w:hAnsi="Calibri"/>
                            <w:b/>
                            <w:sz w:val="20"/>
                            <w:szCs w:val="20"/>
                          </w:rPr>
                          <w:t>Transmission</w:t>
                        </w:r>
                      </w:p>
                    </w:txbxContent>
                  </v:textbox>
                </v:shape>
                <v:shape id="Text Box 29" o:spid="_x0000_s1050" type="#_x0000_t202" style="position:absolute;left:23528;top:9372;width:18275;height:6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z98cA&#10;AADcAAAADwAAAGRycy9kb3ducmV2LnhtbESP3WoCMRSE7wt9h3AKvSmaWKiV1Si10CLFtviDeHnY&#10;nG4WNydLEnV9+0Yo9HKYmW+YyaxzjThRiLVnDYO+AkFcelNzpWG7eeuNQMSEbLDxTBouFGE2vb2Z&#10;YGH8mVd0WqdKZAjHAjXYlNpCylhachj7viXO3o8PDlOWoZIm4DnDXSMflRpKhzXnBYstvVoqD+uj&#10;03CwHw/f6v1zvhsuLuFrc/T7sNxrfX/XvYxBJOrSf/ivvTAantU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ps/fHAAAA3AAAAA8AAAAAAAAAAAAAAAAAmAIAAGRy&#10;cy9kb3ducmV2LnhtbFBLBQYAAAAABAAEAPUAAACMAwAAAAA=&#10;" filled="f" stroked="f" strokeweight=".5pt">
                  <v:textbox>
                    <w:txbxContent>
                      <w:p w14:paraId="48200BEB"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Substation</w:t>
                        </w:r>
                      </w:p>
                      <w:p w14:paraId="1076147D" w14:textId="77777777" w:rsidR="00592FFE" w:rsidRDefault="00592FFE" w:rsidP="00912C26">
                        <w:pPr>
                          <w:pStyle w:val="NormalWeb"/>
                          <w:spacing w:line="240" w:lineRule="auto"/>
                          <w:jc w:val="center"/>
                          <w:rPr>
                            <w:rFonts w:ascii="Calibri" w:eastAsia="SimSun" w:hAnsi="Calibri"/>
                            <w:sz w:val="20"/>
                            <w:szCs w:val="20"/>
                          </w:rPr>
                        </w:pPr>
                        <w:r>
                          <w:rPr>
                            <w:rFonts w:ascii="Calibri" w:eastAsia="SimSun" w:hAnsi="Calibri"/>
                            <w:sz w:val="20"/>
                            <w:szCs w:val="20"/>
                          </w:rPr>
                          <w:t>Steps Down to Medium Voltage</w:t>
                        </w:r>
                      </w:p>
                      <w:p w14:paraId="1CFCA8EC" w14:textId="77777777" w:rsidR="00592FFE" w:rsidRDefault="00592FFE" w:rsidP="00912C26">
                        <w:pPr>
                          <w:pStyle w:val="NormalWeb"/>
                          <w:spacing w:line="240" w:lineRule="auto"/>
                          <w:jc w:val="center"/>
                        </w:pPr>
                        <w:r>
                          <w:rPr>
                            <w:rFonts w:ascii="Calibri" w:eastAsia="SimSun" w:hAnsi="Calibri"/>
                            <w:sz w:val="20"/>
                            <w:szCs w:val="20"/>
                          </w:rPr>
                          <w:t>(Few Miles from Loads)</w:t>
                        </w:r>
                      </w:p>
                    </w:txbxContent>
                  </v:textbox>
                </v:shape>
                <v:shape id="Text Box 29" o:spid="_x0000_s1051" type="#_x0000_t202" style="position:absolute;left:36836;top:15631;width:15716;height:61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tgMYA&#10;AADcAAAADwAAAGRycy9kb3ducmV2LnhtbESPQWsCMRSE74X+h/AKXkpN9LCWrVFaQZHSWqqleHxs&#10;XjeLm5clibr++0Yo9DjMzDfMdN67VpwoxMazhtFQgSCuvGm41vC1Wz48gogJ2WDrmTRcKMJ8dnsz&#10;xdL4M3/SaZtqkSEcS9RgU+pKKWNlyWEc+o44ez8+OExZhlqagOcMd60cK1VIhw3nBYsdLSxVh+3R&#10;aTjY1/sPtXp/+S7Wl7DZHf0+vO21Htz1z08gEvXpP/zXXhsNE1XA9Uw+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stgMYAAADcAAAADwAAAAAAAAAAAAAAAACYAgAAZHJz&#10;L2Rvd25yZXYueG1sUEsFBgAAAAAEAAQA9QAAAIsDAAAAAA==&#10;" filled="f" stroked="f" strokeweight=".5pt">
                  <v:textbox>
                    <w:txbxContent>
                      <w:p w14:paraId="23E93157"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Distribution Lines</w:t>
                        </w:r>
                      </w:p>
                      <w:p w14:paraId="441694A5" w14:textId="77777777" w:rsidR="00592FFE" w:rsidRDefault="00592FFE" w:rsidP="00912C26">
                        <w:pPr>
                          <w:pStyle w:val="NormalWeb"/>
                          <w:spacing w:line="240" w:lineRule="auto"/>
                          <w:jc w:val="center"/>
                          <w:rPr>
                            <w:rFonts w:ascii="Calibri" w:eastAsia="SimSun" w:hAnsi="Calibri"/>
                            <w:sz w:val="20"/>
                            <w:szCs w:val="20"/>
                          </w:rPr>
                        </w:pPr>
                        <w:r>
                          <w:rPr>
                            <w:rFonts w:ascii="Calibri" w:eastAsia="SimSun" w:hAnsi="Calibri"/>
                            <w:sz w:val="20"/>
                            <w:szCs w:val="20"/>
                          </w:rPr>
                          <w:t>(Throughout Load Centers,</w:t>
                        </w:r>
                      </w:p>
                      <w:p w14:paraId="31516711" w14:textId="77777777" w:rsidR="00592FFE" w:rsidRDefault="00592FFE" w:rsidP="00912C26">
                        <w:pPr>
                          <w:pStyle w:val="NormalWeb"/>
                          <w:spacing w:line="240" w:lineRule="auto"/>
                          <w:jc w:val="center"/>
                        </w:pPr>
                        <w:r>
                          <w:rPr>
                            <w:rFonts w:ascii="Calibri" w:eastAsia="SimSun" w:hAnsi="Calibri"/>
                            <w:sz w:val="20"/>
                            <w:szCs w:val="20"/>
                          </w:rPr>
                          <w:t>May be underground)</w:t>
                        </w:r>
                      </w:p>
                    </w:txbxContent>
                  </v:textbox>
                </v:shape>
                <v:shape id="Text Box 29" o:spid="_x0000_s1052" type="#_x0000_t202" style="position:absolute;left:18701;top:21691;width:16027;height:50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IG8YA&#10;AADcAAAADwAAAGRycy9kb3ducmV2LnhtbESPQWsCMRSE70L/Q3iFXqQm7UHLapS20CKltnQt4vGx&#10;ed0sbl6WJOr67xtB8DjMzDfMbNG7VhwoxMazhoeRAkFcedNwreF3/Xb/BCImZIOtZ9JwogiL+c1g&#10;hoXxR/6hQ5lqkSEcC9RgU+oKKWNlyWEc+Y44e38+OExZhlqagMcMd618VGosHTacFyx29Gqp2pV7&#10;p2FnP4bf6n31shkvT+Frvffb8LnV+u62f56CSNSna/jSXhoNEzWB85l8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IG8YAAADcAAAADwAAAAAAAAAAAAAAAACYAgAAZHJz&#10;L2Rvd25yZXYueG1sUEsFBgAAAAAEAAQA9QAAAIsDAAAAAA==&#10;" filled="f" stroked="f" strokeweight=".5pt">
                  <v:textbox>
                    <w:txbxContent>
                      <w:p w14:paraId="1AEBCAF3"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Distribution Transformer</w:t>
                        </w:r>
                      </w:p>
                      <w:p w14:paraId="62D58299" w14:textId="77777777" w:rsidR="00592FFE" w:rsidRDefault="00592FFE" w:rsidP="00912C26">
                        <w:pPr>
                          <w:pStyle w:val="NormalWeb"/>
                          <w:spacing w:line="240" w:lineRule="auto"/>
                          <w:jc w:val="center"/>
                        </w:pPr>
                        <w:r>
                          <w:rPr>
                            <w:rFonts w:ascii="Calibri" w:eastAsia="SimSun" w:hAnsi="Calibri"/>
                            <w:sz w:val="20"/>
                            <w:szCs w:val="20"/>
                          </w:rPr>
                          <w:t>Steps Down to Low Voltage</w:t>
                        </w:r>
                      </w:p>
                    </w:txbxContent>
                  </v:textbox>
                </v:shape>
                <v:shape id="Text Box 29" o:spid="_x0000_s1053" type="#_x0000_t202" style="position:absolute;left:32921;top:31925;width:21501;height:5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cacMA&#10;AADcAAAADwAAAGRycy9kb3ducmV2LnhtbERPTWsCMRC9F/wPYQQvRZP2YMtqlCq0iLRKVcTjsJlu&#10;FjeTJYm6/vvmUOjx8b6n88414koh1p41PI0UCOLSm5orDYf9+/AVREzIBhvPpOFOEeaz3sMUC+Nv&#10;/E3XXapEDuFYoAabUltIGUtLDuPIt8SZ+/HBYcowVNIEvOVw18hnpcbSYc25wWJLS0vleXdxGs52&#10;/bhVH1+L43h1D5v9xZ/C50nrQb97m4BI1KV/8Z97ZTS8qLw2n8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gcacMAAADcAAAADwAAAAAAAAAAAAAAAACYAgAAZHJzL2Rv&#10;d25yZXYueG1sUEsFBgAAAAAEAAQA9QAAAIgDAAAAAA==&#10;" filled="f" stroked="f" strokeweight=".5pt">
                  <v:textbox>
                    <w:txbxContent>
                      <w:p w14:paraId="34001BDF" w14:textId="77777777" w:rsidR="00592FFE" w:rsidRPr="007A5411" w:rsidRDefault="00592FFE" w:rsidP="00912C26">
                        <w:pPr>
                          <w:pStyle w:val="NormalWeb"/>
                          <w:spacing w:line="240" w:lineRule="auto"/>
                          <w:jc w:val="center"/>
                          <w:rPr>
                            <w:rFonts w:ascii="Calibri" w:eastAsia="SimSun" w:hAnsi="Calibri"/>
                            <w:b/>
                            <w:sz w:val="20"/>
                            <w:szCs w:val="20"/>
                          </w:rPr>
                        </w:pPr>
                        <w:r w:rsidRPr="007A5411">
                          <w:rPr>
                            <w:rFonts w:ascii="Calibri" w:eastAsia="SimSun" w:hAnsi="Calibri"/>
                            <w:b/>
                            <w:sz w:val="20"/>
                            <w:szCs w:val="20"/>
                          </w:rPr>
                          <w:t>Customers</w:t>
                        </w:r>
                      </w:p>
                      <w:p w14:paraId="033A1042" w14:textId="77777777" w:rsidR="00592FFE" w:rsidRDefault="00592FFE" w:rsidP="00912C26">
                        <w:pPr>
                          <w:pStyle w:val="NormalWeb"/>
                          <w:spacing w:line="240" w:lineRule="auto"/>
                          <w:jc w:val="center"/>
                        </w:pPr>
                        <w:r>
                          <w:rPr>
                            <w:rFonts w:ascii="Calibri" w:eastAsia="SimSun" w:hAnsi="Calibri"/>
                            <w:sz w:val="20"/>
                            <w:szCs w:val="20"/>
                          </w:rPr>
                          <w:t>(Residential, Commercial, Industrial…)</w:t>
                        </w:r>
                      </w:p>
                    </w:txbxContent>
                  </v:textbox>
                </v:shape>
                <w10:wrap type="topAndBottom"/>
              </v:group>
            </w:pict>
          </mc:Fallback>
        </mc:AlternateContent>
      </w:r>
      <w:r w:rsidR="00912C26">
        <w:t>The fact of the matter is that in most developed countries there exists a vast AC infrastructure that is aging and in need of modern technology to cope with the latest trends. In the next sections, these trends will be explained and the latest technologies and concepts will be introduced.</w:t>
      </w:r>
    </w:p>
    <w:p w14:paraId="24EAC07B" w14:textId="77777777" w:rsidR="00912C26" w:rsidRDefault="00912C26" w:rsidP="00912C26">
      <w:pPr>
        <w:rPr>
          <w:rFonts w:asciiTheme="majorHAnsi" w:eastAsiaTheme="majorEastAsia" w:hAnsiTheme="majorHAnsi" w:cstheme="majorBidi"/>
          <w:b/>
          <w:bCs/>
          <w:sz w:val="28"/>
        </w:rPr>
      </w:pPr>
    </w:p>
    <w:p w14:paraId="5CE6ED66" w14:textId="77777777" w:rsidR="00912C26" w:rsidRDefault="00912C26" w:rsidP="00912C26">
      <w:pPr>
        <w:pStyle w:val="Heading2"/>
      </w:pPr>
      <w:bookmarkStart w:id="7" w:name="_Toc442882586"/>
      <w:r>
        <w:t>2.2. Smart Grid Technology</w:t>
      </w:r>
      <w:bookmarkEnd w:id="7"/>
    </w:p>
    <w:p w14:paraId="222E3D2B" w14:textId="77777777" w:rsidR="00912C26" w:rsidRDefault="00912C26" w:rsidP="00912C26">
      <w:pPr>
        <w:ind w:firstLine="0"/>
      </w:pPr>
      <w:r>
        <w:tab/>
        <w:t xml:space="preserve">In the past decades, the revolution brought about by exponential technological advancement has created a real push towards the modernization of the grid. “Smart Grid” refers to the conceptualized vision of the evolving electrical grid in adapting the latest </w:t>
      </w:r>
      <w:r>
        <w:lastRenderedPageBreak/>
        <w:t xml:space="preserve">computing, automation and communication developments </w:t>
      </w:r>
      <w:sdt>
        <w:sdtPr>
          <w:id w:val="1506706682"/>
          <w:citation/>
        </w:sdtPr>
        <w:sdtEndPr/>
        <w:sdtContent>
          <w:r>
            <w:fldChar w:fldCharType="begin"/>
          </w:r>
          <w:r>
            <w:instrText xml:space="preserve"> CITATION Dep \l 1033 </w:instrText>
          </w:r>
          <w:r>
            <w:fldChar w:fldCharType="separate"/>
          </w:r>
          <w:r w:rsidR="004030AA" w:rsidRPr="004030AA">
            <w:rPr>
              <w:noProof/>
            </w:rPr>
            <w:t>[23]</w:t>
          </w:r>
          <w:r>
            <w:fldChar w:fldCharType="end"/>
          </w:r>
        </w:sdtContent>
      </w:sdt>
      <w:r>
        <w:t>. Because electricity is such a valuable and essential resource in today’s world, the progress has been slow and has not kept up with other industries, but the trend is clear.</w:t>
      </w:r>
    </w:p>
    <w:p w14:paraId="62ED6FAA" w14:textId="77777777" w:rsidR="00912C26" w:rsidRDefault="00912C26" w:rsidP="00912C26">
      <w:pPr>
        <w:ind w:firstLine="0"/>
      </w:pPr>
      <w:r>
        <w:tab/>
        <w:t>New grid technologies include the incorporation of more and more sensors like Phasor Measurement Units (PMUs or synchrophasors), which provide real-time, GPS-synchronized data to monitor the current status of the electrical system across large distances. Smart meters on every home and business are being widely adopted and provide unprecedented amounts of data in order to more accurately forecast future energy demands. Smart meters also allow two-way communication and stimulate “Smart Home” technologies, where,</w:t>
      </w:r>
      <w:r w:rsidRPr="007129DF">
        <w:t xml:space="preserve"> </w:t>
      </w:r>
      <w:r>
        <w:t>for example home appliances can react to price signals, which could schedule energy-intensive tasks during lower-rate periods.</w:t>
      </w:r>
      <w:r w:rsidRPr="007129DF">
        <w:t xml:space="preserve"> </w:t>
      </w:r>
      <w:r>
        <w:t>Utility signals are also being used more and more to remotely shut off non-critical loads for what is termed Demand Response, mainly used when the grid is overloaded.</w:t>
      </w:r>
    </w:p>
    <w:p w14:paraId="49E1ACD1" w14:textId="77777777" w:rsidR="00912C26" w:rsidRDefault="00912C26" w:rsidP="00912C26">
      <w:pPr>
        <w:ind w:firstLine="0"/>
      </w:pPr>
      <w:r>
        <w:tab/>
        <w:t xml:space="preserve">Reliability is a major concern for electric utilities, and new “smart” equipment on the grid can react to emergencies automatically and re-route the power distribution to make outages shorter and less frequent. Energy Storage is another industry that is accelerating rapidly and receiving much-needed attention. Currently, storage systems are mainly being used for voltage and frequency regulation, and we are now seeing them replace expensive natural gas “peaker” plants as they are assets that have many value streams and are “always on”. Whereas peaker plants operate at a small fraction of their Capacity Factor (or yearly production potential) and have very high marginal costs, energy storage facilities can provide almost instantaneous support for the grid all year round and additionally perform </w:t>
      </w:r>
      <w:r>
        <w:lastRenderedPageBreak/>
        <w:t xml:space="preserve">Load Shifting: storing energy during low-demand periods to provide it during high-demand periods. </w:t>
      </w:r>
    </w:p>
    <w:p w14:paraId="71AFA284" w14:textId="63AF6A81" w:rsidR="00912C26" w:rsidRDefault="00912C26" w:rsidP="00912C26">
      <w:r>
        <w:t xml:space="preserve">The slow but growing adoption of electrical vehicles also poses a challenge and great opportunity for the Smart Grid. Electric vehicles present significantly large and dynamically-located energy loads which have the potential of introducing </w:t>
      </w:r>
      <w:r w:rsidR="00FC3926">
        <w:t xml:space="preserve">heavy </w:t>
      </w:r>
      <w:r>
        <w:t>stress to the power system. On the other hand, they can also be seen as wide-spread energy storage assets, which could provide</w:t>
      </w:r>
      <w:r w:rsidRPr="00AA4568">
        <w:t xml:space="preserve"> </w:t>
      </w:r>
      <w:r>
        <w:t xml:space="preserve">extremely valuable services to the grid and/or the owners of the vehicles. By integrating intelligent systems into the management of the charging and discharging of the vehicles, they can be leveraged while maintaining the transportation requirements of the user </w:t>
      </w:r>
      <w:sdt>
        <w:sdtPr>
          <w:id w:val="-249662940"/>
          <w:citation/>
        </w:sdtPr>
        <w:sdtEndPr/>
        <w:sdtContent>
          <w:r>
            <w:fldChar w:fldCharType="begin"/>
          </w:r>
          <w:r>
            <w:instrText xml:space="preserve"> CITATION Moh141 \l 1033 </w:instrText>
          </w:r>
          <w:r>
            <w:fldChar w:fldCharType="separate"/>
          </w:r>
          <w:r w:rsidR="004030AA" w:rsidRPr="004030AA">
            <w:rPr>
              <w:noProof/>
            </w:rPr>
            <w:t>[24]</w:t>
          </w:r>
          <w:r>
            <w:fldChar w:fldCharType="end"/>
          </w:r>
        </w:sdtContent>
      </w:sdt>
      <w:r>
        <w:t>.</w:t>
      </w:r>
    </w:p>
    <w:p w14:paraId="79FAA4ED" w14:textId="77777777" w:rsidR="00912C26" w:rsidRDefault="00912C26" w:rsidP="00912C26">
      <w:r>
        <w:t>All these technologies plus advanced control systems are making the grid more efficient and reliable, and are allowing more and more penetration of intermittent Renewable Energy Sources (RES). As regulations become stricter regarding emissions of greenhouse gasses, the adoption of RES will continue to accelerate. The stochastic nature of these energy resources presents a challenge to the grid, as the constant balance of supply and demand needs to be strictly maintained in order to have a stable system. These Smart Grid technologies and further breakthroughs will be needed in order to accomplish the decarbonized electrical system of the future.</w:t>
      </w:r>
    </w:p>
    <w:p w14:paraId="1F96056C" w14:textId="77777777" w:rsidR="00912C26" w:rsidRDefault="00912C26" w:rsidP="00912C26">
      <w:pPr>
        <w:rPr>
          <w:rFonts w:asciiTheme="majorHAnsi" w:eastAsiaTheme="majorEastAsia" w:hAnsiTheme="majorHAnsi" w:cstheme="majorBidi"/>
          <w:b/>
          <w:bCs/>
          <w:sz w:val="28"/>
        </w:rPr>
      </w:pPr>
    </w:p>
    <w:p w14:paraId="595AB44F" w14:textId="77777777" w:rsidR="00912C26" w:rsidRDefault="00912C26" w:rsidP="00912C26">
      <w:pPr>
        <w:pStyle w:val="Heading2"/>
      </w:pPr>
      <w:bookmarkStart w:id="8" w:name="_Toc442882587"/>
      <w:r>
        <w:t>2.3. The Concept of Microgrids</w:t>
      </w:r>
      <w:bookmarkEnd w:id="8"/>
    </w:p>
    <w:p w14:paraId="07C41DC2" w14:textId="77777777" w:rsidR="00912C26" w:rsidRDefault="00912C26" w:rsidP="00912C26">
      <w:r>
        <w:t xml:space="preserve">The term Microgrid (MG) first appears in the literature in 2001, being proposed as a semi-autonomous cluster of Distributed Generation (DG) sources, Energy Storage Systems (ESS) and loads operating as a single controllable system. They are meant to </w:t>
      </w:r>
      <w:r>
        <w:lastRenderedPageBreak/>
        <w:t>enhance the efficiency and reliability and reduce the operating costs of the customer while potentially providing services to the grid. They also present the possibility of decentralizing the grid by creating distributed intelligent energy cells across the power system that can theoretically communicate with each other and/or with a central controller to achieve further efficiency and reliability</w:t>
      </w:r>
      <w:r w:rsidRPr="00E4427E">
        <w:t xml:space="preserve"> </w:t>
      </w:r>
      <w:sdt>
        <w:sdtPr>
          <w:id w:val="-1531876443"/>
          <w:citation/>
        </w:sdtPr>
        <w:sdtEndPr/>
        <w:sdtContent>
          <w:r>
            <w:fldChar w:fldCharType="begin"/>
          </w:r>
          <w:r>
            <w:instrText xml:space="preserve"> CITATION Las01 \l 1033 </w:instrText>
          </w:r>
          <w:r>
            <w:fldChar w:fldCharType="separate"/>
          </w:r>
          <w:r w:rsidR="004030AA" w:rsidRPr="004030AA">
            <w:rPr>
              <w:noProof/>
            </w:rPr>
            <w:t>[25]</w:t>
          </w:r>
          <w:r>
            <w:fldChar w:fldCharType="end"/>
          </w:r>
        </w:sdtContent>
      </w:sdt>
      <w:r>
        <w:t xml:space="preserve">, </w:t>
      </w:r>
      <w:sdt>
        <w:sdtPr>
          <w:id w:val="1289467261"/>
          <w:citation/>
        </w:sdtPr>
        <w:sdtEndPr/>
        <w:sdtContent>
          <w:r>
            <w:fldChar w:fldCharType="begin"/>
          </w:r>
          <w:r>
            <w:instrText xml:space="preserve"> CITATION Mar01 \l 1033 </w:instrText>
          </w:r>
          <w:r>
            <w:fldChar w:fldCharType="separate"/>
          </w:r>
          <w:r w:rsidR="004030AA" w:rsidRPr="004030AA">
            <w:rPr>
              <w:noProof/>
            </w:rPr>
            <w:t>[26]</w:t>
          </w:r>
          <w:r>
            <w:fldChar w:fldCharType="end"/>
          </w:r>
        </w:sdtContent>
      </w:sdt>
      <w:r>
        <w:t>.</w:t>
      </w:r>
    </w:p>
    <w:p w14:paraId="09B653E7" w14:textId="17033F08" w:rsidR="00912C26" w:rsidRDefault="00912C26" w:rsidP="00912C26">
      <w:pPr>
        <w:pStyle w:val="TableFigure"/>
      </w:pPr>
      <w:r>
        <w:rPr>
          <w:noProof/>
          <w:lang w:eastAsia="en-US"/>
        </w:rPr>
        <mc:AlternateContent>
          <mc:Choice Requires="wpc">
            <w:drawing>
              <wp:inline distT="0" distB="0" distL="0" distR="0" wp14:anchorId="64C7E3C7" wp14:editId="4B04F160">
                <wp:extent cx="5472545" cy="3529330"/>
                <wp:effectExtent l="0" t="0" r="13970" b="13970"/>
                <wp:docPr id="742" name="Canvas 7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solidFill>
                        </a:ln>
                      </wpc:whole>
                      <wps:wsp>
                        <wps:cNvPr id="709" name="Straight Connector 709"/>
                        <wps:cNvCnPr>
                          <a:stCxn id="712" idx="3"/>
                          <a:endCxn id="711" idx="2"/>
                        </wps:cNvCnPr>
                        <wps:spPr>
                          <a:xfrm flipV="1">
                            <a:off x="3027283" y="2524666"/>
                            <a:ext cx="1642620" cy="242479"/>
                          </a:xfrm>
                          <a:prstGeom prst="line">
                            <a:avLst/>
                          </a:prstGeom>
                        </wps:spPr>
                        <wps:style>
                          <a:lnRef idx="1">
                            <a:schemeClr val="dk1"/>
                          </a:lnRef>
                          <a:fillRef idx="0">
                            <a:schemeClr val="dk1"/>
                          </a:fillRef>
                          <a:effectRef idx="0">
                            <a:schemeClr val="dk1"/>
                          </a:effectRef>
                          <a:fontRef idx="minor">
                            <a:schemeClr val="tx1"/>
                          </a:fontRef>
                        </wps:style>
                        <wps:bodyPr/>
                      </wps:wsp>
                      <wps:wsp>
                        <wps:cNvPr id="710" name="Straight Connector 710"/>
                        <wps:cNvCnPr>
                          <a:stCxn id="718" idx="2"/>
                          <a:endCxn id="711" idx="0"/>
                        </wps:cNvCnPr>
                        <wps:spPr>
                          <a:xfrm>
                            <a:off x="4201923" y="986661"/>
                            <a:ext cx="467980" cy="974704"/>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711" name="Picture 711"/>
                          <pic:cNvPicPr>
                            <a:picLocks noChangeAspect="1"/>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4410784" y="1961365"/>
                            <a:ext cx="518237" cy="563301"/>
                          </a:xfrm>
                          <a:prstGeom prst="rect">
                            <a:avLst/>
                          </a:prstGeom>
                        </pic:spPr>
                      </pic:pic>
                      <pic:pic xmlns:pic="http://schemas.openxmlformats.org/drawingml/2006/picture">
                        <pic:nvPicPr>
                          <pic:cNvPr id="712" name="Picture 712"/>
                          <pic:cNvPicPr>
                            <a:picLocks noChangeAspect="1"/>
                          </pic:cNvPicPr>
                        </pic:nvPicPr>
                        <pic:blipFill>
                          <a:blip r:embed="rId24"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2525633" y="2265495"/>
                            <a:ext cx="501650" cy="1003300"/>
                          </a:xfrm>
                          <a:prstGeom prst="rect">
                            <a:avLst/>
                          </a:prstGeom>
                        </pic:spPr>
                      </pic:pic>
                      <wps:wsp>
                        <wps:cNvPr id="713" name="Text Box 29"/>
                        <wps:cNvSpPr txBox="1"/>
                        <wps:spPr>
                          <a:xfrm>
                            <a:off x="4052698" y="2613419"/>
                            <a:ext cx="105791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E6A13" w14:textId="77777777" w:rsidR="00592FFE" w:rsidRDefault="00592FFE" w:rsidP="00912C26">
                              <w:pPr>
                                <w:pStyle w:val="NormalWeb"/>
                                <w:spacing w:line="240" w:lineRule="auto"/>
                                <w:jc w:val="center"/>
                              </w:pPr>
                              <w:r>
                                <w:rPr>
                                  <w:rFonts w:ascii="Calibri" w:eastAsia="SimSun" w:hAnsi="Calibri"/>
                                  <w:b/>
                                  <w:sz w:val="20"/>
                                  <w:szCs w:val="20"/>
                                </w:rPr>
                                <w:t>Residential Load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4" name="Picture 714"/>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176372" y="86866"/>
                            <a:ext cx="448945" cy="899795"/>
                          </a:xfrm>
                          <a:prstGeom prst="rect">
                            <a:avLst/>
                          </a:prstGeom>
                        </pic:spPr>
                      </pic:pic>
                      <wpg:wgp>
                        <wpg:cNvPr id="715" name="Group 715"/>
                        <wpg:cNvGrpSpPr/>
                        <wpg:grpSpPr>
                          <a:xfrm>
                            <a:off x="725715" y="827314"/>
                            <a:ext cx="326776" cy="288676"/>
                            <a:chOff x="729343" y="914400"/>
                            <a:chExt cx="326776" cy="288676"/>
                          </a:xfrm>
                        </wpg:grpSpPr>
                        <wps:wsp>
                          <wps:cNvPr id="716" name="Oval 716"/>
                          <wps:cNvSpPr/>
                          <wps:spPr>
                            <a:xfrm>
                              <a:off x="729343" y="914400"/>
                              <a:ext cx="250371" cy="2503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Oval 717"/>
                          <wps:cNvSpPr/>
                          <wps:spPr>
                            <a:xfrm>
                              <a:off x="805929" y="952886"/>
                              <a:ext cx="250190" cy="2501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718" name="Picture 7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993062" y="200361"/>
                            <a:ext cx="417722" cy="786300"/>
                          </a:xfrm>
                          <a:prstGeom prst="rect">
                            <a:avLst/>
                          </a:prstGeom>
                        </pic:spPr>
                      </pic:pic>
                      <pic:pic xmlns:pic="http://schemas.openxmlformats.org/drawingml/2006/picture">
                        <pic:nvPicPr>
                          <pic:cNvPr id="719" name="Picture 7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688001" y="2052014"/>
                            <a:ext cx="669085" cy="561405"/>
                          </a:xfrm>
                          <a:prstGeom prst="rect">
                            <a:avLst/>
                          </a:prstGeom>
                        </pic:spPr>
                      </pic:pic>
                      <pic:pic xmlns:pic="http://schemas.openxmlformats.org/drawingml/2006/picture">
                        <pic:nvPicPr>
                          <pic:cNvPr id="720" name="Picture 720"/>
                          <pic:cNvPicPr>
                            <a:picLocks noChangeAspect="1"/>
                          </pic:cNvPicPr>
                        </pic:nvPicPr>
                        <pic:blipFill>
                          <a:blip r:embed="rId3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2438615" y="1352820"/>
                            <a:ext cx="436072" cy="477070"/>
                          </a:xfrm>
                          <a:prstGeom prst="rect">
                            <a:avLst/>
                          </a:prstGeom>
                        </pic:spPr>
                      </pic:pic>
                      <wpg:wgp>
                        <wpg:cNvPr id="721" name="Group 721"/>
                        <wpg:cNvGrpSpPr/>
                        <wpg:grpSpPr>
                          <a:xfrm>
                            <a:off x="2254970" y="459089"/>
                            <a:ext cx="521488" cy="527572"/>
                            <a:chOff x="1486285" y="370499"/>
                            <a:chExt cx="521488" cy="527572"/>
                          </a:xfrm>
                        </wpg:grpSpPr>
                        <wps:wsp>
                          <wps:cNvPr id="722" name="Oval 722"/>
                          <wps:cNvSpPr/>
                          <wps:spPr>
                            <a:xfrm>
                              <a:off x="1486285" y="370499"/>
                              <a:ext cx="521488" cy="5275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3" name="Freeform 723"/>
                          <wps:cNvSpPr/>
                          <wps:spPr>
                            <a:xfrm>
                              <a:off x="1534885" y="610880"/>
                              <a:ext cx="397329" cy="151414"/>
                            </a:xfrm>
                            <a:custGeom>
                              <a:avLst/>
                              <a:gdLst>
                                <a:gd name="connsiteX0" fmla="*/ 0 w 647700"/>
                                <a:gd name="connsiteY0" fmla="*/ 271450 h 477293"/>
                                <a:gd name="connsiteX1" fmla="*/ 223157 w 647700"/>
                                <a:gd name="connsiteY1" fmla="*/ 4750 h 477293"/>
                                <a:gd name="connsiteX2" fmla="*/ 446314 w 647700"/>
                                <a:gd name="connsiteY2" fmla="*/ 472835 h 477293"/>
                                <a:gd name="connsiteX3" fmla="*/ 647700 w 647700"/>
                                <a:gd name="connsiteY3" fmla="*/ 200693 h 477293"/>
                              </a:gdLst>
                              <a:ahLst/>
                              <a:cxnLst>
                                <a:cxn ang="0">
                                  <a:pos x="connsiteX0" y="connsiteY0"/>
                                </a:cxn>
                                <a:cxn ang="0">
                                  <a:pos x="connsiteX1" y="connsiteY1"/>
                                </a:cxn>
                                <a:cxn ang="0">
                                  <a:pos x="connsiteX2" y="connsiteY2"/>
                                </a:cxn>
                                <a:cxn ang="0">
                                  <a:pos x="connsiteX3" y="connsiteY3"/>
                                </a:cxn>
                              </a:cxnLst>
                              <a:rect l="l" t="t" r="r" b="b"/>
                              <a:pathLst>
                                <a:path w="647700" h="477293">
                                  <a:moveTo>
                                    <a:pt x="0" y="271450"/>
                                  </a:moveTo>
                                  <a:cubicBezTo>
                                    <a:pt x="74385" y="121318"/>
                                    <a:pt x="148771" y="-28814"/>
                                    <a:pt x="223157" y="4750"/>
                                  </a:cubicBezTo>
                                  <a:cubicBezTo>
                                    <a:pt x="297543" y="38314"/>
                                    <a:pt x="375557" y="440178"/>
                                    <a:pt x="446314" y="472835"/>
                                  </a:cubicBezTo>
                                  <a:cubicBezTo>
                                    <a:pt x="517071" y="505492"/>
                                    <a:pt x="582385" y="353092"/>
                                    <a:pt x="647700" y="20069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Text Box 29"/>
                          <wps:cNvSpPr txBox="1"/>
                          <wps:spPr>
                            <a:xfrm>
                              <a:off x="1564549" y="370499"/>
                              <a:ext cx="36766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83A4A" w14:textId="77777777" w:rsidR="00592FFE" w:rsidRPr="004B0115" w:rsidRDefault="00592FFE" w:rsidP="00912C26">
                                <w:pPr>
                                  <w:pStyle w:val="NormalWeb"/>
                                  <w:jc w:val="center"/>
                                  <w:rPr>
                                    <w:sz w:val="52"/>
                                  </w:rPr>
                                </w:pPr>
                                <w:r w:rsidRPr="004B0115">
                                  <w:rPr>
                                    <w:rFonts w:ascii="Calibri" w:eastAsia="SimSun" w:hAnsi="Calibri"/>
                                    <w:b/>
                                    <w:bCs/>
                                    <w:sz w:val="44"/>
                                    <w:szCs w:val="20"/>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725" name="Straight Connector 725"/>
                        <wps:cNvCnPr>
                          <a:stCxn id="722" idx="6"/>
                          <a:endCxn id="718" idx="2"/>
                        </wps:cNvCnPr>
                        <wps:spPr>
                          <a:xfrm>
                            <a:off x="2776458" y="722875"/>
                            <a:ext cx="1425465" cy="263786"/>
                          </a:xfrm>
                          <a:prstGeom prst="line">
                            <a:avLst/>
                          </a:prstGeom>
                        </wps:spPr>
                        <wps:style>
                          <a:lnRef idx="1">
                            <a:schemeClr val="dk1"/>
                          </a:lnRef>
                          <a:fillRef idx="0">
                            <a:schemeClr val="dk1"/>
                          </a:fillRef>
                          <a:effectRef idx="0">
                            <a:schemeClr val="dk1"/>
                          </a:effectRef>
                          <a:fontRef idx="minor">
                            <a:schemeClr val="tx1"/>
                          </a:fontRef>
                        </wps:style>
                        <wps:bodyPr/>
                      </wps:wsp>
                      <wps:wsp>
                        <wps:cNvPr id="726" name="Straight Connector 726"/>
                        <wps:cNvCnPr>
                          <a:stCxn id="717" idx="6"/>
                          <a:endCxn id="722" idx="2"/>
                        </wps:cNvCnPr>
                        <wps:spPr>
                          <a:xfrm flipV="1">
                            <a:off x="1052491" y="722875"/>
                            <a:ext cx="1202479" cy="268020"/>
                          </a:xfrm>
                          <a:prstGeom prst="line">
                            <a:avLst/>
                          </a:prstGeom>
                        </wps:spPr>
                        <wps:style>
                          <a:lnRef idx="1">
                            <a:schemeClr val="dk1"/>
                          </a:lnRef>
                          <a:fillRef idx="0">
                            <a:schemeClr val="dk1"/>
                          </a:fillRef>
                          <a:effectRef idx="0">
                            <a:schemeClr val="dk1"/>
                          </a:effectRef>
                          <a:fontRef idx="minor">
                            <a:schemeClr val="tx1"/>
                          </a:fontRef>
                        </wps:style>
                        <wps:bodyPr/>
                      </wps:wsp>
                      <wps:wsp>
                        <wps:cNvPr id="727" name="Straight Connector 727"/>
                        <wps:cNvCnPr>
                          <a:stCxn id="717" idx="4"/>
                          <a:endCxn id="719" idx="0"/>
                        </wps:cNvCnPr>
                        <wps:spPr>
                          <a:xfrm>
                            <a:off x="927396" y="1115990"/>
                            <a:ext cx="95148" cy="936024"/>
                          </a:xfrm>
                          <a:prstGeom prst="line">
                            <a:avLst/>
                          </a:prstGeom>
                        </wps:spPr>
                        <wps:style>
                          <a:lnRef idx="1">
                            <a:schemeClr val="dk1"/>
                          </a:lnRef>
                          <a:fillRef idx="0">
                            <a:schemeClr val="dk1"/>
                          </a:fillRef>
                          <a:effectRef idx="0">
                            <a:schemeClr val="dk1"/>
                          </a:effectRef>
                          <a:fontRef idx="minor">
                            <a:schemeClr val="tx1"/>
                          </a:fontRef>
                        </wps:style>
                        <wps:bodyPr/>
                      </wps:wsp>
                      <wps:wsp>
                        <wps:cNvPr id="728" name="Straight Connector 728"/>
                        <wps:cNvCnPr>
                          <a:stCxn id="720" idx="0"/>
                          <a:endCxn id="722" idx="4"/>
                        </wps:cNvCnPr>
                        <wps:spPr>
                          <a:xfrm flipH="1" flipV="1">
                            <a:off x="2515714" y="986661"/>
                            <a:ext cx="140937" cy="366159"/>
                          </a:xfrm>
                          <a:prstGeom prst="line">
                            <a:avLst/>
                          </a:prstGeom>
                        </wps:spPr>
                        <wps:style>
                          <a:lnRef idx="1">
                            <a:schemeClr val="dk1"/>
                          </a:lnRef>
                          <a:fillRef idx="0">
                            <a:schemeClr val="dk1"/>
                          </a:fillRef>
                          <a:effectRef idx="0">
                            <a:schemeClr val="dk1"/>
                          </a:effectRef>
                          <a:fontRef idx="minor">
                            <a:schemeClr val="tx1"/>
                          </a:fontRef>
                        </wps:style>
                        <wps:bodyPr/>
                      </wps:wsp>
                      <wps:wsp>
                        <wps:cNvPr id="729" name="Straight Connector 729"/>
                        <wps:cNvCnPr>
                          <a:stCxn id="720" idx="2"/>
                          <a:endCxn id="712" idx="0"/>
                        </wps:cNvCnPr>
                        <wps:spPr>
                          <a:xfrm>
                            <a:off x="2656651" y="1829890"/>
                            <a:ext cx="119807" cy="435605"/>
                          </a:xfrm>
                          <a:prstGeom prst="line">
                            <a:avLst/>
                          </a:prstGeom>
                        </wps:spPr>
                        <wps:style>
                          <a:lnRef idx="1">
                            <a:schemeClr val="dk1"/>
                          </a:lnRef>
                          <a:fillRef idx="0">
                            <a:schemeClr val="dk1"/>
                          </a:fillRef>
                          <a:effectRef idx="0">
                            <a:schemeClr val="dk1"/>
                          </a:effectRef>
                          <a:fontRef idx="minor">
                            <a:schemeClr val="tx1"/>
                          </a:fontRef>
                        </wps:style>
                        <wps:bodyPr/>
                      </wps:wsp>
                      <wps:wsp>
                        <wps:cNvPr id="730" name="Straight Connector 730"/>
                        <wps:cNvCnPr>
                          <a:stCxn id="719" idx="3"/>
                          <a:endCxn id="712" idx="1"/>
                        </wps:cNvCnPr>
                        <wps:spPr>
                          <a:xfrm>
                            <a:off x="1357086" y="2332717"/>
                            <a:ext cx="1168547" cy="434428"/>
                          </a:xfrm>
                          <a:prstGeom prst="line">
                            <a:avLst/>
                          </a:prstGeom>
                        </wps:spPr>
                        <wps:style>
                          <a:lnRef idx="1">
                            <a:schemeClr val="dk1"/>
                          </a:lnRef>
                          <a:fillRef idx="0">
                            <a:schemeClr val="dk1"/>
                          </a:fillRef>
                          <a:effectRef idx="0">
                            <a:schemeClr val="dk1"/>
                          </a:effectRef>
                          <a:fontRef idx="minor">
                            <a:schemeClr val="tx1"/>
                          </a:fontRef>
                        </wps:style>
                        <wps:bodyPr/>
                      </wps:wsp>
                      <wps:wsp>
                        <wps:cNvPr id="731" name="Text Box 29"/>
                        <wps:cNvSpPr txBox="1"/>
                        <wps:spPr>
                          <a:xfrm>
                            <a:off x="2935152" y="3124586"/>
                            <a:ext cx="110045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0FC21" w14:textId="77777777" w:rsidR="00592FFE" w:rsidRDefault="00592FFE" w:rsidP="00912C26">
                              <w:pPr>
                                <w:pStyle w:val="NormalWeb"/>
                                <w:jc w:val="center"/>
                              </w:pPr>
                              <w:r>
                                <w:rPr>
                                  <w:rFonts w:ascii="Calibri" w:eastAsia="SimSun" w:hAnsi="Calibri"/>
                                  <w:b/>
                                  <w:bCs/>
                                  <w:sz w:val="20"/>
                                  <w:szCs w:val="20"/>
                                </w:rPr>
                                <w:t>Commercial Load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2" name="Text Box 29"/>
                        <wps:cNvSpPr txBox="1"/>
                        <wps:spPr>
                          <a:xfrm>
                            <a:off x="4201923" y="827314"/>
                            <a:ext cx="90868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5043" w14:textId="77777777" w:rsidR="00592FFE" w:rsidRDefault="00592FFE" w:rsidP="00912C26">
                              <w:pPr>
                                <w:pStyle w:val="NormalWeb"/>
                                <w:jc w:val="center"/>
                              </w:pPr>
                              <w:r>
                                <w:rPr>
                                  <w:rFonts w:ascii="Calibri" w:eastAsia="SimSun" w:hAnsi="Calibri"/>
                                  <w:b/>
                                  <w:bCs/>
                                  <w:sz w:val="20"/>
                                  <w:szCs w:val="20"/>
                                </w:rPr>
                                <w:t>Wind Turbine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3" name="Text Box 29"/>
                        <wps:cNvSpPr txBox="1"/>
                        <wps:spPr>
                          <a:xfrm>
                            <a:off x="2776458" y="1660457"/>
                            <a:ext cx="137477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4DEC1" w14:textId="77777777" w:rsidR="00592FFE" w:rsidRDefault="00592FFE" w:rsidP="00912C26">
                              <w:pPr>
                                <w:pStyle w:val="NormalWeb"/>
                                <w:jc w:val="center"/>
                              </w:pPr>
                              <w:r>
                                <w:rPr>
                                  <w:rFonts w:ascii="Calibri" w:eastAsia="SimSun" w:hAnsi="Calibri"/>
                                  <w:b/>
                                  <w:bCs/>
                                  <w:sz w:val="20"/>
                                  <w:szCs w:val="20"/>
                                </w:rPr>
                                <w:t>Battery Storage (BESS)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4" name="Text Box 29"/>
                        <wps:cNvSpPr txBox="1"/>
                        <wps:spPr>
                          <a:xfrm>
                            <a:off x="1727587" y="206553"/>
                            <a:ext cx="162369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23F5F" w14:textId="77777777" w:rsidR="00592FFE" w:rsidRDefault="00592FFE" w:rsidP="00912C26">
                              <w:pPr>
                                <w:pStyle w:val="NormalWeb"/>
                                <w:jc w:val="center"/>
                              </w:pPr>
                              <w:r>
                                <w:rPr>
                                  <w:rFonts w:ascii="Calibri" w:eastAsia="SimSun" w:hAnsi="Calibri"/>
                                  <w:b/>
                                  <w:bCs/>
                                  <w:sz w:val="20"/>
                                  <w:szCs w:val="20"/>
                                </w:rPr>
                                <w:t>Distributed Generator (DG)</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5" name="Text Box 29"/>
                        <wps:cNvSpPr txBox="1"/>
                        <wps:spPr>
                          <a:xfrm>
                            <a:off x="584586" y="2564721"/>
                            <a:ext cx="8299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5EE43" w14:textId="77777777" w:rsidR="00592FFE" w:rsidRDefault="00592FFE" w:rsidP="00912C26">
                              <w:pPr>
                                <w:pStyle w:val="NormalWeb"/>
                                <w:jc w:val="center"/>
                              </w:pPr>
                              <w:r>
                                <w:rPr>
                                  <w:rFonts w:ascii="Calibri" w:eastAsia="SimSun" w:hAnsi="Calibri"/>
                                  <w:b/>
                                  <w:bCs/>
                                  <w:sz w:val="20"/>
                                  <w:szCs w:val="20"/>
                                </w:rPr>
                                <w:t>Solar Panels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6" name="Straight Connector 736"/>
                        <wps:cNvCnPr/>
                        <wps:spPr>
                          <a:xfrm>
                            <a:off x="441711" y="722875"/>
                            <a:ext cx="287038" cy="164510"/>
                          </a:xfrm>
                          <a:prstGeom prst="line">
                            <a:avLst/>
                          </a:prstGeom>
                        </wps:spPr>
                        <wps:style>
                          <a:lnRef idx="1">
                            <a:schemeClr val="dk1"/>
                          </a:lnRef>
                          <a:fillRef idx="0">
                            <a:schemeClr val="dk1"/>
                          </a:fillRef>
                          <a:effectRef idx="0">
                            <a:schemeClr val="dk1"/>
                          </a:effectRef>
                          <a:fontRef idx="minor">
                            <a:schemeClr val="tx1"/>
                          </a:fontRef>
                        </wps:style>
                        <wps:bodyPr/>
                      </wps:wsp>
                      <wps:wsp>
                        <wps:cNvPr id="737" name="Straight Connector 737"/>
                        <wps:cNvCnPr/>
                        <wps:spPr>
                          <a:xfrm>
                            <a:off x="438695" y="822196"/>
                            <a:ext cx="28702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738" name="Straight Connector 738"/>
                        <wps:cNvCnPr/>
                        <wps:spPr>
                          <a:xfrm>
                            <a:off x="515281" y="662849"/>
                            <a:ext cx="28702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739" name="Text Box 29"/>
                        <wps:cNvSpPr txBox="1"/>
                        <wps:spPr>
                          <a:xfrm>
                            <a:off x="176397" y="1077685"/>
                            <a:ext cx="1914525" cy="2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25683" w14:textId="77777777" w:rsidR="00592FFE" w:rsidRPr="001F5C7A" w:rsidRDefault="00592FFE" w:rsidP="00912C26">
                              <w:pPr>
                                <w:pStyle w:val="NormalWeb"/>
                                <w:jc w:val="left"/>
                                <w:rPr>
                                  <w:rFonts w:ascii="Calibri" w:eastAsia="SimSun" w:hAnsi="Calibri"/>
                                  <w:b/>
                                  <w:bCs/>
                                  <w:sz w:val="20"/>
                                  <w:szCs w:val="20"/>
                                </w:rPr>
                              </w:pPr>
                              <w:r>
                                <w:rPr>
                                  <w:rFonts w:ascii="Calibri" w:eastAsia="SimSun" w:hAnsi="Calibri"/>
                                  <w:b/>
                                  <w:bCs/>
                                  <w:sz w:val="20"/>
                                  <w:szCs w:val="20"/>
                                </w:rPr>
                                <w:t>Point of Common Coupling (PCC)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40" name="Text Box 29"/>
                        <wps:cNvSpPr txBox="1"/>
                        <wps:spPr>
                          <a:xfrm>
                            <a:off x="515209" y="86866"/>
                            <a:ext cx="41465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D8EB8" w14:textId="77777777" w:rsidR="00592FFE" w:rsidRDefault="00592FFE" w:rsidP="00912C26">
                              <w:pPr>
                                <w:pStyle w:val="NormalWeb"/>
                                <w:jc w:val="center"/>
                              </w:pPr>
                              <w:r>
                                <w:rPr>
                                  <w:rFonts w:ascii="Calibri" w:eastAsia="SimSun" w:hAnsi="Calibri"/>
                                  <w:b/>
                                  <w:bCs/>
                                  <w:sz w:val="20"/>
                                  <w:szCs w:val="20"/>
                                </w:rPr>
                                <w:t>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4C7E3C7" id="Canvas 742" o:spid="_x0000_s1054" editas="canvas" style="width:430.9pt;height:277.9pt;mso-position-horizontal-relative:char;mso-position-vertical-relative:line" coordsize="54724,3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MfUsqw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">
                <v:shape id="_x0000_s1055" type="#_x0000_t75" style="position:absolute;width:54724;height:35293;visibility:visible;mso-wrap-style:square" stroked="t" strokecolor="black [3213]" strokeweight=".25pt">
                  <v:fill o:detectmouseclick="t"/>
                  <v:path o:connecttype="none"/>
                </v:shape>
                <v:line id="Straight Connector 709" o:spid="_x0000_s1056" style="position:absolute;flip:y;visibility:visible;mso-wrap-style:square" from="30272,25246" to="46699,2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sjcEAAADcAAAADwAAAGRycy9kb3ducmV2LnhtbESP3YrCMBSE7wXfIRxh79a0gq5WYxFB&#10;2SvFnwc4NMe02JyUJtbu228EwcthZr5hVnlva9FR6yvHCtJxAoK4cLpio+B62X3PQfiArLF2TAr+&#10;yEO+Hg5WmGn35BN152BEhLDPUEEZQpNJ6YuSLPqxa4ijd3OtxRBla6Ru8RnhtpaTJJlJixXHhRIb&#10;2pZU3M8Pq0CbA8mNM900NbPrrjBHPOw7pb5G/WYJIlAfPuF3+1cr+EkW8Do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uOyNwQAAANwAAAAPAAAAAAAAAAAAAAAA&#10;AKECAABkcnMvZG93bnJldi54bWxQSwUGAAAAAAQABAD5AAAAjwMAAAAA&#10;" strokecolor="black [3200]" strokeweight=".5pt">
                  <v:stroke joinstyle="miter"/>
                </v:line>
                <v:line id="Straight Connector 710" o:spid="_x0000_s1057" style="position:absolute;visibility:visible;mso-wrap-style:square" from="42019,9866" to="46699,1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szcMAAADcAAAADwAAAGRycy9kb3ducmV2LnhtbERPXWvCMBR9F/Yfwh34MmbqBk5rUxky&#10;QZjoVoPPl+baljU3pYna/fvlYeDj4Xxnq8G24kq9bxwrmE4SEMSlMw1XCvRx8zwH4QOywdYxKfgl&#10;D6v8YZRhatyNv+lahErEEPYpKqhD6FIpfVmTRT9xHXHkzq63GCLsK2l6vMVw28qXJJlJiw3Hhho7&#10;WtdU/hQXq+BTL05Pr4e51vZY7PFLNx+H3Vqp8ePwvgQRaAh38b97axS8TeP8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VbM3DAAAA3AAAAA8AAAAAAAAAAAAA&#10;AAAAoQIAAGRycy9kb3ducmV2LnhtbFBLBQYAAAAABAAEAPkAAACRAwAAAAA=&#10;" strokecolor="black [3200]" strokeweight=".5pt">
                  <v:stroke joinstyle="miter"/>
                </v:line>
                <v:shape id="Picture 711" o:spid="_x0000_s1058" type="#_x0000_t75" style="position:absolute;left:44107;top:19613;width:5183;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kkzGAAAA3AAAAA8AAABkcnMvZG93bnJldi54bWxEj09rwkAUxO+C32F5Qm+6ibRV0mxECoVC&#10;6cE/pddn9plNzb4N2a0m/fSuUPA4zMxvmHzV20acqfO1YwXpLAFBXDpdc6Vgv3ubLkH4gKyxcUwK&#10;BvKwKsajHDPtLryh8zZUIkLYZ6jAhNBmUvrSkEU/cy1x9I6usxii7CqpO7xEuG3kPEmepcWa44LB&#10;ll4Nlaftr1Uw//n+OprdRofHT1M+VR/Dnz0MSj1M+vULiEB9uIf/2+9awSJN4XYmHgFZ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ySTMYAAADcAAAADwAAAAAAAAAAAAAA&#10;AACfAgAAZHJzL2Rvd25yZXYueG1sUEsFBgAAAAAEAAQA9wAAAJIDAAAAAA==&#10;">
                  <v:imagedata r:id="rId30" o:title="" recolortarget="#222 [1449]"/>
                  <v:path arrowok="t"/>
                </v:shape>
                <v:shape id="Picture 712" o:spid="_x0000_s1059" type="#_x0000_t75" style="position:absolute;left:25256;top:22654;width:5016;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McPEAAAA3AAAAA8AAABkcnMvZG93bnJldi54bWxEj91qwkAUhO8LvsNyBO/qRsEfUlcRoVSK&#10;iBrp9SF7moRmzy7Z1cQ+vSsIXg4z8w2zWHWmFldqfGVZwWiYgCDOra64UHDOPt/nIHxA1lhbJgU3&#10;8rBa9t4WmGrb8pGup1CICGGfooIyBJdK6fOSDPqhdcTR+7WNwRBlU0jdYBvhppbjJJlKgxXHhRId&#10;bUrK/04Xo+DnO7tN8vB//Nrvp8XOHVyLmVNq0O/WHyACdeEVfra3WsFsNIbH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rMcPEAAAA3AAAAA8AAAAAAAAAAAAAAAAA&#10;nwIAAGRycy9kb3ducmV2LnhtbFBLBQYAAAAABAAEAPcAAACQAwAAAAA=&#10;">
                  <v:imagedata r:id="rId31" o:title="" recolortarget="black"/>
                  <v:path arrowok="t"/>
                </v:shape>
                <v:shape id="Text Box 29" o:spid="_x0000_s1060" type="#_x0000_t202" style="position:absolute;left:40526;top:26134;width:10580;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YxcYA&#10;AADcAAAADwAAAGRycy9kb3ducmV2LnhtbESPQWsCMRSE74L/ITyhl1KzVrBlaxQVFJHaUi3F42Pz&#10;ulncvCxJ1PXfm0LB4zAz3zDjaWtrcSYfKscKBv0MBHHhdMWlgu/98ukVRIjIGmvHpOBKAaaTbmeM&#10;uXYX/qLzLpYiQTjkqMDE2ORShsKQxdB3DXHyfp23GJP0pdQeLwlua/mcZSNpseK0YLChhaHiuDtZ&#10;BUezefzMVtv5z2h99R/7kzv494NSD7129gYiUhvv4f/2Wit4GQzh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YxcYAAADcAAAADwAAAAAAAAAAAAAAAACYAgAAZHJz&#10;L2Rvd25yZXYueG1sUEsFBgAAAAAEAAQA9QAAAIsDAAAAAA==&#10;" filled="f" stroked="f" strokeweight=".5pt">
                  <v:textbox>
                    <w:txbxContent>
                      <w:p w14:paraId="658E6A13" w14:textId="77777777" w:rsidR="00592FFE" w:rsidRDefault="00592FFE" w:rsidP="00912C26">
                        <w:pPr>
                          <w:pStyle w:val="NormalWeb"/>
                          <w:spacing w:line="240" w:lineRule="auto"/>
                          <w:jc w:val="center"/>
                        </w:pPr>
                        <w:r>
                          <w:rPr>
                            <w:rFonts w:ascii="Calibri" w:eastAsia="SimSun" w:hAnsi="Calibri"/>
                            <w:b/>
                            <w:sz w:val="20"/>
                            <w:szCs w:val="20"/>
                          </w:rPr>
                          <w:t>Residential Load</w:t>
                        </w:r>
                      </w:p>
                    </w:txbxContent>
                  </v:textbox>
                </v:shape>
                <v:shape id="Picture 714" o:spid="_x0000_s1061" type="#_x0000_t75" style="position:absolute;left:1763;top:868;width:4490;height:8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4nGAAAA3AAAAA8AAABkcnMvZG93bnJldi54bWxEj0FrwkAUhO+F/oflFXprNpFiS+oqUhX1&#10;IBIttMdH9jUJzb6N2dUk/94VCh6HmfmGmcx6U4sLta6yrCCJYhDEudUVFwq+jquXdxDOI2usLZOC&#10;gRzMpo8PE0y17Tijy8EXIkDYpaig9L5JpXR5SQZdZBvi4P3a1qAPsi2kbrELcFPLURyPpcGKw0KJ&#10;DX2WlP8dzkbBcvjZZuuh+97Xc5udEns87fRCqeenfv4BwlPv7+H/9kYreEte4XYmHA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icYAAADcAAAADwAAAAAAAAAAAAAA&#10;AACfAgAAZHJzL2Rvd25yZXYueG1sUEsFBgAAAAAEAAQA9wAAAJIDAAAAAA==&#10;">
                  <v:imagedata r:id="rId27" o:title="" grayscale="t" bilevel="t"/>
                </v:shape>
                <v:group id="Group 715" o:spid="_x0000_s1062" style="position:absolute;left:7257;top:8273;width:3267;height:2886" coordorigin="7293,9144" coordsize="3267,2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oval id="Oval 716" o:spid="_x0000_s1063" style="position:absolute;left:7293;top:9144;width:2504;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5eMQA&#10;AADcAAAADwAAAGRycy9kb3ducmV2LnhtbESPT4vCMBTE78J+h/AWvGmqgn+qUVZRdo9ae/D4bN62&#10;xealNLHWb79ZEDwOM/MbZrXpTCVaalxpWcFoGIEgzqwuOVeQng+DOQjnkTVWlknBkxxs1h+9Fcba&#10;PvhEbeJzESDsYlRQeF/HUrqsIINuaGvi4P3axqAPssmlbvAR4KaS4yiaSoMlh4UCa9oVlN2Su1Gg&#10;u9P+0prZ8RDdrukizSfbVn8r1f/svpYgPHX+HX61f7SC2WgK/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OXjEAAAA3AAAAA8AAAAAAAAAAAAAAAAAmAIAAGRycy9k&#10;b3ducmV2LnhtbFBLBQYAAAAABAAEAPUAAACJAwAAAAA=&#10;" filled="f" strokecolor="black [3213]" strokeweight="1pt">
                    <v:stroke joinstyle="miter"/>
                  </v:oval>
                  <v:oval id="Oval 717" o:spid="_x0000_s1064" style="position:absolute;left:8059;top:9528;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c48MA&#10;AADcAAAADwAAAGRycy9kb3ducmV2LnhtbESPQYvCMBSE74L/ITzBm6YqbN1qFBVFj6vbwx7fNs+2&#10;2LyUJtb67zfCgsdhZr5hluvOVKKlxpWWFUzGEQjizOqScwXp92E0B+E8ssbKMil4koP1qt9bYqLt&#10;g8/UXnwuAoRdggoK7+tESpcVZNCNbU0cvKttDPogm1zqBh8Bbio5jaIPabDksFBgTbuCstvlbhTo&#10;7rz/aU38dYhuv+lnms+2rT4qNRx0mwUIT51/h//bJ60gnsTwOh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mc48MAAADcAAAADwAAAAAAAAAAAAAAAACYAgAAZHJzL2Rv&#10;d25yZXYueG1sUEsFBgAAAAAEAAQA9QAAAIgDAAAAAA==&#10;" filled="f" strokecolor="black [3213]" strokeweight="1pt">
                    <v:stroke joinstyle="miter"/>
                  </v:oval>
                </v:group>
                <v:shape id="Picture 718" o:spid="_x0000_s1065" type="#_x0000_t75" style="position:absolute;left:39930;top:2003;width:4177;height: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2em3AAAAA3AAAAA8AAABkcnMvZG93bnJldi54bWxET8uKwjAU3Qv+Q7iCG9FUhVGqUVSQcTGb&#10;8QEuL821KTY3JYla/36yEGZ5OO/lurW1eJIPlWMF41EGgrhwuuJSwfm0H85BhIissXZMCt4UYL3q&#10;dpaYa/fiX3oeYylSCIccFZgYm1zKUBiyGEauIU7czXmLMUFfSu3xlcJtLSdZ9iUtVpwaDDa0M1Tc&#10;jw+roLwNTng1B9dWb7/H6fcPbS9BqX6v3SxARGrjv/jjPmgFs3Fam86kIy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Z6bcAAAADcAAAADwAAAAAAAAAAAAAAAACfAgAA&#10;ZHJzL2Rvd25yZXYueG1sUEsFBgAAAAAEAAQA9wAAAIwDAAAAAA==&#10;">
                  <v:imagedata r:id="rId36" o:title=""/>
                  <v:path arrowok="t"/>
                </v:shape>
                <v:shape id="Picture 719" o:spid="_x0000_s1066" type="#_x0000_t75" style="position:absolute;left:6880;top:20520;width:6690;height: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3XmTGAAAA3AAAAA8AAABkcnMvZG93bnJldi54bWxEj0FrwkAUhO9C/8PyCr3pJh7SNrpKKBQk&#10;RaS2isdH9pkEs2/D7tbEf+8WCj0OM/MNs1yPphNXcr61rCCdJSCIK6tbrhV8f71PX0D4gKyxs0wK&#10;buRhvXqYLDHXduBPuu5DLSKEfY4KmhD6XEpfNWTQz2xPHL2zdQZDlK6W2uEQ4aaT8yTJpMGW40KD&#10;Pb01VF32P0bB8VAeTkO2ve3mH9qVptXnYrNV6ulxLBYgAo3hP/zX3mgFz+kr/J6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deZMYAAADcAAAADwAAAAAAAAAAAAAA&#10;AACfAgAAZHJzL2Rvd25yZXYueG1sUEsFBgAAAAAEAAQA9wAAAJIDAAAAAA==&#10;">
                  <v:imagedata r:id="rId37" o:title=""/>
                  <v:path arrowok="t"/>
                </v:shape>
                <v:shape id="Picture 720" o:spid="_x0000_s1067" type="#_x0000_t75" style="position:absolute;left:24386;top:13528;width:4360;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aMzBAAAA3AAAAA8AAABkcnMvZG93bnJldi54bWxET89rwjAUvg/8H8ITvM1UD25Uo4ggeBrq&#10;Bnp8Ns+mtnmpSWbrf28Ogx0/vt+LVW8b8SAfKscKJuMMBHHhdMWlgp/v7fsniBCRNTaOScGTAqyW&#10;g7cF5tp1fKDHMZYihXDIUYGJsc2lDIUhi2HsWuLEXZ23GBP0pdQeuxRuGznNspm0WHFqMNjSxlBR&#10;H3+tgvqWPa/a9Od7Wde301fnd4f9RanRsF/PQUTq47/4z73TCj6maX46k4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yaMzBAAAA3AAAAA8AAAAAAAAAAAAAAAAAnwIA&#10;AGRycy9kb3ducmV2LnhtbFBLBQYAAAAABAAEAPcAAACNAwAAAAA=&#10;">
                  <v:imagedata r:id="rId38" o:title="" recolortarget="black"/>
                  <v:path arrowok="t"/>
                </v:shape>
                <v:group id="Group 721" o:spid="_x0000_s1068" style="position:absolute;left:22549;top:4590;width:5215;height:5276" coordorigin="14862,3704" coordsize="521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oval id="Oval 722" o:spid="_x0000_s1069" style="position:absolute;left:14862;top:3704;width:5215;height:5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1xsMA&#10;AADcAAAADwAAAGRycy9kb3ducmV2LnhtbESPQYvCMBSE74L/ITzBm6ZWULcaxV0UPa5uD3t82zzb&#10;YvNSmljrvzfCgsdhZr5hVpvOVKKlxpWWFUzGEQjizOqScwXpz360AOE8ssbKMil4kIPNut9bYaLt&#10;nU/Unn0uAoRdggoK7+tESpcVZNCNbU0cvIttDPogm1zqBu8BbioZR9FMGiw5LBRY01dB2fV8Mwp0&#10;d9r9tmb+vY+uf+lHmk8/W31QajjotksQnjr/Dv+3j1rBPI7h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1xsMAAADcAAAADwAAAAAAAAAAAAAAAACYAgAAZHJzL2Rv&#10;d25yZXYueG1sUEsFBgAAAAAEAAQA9QAAAIgDAAAAAA==&#10;" filled="f" strokecolor="black [3213]" strokeweight="1pt">
                    <v:stroke joinstyle="miter"/>
                  </v:oval>
                  <v:shape id="Freeform 723" o:spid="_x0000_s1070" style="position:absolute;left:15348;top:6108;width:3974;height:1514;visibility:visible;mso-wrap-style:square;v-text-anchor:middle" coordsize="647700,4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HMIA&#10;AADcAAAADwAAAGRycy9kb3ducmV2LnhtbESPQYvCMBSE7wv+h/CEva2pLt1KNYooikdXxfOjebbV&#10;5qU0sVZ/vVlY8DjMzDfMdN6ZSrTUuNKyguEgAkGcWV1yruB4WH+NQTiPrLGyTAoe5GA+631MMdX2&#10;zr/U7n0uAoRdigoK7+tUSpcVZNANbE0cvLNtDPogm1zqBu8Bbio5iqIfabDksFBgTcuCsuv+ZhQc&#10;2krGz6vhXRJvVttLvOFTZ5T67HeLCQhPnX+H/9tbrSAZfcPf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5UcwgAAANwAAAAPAAAAAAAAAAAAAAAAAJgCAABkcnMvZG93&#10;bnJldi54bWxQSwUGAAAAAAQABAD1AAAAhwMAAAAA&#10;" path="m,271450c74385,121318,148771,-28814,223157,4750v74386,33564,152400,435428,223157,468085c517071,505492,582385,353092,647700,200693e" filled="f" strokecolor="black [3200]" strokeweight=".5pt">
                    <v:stroke joinstyle="miter"/>
                    <v:path arrowok="t" o:connecttype="custom" o:connectlocs="0,86113;136895,1507;273790,150000;397329,63667" o:connectangles="0,0,0,0"/>
                  </v:shape>
                  <v:shape id="Text Box 29" o:spid="_x0000_s1071" type="#_x0000_t202" style="position:absolute;left:15645;top:3704;width:3677;height:3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DMYA&#10;AADcAAAADwAAAGRycy9kb3ducmV2LnhtbESPQWsCMRSE74L/ITyhl1KzSrFlaxQVWkS0pVqKx8fm&#10;dbO4eVmSqOu/N0LB4zAz3zDjaWtrcSIfKscKBv0MBHHhdMWlgp/d+9MriBCRNdaOScGFAkwn3c4Y&#10;c+3O/E2nbSxFgnDIUYGJscmlDIUhi6HvGuLk/TlvMSbpS6k9nhPc1nKYZSNpseK0YLChhaHisD1a&#10;BQezevzKPjbz39Hy4j93R7f3671SD7129gYiUhvv4f/2Uit4GT7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KDMYAAADcAAAADwAAAAAAAAAAAAAAAACYAgAAZHJz&#10;L2Rvd25yZXYueG1sUEsFBgAAAAAEAAQA9QAAAIsDAAAAAA==&#10;" filled="f" stroked="f" strokeweight=".5pt">
                    <v:textbox>
                      <w:txbxContent>
                        <w:p w14:paraId="23883A4A" w14:textId="77777777" w:rsidR="00592FFE" w:rsidRPr="004B0115" w:rsidRDefault="00592FFE" w:rsidP="00912C26">
                          <w:pPr>
                            <w:pStyle w:val="NormalWeb"/>
                            <w:jc w:val="center"/>
                            <w:rPr>
                              <w:sz w:val="52"/>
                            </w:rPr>
                          </w:pPr>
                          <w:r w:rsidRPr="004B0115">
                            <w:rPr>
                              <w:rFonts w:ascii="Calibri" w:eastAsia="SimSun" w:hAnsi="Calibri"/>
                              <w:b/>
                              <w:bCs/>
                              <w:sz w:val="44"/>
                              <w:szCs w:val="20"/>
                            </w:rPr>
                            <w:t>G</w:t>
                          </w:r>
                        </w:p>
                      </w:txbxContent>
                    </v:textbox>
                  </v:shape>
                </v:group>
                <v:line id="Straight Connector 725" o:spid="_x0000_s1072" style="position:absolute;visibility:visible;mso-wrap-style:square" from="27764,7228" to="42019,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F6MYAAADcAAAADwAAAGRycy9kb3ducmV2LnhtbESPQWvCQBSE7wX/w/KEXopuamnV6CpF&#10;WhCUqnHx/Mg+k9Ds25Ddavz3bqHQ4zAz3zDzZWdrcaHWV44VPA8TEMS5MxUXCvTxczAB4QOywdox&#10;KbiRh+Wi9zDH1LgrH+iShUJECPsUFZQhNKmUPi/Joh+6hjh6Z9daDFG2hTQtXiPc1nKUJG/SYsVx&#10;ocSGViXl39mPVbDR09PTy26itT1mX7jX1cduu1Lqsd+9z0AE6sJ/+K+9NgrGo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OBejGAAAA3AAAAA8AAAAAAAAA&#10;AAAAAAAAoQIAAGRycy9kb3ducmV2LnhtbFBLBQYAAAAABAAEAPkAAACUAwAAAAA=&#10;" strokecolor="black [3200]" strokeweight=".5pt">
                  <v:stroke joinstyle="miter"/>
                </v:line>
                <v:line id="Straight Connector 726" o:spid="_x0000_s1073" style="position:absolute;flip:y;visibility:visible;mso-wrap-style:square" from="10524,7228" to="22549,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n8IAAADcAAAADwAAAGRycy9kb3ducmV2LnhtbESPwWrDMBBE74H+g9hCb7FsQ93gRDYm&#10;4NJTSpN8wGJtZVNrZSzFcf++KhR6HGbmDXOoVzuKhWY/OFaQJSkI4s7pgY2C66Xd7kD4gKxxdEwK&#10;vslDXT1sDlhqd+cPWs7BiAhhX6KCPoSplNJ3PVn0iZuIo/fpZoshytlIPeM9wu0o8zQtpMWB40KP&#10;Ex176r7ON6tAmxPJxpnlOTPFte3MO55eF6WeHtdmDyLQGv7Df+03reAlL+D3TDwC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n8IAAADcAAAADwAAAAAAAAAAAAAA&#10;AAChAgAAZHJzL2Rvd25yZXYueG1sUEsFBgAAAAAEAAQA+QAAAJADAAAAAA==&#10;" strokecolor="black [3200]" strokeweight=".5pt">
                  <v:stroke joinstyle="miter"/>
                </v:line>
                <v:line id="Straight Connector 727" o:spid="_x0000_s1074" style="position:absolute;visibility:visible;mso-wrap-style:square" from="9273,11159" to="10225,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BMUAAADcAAAADwAAAGRycy9kb3ducmV2LnhtbESPQWvCQBSE74X+h+UVeil1o0LV1FVE&#10;FASL2rh4fmRfk2D2bchuNf57t1DwOMzMN8x03tlaXKj1lWMF/V4Cgjh3puJCgT6u38cgfEA2WDsm&#10;BTfyMJ89P00xNe7K33TJQiEihH2KCsoQmlRKn5dk0fdcQxy9H9daDFG2hTQtXiPc1nKQJB/SYsVx&#10;ocSGliXl5+zXKtjqyeltuB9rbY/ZDg+6Wu2/lkq9vnSLTxCBuvAI/7c3RsFoMIK/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A+BMUAAADcAAAADwAAAAAAAAAA&#10;AAAAAAChAgAAZHJzL2Rvd25yZXYueG1sUEsFBgAAAAAEAAQA+QAAAJMDAAAAAA==&#10;" strokecolor="black [3200]" strokeweight=".5pt">
                  <v:stroke joinstyle="miter"/>
                </v:line>
                <v:line id="Straight Connector 728" o:spid="_x0000_s1075" style="position:absolute;flip:x y;visibility:visible;mso-wrap-style:square" from="25157,9866" to="26566,1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f4sMAAADcAAAADwAAAGRycy9kb3ducmV2LnhtbERPXWvCMBR9H+w/hDvwbaYruI5qFNkY&#10;iLCBVebrpbm2xeamTaJt//3yMNjj4XyvNqNpxZ2cbywreJknIIhLqxuuFJyOn89vIHxA1thaJgUT&#10;edisHx9WmGs78IHuRahEDGGfo4I6hC6X0pc1GfRz2xFH7mKdwRChq6R2OMRw08o0SV6lwYZjQ40d&#10;vddUXoubUVBcpo/v7EfzeHLnxVdW7A/9rVdq9jRulyACjeFf/OfeaQVZGtf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YH+LDAAAA3AAAAA8AAAAAAAAAAAAA&#10;AAAAoQIAAGRycy9kb3ducmV2LnhtbFBLBQYAAAAABAAEAPkAAACRAwAAAAA=&#10;" strokecolor="black [3200]" strokeweight=".5pt">
                  <v:stroke joinstyle="miter"/>
                </v:line>
                <v:line id="Straight Connector 729" o:spid="_x0000_s1076" style="position:absolute;visibility:visible;mso-wrap-style:square" from="26566,18298" to="27764,2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MP7cYAAADcAAAADwAAAGRycy9kb3ducmV2LnhtbESP3WrCQBSE7wu+w3IEb4puaqFqdBWR&#10;Fgot/sTF60P2mASzZ0N21fTtu4WCl8PMfMMsVp2txY1aXzlW8DJKQBDnzlRcKNDHj+EUhA/IBmvH&#10;pOCHPKyWvacFpsbd+UC3LBQiQtinqKAMoUml9HlJFv3INcTRO7vWYoiyLaRp8R7htpbjJHmTFiuO&#10;CyU2tCkpv2RXq+BLz07Pr7up1vaYbXGvq/fd90apQb9bz0EE6sIj/N/+NAom4x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DD+3GAAAA3AAAAA8AAAAAAAAA&#10;AAAAAAAAoQIAAGRycy9kb3ducmV2LnhtbFBLBQYAAAAABAAEAPkAAACUAwAAAAA=&#10;" strokecolor="black [3200]" strokeweight=".5pt">
                  <v:stroke joinstyle="miter"/>
                </v:line>
                <v:line id="Straight Connector 730" o:spid="_x0000_s1077" style="position:absolute;visibility:visible;mso-wrap-style:square" from="13570,23327" to="25256,2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rcMAAADcAAAADwAAAGRycy9kb3ducmV2LnhtbERPW2vCMBR+H/gfwhH2MjR1wtRqFBGF&#10;wYaXGnw+NMe22JyUJmr375eHwR4/vvti1dlaPKj1lWMFo2ECgjh3puJCgT7vBlMQPiAbrB2Tgh/y&#10;sFr2XhaYGvfkEz2yUIgYwj5FBWUITSqlz0uy6IeuIY7c1bUWQ4RtIU2Lzxhua/meJB/SYsWxocSG&#10;NiXlt+xuFXzp2eVtfJhqbc/ZHo+62h6+N0q99rv1HESgLvyL/9yfRsFkHOfH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gMK3DAAAA3AAAAA8AAAAAAAAAAAAA&#10;AAAAoQIAAGRycy9kb3ducmV2LnhtbFBLBQYAAAAABAAEAPkAAACRAwAAAAA=&#10;" strokecolor="black [3200]" strokeweight=".5pt">
                  <v:stroke joinstyle="miter"/>
                </v:line>
                <v:shape id="Text Box 29" o:spid="_x0000_s1078" type="#_x0000_t202" style="position:absolute;left:29351;top:31245;width:1100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ScYA&#10;AADcAAAADwAAAGRycy9kb3ducmV2LnhtbESPQWsCMRSE74L/ITyhl1KzVrBlaxQVFJHaUi3F42Pz&#10;ulncvCxJ1PXfm0LB4zAz3zDjaWtrcSYfKscKBv0MBHHhdMWlgu/98ukVRIjIGmvHpOBKAaaTbmeM&#10;uXYX/qLzLpYiQTjkqMDE2ORShsKQxdB3DXHyfp23GJP0pdQeLwlua/mcZSNpseK0YLChhaHiuDtZ&#10;BUezefzMVtv5z2h99R/7kzv494NSD7129gYiUhvv4f/2Wit4GQ7g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5/ScYAAADcAAAADwAAAAAAAAAAAAAAAACYAgAAZHJz&#10;L2Rvd25yZXYueG1sUEsFBgAAAAAEAAQA9QAAAIsDAAAAAA==&#10;" filled="f" stroked="f" strokeweight=".5pt">
                  <v:textbox>
                    <w:txbxContent>
                      <w:p w14:paraId="3C30FC21" w14:textId="77777777" w:rsidR="00592FFE" w:rsidRDefault="00592FFE" w:rsidP="00912C26">
                        <w:pPr>
                          <w:pStyle w:val="NormalWeb"/>
                          <w:jc w:val="center"/>
                        </w:pPr>
                        <w:r>
                          <w:rPr>
                            <w:rFonts w:ascii="Calibri" w:eastAsia="SimSun" w:hAnsi="Calibri"/>
                            <w:b/>
                            <w:bCs/>
                            <w:sz w:val="20"/>
                            <w:szCs w:val="20"/>
                          </w:rPr>
                          <w:t>Commercial Load</w:t>
                        </w:r>
                      </w:p>
                    </w:txbxContent>
                  </v:textbox>
                </v:shape>
                <v:shape id="Text Box 29" o:spid="_x0000_s1079" type="#_x0000_t202" style="position:absolute;left:42019;top:8273;width:908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PsYA&#10;AADcAAAADwAAAGRycy9kb3ducmV2LnhtbESPQWsCMRSE74L/ITyhl1KzWrBlaxQVWkS0pVqKx8fm&#10;dbO4eVmSqOu/N0LB4zAz3zDjaWtrcSIfKscKBv0MBHHhdMWlgp/d+9MriBCRNdaOScGFAkwn3c4Y&#10;c+3O/E2nbSxFgnDIUYGJscmlDIUhi6HvGuLk/TlvMSbpS6k9nhPc1nKYZSNpseK0YLChhaHisD1a&#10;BQezevzKPjbz39Hy4j93R7f3671SD7129gYiUhvv4f/2Uit4eR7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hPsYAAADcAAAADwAAAAAAAAAAAAAAAACYAgAAZHJz&#10;L2Rvd25yZXYueG1sUEsFBgAAAAAEAAQA9QAAAIsDAAAAAA==&#10;" filled="f" stroked="f" strokeweight=".5pt">
                  <v:textbox>
                    <w:txbxContent>
                      <w:p w14:paraId="3E455043" w14:textId="77777777" w:rsidR="00592FFE" w:rsidRDefault="00592FFE" w:rsidP="00912C26">
                        <w:pPr>
                          <w:pStyle w:val="NormalWeb"/>
                          <w:jc w:val="center"/>
                        </w:pPr>
                        <w:r>
                          <w:rPr>
                            <w:rFonts w:ascii="Calibri" w:eastAsia="SimSun" w:hAnsi="Calibri"/>
                            <w:b/>
                            <w:bCs/>
                            <w:sz w:val="20"/>
                            <w:szCs w:val="20"/>
                          </w:rPr>
                          <w:t>Wind Turbine</w:t>
                        </w:r>
                      </w:p>
                    </w:txbxContent>
                  </v:textbox>
                </v:shape>
                <v:shape id="Text Box 29" o:spid="_x0000_s1080" type="#_x0000_t202" style="position:absolute;left:27764;top:16604;width:1374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EpcYA&#10;AADcAAAADwAAAGRycy9kb3ducmV2LnhtbESPQWsCMRSE74L/ITyhF6lZFWzZGqUVLFK0pVqKx8fm&#10;dbO4eVmSqOu/bwTB4zAz3zDTeWtrcSIfKscKhoMMBHHhdMWlgp/d8vEZRIjIGmvHpOBCAeazbmeK&#10;uXZn/qbTNpYiQTjkqMDE2ORShsKQxTBwDXHy/py3GJP0pdQezwluaznKsom0WHFaMNjQwlBx2B6t&#10;goP56H9l75u338nq4j93R7f3671SD7329QVEpDbew7f2Sit4Go/h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BEpcYAAADcAAAADwAAAAAAAAAAAAAAAACYAgAAZHJz&#10;L2Rvd25yZXYueG1sUEsFBgAAAAAEAAQA9QAAAIsDAAAAAA==&#10;" filled="f" stroked="f" strokeweight=".5pt">
                  <v:textbox>
                    <w:txbxContent>
                      <w:p w14:paraId="0424DEC1" w14:textId="77777777" w:rsidR="00592FFE" w:rsidRDefault="00592FFE" w:rsidP="00912C26">
                        <w:pPr>
                          <w:pStyle w:val="NormalWeb"/>
                          <w:jc w:val="center"/>
                        </w:pPr>
                        <w:r>
                          <w:rPr>
                            <w:rFonts w:ascii="Calibri" w:eastAsia="SimSun" w:hAnsi="Calibri"/>
                            <w:b/>
                            <w:bCs/>
                            <w:sz w:val="20"/>
                            <w:szCs w:val="20"/>
                          </w:rPr>
                          <w:t>Battery Storage (BESS)</w:t>
                        </w:r>
                      </w:p>
                    </w:txbxContent>
                  </v:textbox>
                </v:shape>
                <v:shape id="Text Box 29" o:spid="_x0000_s1081" type="#_x0000_t202" style="position:absolute;left:17275;top:2065;width:1623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c0ccA&#10;AADcAAAADwAAAGRycy9kb3ducmV2LnhtbESPQWsCMRSE74X+h/AKvUjNtootq1GqUBHRlmopHh+b&#10;52Zx87IkUdd/3whCj8PMfMOMJq2txYl8qBwreO5mIIgLpysuFfxsP57eQISIrLF2TAouFGAyvr8b&#10;Ya7dmb/ptImlSBAOOSowMTa5lKEwZDF0XUOcvL3zFmOSvpTa4znBbS1fsmwgLVacFgw2NDNUHDZH&#10;q+Bglp2vbL6e/g4WF/+5PbqdX+2Uenxo34cgIrXxP3xrL7SC114f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3NHHAAAA3AAAAA8AAAAAAAAAAAAAAAAAmAIAAGRy&#10;cy9kb3ducmV2LnhtbFBLBQYAAAAABAAEAPUAAACMAwAAAAA=&#10;" filled="f" stroked="f" strokeweight=".5pt">
                  <v:textbox>
                    <w:txbxContent>
                      <w:p w14:paraId="15823F5F" w14:textId="77777777" w:rsidR="00592FFE" w:rsidRDefault="00592FFE" w:rsidP="00912C26">
                        <w:pPr>
                          <w:pStyle w:val="NormalWeb"/>
                          <w:jc w:val="center"/>
                        </w:pPr>
                        <w:r>
                          <w:rPr>
                            <w:rFonts w:ascii="Calibri" w:eastAsia="SimSun" w:hAnsi="Calibri"/>
                            <w:b/>
                            <w:bCs/>
                            <w:sz w:val="20"/>
                            <w:szCs w:val="20"/>
                          </w:rPr>
                          <w:t>Distributed Generator (DG)</w:t>
                        </w:r>
                      </w:p>
                    </w:txbxContent>
                  </v:textbox>
                </v:shape>
                <v:shape id="Text Box 29" o:spid="_x0000_s1082" type="#_x0000_t202" style="position:absolute;left:5845;top:25647;width:83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5SscA&#10;AADcAAAADwAAAGRycy9kb3ducmV2LnhtbESPQWsCMRSE74X+h/AKvUjNtqItq1GqUBHRlmopHh+b&#10;52Zx87IkUdd/3whCj8PMfMOMJq2txYl8qBwreO5mIIgLpysuFfxsP57eQISIrLF2TAouFGAyvr8b&#10;Ya7dmb/ptImlSBAOOSowMTa5lKEwZDF0XUOcvL3zFmOSvpTa4znBbS1fsmwgLVacFgw2NDNUHDZH&#10;q+Bglp2vbL6e/g4WF/+5PbqdX+2Uenxo34cgIrXxP3xrL7SC114f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eUrHAAAA3AAAAA8AAAAAAAAAAAAAAAAAmAIAAGRy&#10;cy9kb3ducmV2LnhtbFBLBQYAAAAABAAEAPUAAACMAwAAAAA=&#10;" filled="f" stroked="f" strokeweight=".5pt">
                  <v:textbox>
                    <w:txbxContent>
                      <w:p w14:paraId="40C5EE43" w14:textId="77777777" w:rsidR="00592FFE" w:rsidRDefault="00592FFE" w:rsidP="00912C26">
                        <w:pPr>
                          <w:pStyle w:val="NormalWeb"/>
                          <w:jc w:val="center"/>
                        </w:pPr>
                        <w:r>
                          <w:rPr>
                            <w:rFonts w:ascii="Calibri" w:eastAsia="SimSun" w:hAnsi="Calibri"/>
                            <w:b/>
                            <w:bCs/>
                            <w:sz w:val="20"/>
                            <w:szCs w:val="20"/>
                          </w:rPr>
                          <w:t>Solar Panels</w:t>
                        </w:r>
                      </w:p>
                    </w:txbxContent>
                  </v:textbox>
                </v:shape>
                <v:line id="Straight Connector 736" o:spid="_x0000_s1083" style="position:absolute;visibility:visible;mso-wrap-style:square" from="4417,7228" to="7287,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NQsUAAADcAAAADwAAAGRycy9kb3ducmV2LnhtbESPQWvCQBSE7wX/w/IEL0U3rWA1dZUi&#10;FQSLtnHp+ZF9JsHs25BdNf57Vyj0OMzMN8x82dlaXKj1lWMFL6MEBHHuTMWFAn1YD6cgfEA2WDsm&#10;BTfysFz0nuaYGnflH7pkoRARwj5FBWUITSqlz0uy6EeuIY7e0bUWQ5RtIU2L1wi3tXxNkom0WHFc&#10;KLGhVUn5KTtbBVs9+30e76da20O2w29dfe6/VkoN+t3HO4hAXfgP/7U3RsHbe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NQsUAAADcAAAADwAAAAAAAAAA&#10;AAAAAAChAgAAZHJzL2Rvd25yZXYueG1sUEsFBgAAAAAEAAQA+QAAAJMDAAAAAA==&#10;" strokecolor="black [3200]" strokeweight=".5pt">
                  <v:stroke joinstyle="miter"/>
                </v:line>
                <v:line id="Straight Connector 737" o:spid="_x0000_s1084" style="position:absolute;visibility:visible;mso-wrap-style:square" from="4386,8221" to="7257,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o2cYAAADcAAAADwAAAGRycy9kb3ducmV2LnhtbESP3WrCQBSE7wu+w3IEb4puqlA1uopI&#10;C4UWf+Li9SF7TILZsyG71fTtu4WCl8PMfMMs152txY1aXzlW8DJKQBDnzlRcKNCn9+EMhA/IBmvH&#10;pOCHPKxXvaclpsbd+Ui3LBQiQtinqKAMoUml9HlJFv3INcTRu7jWYoiyLaRp8R7htpbjJHmVFiuO&#10;CyU2tC0pv2bfVsGnnp+fJ/uZ1vaU7fCgq7f911apQb/bLEAE6sIj/N/+MAqmk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JqNnGAAAA3AAAAA8AAAAAAAAA&#10;AAAAAAAAoQIAAGRycy9kb3ducmV2LnhtbFBLBQYAAAAABAAEAPkAAACUAwAAAAA=&#10;" strokecolor="black [3200]" strokeweight=".5pt">
                  <v:stroke joinstyle="miter"/>
                </v:line>
                <v:line id="Straight Connector 738" o:spid="_x0000_s1085" style="position:absolute;visibility:visible;mso-wrap-style:square" from="5152,6628" to="8023,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8q8MAAADcAAAADwAAAGRycy9kb3ducmV2LnhtbERPW2vCMBR+H/gfwhH2MjR1wtRqFBGF&#10;wYaXGnw+NMe22JyUJmr375eHwR4/vvti1dlaPKj1lWMFo2ECgjh3puJCgT7vBlMQPiAbrB2Tgh/y&#10;sFr2XhaYGvfkEz2yUIgYwj5FBWUITSqlz0uy6IeuIY7c1bUWQ4RtIU2Lzxhua/meJB/SYsWxocSG&#10;NiXlt+xuFXzp2eVtfJhqbc/ZHo+62h6+N0q99rv1HESgLvyL/9yfRsFkHN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WPKvDAAAA3AAAAA8AAAAAAAAAAAAA&#10;AAAAoQIAAGRycy9kb3ducmV2LnhtbFBLBQYAAAAABAAEAPkAAACRAwAAAAA=&#10;" strokecolor="black [3200]" strokeweight=".5pt">
                  <v:stroke joinstyle="miter"/>
                </v:line>
                <v:shape id="Text Box 29" o:spid="_x0000_s1086" type="#_x0000_t202" style="position:absolute;left:1763;top:10776;width:19146;height:27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zT8cA&#10;AADcAAAADwAAAGRycy9kb3ducmV2LnhtbESPQWsCMRSE70L/Q3iFXqRmW0Hb1ShVqEjRlmopHh+b&#10;52Zx87IkUdd/3xQEj8PMfMOMp62txYl8qBwreOplIIgLpysuFfxs3x9fQISIrLF2TAouFGA6ueuM&#10;MdfuzN902sRSJAiHHBWYGJtcylAYshh6riFO3t55izFJX0rt8ZzgtpbPWTaQFitOCwYbmhsqDpuj&#10;VXAwH92vbLGe/Q6WF/+5PbqdX+2Uerhv30YgIrXxFr62l1rBsP8K/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c0/HAAAA3AAAAA8AAAAAAAAAAAAAAAAAmAIAAGRy&#10;cy9kb3ducmV2LnhtbFBLBQYAAAAABAAEAPUAAACMAwAAAAA=&#10;" filled="f" stroked="f" strokeweight=".5pt">
                  <v:textbox>
                    <w:txbxContent>
                      <w:p w14:paraId="04525683" w14:textId="77777777" w:rsidR="00592FFE" w:rsidRPr="001F5C7A" w:rsidRDefault="00592FFE" w:rsidP="00912C26">
                        <w:pPr>
                          <w:pStyle w:val="NormalWeb"/>
                          <w:jc w:val="left"/>
                          <w:rPr>
                            <w:rFonts w:ascii="Calibri" w:eastAsia="SimSun" w:hAnsi="Calibri"/>
                            <w:b/>
                            <w:bCs/>
                            <w:sz w:val="20"/>
                            <w:szCs w:val="20"/>
                          </w:rPr>
                        </w:pPr>
                        <w:r>
                          <w:rPr>
                            <w:rFonts w:ascii="Calibri" w:eastAsia="SimSun" w:hAnsi="Calibri"/>
                            <w:b/>
                            <w:bCs/>
                            <w:sz w:val="20"/>
                            <w:szCs w:val="20"/>
                          </w:rPr>
                          <w:t>Point of Common Coupling (PCC)</w:t>
                        </w:r>
                      </w:p>
                    </w:txbxContent>
                  </v:textbox>
                </v:shape>
                <v:shape id="Text Box 29" o:spid="_x0000_s1087" type="#_x0000_t202" style="position:absolute;left:5152;top:868;width:41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pr8MA&#10;AADcAAAADwAAAGRycy9kb3ducmV2LnhtbERPTWsCMRC9C/6HMIKXotlKsbI1SltQpGhFLcXjsJlu&#10;FjeTJYm6/ntzKHh8vO/pvLW1uJAPlWMFz8MMBHHhdMWlgp/DYjABESKyxtoxKbhRgPms25lirt2V&#10;d3TZx1KkEA45KjAxNrmUoTBkMQxdQ5y4P+ctxgR9KbXHawq3tRxl2VharDg1GGzo01Bx2p+tgpP5&#10;etpmy83H73h189+Hszv69VGpfq99fwMRqY0P8b97pRW8vqT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Spr8MAAADcAAAADwAAAAAAAAAAAAAAAACYAgAAZHJzL2Rv&#10;d25yZXYueG1sUEsFBgAAAAAEAAQA9QAAAIgDAAAAAA==&#10;" filled="f" stroked="f" strokeweight=".5pt">
                  <v:textbox>
                    <w:txbxContent>
                      <w:p w14:paraId="65CD8EB8" w14:textId="77777777" w:rsidR="00592FFE" w:rsidRDefault="00592FFE" w:rsidP="00912C26">
                        <w:pPr>
                          <w:pStyle w:val="NormalWeb"/>
                          <w:jc w:val="center"/>
                        </w:pPr>
                        <w:r>
                          <w:rPr>
                            <w:rFonts w:ascii="Calibri" w:eastAsia="SimSun" w:hAnsi="Calibri"/>
                            <w:b/>
                            <w:bCs/>
                            <w:sz w:val="20"/>
                            <w:szCs w:val="20"/>
                          </w:rPr>
                          <w:t>Grid</w:t>
                        </w:r>
                      </w:p>
                    </w:txbxContent>
                  </v:textbox>
                </v:shape>
                <w10:anchorlock/>
              </v:group>
            </w:pict>
          </mc:Fallback>
        </mc:AlternateContent>
      </w:r>
      <w:r>
        <w:t xml:space="preserve">Figure 2.3.1: </w:t>
      </w:r>
      <w:r w:rsidR="000B0D89">
        <w:t xml:space="preserve">Hypothetical 7-Node </w:t>
      </w:r>
      <w:r>
        <w:t>Microgrid</w:t>
      </w:r>
    </w:p>
    <w:p w14:paraId="32BD6FC7" w14:textId="77777777" w:rsidR="00912C26" w:rsidRDefault="00912C26" w:rsidP="00912C26">
      <w:r>
        <w:t>As the term implies, Microgrids are</w:t>
      </w:r>
      <w:r w:rsidRPr="00085190">
        <w:t xml:space="preserve"> smaller </w:t>
      </w:r>
      <w:r>
        <w:t xml:space="preserve">electrical </w:t>
      </w:r>
      <w:r w:rsidRPr="00085190">
        <w:t>networks typically at Low or Medium Voltages (LV, MV)</w:t>
      </w:r>
      <w:r>
        <w:t>, as seen in Fig. 2.3.1. By reducing the distance between sources and loads,</w:t>
      </w:r>
      <w:r w:rsidRPr="00085190">
        <w:t xml:space="preserve"> MGs</w:t>
      </w:r>
      <w:r>
        <w:t xml:space="preserve"> diminish losses</w:t>
      </w:r>
      <w:r w:rsidRPr="00085190">
        <w:t xml:space="preserve"> </w:t>
      </w:r>
      <w:r>
        <w:t>associated with transmission. They also aim to</w:t>
      </w:r>
      <w:r w:rsidRPr="00085190">
        <w:t xml:space="preserve"> utilize the waste heat from Distributed Generation (DG) sources for space heating and cooling</w:t>
      </w:r>
      <w:r>
        <w:t>,</w:t>
      </w:r>
      <w:r w:rsidRPr="00085190">
        <w:t xml:space="preserve"> as well as </w:t>
      </w:r>
      <w:r>
        <w:t xml:space="preserve">for </w:t>
      </w:r>
      <w:r w:rsidRPr="00085190">
        <w:t xml:space="preserve">industrial processes. These Combined Heat and Power (CHP) systems greatly improve energy </w:t>
      </w:r>
      <w:r>
        <w:t>utilization and efficiency</w:t>
      </w:r>
      <w:r w:rsidRPr="00085190">
        <w:t xml:space="preserve">. </w:t>
      </w:r>
      <w:r>
        <w:t xml:space="preserve">Fast-acting and automated </w:t>
      </w:r>
      <w:r>
        <w:lastRenderedPageBreak/>
        <w:t xml:space="preserve">communication and control systems allow MGs to integrate large amounts of Renewable Energy Sources (RES) and maintain system stability (which is the main purpose of this thesis). </w:t>
      </w:r>
    </w:p>
    <w:p w14:paraId="2875FB3D" w14:textId="77777777" w:rsidR="00912C26" w:rsidRDefault="00912C26" w:rsidP="00912C26">
      <w:r>
        <w:t>ESS are typically part of a MG to provide greater resiliency and reliability akin to an Uninterruptible Power Supply (UPS). They also help in the integration of RES and additionally offer the ability to perform Energy Arbitrage (EA): charging during low-rate periods and discharging during high-rate periods to reduce energy costs. ESS are even more important when the MG is not in the vicinity of the main grid or gets sectionalized for whatever reason, as is explained in the next section.</w:t>
      </w:r>
    </w:p>
    <w:p w14:paraId="513413BF" w14:textId="77777777" w:rsidR="00912C26" w:rsidRDefault="00912C26" w:rsidP="00912C26">
      <w:r>
        <w:t xml:space="preserve">Most current-day examples of MGs are seen on university campuses and military facilities; however, they have the potential to transform the electrical power system. With more and more Distributed Energy Resources (DERs) being installed on the grid, the ability to manage them all in a reliable and efficient way becomes an increasingly complex problem. MGs offer the capability of administering these DERs in semi-autonomous cells, each one responsible for its own system stability and able to provide “assistance” to neighboring cells or the grid as a whole. Although still in the works, novel regulations and standardized communication protocols could allow MGs to participate in wholesale markets and effectively aid in creating a more stable, efficient and economical power system </w:t>
      </w:r>
      <w:sdt>
        <w:sdtPr>
          <w:id w:val="-2110256324"/>
          <w:citation/>
        </w:sdtPr>
        <w:sdtEndPr/>
        <w:sdtContent>
          <w:r>
            <w:fldChar w:fldCharType="begin"/>
          </w:r>
          <w:r>
            <w:instrText xml:space="preserve"> CITATION Hat07 \l 1033 </w:instrText>
          </w:r>
          <w:r>
            <w:fldChar w:fldCharType="separate"/>
          </w:r>
          <w:r w:rsidR="004030AA" w:rsidRPr="004030AA">
            <w:rPr>
              <w:noProof/>
            </w:rPr>
            <w:t>[1]</w:t>
          </w:r>
          <w:r>
            <w:fldChar w:fldCharType="end"/>
          </w:r>
        </w:sdtContent>
      </w:sdt>
      <w:r>
        <w:t>.</w:t>
      </w:r>
    </w:p>
    <w:p w14:paraId="55E67641" w14:textId="6BD44E14" w:rsidR="00912C26" w:rsidRDefault="00912C26" w:rsidP="00912C26">
      <w:r>
        <w:t xml:space="preserve">MGs are </w:t>
      </w:r>
      <w:r w:rsidR="00FC3926">
        <w:t>not yet</w:t>
      </w:r>
      <w:r>
        <w:t xml:space="preserve"> widespread, and the technology can still be considered in its early stages (thus the interest of the author). They are still not economically competitive due to the highly-tailored nature of their control systems and the high capital costs of their </w:t>
      </w:r>
      <w:r>
        <w:lastRenderedPageBreak/>
        <w:t xml:space="preserve">components, especially ESS. </w:t>
      </w:r>
      <w:r w:rsidR="00FC3926">
        <w:t>The</w:t>
      </w:r>
      <w:r>
        <w:t xml:space="preserve"> next section covers one of the great challenges in MG research, the islanded power system.</w:t>
      </w:r>
    </w:p>
    <w:p w14:paraId="05537CB9" w14:textId="77777777" w:rsidR="00912C26" w:rsidRDefault="00912C26" w:rsidP="00912C26"/>
    <w:p w14:paraId="6EE48844" w14:textId="77777777" w:rsidR="00912C26" w:rsidRDefault="00912C26" w:rsidP="00912C26">
      <w:pPr>
        <w:pStyle w:val="Heading2"/>
      </w:pPr>
      <w:bookmarkStart w:id="9" w:name="_Toc442882588"/>
      <w:r>
        <w:t>2.4. Islanded Power Systems</w:t>
      </w:r>
      <w:bookmarkEnd w:id="9"/>
    </w:p>
    <w:p w14:paraId="504C8858" w14:textId="77777777" w:rsidR="00912C26" w:rsidRDefault="00912C26" w:rsidP="00912C26">
      <w:r>
        <w:t>When Microgrids (MG) are grid-connected, their AC frequency and phase are synchronized with the utility. Because the grid is so much larger, it is considered to have infinite inertia, meaning a change in any given load will not affect the system frequency in a significant way, as explained shortly. In this operating scenario, the MG buys or sells electricity to the utility according to the rate being charged or offered by the market, and the MG’s Energy Storage System (ESS) may engage in Energy Arbitrage (EA), as explained in the previous section. In the event of a supply-demand imbalance caused by a large load or source being connected or disconnected, the extra energy would be immediately supplied or absorbed mostly by the grid without much trouble.</w:t>
      </w:r>
    </w:p>
    <w:p w14:paraId="23178AB0" w14:textId="77777777" w:rsidR="00912C26" w:rsidRDefault="00912C26" w:rsidP="00912C26">
      <w:r>
        <w:t>When not connected to the grid, MGs must maintain the balance of supply and demand without the inertia offered by the grid; this is deemed an “islanded” power system. This operating scenario presents a challenge due to the</w:t>
      </w:r>
      <w:r w:rsidRPr="00854AF2">
        <w:t xml:space="preserve"> </w:t>
      </w:r>
      <w:r>
        <w:t xml:space="preserve">low inertia inherent to small DG sources and lack thereof for inverter-based energy sources (such as renewables). Low inertia in an AC system means that disturbances in the generation and load balance will have relatively larger effects on the system frequency and voltage, which may cause stability issues and even blackouts. </w:t>
      </w:r>
    </w:p>
    <w:p w14:paraId="593038EF" w14:textId="77777777" w:rsidR="00912C26" w:rsidRDefault="00912C26" w:rsidP="00912C26">
      <w:r>
        <w:t xml:space="preserve">This is analogous to riding a bike; when pedaling at a constant speed on a flat road the bike neither accelerates nor decelerates. If the rider maintains the same power to the pedals when going uphill, the bike will undoubtedly slow down, or vice-versa when going </w:t>
      </w:r>
      <w:r>
        <w:lastRenderedPageBreak/>
        <w:t>downhill. In this comparison, the rider is the generator, the speed of the bike is the frequency of the power system, and the slope is the amount of load.</w:t>
      </w:r>
    </w:p>
    <w:p w14:paraId="2A050F1A" w14:textId="77777777" w:rsidR="00912C26" w:rsidRDefault="00912C26" w:rsidP="00912C26">
      <w:r>
        <w:t xml:space="preserve">The relationship between inertia and frequency is given by the swing equation </w:t>
      </w:r>
      <w:sdt>
        <w:sdtPr>
          <w:id w:val="-644661227"/>
          <w:citation/>
        </w:sdtPr>
        <w:sdtEndPr/>
        <w:sdtContent>
          <w:r>
            <w:fldChar w:fldCharType="begin"/>
          </w:r>
          <w:r>
            <w:instrText xml:space="preserve"> CITATION Glo10 \l 1033 </w:instrText>
          </w:r>
          <w:r>
            <w:fldChar w:fldCharType="separate"/>
          </w:r>
          <w:r w:rsidR="004030AA" w:rsidRPr="004030AA">
            <w:rPr>
              <w:noProof/>
            </w:rPr>
            <w:t>[27]</w:t>
          </w:r>
          <w:r>
            <w:fldChar w:fldCharType="end"/>
          </w:r>
        </w:sdtContent>
      </w:sdt>
      <w:r>
        <w:t>:</w:t>
      </w:r>
      <w:r w:rsidRPr="00AE6050">
        <w:t xml:space="preserve"> </w:t>
      </w:r>
    </w:p>
    <w:p w14:paraId="1F212FF7" w14:textId="77777777" w:rsidR="00912C26" w:rsidRDefault="00912C26" w:rsidP="00912C26">
      <w:pPr>
        <w:pStyle w:val="MTDisplayEquation"/>
      </w:pPr>
      <w:r>
        <w:tab/>
      </w:r>
      <w:r w:rsidRPr="00C94A82">
        <w:rPr>
          <w:position w:val="-4"/>
        </w:rPr>
        <w:object w:dxaOrig="180" w:dyaOrig="279" w14:anchorId="15CC0989">
          <v:shape id="_x0000_i1025" type="#_x0000_t75" style="width:9pt;height:15pt" o:ole="">
            <v:imagedata r:id="rId39" o:title=""/>
          </v:shape>
          <o:OLEObject Type="Embed" ProgID="Equation.DSMT4" ShapeID="_x0000_i1025" DrawAspect="Content" ObjectID="_1523815904" r:id="rId40"/>
        </w:object>
      </w:r>
      <w:r>
        <w:t xml:space="preserve"> </w:t>
      </w:r>
      <w:r w:rsidRPr="00AE6050">
        <w:rPr>
          <w:position w:val="-32"/>
        </w:rPr>
        <w:object w:dxaOrig="2280" w:dyaOrig="740" w14:anchorId="4F968796">
          <v:shape id="_x0000_i1026" type="#_x0000_t75" style="width:114pt;height:37.8pt" o:ole="">
            <v:imagedata r:id="rId41" o:title=""/>
          </v:shape>
          <o:OLEObject Type="Embed" ProgID="Equation.DSMT4" ShapeID="_x0000_i1026" DrawAspect="Content" ObjectID="_1523815905" r:id="rId42"/>
        </w:object>
      </w:r>
      <w:r>
        <w:t xml:space="preserve"> </w:t>
      </w:r>
      <w:r>
        <w:tab/>
        <w:t>(2.4.1)</w:t>
      </w:r>
      <w:r w:rsidRPr="00601E19">
        <w:t xml:space="preserve"> </w:t>
      </w:r>
    </w:p>
    <w:p w14:paraId="5739D033" w14:textId="77777777" w:rsidR="00912C26" w:rsidRDefault="00912C26" w:rsidP="00912C26">
      <w:r>
        <w:t xml:space="preserve">Where </w:t>
      </w:r>
      <w:r>
        <w:rPr>
          <w:i/>
        </w:rPr>
        <w:t>H</w:t>
      </w:r>
      <w:r>
        <w:t xml:space="preserve"> is the normalized inertia constant, </w:t>
      </w:r>
      <w:r w:rsidRPr="000C6F27">
        <w:rPr>
          <w:rFonts w:cstheme="minorHAnsi"/>
          <w:i/>
        </w:rPr>
        <w:t>ω</w:t>
      </w:r>
      <w:r>
        <w:rPr>
          <w:rFonts w:cstheme="minorHAnsi"/>
          <w:i/>
          <w:vertAlign w:val="subscript"/>
        </w:rPr>
        <w:t>syn</w:t>
      </w:r>
      <w:r>
        <w:rPr>
          <w:rFonts w:cstheme="minorHAnsi"/>
        </w:rPr>
        <w:t xml:space="preserve"> is the system’s angular velocity (synchronous frequency), </w:t>
      </w:r>
      <w:r w:rsidRPr="00F92B65">
        <w:rPr>
          <w:rFonts w:cstheme="minorHAnsi"/>
          <w:position w:val="-6"/>
        </w:rPr>
        <w:object w:dxaOrig="900" w:dyaOrig="320" w14:anchorId="5CDC75E2">
          <v:shape id="_x0000_i1027" type="#_x0000_t75" style="width:42pt;height:15pt" o:ole="">
            <v:imagedata r:id="rId43" o:title=""/>
          </v:shape>
          <o:OLEObject Type="Embed" ProgID="Equation.DSMT4" ShapeID="_x0000_i1027" DrawAspect="Content" ObjectID="_1523815906" r:id="rId44"/>
        </w:object>
      </w:r>
      <w:r>
        <w:rPr>
          <w:rFonts w:cstheme="minorHAnsi"/>
        </w:rPr>
        <w:t xml:space="preserve"> is the angular acceleration, and </w:t>
      </w:r>
      <w:r>
        <w:rPr>
          <w:rFonts w:cstheme="minorHAnsi"/>
          <w:i/>
        </w:rPr>
        <w:t>P</w:t>
      </w:r>
      <w:r>
        <w:rPr>
          <w:rFonts w:cstheme="minorHAnsi"/>
          <w:i/>
          <w:vertAlign w:val="subscript"/>
        </w:rPr>
        <w:t>a</w:t>
      </w:r>
      <w:r>
        <w:rPr>
          <w:rFonts w:cstheme="minorHAnsi"/>
          <w:vertAlign w:val="subscript"/>
        </w:rPr>
        <w:t xml:space="preserve"> </w:t>
      </w:r>
      <w:r>
        <w:t>is the accelerating power, which equals the mechanical minus the electrical power. Rearranging for angular acceleration:</w:t>
      </w:r>
      <w:r w:rsidRPr="000C6F27">
        <w:t xml:space="preserve"> </w:t>
      </w:r>
    </w:p>
    <w:p w14:paraId="5FF51A94" w14:textId="77777777" w:rsidR="00912C26" w:rsidRDefault="00912C26" w:rsidP="00912C26">
      <w:pPr>
        <w:pStyle w:val="MTDisplayEquation"/>
      </w:pPr>
      <w:r>
        <w:tab/>
      </w:r>
      <w:r w:rsidRPr="00C94A82">
        <w:rPr>
          <w:position w:val="-4"/>
        </w:rPr>
        <w:object w:dxaOrig="180" w:dyaOrig="279" w14:anchorId="10A34AA0">
          <v:shape id="_x0000_i1028" type="#_x0000_t75" style="width:9pt;height:15pt" o:ole="">
            <v:imagedata r:id="rId39" o:title=""/>
          </v:shape>
          <o:OLEObject Type="Embed" ProgID="Equation.DSMT4" ShapeID="_x0000_i1028" DrawAspect="Content" ObjectID="_1523815907" r:id="rId45"/>
        </w:object>
      </w:r>
      <w:r>
        <w:t xml:space="preserve"> </w:t>
      </w:r>
      <w:r w:rsidRPr="00A31749">
        <w:rPr>
          <w:position w:val="-24"/>
        </w:rPr>
        <w:object w:dxaOrig="1380" w:dyaOrig="660" w14:anchorId="6372A8B3">
          <v:shape id="_x0000_i1029" type="#_x0000_t75" style="width:69pt;height:34.2pt" o:ole="">
            <v:imagedata r:id="rId46" o:title=""/>
          </v:shape>
          <o:OLEObject Type="Embed" ProgID="Equation.DSMT4" ShapeID="_x0000_i1029" DrawAspect="Content" ObjectID="_1523815908" r:id="rId47"/>
        </w:object>
      </w:r>
      <w:r>
        <w:t xml:space="preserve"> </w:t>
      </w:r>
      <w:r>
        <w:tab/>
        <w:t>(2.4.2)</w:t>
      </w:r>
      <w:r w:rsidRPr="00601E19">
        <w:t xml:space="preserve"> </w:t>
      </w:r>
    </w:p>
    <w:p w14:paraId="590988BD" w14:textId="77777777" w:rsidR="00912C26" w:rsidRDefault="00912C26" w:rsidP="00912C26">
      <w:r>
        <w:t>Thus, for the same power imbalance (</w:t>
      </w:r>
      <w:r>
        <w:rPr>
          <w:i/>
        </w:rPr>
        <w:t>P</w:t>
      </w:r>
      <w:r>
        <w:rPr>
          <w:i/>
          <w:vertAlign w:val="subscript"/>
        </w:rPr>
        <w:t>a</w:t>
      </w:r>
      <w:r>
        <w:t>), a smaller inertia (</w:t>
      </w:r>
      <w:r w:rsidRPr="00F92B65">
        <w:rPr>
          <w:i/>
        </w:rPr>
        <w:t>H</w:t>
      </w:r>
      <w:r>
        <w:t xml:space="preserve">) means a larger angular acceleration, which translates into a quicker deviation of the system frequency. </w:t>
      </w:r>
    </w:p>
    <w:p w14:paraId="406B8513" w14:textId="77777777" w:rsidR="004A3296" w:rsidRDefault="00912C26" w:rsidP="005275F7">
      <w:r>
        <w:t xml:space="preserve">Renewable Energy Sources (RES) add another layer of complexity due to the stochastic and intermittent nature of these resources. With larger amounts of RES within a MG, the system must balance generation with stochastic load profiles and larger output swings from these sources. ESS become crucial in this scenario to provide this balance, as they are typically very fast-acting like in the case of large Battery systems (BESS). </w:t>
      </w:r>
    </w:p>
    <w:p w14:paraId="1C4EC911" w14:textId="29B2E76B" w:rsidR="005275F7" w:rsidRDefault="004A3296" w:rsidP="005275F7">
      <w:r>
        <w:t xml:space="preserve">In the next chapter, the background necessary to understand power system control and optimization will be provided. Also, droop control will be presented as a major </w:t>
      </w:r>
      <w:r w:rsidR="00912C26">
        <w:t>tool for low-inertia system stability</w:t>
      </w:r>
      <w:r>
        <w:t>.</w:t>
      </w:r>
      <w:r w:rsidR="00912C26">
        <w:t xml:space="preserve"> , </w:t>
      </w:r>
    </w:p>
    <w:p w14:paraId="799DA372" w14:textId="60DD13D5" w:rsidR="003B0D33" w:rsidRPr="005275F7" w:rsidRDefault="003B0D33" w:rsidP="00912C26"/>
    <w:p w14:paraId="2F94346A" w14:textId="77777777" w:rsidR="003B0D33" w:rsidRDefault="003B0D33" w:rsidP="00E23135"/>
    <w:p w14:paraId="5FB677CF" w14:textId="7372341E" w:rsidR="003B0D33" w:rsidRDefault="003B0D33">
      <w:pPr>
        <w:pStyle w:val="Heading1"/>
      </w:pPr>
      <w:bookmarkStart w:id="10" w:name="_Toc442882589"/>
      <w:r>
        <w:lastRenderedPageBreak/>
        <w:t>Chapter 3: Power System Optimization and Droop Control</w:t>
      </w:r>
      <w:bookmarkEnd w:id="10"/>
    </w:p>
    <w:p w14:paraId="51157356" w14:textId="28DBCD14" w:rsidR="00A526B9" w:rsidRDefault="00A526B9" w:rsidP="00A526B9">
      <w:r>
        <w:t xml:space="preserve">In this chapter, the basics of Economic Dispatch are </w:t>
      </w:r>
      <w:r w:rsidR="000F272D">
        <w:t xml:space="preserve">given in terms of </w:t>
      </w:r>
      <w:r>
        <w:t xml:space="preserve">optimization of smaller power systems </w:t>
      </w:r>
      <w:r w:rsidR="000F272D">
        <w:t>such as</w:t>
      </w:r>
      <w:r>
        <w:t xml:space="preserve"> Microgrids (MG). This will allow control systems to be briefly outlined in the context of power system stability and economic operation. </w:t>
      </w:r>
      <w:r w:rsidR="00876356">
        <w:t>D</w:t>
      </w:r>
      <w:r>
        <w:t xml:space="preserve">roop control and how it can be applied to Microgrids will </w:t>
      </w:r>
      <w:r w:rsidR="008453AB">
        <w:t xml:space="preserve">then </w:t>
      </w:r>
      <w:r>
        <w:t>be described.</w:t>
      </w:r>
    </w:p>
    <w:p w14:paraId="3EF68D73" w14:textId="77777777" w:rsidR="00A526B9" w:rsidRPr="00BC5942" w:rsidRDefault="00A526B9" w:rsidP="00A526B9"/>
    <w:p w14:paraId="139D3B23" w14:textId="77777777" w:rsidR="00A526B9" w:rsidRDefault="00A526B9" w:rsidP="00A526B9">
      <w:pPr>
        <w:pStyle w:val="Heading2"/>
      </w:pPr>
      <w:bookmarkStart w:id="11" w:name="_Toc442882590"/>
      <w:r>
        <w:t xml:space="preserve">3.1. </w:t>
      </w:r>
      <w:r>
        <w:rPr>
          <w:webHidden/>
        </w:rPr>
        <w:t>Introduction to Economic Dispatch</w:t>
      </w:r>
      <w:bookmarkEnd w:id="11"/>
    </w:p>
    <w:p w14:paraId="11F276B3" w14:textId="77777777" w:rsidR="00A526B9" w:rsidRDefault="00A526B9" w:rsidP="00A526B9">
      <w:r>
        <w:t xml:space="preserve">The problem of Economic Dispatch (ED) is one of optimization; at what power output level should dispatchable assets be operated to meet demand in the most cost-effective manner? Mathematically, the problem can be described as a set of cost functions for each generator, with a set of minimum and maximum power levels for each, (inequality constraints), and an equality constraint describing that the total power of all the generators must be equal to the total load </w:t>
      </w:r>
      <w:sdt>
        <w:sdtPr>
          <w:id w:val="-390034815"/>
          <w:citation/>
        </w:sdtPr>
        <w:sdtEndPr/>
        <w:sdtContent>
          <w:r>
            <w:fldChar w:fldCharType="begin"/>
          </w:r>
          <w:r>
            <w:instrText xml:space="preserve"> CITATION Woo14 \l 1033 </w:instrText>
          </w:r>
          <w:r>
            <w:fldChar w:fldCharType="separate"/>
          </w:r>
          <w:r w:rsidR="004030AA" w:rsidRPr="004030AA">
            <w:rPr>
              <w:noProof/>
            </w:rPr>
            <w:t>[28]</w:t>
          </w:r>
          <w:r>
            <w:fldChar w:fldCharType="end"/>
          </w:r>
        </w:sdtContent>
      </w:sdt>
      <w:r>
        <w:t>:</w:t>
      </w:r>
      <w:r w:rsidRPr="0065075C">
        <w:t xml:space="preserve"> </w:t>
      </w:r>
    </w:p>
    <w:p w14:paraId="1DC0615C" w14:textId="77777777" w:rsidR="00A526B9" w:rsidRDefault="00A526B9" w:rsidP="00563DA6">
      <w:pPr>
        <w:pStyle w:val="MTDisplayEquation"/>
        <w:tabs>
          <w:tab w:val="clear" w:pos="4680"/>
          <w:tab w:val="center" w:pos="4140"/>
        </w:tabs>
      </w:pPr>
      <w:r>
        <w:tab/>
      </w:r>
      <w:r w:rsidRPr="00C94A82">
        <w:rPr>
          <w:position w:val="-4"/>
        </w:rPr>
        <w:object w:dxaOrig="180" w:dyaOrig="279" w14:anchorId="1D84B2D6">
          <v:shape id="_x0000_i1030" type="#_x0000_t75" style="width:9pt;height:12pt" o:ole="">
            <v:imagedata r:id="rId39" o:title=""/>
          </v:shape>
          <o:OLEObject Type="Embed" ProgID="Equation.DSMT4" ShapeID="_x0000_i1030" DrawAspect="Content" ObjectID="_1523815909" r:id="rId48"/>
        </w:object>
      </w:r>
      <w:r>
        <w:t xml:space="preserve"> </w:t>
      </w:r>
      <w:r w:rsidRPr="0065075C">
        <w:rPr>
          <w:position w:val="-28"/>
        </w:rPr>
        <w:object w:dxaOrig="1440" w:dyaOrig="720" w14:anchorId="06CD8686">
          <v:shape id="_x0000_i1031" type="#_x0000_t75" style="width:1in;height:37.2pt" o:ole="">
            <v:imagedata r:id="rId49" o:title=""/>
          </v:shape>
          <o:OLEObject Type="Embed" ProgID="Equation.DSMT4" ShapeID="_x0000_i1031" DrawAspect="Content" ObjectID="_1523815910" r:id="rId50"/>
        </w:object>
      </w:r>
      <w:r>
        <w:t xml:space="preserve"> </w:t>
      </w:r>
      <w:r>
        <w:tab/>
        <w:t>(3.1.1)</w:t>
      </w:r>
      <w:r w:rsidRPr="00601E19">
        <w:t xml:space="preserve"> </w:t>
      </w:r>
    </w:p>
    <w:p w14:paraId="7863BFF7" w14:textId="77777777" w:rsidR="00A526B9" w:rsidRDefault="00A526B9" w:rsidP="00563DA6">
      <w:pPr>
        <w:pStyle w:val="MTDisplayEquation"/>
        <w:tabs>
          <w:tab w:val="clear" w:pos="4680"/>
          <w:tab w:val="center" w:pos="4140"/>
        </w:tabs>
      </w:pPr>
      <w:r>
        <w:tab/>
      </w:r>
      <w:r w:rsidRPr="00C94A82">
        <w:rPr>
          <w:position w:val="-4"/>
        </w:rPr>
        <w:object w:dxaOrig="180" w:dyaOrig="279" w14:anchorId="15AE80CC">
          <v:shape id="_x0000_i1032" type="#_x0000_t75" style="width:9pt;height:12pt" o:ole="">
            <v:imagedata r:id="rId39" o:title=""/>
          </v:shape>
          <o:OLEObject Type="Embed" ProgID="Equation.DSMT4" ShapeID="_x0000_i1032" DrawAspect="Content" ObjectID="_1523815911" r:id="rId51"/>
        </w:object>
      </w:r>
      <w:r>
        <w:t xml:space="preserve"> </w:t>
      </w:r>
      <w:r w:rsidRPr="0065075C">
        <w:rPr>
          <w:position w:val="-14"/>
        </w:rPr>
        <w:object w:dxaOrig="1640" w:dyaOrig="380" w14:anchorId="628FDBD6">
          <v:shape id="_x0000_i1033" type="#_x0000_t75" style="width:81pt;height:19.2pt" o:ole="">
            <v:imagedata r:id="rId52" o:title=""/>
          </v:shape>
          <o:OLEObject Type="Embed" ProgID="Equation.DSMT4" ShapeID="_x0000_i1033" DrawAspect="Content" ObjectID="_1523815912" r:id="rId53"/>
        </w:object>
      </w:r>
      <w:r>
        <w:t xml:space="preserve"> </w:t>
      </w:r>
      <w:r>
        <w:tab/>
        <w:t>(3.1.2)</w:t>
      </w:r>
      <w:r w:rsidRPr="00601E19">
        <w:t xml:space="preserve"> </w:t>
      </w:r>
    </w:p>
    <w:p w14:paraId="25C853C1" w14:textId="77777777" w:rsidR="00A526B9" w:rsidRDefault="00A526B9" w:rsidP="00563DA6">
      <w:pPr>
        <w:pStyle w:val="MTDisplayEquation"/>
        <w:tabs>
          <w:tab w:val="clear" w:pos="4680"/>
          <w:tab w:val="center" w:pos="4140"/>
        </w:tabs>
      </w:pPr>
      <w:r>
        <w:tab/>
      </w:r>
      <w:r w:rsidRPr="00C94A82">
        <w:rPr>
          <w:position w:val="-4"/>
        </w:rPr>
        <w:object w:dxaOrig="180" w:dyaOrig="279" w14:anchorId="43F196C1">
          <v:shape id="_x0000_i1034" type="#_x0000_t75" style="width:9pt;height:12pt" o:ole="">
            <v:imagedata r:id="rId39" o:title=""/>
          </v:shape>
          <o:OLEObject Type="Embed" ProgID="Equation.DSMT4" ShapeID="_x0000_i1034" DrawAspect="Content" ObjectID="_1523815913" r:id="rId54"/>
        </w:object>
      </w:r>
      <w:r>
        <w:t xml:space="preserve"> </w:t>
      </w:r>
      <w:r w:rsidRPr="0065075C">
        <w:rPr>
          <w:position w:val="-28"/>
        </w:rPr>
        <w:object w:dxaOrig="1219" w:dyaOrig="720" w14:anchorId="2631472D">
          <v:shape id="_x0000_i1035" type="#_x0000_t75" style="width:59.95pt;height:37.2pt" o:ole="">
            <v:imagedata r:id="rId55" o:title=""/>
          </v:shape>
          <o:OLEObject Type="Embed" ProgID="Equation.DSMT4" ShapeID="_x0000_i1035" DrawAspect="Content" ObjectID="_1523815914" r:id="rId56"/>
        </w:object>
      </w:r>
      <w:r>
        <w:t xml:space="preserve"> </w:t>
      </w:r>
      <w:r>
        <w:tab/>
        <w:t>(3.1.3)</w:t>
      </w:r>
      <w:r w:rsidRPr="00601E19">
        <w:t xml:space="preserve"> </w:t>
      </w:r>
    </w:p>
    <w:p w14:paraId="1141D1AE" w14:textId="77777777" w:rsidR="00A526B9" w:rsidRDefault="00A526B9" w:rsidP="00A526B9">
      <w:r>
        <w:t xml:space="preserve">Where </w:t>
      </w:r>
      <w:r>
        <w:rPr>
          <w:i/>
        </w:rPr>
        <w:t>P</w:t>
      </w:r>
      <w:r>
        <w:rPr>
          <w:i/>
          <w:vertAlign w:val="subscript"/>
        </w:rPr>
        <w:t>i</w:t>
      </w:r>
      <w:r>
        <w:rPr>
          <w:i/>
        </w:rPr>
        <w:t xml:space="preserve"> </w:t>
      </w:r>
      <w:r>
        <w:t xml:space="preserve">is the </w:t>
      </w:r>
      <w:r w:rsidRPr="00120241">
        <w:rPr>
          <w:i/>
        </w:rPr>
        <w:t>i</w:t>
      </w:r>
      <w:r w:rsidRPr="00120241">
        <w:rPr>
          <w:i/>
          <w:vertAlign w:val="superscript"/>
        </w:rPr>
        <w:t>th</w:t>
      </w:r>
      <w:r>
        <w:t xml:space="preserve"> generator’s power output, </w:t>
      </w:r>
      <w:r w:rsidRPr="00AD0AA8">
        <w:rPr>
          <w:i/>
        </w:rPr>
        <w:t>F</w:t>
      </w:r>
      <w:r w:rsidRPr="00AD0AA8">
        <w:rPr>
          <w:i/>
          <w:vertAlign w:val="subscript"/>
        </w:rPr>
        <w:t>i</w:t>
      </w:r>
      <w:r>
        <w:rPr>
          <w:i/>
        </w:rPr>
        <w:t>(P</w:t>
      </w:r>
      <w:r>
        <w:rPr>
          <w:i/>
          <w:vertAlign w:val="subscript"/>
        </w:rPr>
        <w:t>i</w:t>
      </w:r>
      <w:r>
        <w:rPr>
          <w:i/>
        </w:rPr>
        <w:t xml:space="preserve">) </w:t>
      </w:r>
      <w:r>
        <w:t>is the cost function of that generator for any given power level,</w:t>
      </w:r>
      <w:r>
        <w:rPr>
          <w:i/>
        </w:rPr>
        <w:t xml:space="preserve"> P</w:t>
      </w:r>
      <w:r>
        <w:rPr>
          <w:i/>
          <w:vertAlign w:val="subscript"/>
        </w:rPr>
        <w:t>i,min</w:t>
      </w:r>
      <w:r>
        <w:rPr>
          <w:i/>
        </w:rPr>
        <w:t xml:space="preserve"> </w:t>
      </w:r>
      <w:r>
        <w:t xml:space="preserve">and </w:t>
      </w:r>
      <w:r>
        <w:rPr>
          <w:i/>
        </w:rPr>
        <w:t>P</w:t>
      </w:r>
      <w:r>
        <w:rPr>
          <w:i/>
          <w:vertAlign w:val="subscript"/>
        </w:rPr>
        <w:t>i,max</w:t>
      </w:r>
      <w:r>
        <w:t xml:space="preserve"> are the minimum and maximum power levels of that generator, respectively,</w:t>
      </w:r>
      <w:r>
        <w:rPr>
          <w:i/>
        </w:rPr>
        <w:t xml:space="preserve"> N</w:t>
      </w:r>
      <w:r>
        <w:rPr>
          <w:i/>
          <w:vertAlign w:val="subscript"/>
        </w:rPr>
        <w:t>gen</w:t>
      </w:r>
      <w:r>
        <w:rPr>
          <w:i/>
        </w:rPr>
        <w:t xml:space="preserve"> </w:t>
      </w:r>
      <w:r>
        <w:t xml:space="preserve">is the total number of generators in the system, </w:t>
      </w:r>
      <w:r>
        <w:rPr>
          <w:i/>
        </w:rPr>
        <w:t>P</w:t>
      </w:r>
      <w:r>
        <w:rPr>
          <w:i/>
          <w:vertAlign w:val="subscript"/>
        </w:rPr>
        <w:t>load</w:t>
      </w:r>
      <w:r>
        <w:rPr>
          <w:i/>
        </w:rPr>
        <w:t xml:space="preserve"> </w:t>
      </w:r>
      <w:r>
        <w:t xml:space="preserve">is the total load power demand and </w:t>
      </w:r>
      <w:r>
        <w:rPr>
          <w:i/>
        </w:rPr>
        <w:t>F</w:t>
      </w:r>
      <w:r>
        <w:rPr>
          <w:i/>
          <w:vertAlign w:val="subscript"/>
        </w:rPr>
        <w:t>T</w:t>
      </w:r>
      <w:r>
        <w:rPr>
          <w:i/>
        </w:rPr>
        <w:t xml:space="preserve"> </w:t>
      </w:r>
      <w:r>
        <w:t xml:space="preserve">is the total cost of the generation scheme. The </w:t>
      </w:r>
      <w:r>
        <w:lastRenderedPageBreak/>
        <w:t xml:space="preserve">objective is to minimize </w:t>
      </w:r>
      <w:r>
        <w:rPr>
          <w:i/>
        </w:rPr>
        <w:t>F</w:t>
      </w:r>
      <w:r>
        <w:rPr>
          <w:i/>
          <w:vertAlign w:val="subscript"/>
        </w:rPr>
        <w:t>T</w:t>
      </w:r>
      <w:r>
        <w:rPr>
          <w:i/>
        </w:rPr>
        <w:t xml:space="preserve"> </w:t>
      </w:r>
      <w:r>
        <w:t xml:space="preserve">while maintaining all inequality and equality constraints (ignoring losses). </w:t>
      </w:r>
    </w:p>
    <w:p w14:paraId="2515CD64" w14:textId="77777777" w:rsidR="00A526B9" w:rsidRDefault="00A526B9" w:rsidP="00A526B9">
      <w:pPr>
        <w:pStyle w:val="MTDisplayEquation"/>
      </w:pPr>
      <w:r>
        <w:t>Generator cost functions are usually non-decreasing, meaning the cost increases as the power increases. Furthermore, fossil-fuel generators are typically simplified into a quadratic cost function, which is non-decreasing and twice-differentiable; in this section, we will focus on such generators since they are the most characteristic DG sources:</w:t>
      </w:r>
    </w:p>
    <w:p w14:paraId="50752C40" w14:textId="77777777" w:rsidR="00A526B9" w:rsidRDefault="00A526B9" w:rsidP="00563DA6">
      <w:pPr>
        <w:pStyle w:val="MTDisplayEquation"/>
        <w:tabs>
          <w:tab w:val="clear" w:pos="4680"/>
          <w:tab w:val="center" w:pos="4140"/>
        </w:tabs>
      </w:pPr>
      <w:r>
        <w:tab/>
      </w:r>
      <w:r w:rsidRPr="00C94A82">
        <w:rPr>
          <w:position w:val="-4"/>
        </w:rPr>
        <w:object w:dxaOrig="180" w:dyaOrig="279" w14:anchorId="4B8453C0">
          <v:shape id="_x0000_i1036" type="#_x0000_t75" style="width:9pt;height:12pt" o:ole="">
            <v:imagedata r:id="rId39" o:title=""/>
          </v:shape>
          <o:OLEObject Type="Embed" ProgID="Equation.DSMT4" ShapeID="_x0000_i1036" DrawAspect="Content" ObjectID="_1523815915" r:id="rId57"/>
        </w:object>
      </w:r>
      <w:r>
        <w:t xml:space="preserve"> </w:t>
      </w:r>
      <w:r w:rsidRPr="00571C51">
        <w:rPr>
          <w:position w:val="-14"/>
        </w:rPr>
        <w:object w:dxaOrig="1960" w:dyaOrig="400" w14:anchorId="2E8DD4C0">
          <v:shape id="_x0000_i1037" type="#_x0000_t75" style="width:97.8pt;height:21pt" o:ole="">
            <v:imagedata r:id="rId58" o:title=""/>
          </v:shape>
          <o:OLEObject Type="Embed" ProgID="Equation.DSMT4" ShapeID="_x0000_i1037" DrawAspect="Content" ObjectID="_1523815916" r:id="rId59"/>
        </w:object>
      </w:r>
      <w:r>
        <w:t xml:space="preserve"> </w:t>
      </w:r>
      <w:r>
        <w:tab/>
        <w:t>(3.1.4)</w:t>
      </w:r>
      <w:r w:rsidRPr="00601E19">
        <w:t xml:space="preserve"> </w:t>
      </w:r>
    </w:p>
    <w:p w14:paraId="3A2F728F" w14:textId="77777777" w:rsidR="00A526B9" w:rsidRDefault="00A526B9" w:rsidP="00563DA6">
      <w:pPr>
        <w:pStyle w:val="MTDisplayEquation"/>
        <w:tabs>
          <w:tab w:val="clear" w:pos="4680"/>
          <w:tab w:val="center" w:pos="4140"/>
        </w:tabs>
      </w:pPr>
      <w:r>
        <w:tab/>
      </w:r>
      <w:r w:rsidRPr="00C94A82">
        <w:rPr>
          <w:position w:val="-4"/>
        </w:rPr>
        <w:object w:dxaOrig="180" w:dyaOrig="279" w14:anchorId="1227A816">
          <v:shape id="_x0000_i1038" type="#_x0000_t75" style="width:9pt;height:12pt" o:ole="">
            <v:imagedata r:id="rId39" o:title=""/>
          </v:shape>
          <o:OLEObject Type="Embed" ProgID="Equation.DSMT4" ShapeID="_x0000_i1038" DrawAspect="Content" ObjectID="_1523815917" r:id="rId60"/>
        </w:object>
      </w:r>
      <w:r>
        <w:t xml:space="preserve"> </w:t>
      </w:r>
      <w:r w:rsidRPr="00571C51">
        <w:rPr>
          <w:position w:val="-32"/>
        </w:rPr>
        <w:object w:dxaOrig="1600" w:dyaOrig="720" w14:anchorId="166821C5">
          <v:shape id="_x0000_i1039" type="#_x0000_t75" style="width:78pt;height:37.2pt" o:ole="">
            <v:imagedata r:id="rId61" o:title=""/>
          </v:shape>
          <o:OLEObject Type="Embed" ProgID="Equation.DSMT4" ShapeID="_x0000_i1039" DrawAspect="Content" ObjectID="_1523815918" r:id="rId62"/>
        </w:object>
      </w:r>
      <w:r>
        <w:t xml:space="preserve"> </w:t>
      </w:r>
      <w:r>
        <w:tab/>
        <w:t>(3.1.5)</w:t>
      </w:r>
      <w:r w:rsidRPr="00601E19">
        <w:t xml:space="preserve"> </w:t>
      </w:r>
    </w:p>
    <w:p w14:paraId="494AB396" w14:textId="77777777" w:rsidR="00A526B9" w:rsidRDefault="00A526B9" w:rsidP="00563DA6">
      <w:pPr>
        <w:pStyle w:val="MTDisplayEquation"/>
        <w:tabs>
          <w:tab w:val="clear" w:pos="4680"/>
          <w:tab w:val="center" w:pos="4140"/>
        </w:tabs>
      </w:pPr>
      <w:r>
        <w:tab/>
      </w:r>
      <w:r w:rsidRPr="00C94A82">
        <w:rPr>
          <w:position w:val="-4"/>
        </w:rPr>
        <w:object w:dxaOrig="180" w:dyaOrig="279" w14:anchorId="33E44AE0">
          <v:shape id="_x0000_i1040" type="#_x0000_t75" style="width:9pt;height:12pt" o:ole="">
            <v:imagedata r:id="rId39" o:title=""/>
          </v:shape>
          <o:OLEObject Type="Embed" ProgID="Equation.DSMT4" ShapeID="_x0000_i1040" DrawAspect="Content" ObjectID="_1523815919" r:id="rId63"/>
        </w:object>
      </w:r>
      <w:r>
        <w:t xml:space="preserve"> </w:t>
      </w:r>
      <w:r w:rsidRPr="0065075C">
        <w:rPr>
          <w:position w:val="-14"/>
        </w:rPr>
        <w:object w:dxaOrig="1920" w:dyaOrig="380" w14:anchorId="581931B7">
          <v:shape id="_x0000_i1041" type="#_x0000_t75" style="width:96pt;height:19.2pt" o:ole="">
            <v:imagedata r:id="rId64" o:title=""/>
          </v:shape>
          <o:OLEObject Type="Embed" ProgID="Equation.DSMT4" ShapeID="_x0000_i1041" DrawAspect="Content" ObjectID="_1523815920" r:id="rId65"/>
        </w:object>
      </w:r>
      <w:r>
        <w:t xml:space="preserve"> </w:t>
      </w:r>
      <w:r>
        <w:tab/>
        <w:t>(3.1.6)</w:t>
      </w:r>
      <w:r w:rsidRPr="00601E19">
        <w:t xml:space="preserve"> </w:t>
      </w:r>
    </w:p>
    <w:p w14:paraId="51D860F3" w14:textId="48D87AAF" w:rsidR="00A526B9" w:rsidRDefault="00A526B9" w:rsidP="00A526B9">
      <w:pPr>
        <w:ind w:firstLine="0"/>
      </w:pPr>
      <w:r>
        <w:tab/>
        <w:t xml:space="preserve">Where </w:t>
      </w:r>
      <w:r>
        <w:rPr>
          <w:i/>
        </w:rPr>
        <w:t>F</w:t>
      </w:r>
      <w:r>
        <w:rPr>
          <w:i/>
          <w:vertAlign w:val="subscript"/>
        </w:rPr>
        <w:t>ff</w:t>
      </w:r>
      <w:r>
        <w:rPr>
          <w:i/>
        </w:rPr>
        <w:t xml:space="preserve"> </w:t>
      </w:r>
      <w:r>
        <w:t xml:space="preserve">is the quadratic cost function for a fossil fuel plant, </w:t>
      </w:r>
      <w:r>
        <w:rPr>
          <w:i/>
        </w:rPr>
        <w:t xml:space="preserve">a, b, </w:t>
      </w:r>
      <w:r>
        <w:t xml:space="preserve">and </w:t>
      </w:r>
      <w:r>
        <w:rPr>
          <w:i/>
        </w:rPr>
        <w:t>c</w:t>
      </w:r>
      <w:r>
        <w:t xml:space="preserve"> are the quadratic coefficients, </w:t>
      </w:r>
      <w:r>
        <w:rPr>
          <w:i/>
        </w:rPr>
        <w:t>P</w:t>
      </w:r>
      <w:r>
        <w:rPr>
          <w:i/>
          <w:vertAlign w:val="subscript"/>
        </w:rPr>
        <w:t>ff</w:t>
      </w:r>
      <w:r>
        <w:t xml:space="preserve"> is the power level for that unit, and </w:t>
      </w:r>
      <w:r>
        <w:rPr>
          <w:i/>
        </w:rPr>
        <w:t>dF</w:t>
      </w:r>
      <w:r>
        <w:rPr>
          <w:i/>
          <w:vertAlign w:val="subscript"/>
        </w:rPr>
        <w:t>ff</w:t>
      </w:r>
      <w:r>
        <w:rPr>
          <w:i/>
        </w:rPr>
        <w:t>/dP</w:t>
      </w:r>
      <w:r>
        <w:rPr>
          <w:i/>
          <w:vertAlign w:val="subscript"/>
        </w:rPr>
        <w:t>ff</w:t>
      </w:r>
      <w:r>
        <w:rPr>
          <w:i/>
        </w:rPr>
        <w:t xml:space="preserve"> </w:t>
      </w:r>
      <w:r>
        <w:t>is the derivative of the cost function with respect to power. As can be seen in Fig. 3.1.1 and 3.1.2, as the power output</w:t>
      </w:r>
      <w:r w:rsidRPr="000532A5">
        <w:t xml:space="preserve"> </w:t>
      </w:r>
      <w:r>
        <w:t>increases, not only does the cost increase, but the marginal cost (or incremental cost of the next watt) also increases.</w:t>
      </w:r>
    </w:p>
    <w:p w14:paraId="7E278363" w14:textId="77777777" w:rsidR="00407D1B" w:rsidRDefault="00407D1B" w:rsidP="00407D1B">
      <w:r>
        <w:t>For such cost functions, there exists a global minimum for the optimization objective of minimizing the cost, meaning there is one unique combination of generator power levels that yields the most cost-effective solution. The Lagrange method is used to find this point and reaches the conclusion of having all units’ incremental costs equal to each other (as long as they are within their limits):</w:t>
      </w:r>
      <w:r w:rsidRPr="00BF2FDD">
        <w:t xml:space="preserve"> </w:t>
      </w:r>
    </w:p>
    <w:p w14:paraId="037D47BD" w14:textId="4CE859E9" w:rsidR="00407D1B" w:rsidRDefault="00407D1B" w:rsidP="00563DA6">
      <w:pPr>
        <w:tabs>
          <w:tab w:val="center" w:pos="4131"/>
          <w:tab w:val="right" w:pos="8550"/>
        </w:tabs>
        <w:ind w:firstLine="0"/>
      </w:pPr>
      <w:r>
        <w:tab/>
      </w:r>
      <w:r w:rsidRPr="00C94A82">
        <w:rPr>
          <w:position w:val="-4"/>
        </w:rPr>
        <w:object w:dxaOrig="180" w:dyaOrig="279" w14:anchorId="7835D747">
          <v:shape id="_x0000_i1042" type="#_x0000_t75" style="width:9pt;height:12pt" o:ole="">
            <v:imagedata r:id="rId39" o:title=""/>
          </v:shape>
          <o:OLEObject Type="Embed" ProgID="Equation.DSMT4" ShapeID="_x0000_i1042" DrawAspect="Content" ObjectID="_1523815921" r:id="rId66"/>
        </w:object>
      </w:r>
      <w:r>
        <w:t xml:space="preserve"> </w:t>
      </w:r>
      <w:r w:rsidRPr="00BF2FDD">
        <w:rPr>
          <w:position w:val="-30"/>
        </w:rPr>
        <w:object w:dxaOrig="820" w:dyaOrig="680" w14:anchorId="4490B2C8">
          <v:shape id="_x0000_i1043" type="#_x0000_t75" style="width:40.8pt;height:34.8pt" o:ole="">
            <v:imagedata r:id="rId67" o:title=""/>
          </v:shape>
          <o:OLEObject Type="Embed" ProgID="Equation.DSMT4" ShapeID="_x0000_i1043" DrawAspect="Content" ObjectID="_1523815922" r:id="rId68"/>
        </w:object>
      </w:r>
      <w:r>
        <w:t xml:space="preserve"> </w:t>
      </w:r>
      <w:r>
        <w:tab/>
        <w:t>(3.1.7)</w:t>
      </w:r>
    </w:p>
    <w:p w14:paraId="750C33D9" w14:textId="77777777" w:rsidR="00A526B9" w:rsidRDefault="00A526B9" w:rsidP="00A526B9">
      <w:pPr>
        <w:pStyle w:val="TableFigure"/>
      </w:pPr>
      <w:r>
        <w:rPr>
          <w:noProof/>
          <w:lang w:eastAsia="en-US"/>
        </w:rPr>
        <w:lastRenderedPageBreak/>
        <w:drawing>
          <wp:inline distT="0" distB="0" distL="0" distR="0" wp14:anchorId="6EE03235" wp14:editId="17ACC286">
            <wp:extent cx="4084336" cy="3346450"/>
            <wp:effectExtent l="19050" t="19050" r="11430" b="2540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84336" cy="3346450"/>
                    </a:xfrm>
                    <a:prstGeom prst="rect">
                      <a:avLst/>
                    </a:prstGeom>
                    <a:ln w="6350">
                      <a:solidFill>
                        <a:schemeClr val="tx1"/>
                      </a:solidFill>
                    </a:ln>
                  </pic:spPr>
                </pic:pic>
              </a:graphicData>
            </a:graphic>
          </wp:inline>
        </w:drawing>
      </w:r>
      <w:r>
        <w:br/>
        <w:t>Figure 3.1.1: Typical Fossil Fuel Generator Cost Function</w:t>
      </w:r>
    </w:p>
    <w:p w14:paraId="702E0969" w14:textId="77777777" w:rsidR="00A526B9" w:rsidRDefault="00A526B9" w:rsidP="00A526B9">
      <w:pPr>
        <w:pStyle w:val="TableFigure"/>
      </w:pPr>
      <w:r>
        <w:rPr>
          <w:noProof/>
          <w:lang w:eastAsia="en-US"/>
        </w:rPr>
        <w:drawing>
          <wp:inline distT="0" distB="0" distL="0" distR="0" wp14:anchorId="6B468DB8" wp14:editId="59AF4F91">
            <wp:extent cx="4080111" cy="3257550"/>
            <wp:effectExtent l="19050" t="19050" r="15875" b="1905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63255" cy="3483612"/>
                    </a:xfrm>
                    <a:prstGeom prst="rect">
                      <a:avLst/>
                    </a:prstGeom>
                    <a:ln w="6350">
                      <a:solidFill>
                        <a:schemeClr val="tx1"/>
                      </a:solidFill>
                    </a:ln>
                  </pic:spPr>
                </pic:pic>
              </a:graphicData>
            </a:graphic>
          </wp:inline>
        </w:drawing>
      </w:r>
      <w:r>
        <w:br/>
        <w:t>Figure 3.1.2 Typical Fossil Fuel Marginal Cost Function</w:t>
      </w:r>
    </w:p>
    <w:p w14:paraId="7CF52AD7" w14:textId="70DDAE86" w:rsidR="00A526B9" w:rsidRDefault="00A526B9" w:rsidP="00A526B9">
      <w:pPr>
        <w:pStyle w:val="MTDisplayEquation"/>
      </w:pPr>
      <w:r w:rsidRPr="00601E19">
        <w:t xml:space="preserve"> </w:t>
      </w:r>
    </w:p>
    <w:p w14:paraId="6479688C" w14:textId="77777777" w:rsidR="00A526B9" w:rsidRPr="00DF18D5" w:rsidRDefault="00A526B9" w:rsidP="00A526B9">
      <w:pPr>
        <w:rPr>
          <w:rFonts w:cstheme="minorHAnsi"/>
        </w:rPr>
      </w:pPr>
      <w:r>
        <w:lastRenderedPageBreak/>
        <w:t xml:space="preserve">Where </w:t>
      </w:r>
      <w:r>
        <w:rPr>
          <w:i/>
        </w:rPr>
        <w:t>dF</w:t>
      </w:r>
      <w:r>
        <w:rPr>
          <w:i/>
          <w:vertAlign w:val="subscript"/>
        </w:rPr>
        <w:t>i</w:t>
      </w:r>
      <w:r>
        <w:rPr>
          <w:i/>
        </w:rPr>
        <w:t>/dP</w:t>
      </w:r>
      <w:r>
        <w:rPr>
          <w:i/>
          <w:vertAlign w:val="subscript"/>
        </w:rPr>
        <w:t>i</w:t>
      </w:r>
      <w:r>
        <w:rPr>
          <w:i/>
        </w:rPr>
        <w:t xml:space="preserve"> </w:t>
      </w:r>
      <w:r>
        <w:t xml:space="preserve">is the derivative of the cost function for the </w:t>
      </w:r>
      <w:r w:rsidRPr="00120241">
        <w:rPr>
          <w:i/>
        </w:rPr>
        <w:t>i</w:t>
      </w:r>
      <w:r w:rsidRPr="00120241">
        <w:rPr>
          <w:i/>
          <w:vertAlign w:val="superscript"/>
        </w:rPr>
        <w:t>th</w:t>
      </w:r>
      <w:r>
        <w:t xml:space="preserve"> unit with respect to power (also known as the incremental or marginal cost) and </w:t>
      </w:r>
      <w:r w:rsidRPr="00BF2FDD">
        <w:rPr>
          <w:rFonts w:cstheme="minorHAnsi"/>
          <w:i/>
        </w:rPr>
        <w:t>λ</w:t>
      </w:r>
      <w:r>
        <w:rPr>
          <w:rFonts w:cstheme="minorHAnsi"/>
        </w:rPr>
        <w:t xml:space="preserve"> is the Lagrange multiplier. This equation describes what was mentioned previously; the global minimum is reached when each generator’s marginal cost is equivalent. Intuitively, if one generator’s marginal cost is greater than the others, then by decreasing that unit’s power level and increasing the others by the same amount collectively, a lower total cost will be reached since the former unit “stepped down” in cost a greater amount than the others “stepped up”. </w:t>
      </w:r>
      <w:r w:rsidRPr="00D87203">
        <w:rPr>
          <w:rFonts w:cstheme="minorHAnsi"/>
          <w:b/>
        </w:rPr>
        <w:t>This concept will be key when optimization</w:t>
      </w:r>
      <w:r>
        <w:rPr>
          <w:rFonts w:cstheme="minorHAnsi"/>
          <w:b/>
        </w:rPr>
        <w:t xml:space="preserve"> of Microgrid resources is revisited in later chapters.</w:t>
      </w:r>
    </w:p>
    <w:p w14:paraId="20ACB92C" w14:textId="77777777" w:rsidR="00A526B9" w:rsidRDefault="00A526B9" w:rsidP="00A526B9">
      <w:r>
        <w:t>Microgrids are essentially a mini-power system where the same concept of ED applies on a smaller scale. Because of the proximity of MG components, the assumption will be made that losses are kept to a minimum and can therefore be ignored. It will be seen in Chapter 6 how this optimization is done in a decentralized fashion.</w:t>
      </w:r>
    </w:p>
    <w:p w14:paraId="1D489F8F" w14:textId="77777777" w:rsidR="00A526B9" w:rsidRDefault="00A526B9" w:rsidP="00A526B9"/>
    <w:p w14:paraId="061DEADF" w14:textId="77777777" w:rsidR="00A526B9" w:rsidRDefault="00A526B9" w:rsidP="00A526B9">
      <w:pPr>
        <w:pStyle w:val="Heading2"/>
      </w:pPr>
      <w:bookmarkStart w:id="12" w:name="_Toc442882591"/>
      <w:r>
        <w:t>3.2. Introduction to Generator Control Systems</w:t>
      </w:r>
      <w:bookmarkEnd w:id="12"/>
    </w:p>
    <w:p w14:paraId="44C83026" w14:textId="2AEB0F5B" w:rsidR="00A526B9" w:rsidRDefault="008453AB" w:rsidP="00A526B9">
      <w:r>
        <w:t xml:space="preserve">As </w:t>
      </w:r>
      <w:r w:rsidR="00A526B9">
        <w:t xml:space="preserve">a large and complex system, the electric grid utilizes automatic control schemes to maintain system stability. As described in Section 2.4, the balance between generation and load must be maintained at all times, and because the system is AC, frequency is mainly used to measure this balance. The swing equation (eq. 2.4.1 and 2.4.2) describes how a change in the power balance will affect the angular acceleration in relation to the system inertia. </w:t>
      </w:r>
      <w:r>
        <w:t xml:space="preserve">The angular </w:t>
      </w:r>
      <w:r w:rsidR="00A526B9">
        <w:t>acceleration is equal to change in frequency:</w:t>
      </w:r>
      <w:r w:rsidR="00A526B9" w:rsidRPr="006779EA">
        <w:t xml:space="preserve"> </w:t>
      </w:r>
    </w:p>
    <w:p w14:paraId="4EEBF20D" w14:textId="10022661" w:rsidR="00A526B9" w:rsidRDefault="00407D1B" w:rsidP="00563DA6">
      <w:pPr>
        <w:pStyle w:val="MTDisplayEquation"/>
        <w:tabs>
          <w:tab w:val="clear" w:pos="4680"/>
          <w:tab w:val="center" w:pos="4140"/>
        </w:tabs>
        <w:ind w:firstLine="0"/>
      </w:pPr>
      <w:r>
        <w:tab/>
      </w:r>
      <w:r w:rsidR="00A526B9" w:rsidRPr="00A31749">
        <w:rPr>
          <w:position w:val="-24"/>
        </w:rPr>
        <w:object w:dxaOrig="1080" w:dyaOrig="660" w14:anchorId="24D8B92E">
          <v:shape id="_x0000_i1044" type="#_x0000_t75" style="width:54pt;height:34.2pt" o:ole="">
            <v:imagedata r:id="rId71" o:title=""/>
          </v:shape>
          <o:OLEObject Type="Embed" ProgID="Equation.DSMT4" ShapeID="_x0000_i1044" DrawAspect="Content" ObjectID="_1523815923" r:id="rId72"/>
        </w:object>
      </w:r>
      <w:r w:rsidR="00A526B9">
        <w:t xml:space="preserve"> </w:t>
      </w:r>
      <w:r w:rsidR="00A526B9">
        <w:tab/>
        <w:t>(3.2.1)</w:t>
      </w:r>
      <w:r w:rsidR="00A526B9" w:rsidRPr="00601E19">
        <w:t xml:space="preserve"> </w:t>
      </w:r>
    </w:p>
    <w:p w14:paraId="4CB1CB2B" w14:textId="77777777" w:rsidR="00A526B9" w:rsidRDefault="00A526B9" w:rsidP="00A526B9">
      <w:r>
        <w:lastRenderedPageBreak/>
        <w:t xml:space="preserve">Therefore, the difference between </w:t>
      </w:r>
      <w:r>
        <w:rPr>
          <w:i/>
        </w:rPr>
        <w:t>P</w:t>
      </w:r>
      <w:r>
        <w:rPr>
          <w:i/>
          <w:vertAlign w:val="subscript"/>
        </w:rPr>
        <w:t>mech</w:t>
      </w:r>
      <w:r>
        <w:rPr>
          <w:i/>
        </w:rPr>
        <w:t xml:space="preserve"> </w:t>
      </w:r>
      <w:r w:rsidRPr="006779EA">
        <w:t>and</w:t>
      </w:r>
      <w:r>
        <w:rPr>
          <w:i/>
        </w:rPr>
        <w:t xml:space="preserve"> P</w:t>
      </w:r>
      <w:r>
        <w:rPr>
          <w:i/>
          <w:vertAlign w:val="subscript"/>
        </w:rPr>
        <w:t>elec</w:t>
      </w:r>
      <w:r>
        <w:t xml:space="preserve"> needs to be corrected as quickly as possible; this is done by the Automatic Generation Control (AGC). AGC not only keeps the system frequency stable, but it also accounts for tie-line flows which have been negotiated with adjacent control areas; together they are known as the Area Control Error (ACE). Furthermore, AGC maintains each generator operating at its ED point, and keeps track of total generation across the control area. This control scheme is described in Fig. 3.2.1.</w:t>
      </w:r>
    </w:p>
    <w:p w14:paraId="3C38F3DF" w14:textId="190938BC" w:rsidR="00A526B9" w:rsidRDefault="008453AB" w:rsidP="00A526B9">
      <w:r>
        <w:t>The tie</w:t>
      </w:r>
      <w:r w:rsidR="00A526B9">
        <w:t>-</w:t>
      </w:r>
      <w:r>
        <w:t xml:space="preserve">line </w:t>
      </w:r>
      <w:r w:rsidR="00A526B9">
        <w:t>power flow is related to ED in that a control area with a higher marginal cost than an adjacent area will choose to “import” that power from its neighbor, if possible, to reduce costs. These contracts are negotiated hours and days in advance, but if there is an imbalance in a given control area, the power flow will be affected not only within the area, but also through the tie-line. Therefore, the tie-line flow needs to be constantly monitored and the generation adjusted to maintain the contracted agreements.</w:t>
      </w:r>
    </w:p>
    <w:p w14:paraId="6FF0742C" w14:textId="77777777" w:rsidR="00A526B9" w:rsidRDefault="00A526B9" w:rsidP="00A526B9">
      <w:r>
        <w:t xml:space="preserve">As described in </w:t>
      </w:r>
      <w:sdt>
        <w:sdtPr>
          <w:id w:val="-828207024"/>
          <w:citation/>
        </w:sdtPr>
        <w:sdtEndPr/>
        <w:sdtContent>
          <w:r>
            <w:fldChar w:fldCharType="begin"/>
          </w:r>
          <w:r>
            <w:instrText xml:space="preserve"> CITATION Woo14 \l 1033 </w:instrText>
          </w:r>
          <w:r>
            <w:fldChar w:fldCharType="separate"/>
          </w:r>
          <w:r w:rsidR="004030AA" w:rsidRPr="004030AA">
            <w:rPr>
              <w:noProof/>
            </w:rPr>
            <w:t>[28]</w:t>
          </w:r>
          <w:r>
            <w:fldChar w:fldCharType="end"/>
          </w:r>
        </w:sdtContent>
      </w:sdt>
      <w:r>
        <w:t>, AGC has three major objectives:</w:t>
      </w:r>
    </w:p>
    <w:p w14:paraId="76A5A4BB" w14:textId="77777777" w:rsidR="00A526B9" w:rsidRDefault="00A526B9" w:rsidP="00A526B9">
      <w:pPr>
        <w:pStyle w:val="ListParagraph"/>
        <w:numPr>
          <w:ilvl w:val="0"/>
          <w:numId w:val="16"/>
        </w:numPr>
      </w:pPr>
      <w:r>
        <w:t>To hold system frequency at the nominal level (60 Hz in the USA).</w:t>
      </w:r>
    </w:p>
    <w:p w14:paraId="4BAD97BD" w14:textId="77777777" w:rsidR="00A526B9" w:rsidRDefault="00A526B9" w:rsidP="00A526B9">
      <w:pPr>
        <w:pStyle w:val="ListParagraph"/>
        <w:numPr>
          <w:ilvl w:val="0"/>
          <w:numId w:val="16"/>
        </w:numPr>
      </w:pPr>
      <w:r>
        <w:t>To maintain the correct tie-line power between control areas.</w:t>
      </w:r>
    </w:p>
    <w:p w14:paraId="5DA30699" w14:textId="77777777" w:rsidR="00A526B9" w:rsidRDefault="00A526B9" w:rsidP="00A526B9">
      <w:pPr>
        <w:pStyle w:val="ListParagraph"/>
        <w:numPr>
          <w:ilvl w:val="0"/>
          <w:numId w:val="16"/>
        </w:numPr>
      </w:pPr>
      <w:r>
        <w:t>To maintain each unit at its Economic Dispatch level.</w:t>
      </w:r>
    </w:p>
    <w:p w14:paraId="7CCB8861" w14:textId="77777777" w:rsidR="003721F4" w:rsidRDefault="00A526B9" w:rsidP="003721F4">
      <w:pPr>
        <w:sectPr w:rsidR="003721F4" w:rsidSect="006E6152">
          <w:footnotePr>
            <w:pos w:val="beneathText"/>
          </w:footnotePr>
          <w:pgSz w:w="12240" w:h="15840"/>
          <w:pgMar w:top="1440" w:right="1440" w:bottom="1800" w:left="2160" w:header="720" w:footer="720" w:gutter="0"/>
          <w:pgNumType w:start="1"/>
          <w:cols w:space="720"/>
          <w:titlePg/>
          <w:docGrid w:linePitch="360"/>
          <w15:footnoteColumns w:val="1"/>
        </w:sectPr>
      </w:pPr>
      <w:r w:rsidRPr="009614BB">
        <w:t>However, one more tool is used in order to maintain transient stability</w:t>
      </w:r>
      <w:r>
        <w:t>.</w:t>
      </w:r>
      <w:r w:rsidRPr="009614BB">
        <w:t xml:space="preserve"> </w:t>
      </w:r>
      <w:r>
        <w:t>T</w:t>
      </w:r>
      <w:r w:rsidRPr="009614BB">
        <w:t>his is droop control</w:t>
      </w:r>
      <w:r>
        <w:t>,</w:t>
      </w:r>
      <w:r w:rsidRPr="009614BB">
        <w:t xml:space="preserve"> </w:t>
      </w:r>
      <w:r>
        <w:t xml:space="preserve">as </w:t>
      </w:r>
      <w:r w:rsidRPr="009614BB">
        <w:t>explained in the next section.</w:t>
      </w:r>
    </w:p>
    <w:p w14:paraId="49624995" w14:textId="34DF5086" w:rsidR="00AA50F4" w:rsidRPr="003721F4" w:rsidRDefault="00AA50F4" w:rsidP="003721F4">
      <w:pPr>
        <w:pStyle w:val="TableFigure"/>
      </w:pPr>
      <w:r>
        <w:rPr>
          <w:noProof/>
          <w:lang w:eastAsia="en-US"/>
        </w:rPr>
        <w:lastRenderedPageBreak/>
        <w:drawing>
          <wp:inline distT="0" distB="0" distL="0" distR="0" wp14:anchorId="3AD0B636" wp14:editId="358C530E">
            <wp:extent cx="7874949" cy="4604658"/>
            <wp:effectExtent l="19050" t="19050" r="12065" b="2476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903135" cy="4621139"/>
                    </a:xfrm>
                    <a:prstGeom prst="rect">
                      <a:avLst/>
                    </a:prstGeom>
                    <a:ln w="6350">
                      <a:solidFill>
                        <a:schemeClr val="tx1"/>
                      </a:solidFill>
                    </a:ln>
                  </pic:spPr>
                </pic:pic>
              </a:graphicData>
            </a:graphic>
          </wp:inline>
        </w:drawing>
      </w:r>
      <w:r>
        <w:br/>
        <w:t xml:space="preserve">Figure 3.2.1: Automatic Generation Control </w:t>
      </w:r>
      <w:sdt>
        <w:sdtPr>
          <w:id w:val="-566414074"/>
          <w:citation/>
        </w:sdtPr>
        <w:sdtEndPr/>
        <w:sdtContent>
          <w:r>
            <w:fldChar w:fldCharType="begin"/>
          </w:r>
          <w:r>
            <w:instrText xml:space="preserve"> CITATION Glo10 \l 1033 </w:instrText>
          </w:r>
          <w:r>
            <w:fldChar w:fldCharType="separate"/>
          </w:r>
          <w:r w:rsidR="004030AA" w:rsidRPr="004030AA">
            <w:rPr>
              <w:noProof/>
            </w:rPr>
            <w:t>[27]</w:t>
          </w:r>
          <w:r>
            <w:fldChar w:fldCharType="end"/>
          </w:r>
        </w:sdtContent>
      </w:sdt>
      <w:bookmarkStart w:id="13" w:name="_Toc442882592"/>
    </w:p>
    <w:p w14:paraId="2B255476" w14:textId="77777777" w:rsidR="003721F4" w:rsidRDefault="003721F4" w:rsidP="00A526B9">
      <w:pPr>
        <w:pStyle w:val="Heading2"/>
        <w:sectPr w:rsidR="003721F4" w:rsidSect="00563DA6">
          <w:footnotePr>
            <w:pos w:val="beneathText"/>
          </w:footnotePr>
          <w:pgSz w:w="15840" w:h="12240" w:orient="landscape"/>
          <w:pgMar w:top="2160" w:right="1440" w:bottom="1440" w:left="1800" w:header="720" w:footer="720" w:gutter="0"/>
          <w:pgNumType w:start="21"/>
          <w:cols w:space="720"/>
          <w:titlePg/>
          <w:docGrid w:linePitch="360"/>
          <w15:footnoteColumns w:val="1"/>
        </w:sectPr>
      </w:pPr>
    </w:p>
    <w:p w14:paraId="0F249EAC" w14:textId="5980540D" w:rsidR="00A526B9" w:rsidRDefault="00A526B9" w:rsidP="00A526B9">
      <w:pPr>
        <w:pStyle w:val="Heading2"/>
      </w:pPr>
      <w:r>
        <w:lastRenderedPageBreak/>
        <w:t>3.3. Droop Control Basics</w:t>
      </w:r>
      <w:bookmarkEnd w:id="13"/>
    </w:p>
    <w:p w14:paraId="0AE7D5C6" w14:textId="77777777" w:rsidR="00A526B9" w:rsidRDefault="00A526B9" w:rsidP="00A526B9">
      <w:r>
        <w:t xml:space="preserve">When there is only one generator working in an islanded power system, it can be set to maintain the frequency at a nominal value regardless of the load. Ignoring transients, the generator control will adjust the mechanical power to match the electrical load; this is called isochronous operation. Fig. 3.3.1 describes the system used to implement this mode of operation, where the speed error is integrated and the mechanical power is adjusted according to the deviation from the reference frequency </w:t>
      </w:r>
      <w:sdt>
        <w:sdtPr>
          <w:id w:val="399718259"/>
          <w:citation/>
        </w:sdtPr>
        <w:sdtEndPr/>
        <w:sdtContent>
          <w:r>
            <w:fldChar w:fldCharType="begin"/>
          </w:r>
          <w:r>
            <w:instrText xml:space="preserve"> CITATION Woo14 \l 1033 </w:instrText>
          </w:r>
          <w:r>
            <w:fldChar w:fldCharType="separate"/>
          </w:r>
          <w:r w:rsidR="004030AA" w:rsidRPr="004030AA">
            <w:rPr>
              <w:noProof/>
            </w:rPr>
            <w:t>[28]</w:t>
          </w:r>
          <w:r>
            <w:fldChar w:fldCharType="end"/>
          </w:r>
        </w:sdtContent>
      </w:sdt>
      <w:r>
        <w:t>:</w:t>
      </w:r>
    </w:p>
    <w:p w14:paraId="7B00C3A0" w14:textId="77777777" w:rsidR="00A526B9" w:rsidRDefault="00A526B9" w:rsidP="00A526B9">
      <w:pPr>
        <w:pStyle w:val="TableFigure"/>
      </w:pPr>
      <w:r>
        <w:rPr>
          <w:noProof/>
          <w:lang w:eastAsia="en-US"/>
        </w:rPr>
        <mc:AlternateContent>
          <mc:Choice Requires="wpc">
            <w:drawing>
              <wp:inline distT="0" distB="0" distL="0" distR="0" wp14:anchorId="60177039" wp14:editId="635B10B5">
                <wp:extent cx="4046855" cy="1264920"/>
                <wp:effectExtent l="0" t="0" r="10795" b="11430"/>
                <wp:docPr id="870" name="Canvas 8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743" name="Text Box 29"/>
                        <wps:cNvSpPr txBox="1"/>
                        <wps:spPr>
                          <a:xfrm>
                            <a:off x="35999" y="97410"/>
                            <a:ext cx="3727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47919" w14:textId="77777777" w:rsidR="00592FFE" w:rsidRPr="00273115" w:rsidRDefault="00592FFE" w:rsidP="00A526B9">
                              <w:pPr>
                                <w:pStyle w:val="NormalWeb"/>
                                <w:jc w:val="center"/>
                                <w:rPr>
                                  <w:vertAlign w:val="subscript"/>
                                </w:rPr>
                              </w:pPr>
                              <w:r w:rsidRPr="00273115">
                                <w:rPr>
                                  <w:rFonts w:ascii="Calibri" w:eastAsia="SimSun" w:hAnsi="Calibri"/>
                                  <w:bCs/>
                                  <w:sz w:val="20"/>
                                  <w:szCs w:val="20"/>
                                </w:rPr>
                                <w:t>ω</w:t>
                              </w:r>
                              <w:r w:rsidRPr="00273115">
                                <w:rPr>
                                  <w:rFonts w:ascii="Calibri" w:eastAsia="SimSun" w:hAnsi="Calibri"/>
                                  <w:bCs/>
                                  <w:sz w:val="20"/>
                                  <w:szCs w:val="20"/>
                                  <w:vertAlign w:val="subscript"/>
                                </w:rPr>
                                <w:t>ref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44" name="Text Box 29"/>
                        <wps:cNvSpPr txBox="1"/>
                        <wps:spPr>
                          <a:xfrm>
                            <a:off x="35999" y="875620"/>
                            <a:ext cx="45656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683A7" w14:textId="77777777" w:rsidR="00592FFE" w:rsidRPr="00273115" w:rsidRDefault="00592FFE" w:rsidP="00A526B9">
                              <w:pPr>
                                <w:pStyle w:val="NormalWeb"/>
                                <w:jc w:val="center"/>
                              </w:pPr>
                              <w:r w:rsidRPr="00273115">
                                <w:rPr>
                                  <w:rFonts w:ascii="Calibri" w:eastAsia="SimSun" w:hAnsi="Calibri"/>
                                  <w:bCs/>
                                  <w:sz w:val="20"/>
                                  <w:szCs w:val="20"/>
                                </w:rPr>
                                <w:t>ω</w:t>
                              </w:r>
                              <w:r w:rsidRPr="00273115">
                                <w:rPr>
                                  <w:rFonts w:ascii="Calibri" w:eastAsia="SimSun" w:hAnsi="Calibri"/>
                                  <w:bCs/>
                                  <w:position w:val="-5"/>
                                  <w:sz w:val="20"/>
                                  <w:szCs w:val="20"/>
                                  <w:vertAlign w:val="subscript"/>
                                </w:rPr>
                                <w:t>meas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45" name="Oval 745"/>
                        <wps:cNvSpPr/>
                        <wps:spPr>
                          <a:xfrm>
                            <a:off x="658299" y="441620"/>
                            <a:ext cx="348320" cy="3584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Elbow Connector 746"/>
                        <wps:cNvCnPr>
                          <a:stCxn id="743" idx="3"/>
                          <a:endCxn id="745" idx="0"/>
                        </wps:cNvCnPr>
                        <wps:spPr>
                          <a:xfrm>
                            <a:off x="413824" y="228220"/>
                            <a:ext cx="418635" cy="21340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Elbow Connector 747"/>
                        <wps:cNvCnPr>
                          <a:stCxn id="744" idx="3"/>
                          <a:endCxn id="745" idx="4"/>
                        </wps:cNvCnPr>
                        <wps:spPr>
                          <a:xfrm flipV="1">
                            <a:off x="498914" y="800100"/>
                            <a:ext cx="333545" cy="20633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8" name="Text Box 29"/>
                        <wps:cNvSpPr txBox="1"/>
                        <wps:spPr>
                          <a:xfrm>
                            <a:off x="785934" y="783840"/>
                            <a:ext cx="25273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59A20"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49" name="Text Box 29"/>
                        <wps:cNvSpPr txBox="1"/>
                        <wps:spPr>
                          <a:xfrm>
                            <a:off x="832459" y="253320"/>
                            <a:ext cx="22860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68C27"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750" name="Group 750"/>
                        <wpg:cNvGrpSpPr/>
                        <wpg:grpSpPr>
                          <a:xfrm>
                            <a:off x="2403958" y="385290"/>
                            <a:ext cx="563880" cy="475660"/>
                            <a:chOff x="2547959" y="339570"/>
                            <a:chExt cx="563880" cy="475660"/>
                          </a:xfrm>
                        </wpg:grpSpPr>
                        <wps:wsp>
                          <wps:cNvPr id="751" name="Rectangle 751"/>
                          <wps:cNvSpPr/>
                          <wps:spPr>
                            <a:xfrm>
                              <a:off x="2547959" y="339570"/>
                              <a:ext cx="563880" cy="475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29"/>
                          <wps:cNvSpPr txBox="1"/>
                          <wps:spPr>
                            <a:xfrm>
                              <a:off x="2697481" y="383950"/>
                              <a:ext cx="275590" cy="39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756F" w14:textId="77777777" w:rsidR="00592FFE" w:rsidRPr="00273115" w:rsidRDefault="00592FFE" w:rsidP="00A526B9">
                                <w:pPr>
                                  <w:pStyle w:val="NormalWeb"/>
                                  <w:jc w:val="left"/>
                                </w:pPr>
                                <w:r w:rsidRPr="00273115">
                                  <w:rPr>
                                    <w:rFonts w:ascii="Calibri" w:eastAsia="SimSun" w:hAnsi="Calibri"/>
                                    <w:bCs/>
                                    <w:sz w:val="36"/>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753" name="Group 753"/>
                        <wpg:cNvGrpSpPr/>
                        <wpg:grpSpPr>
                          <a:xfrm>
                            <a:off x="1480909" y="359030"/>
                            <a:ext cx="583040" cy="525780"/>
                            <a:chOff x="1624910" y="343790"/>
                            <a:chExt cx="583040" cy="525780"/>
                          </a:xfrm>
                        </wpg:grpSpPr>
                        <wps:wsp>
                          <wps:cNvPr id="754" name="Isosceles Triangle 754"/>
                          <wps:cNvSpPr/>
                          <wps:spPr>
                            <a:xfrm rot="5400000">
                              <a:off x="1653540" y="315160"/>
                              <a:ext cx="525780" cy="58304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Text Box 29"/>
                          <wps:cNvSpPr txBox="1"/>
                          <wps:spPr>
                            <a:xfrm>
                              <a:off x="1670630" y="456520"/>
                              <a:ext cx="35052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4DED1" w14:textId="77777777" w:rsidR="00592FFE" w:rsidRPr="00273115" w:rsidRDefault="00592FFE" w:rsidP="00A526B9">
                                <w:pPr>
                                  <w:pStyle w:val="NormalWeb"/>
                                  <w:jc w:val="center"/>
                                  <w:rPr>
                                    <w:vertAlign w:val="subscript"/>
                                  </w:rPr>
                                </w:pPr>
                                <w:r w:rsidRPr="00273115">
                                  <w:rPr>
                                    <w:rFonts w:ascii="Calibri" w:eastAsia="SimSun" w:hAnsi="Calibri"/>
                                    <w:bCs/>
                                    <w:sz w:val="20"/>
                                    <w:szCs w:val="20"/>
                                  </w:rPr>
                                  <w:t>-K</w:t>
                                </w:r>
                                <w:r w:rsidRPr="00273115">
                                  <w:rPr>
                                    <w:rFonts w:ascii="Calibri" w:eastAsia="SimSun" w:hAnsi="Calibri"/>
                                    <w:bCs/>
                                    <w:sz w:val="20"/>
                                    <w:szCs w:val="20"/>
                                  </w:rPr>
                                  <w:softHyphen/>
                                </w:r>
                                <w:r w:rsidRPr="00273115">
                                  <w:rPr>
                                    <w:rFonts w:ascii="Calibri" w:eastAsia="SimSun" w:hAnsi="Calibri"/>
                                    <w:bCs/>
                                    <w:sz w:val="20"/>
                                    <w:szCs w:val="20"/>
                                    <w:vertAlign w:val="subscript"/>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756" name="Elbow Connector 756"/>
                        <wps:cNvCnPr>
                          <a:stCxn id="745" idx="6"/>
                          <a:endCxn id="754" idx="3"/>
                        </wps:cNvCnPr>
                        <wps:spPr>
                          <a:xfrm>
                            <a:off x="1006619" y="620860"/>
                            <a:ext cx="474290" cy="106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Elbow Connector 757"/>
                        <wps:cNvCnPr>
                          <a:stCxn id="754" idx="0"/>
                          <a:endCxn id="751" idx="1"/>
                        </wps:cNvCnPr>
                        <wps:spPr>
                          <a:xfrm>
                            <a:off x="2063949" y="621920"/>
                            <a:ext cx="340009" cy="120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Text Box 29"/>
                        <wps:cNvSpPr txBox="1"/>
                        <wps:spPr>
                          <a:xfrm>
                            <a:off x="977704" y="383950"/>
                            <a:ext cx="35433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4DA4F" w14:textId="77777777" w:rsidR="00592FFE" w:rsidRPr="00273115" w:rsidRDefault="00592FFE" w:rsidP="00A526B9">
                              <w:pPr>
                                <w:pStyle w:val="NormalWeb"/>
                                <w:jc w:val="center"/>
                              </w:pPr>
                              <w:r w:rsidRPr="00273115">
                                <w:rPr>
                                  <w:rFonts w:ascii="Calibri" w:eastAsia="SimSun" w:hAnsi="Calibri"/>
                                  <w:bCs/>
                                  <w:sz w:val="20"/>
                                  <w:szCs w:val="20"/>
                                </w:rPr>
                                <w:t>Δω</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59" name="Elbow Connector 759"/>
                        <wps:cNvCnPr>
                          <a:stCxn id="751" idx="3"/>
                        </wps:cNvCnPr>
                        <wps:spPr>
                          <a:xfrm flipV="1">
                            <a:off x="2967838" y="620860"/>
                            <a:ext cx="561001" cy="226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0" name="Text Box 29"/>
                        <wps:cNvSpPr txBox="1"/>
                        <wps:spPr>
                          <a:xfrm>
                            <a:off x="3528839" y="484120"/>
                            <a:ext cx="512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7CF22" w14:textId="77777777" w:rsidR="00592FFE" w:rsidRPr="00273115" w:rsidRDefault="00592FFE" w:rsidP="00A526B9">
                              <w:pPr>
                                <w:pStyle w:val="NormalWeb"/>
                                <w:jc w:val="center"/>
                                <w:rPr>
                                  <w:vertAlign w:val="subscript"/>
                                </w:rPr>
                              </w:pPr>
                              <w:r w:rsidRPr="00273115">
                                <w:rPr>
                                  <w:rFonts w:ascii="Calibri" w:eastAsia="SimSun" w:hAnsi="Calibri"/>
                                  <w:bCs/>
                                  <w:sz w:val="20"/>
                                  <w:szCs w:val="20"/>
                                </w:rPr>
                                <w:t>ΔP</w:t>
                              </w:r>
                              <w:r w:rsidRPr="00273115">
                                <w:rPr>
                                  <w:rFonts w:ascii="Calibri" w:eastAsia="SimSun" w:hAnsi="Calibri"/>
                                  <w:bCs/>
                                  <w:sz w:val="20"/>
                                  <w:szCs w:val="20"/>
                                </w:rPr>
                                <w:softHyphen/>
                              </w:r>
                              <w:r w:rsidRPr="00273115">
                                <w:rPr>
                                  <w:rFonts w:ascii="Calibri" w:eastAsia="SimSun" w:hAnsi="Calibri"/>
                                  <w:bCs/>
                                  <w:sz w:val="20"/>
                                  <w:szCs w:val="20"/>
                                  <w:vertAlign w:val="subscript"/>
                                </w:rPr>
                                <w:t>mech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1" name="Text Box 29"/>
                        <wps:cNvSpPr txBox="1"/>
                        <wps:spPr>
                          <a:xfrm>
                            <a:off x="691123" y="484120"/>
                            <a:ext cx="258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21B4D"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0177039" id="Canvas 870" o:spid="_x0000_s1088" editas="canvas" style="width:318.65pt;height:99.6pt;mso-position-horizontal-relative:char;mso-position-vertical-relative:line" coordsize="40468,1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">
                <v:shape id="_x0000_s1089" type="#_x0000_t75" style="position:absolute;width:40468;height:12649;visibility:visible;mso-wrap-style:square" stroked="t" strokecolor="black [3213]" strokeweight=".5pt">
                  <v:fill o:detectmouseclick="t"/>
                  <v:path o:connecttype="none"/>
                </v:shape>
                <v:shape id="Text Box 29" o:spid="_x0000_s1090" type="#_x0000_t202" style="position:absolute;left:359;top:974;width:372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32McA&#10;AADcAAAADwAAAGRycy9kb3ducmV2LnhtbESPQWsCMRSE74X+h/AKvUjNtootq1GqUBHRlmopHh+b&#10;52Zx87IkUdd/3whCj8PMfMOMJq2txYl8qBwreO5mIIgLpysuFfxsP57eQISIrLF2TAouFGAyvr8b&#10;Ya7dmb/ptImlSBAOOSowMTa5lKEwZDF0XUOcvL3zFmOSvpTa4znBbS1fsmwgLVacFgw2NDNUHDZH&#10;q+Bglp2vbL6e/g4WF/+5PbqdX+2Uenxo34cgIrXxP3xrL7SC134P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N9jHAAAA3AAAAA8AAAAAAAAAAAAAAAAAmAIAAGRy&#10;cy9kb3ducmV2LnhtbFBLBQYAAAAABAAEAPUAAACMAwAAAAA=&#10;" filled="f" stroked="f" strokeweight=".5pt">
                  <v:textbox>
                    <w:txbxContent>
                      <w:p w14:paraId="28947919" w14:textId="77777777" w:rsidR="00592FFE" w:rsidRPr="00273115" w:rsidRDefault="00592FFE" w:rsidP="00A526B9">
                        <w:pPr>
                          <w:pStyle w:val="NormalWeb"/>
                          <w:jc w:val="center"/>
                          <w:rPr>
                            <w:vertAlign w:val="subscript"/>
                          </w:rPr>
                        </w:pPr>
                        <w:proofErr w:type="spellStart"/>
                        <w:proofErr w:type="gramStart"/>
                        <w:r w:rsidRPr="00273115">
                          <w:rPr>
                            <w:rFonts w:ascii="Calibri" w:eastAsia="SimSun" w:hAnsi="Calibri"/>
                            <w:bCs/>
                            <w:sz w:val="20"/>
                            <w:szCs w:val="20"/>
                          </w:rPr>
                          <w:t>ω</w:t>
                        </w:r>
                        <w:r w:rsidRPr="00273115">
                          <w:rPr>
                            <w:rFonts w:ascii="Calibri" w:eastAsia="SimSun" w:hAnsi="Calibri"/>
                            <w:bCs/>
                            <w:sz w:val="20"/>
                            <w:szCs w:val="20"/>
                            <w:vertAlign w:val="subscript"/>
                          </w:rPr>
                          <w:t>ref</w:t>
                        </w:r>
                        <w:proofErr w:type="spellEnd"/>
                        <w:proofErr w:type="gramEnd"/>
                      </w:p>
                    </w:txbxContent>
                  </v:textbox>
                </v:shape>
                <v:shape id="Text Box 29" o:spid="_x0000_s1091" type="#_x0000_t202" style="position:absolute;left:359;top:8756;width:456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rMYA&#10;AADcAAAADwAAAGRycy9kb3ducmV2LnhtbESPQWsCMRSE74L/ITyhF6lZRWzZGqUVLFK0pVqKx8fm&#10;dbO4eVmSqOu/bwTB4zAz3zDTeWtrcSIfKscKhoMMBHHhdMWlgp/d8vEZRIjIGmvHpOBCAeazbmeK&#10;uXZn/qbTNpYiQTjkqMDE2ORShsKQxTBwDXHy/py3GJP0pdQezwluaznKsom0WHFaMNjQwlBx2B6t&#10;goP56H9l75u338nq4j93R7f3671SD7329QVEpDbew7f2Sit4Go/h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vrMYAAADcAAAADwAAAAAAAAAAAAAAAACYAgAAZHJz&#10;L2Rvd25yZXYueG1sUEsFBgAAAAAEAAQA9QAAAIsDAAAAAA==&#10;" filled="f" stroked="f" strokeweight=".5pt">
                  <v:textbox>
                    <w:txbxContent>
                      <w:p w14:paraId="62F683A7" w14:textId="77777777" w:rsidR="00592FFE" w:rsidRPr="00273115" w:rsidRDefault="00592FFE" w:rsidP="00A526B9">
                        <w:pPr>
                          <w:pStyle w:val="NormalWeb"/>
                          <w:jc w:val="center"/>
                        </w:pPr>
                        <w:proofErr w:type="gramStart"/>
                        <w:r w:rsidRPr="00273115">
                          <w:rPr>
                            <w:rFonts w:ascii="Calibri" w:eastAsia="SimSun" w:hAnsi="Calibri"/>
                            <w:bCs/>
                            <w:sz w:val="20"/>
                            <w:szCs w:val="20"/>
                          </w:rPr>
                          <w:t>ω</w:t>
                        </w:r>
                        <w:proofErr w:type="spellStart"/>
                        <w:r w:rsidRPr="00273115">
                          <w:rPr>
                            <w:rFonts w:ascii="Calibri" w:eastAsia="SimSun" w:hAnsi="Calibri"/>
                            <w:bCs/>
                            <w:position w:val="-5"/>
                            <w:sz w:val="20"/>
                            <w:szCs w:val="20"/>
                            <w:vertAlign w:val="subscript"/>
                          </w:rPr>
                          <w:t>meas</w:t>
                        </w:r>
                        <w:proofErr w:type="spellEnd"/>
                        <w:proofErr w:type="gramEnd"/>
                      </w:p>
                    </w:txbxContent>
                  </v:textbox>
                </v:shape>
                <v:oval id="Oval 745" o:spid="_x0000_s1092" style="position:absolute;left:6582;top:4416;width:3484;height:3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IEsUA&#10;AADcAAAADwAAAGRycy9kb3ducmV2LnhtbESPzW7CMBCE75V4B2uReisOlL+mMQgqUDk2kAPHbbxN&#10;osTrKHZD+vZ1JaQeRzPzjSbZDqYRPXWusqxgOolAEOdWV1woyC7HpzUI55E1NpZJwQ852G5GDwnG&#10;2t44pf7sCxEg7GJUUHrfxlK6vCSDbmJb4uB92c6gD7IrpO7wFuCmkbMoWkqDFYeFElt6Kymvz99G&#10;gR7Sw7U3q49jVH9mL1nxvO/1u1KP42H3CsLT4P/D9/ZJK1jN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IgSxQAAANwAAAAPAAAAAAAAAAAAAAAAAJgCAABkcnMv&#10;ZG93bnJldi54bWxQSwUGAAAAAAQABAD1AAAAigMAAAAA&#10;" filled="f" strokecolor="black [3213]" strokeweight="1pt">
                  <v:stroke joinstyle="miter"/>
                </v:oval>
                <v:shapetype id="_x0000_t33" coordsize="21600,21600" o:spt="33" o:oned="t" path="m,l21600,r,21600e" filled="f">
                  <v:stroke joinstyle="miter"/>
                  <v:path arrowok="t" fillok="f" o:connecttype="none"/>
                  <o:lock v:ext="edit" shapetype="t"/>
                </v:shapetype>
                <v:shape id="Elbow Connector 746" o:spid="_x0000_s1093" type="#_x0000_t33" style="position:absolute;left:4138;top:2282;width:4186;height:21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TBsQAAADcAAAADwAAAGRycy9kb3ducmV2LnhtbESPUWvCMBSF3wf+h3CFvc3UTXR0RnHC&#10;mCADrfsBl+SuKTY3tYm2/fdmMNjj4ZzzHc5y3bta3KgNlWcF00kGglh7U3Gp4Pv08fQKIkRkg7Vn&#10;UjBQgPVq9LDE3PiOj3QrYikShEOOCmyMTS5l0JYcholviJP341uHMcm2lKbFLsFdLZ+zbC4dVpwW&#10;LDa0taTPxdUpuNj3z6/9i7ZnbYphGKijw2Kj1OO437yBiNTH//Bfe2cULGZz+D2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VMGxAAAANwAAAAPAAAAAAAAAAAA&#10;AAAAAKECAABkcnMvZG93bnJldi54bWxQSwUGAAAAAAQABAD5AAAAkgMAAAAA&#10;" strokecolor="black [3213]" strokeweight=".5pt">
                  <v:stroke endarrow="block"/>
                </v:shape>
                <v:shape id="Elbow Connector 747" o:spid="_x0000_s1094" type="#_x0000_t33" style="position:absolute;left:4989;top:8001;width:3335;height:206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mXMUAAADcAAAADwAAAGRycy9kb3ducmV2LnhtbESPQWvCQBSE70L/w/IKvemmpZoSXaWU&#10;FvUQaK3o9ZF9zYZm34bsmsR/7wqCx2FmvmEWq8HWoqPWV44VPE8SEMSF0xWXCva/X+M3ED4ga6wd&#10;k4IzeVgtH0YLzLTr+Ye6XShFhLDPUIEJocmk9IUhi37iGuLo/bnWYoiyLaVusY9wW8uXJJlJixXH&#10;BYMNfRgq/ncnq+B4WhfO5Hk3cO8/D/J7mifpVqmnx+F9DiLQEO7hW3ujFaSvKVzPx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3mXMUAAADcAAAADwAAAAAAAAAA&#10;AAAAAAChAgAAZHJzL2Rvd25yZXYueG1sUEsFBgAAAAAEAAQA+QAAAJMDAAAAAA==&#10;" strokecolor="black [3213]" strokeweight=".5pt">
                  <v:stroke endarrow="block"/>
                </v:shape>
                <v:shape id="Text Box 29" o:spid="_x0000_s1095" type="#_x0000_t202" style="position:absolute;left:7859;top:7838;width:252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lqcMA&#10;AADcAAAADwAAAGRycy9kb3ducmV2LnhtbERPTWsCMRC9C/6HMIKXotlKsbI1SltQpGhFLcXjsJlu&#10;FjeTJYm6/ntzKHh8vO/pvLW1uJAPlWMFz8MMBHHhdMWlgp/DYjABESKyxtoxKbhRgPms25lirt2V&#10;d3TZx1KkEA45KjAxNrmUoTBkMQxdQ5y4P+ctxgR9KbXHawq3tRxl2VharDg1GGzo01Bx2p+tgpP5&#10;etpmy83H73h189+Hszv69VGpfq99fwMRqY0P8b97pRW8vqS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lqcMAAADcAAAADwAAAAAAAAAAAAAAAACYAgAAZHJzL2Rv&#10;d25yZXYueG1sUEsFBgAAAAAEAAQA9QAAAIgDAAAAAA==&#10;" filled="f" stroked="f" strokeweight=".5pt">
                  <v:textbox>
                    <w:txbxContent>
                      <w:p w14:paraId="26259A20" w14:textId="77777777" w:rsidR="00592FFE" w:rsidRDefault="00592FFE" w:rsidP="00A526B9">
                        <w:pPr>
                          <w:pStyle w:val="NormalWeb"/>
                          <w:jc w:val="center"/>
                        </w:pPr>
                        <w:r>
                          <w:rPr>
                            <w:rFonts w:ascii="Calibri" w:eastAsia="SimSun" w:hAnsi="Calibri"/>
                            <w:b/>
                            <w:bCs/>
                            <w:sz w:val="20"/>
                            <w:szCs w:val="20"/>
                          </w:rPr>
                          <w:t>+</w:t>
                        </w:r>
                      </w:p>
                    </w:txbxContent>
                  </v:textbox>
                </v:shape>
                <v:shape id="Text Box 29" o:spid="_x0000_s1096" type="#_x0000_t202" style="position:absolute;left:8324;top:2533;width:2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AMscA&#10;AADcAAAADwAAAGRycy9kb3ducmV2LnhtbESPQWsCMRSE70L/Q3iFXqRmW0Tb1ShVqEjRlmopHh+b&#10;52Zx87IkUdd/3xQEj8PMfMOMp62txYl8qBwreOplIIgLpysuFfxs3x9fQISIrLF2TAouFGA6ueuM&#10;MdfuzN902sRSJAiHHBWYGJtcylAYshh6riFO3t55izFJX0rt8ZzgtpbPWTaQFitOCwYbmhsqDpuj&#10;VXAwH92vbLGe/Q6WF/+5PbqdX+2Uerhv30YgIrXxFr62l1rBsP8K/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OADLHAAAA3AAAAA8AAAAAAAAAAAAAAAAAmAIAAGRy&#10;cy9kb3ducmV2LnhtbFBLBQYAAAAABAAEAPUAAACMAwAAAAA=&#10;" filled="f" stroked="f" strokeweight=".5pt">
                  <v:textbox>
                    <w:txbxContent>
                      <w:p w14:paraId="0B968C27" w14:textId="77777777" w:rsidR="00592FFE" w:rsidRDefault="00592FFE" w:rsidP="00A526B9">
                        <w:pPr>
                          <w:pStyle w:val="NormalWeb"/>
                          <w:jc w:val="center"/>
                        </w:pPr>
                        <w:r>
                          <w:rPr>
                            <w:rFonts w:ascii="Calibri" w:eastAsia="SimSun" w:hAnsi="Calibri"/>
                            <w:b/>
                            <w:bCs/>
                            <w:sz w:val="20"/>
                            <w:szCs w:val="20"/>
                          </w:rPr>
                          <w:t>-</w:t>
                        </w:r>
                      </w:p>
                    </w:txbxContent>
                  </v:textbox>
                </v:shape>
                <v:group id="Group 750" o:spid="_x0000_s1097" style="position:absolute;left:24039;top:3852;width:5639;height:4757" coordorigin="25479,3395" coordsize="5638,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rect id="Rectangle 751" o:spid="_x0000_s1098" style="position:absolute;left:25479;top:3395;width:5639;height:4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0zFscA&#10;AADcAAAADwAAAGRycy9kb3ducmV2LnhtbESPQUvDQBSE70L/w/IKXkq7iaCWtNtSFCUHEVr14O01&#10;+5pNm30bss82/ntXEDwOM/MNs1wPvlVn6mMT2EA+y0ARV8E2XBt4f3uazkFFQbbYBiYD3xRhvRpd&#10;LbGw4cJbOu+kVgnCsUADTqQrtI6VI49xFjri5B1C71GS7Gtte7wkuG/1TZbdaY8NpwWHHT04qk67&#10;L2/gsxykPubP8nLCycekdPvq9XFvzPV42CxACQ3yH/5rl9bA/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9MxbHAAAA3AAAAA8AAAAAAAAAAAAAAAAAmAIAAGRy&#10;cy9kb3ducmV2LnhtbFBLBQYAAAAABAAEAPUAAACMAwAAAAA=&#10;" filled="f" strokecolor="black [3213]" strokeweight="1pt"/>
                  <v:shape id="Text Box 29" o:spid="_x0000_s1099" type="#_x0000_t202" style="position:absolute;left:26974;top:3839;width:2756;height:39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EnsYA&#10;AADcAAAADwAAAGRycy9kb3ducmV2LnhtbESPQWsCMRSE74L/ITyhl1KzCrVlaxQVWkS0pVqKx8fm&#10;dbO4eVmSqOu/N0LB4zAz3zDjaWtrcSIfKscKBv0MBHHhdMWlgp/d+9MriBCRNdaOScGFAkwn3c4Y&#10;c+3O/E2nbSxFgnDIUYGJscmlDIUhi6HvGuLk/TlvMSbpS6k9nhPc1nKYZSNpseK0YLChhaHisD1a&#10;BQezevzKPjbz39Hy4j93R7f3671SD7129gYiUhvv4f/2Uit4eR7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EnsYAAADcAAAADwAAAAAAAAAAAAAAAACYAgAAZHJz&#10;L2Rvd25yZXYueG1sUEsFBgAAAAAEAAQA9QAAAIsDAAAAAA==&#10;" filled="f" stroked="f" strokeweight=".5pt">
                    <v:textbox>
                      <w:txbxContent>
                        <w:p w14:paraId="298B756F" w14:textId="77777777" w:rsidR="00592FFE" w:rsidRPr="00273115" w:rsidRDefault="00592FFE" w:rsidP="00A526B9">
                          <w:pPr>
                            <w:pStyle w:val="NormalWeb"/>
                            <w:jc w:val="left"/>
                          </w:pPr>
                          <w:r w:rsidRPr="00273115">
                            <w:rPr>
                              <w:rFonts w:ascii="Calibri" w:eastAsia="SimSun" w:hAnsi="Calibri"/>
                              <w:bCs/>
                              <w:sz w:val="36"/>
                              <w:szCs w:val="20"/>
                            </w:rPr>
                            <w:t>∫</w:t>
                          </w:r>
                        </w:p>
                      </w:txbxContent>
                    </v:textbox>
                  </v:shape>
                </v:group>
                <v:group id="Group 753" o:spid="_x0000_s1100" style="position:absolute;left:14809;top:3590;width:5830;height:5258" coordorigin="16249,3437" coordsize="5830,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54" o:spid="_x0000_s1101" type="#_x0000_t5" style="position:absolute;left:16535;top:3151;width:5258;height:58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7FcUA&#10;AADcAAAADwAAAGRycy9kb3ducmV2LnhtbESPS2vDMBCE74X+B7GF3Bq5JU8ncigtedBb7ZJcF2tj&#10;u7ZWxlIc599XhUCPw8x8w6w3g2lET52rLCt4GUcgiHOrKy4UfGfb5wUI55E1NpZJwY0cbJLHhzXG&#10;2l75i/rUFyJA2MWooPS+jaV0eUkG3di2xME7286gD7IrpO7wGuCmka9RNJMGKw4LJbb0XlJepxej&#10;4PPntDvkl7SfzutFttwfs2PhP5QaPQ1vKxCeBv8fvrcPWsF8OoG/M+EI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vsVxQAAANwAAAAPAAAAAAAAAAAAAAAAAJgCAABkcnMv&#10;ZG93bnJldi54bWxQSwUGAAAAAAQABAD1AAAAigMAAAAA&#10;" filled="f" strokecolor="black [3213]" strokeweight="1pt"/>
                  <v:shape id="Text Box 29" o:spid="_x0000_s1102" type="#_x0000_t202" style="position:absolute;left:16706;top:4565;width:350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c6sYA&#10;AADcAAAADwAAAGRycy9kb3ducmV2LnhtbESPQWsCMRSE74L/ITyhF6lZBW3ZGqUVLFK0pVqKx8fm&#10;dbO4eVmSqOu/bwTB4zAz3zDTeWtrcSIfKscKhoMMBHHhdMWlgp/d8vEZRIjIGmvHpOBCAeazbmeK&#10;uXZn/qbTNpYiQTjkqMDE2ORShsKQxTBwDXHy/py3GJP0pdQezwluaznKsom0WHFaMNjQwlBx2B6t&#10;goP56H9l75u338nq4j93R7f3671SD7329QVEpDbew7f2Sit4Go/h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c6sYAAADcAAAADwAAAAAAAAAAAAAAAACYAgAAZHJz&#10;L2Rvd25yZXYueG1sUEsFBgAAAAAEAAQA9QAAAIsDAAAAAA==&#10;" filled="f" stroked="f" strokeweight=".5pt">
                    <v:textbox>
                      <w:txbxContent>
                        <w:p w14:paraId="6624DED1" w14:textId="77777777" w:rsidR="00592FFE" w:rsidRPr="00273115" w:rsidRDefault="00592FFE" w:rsidP="00A526B9">
                          <w:pPr>
                            <w:pStyle w:val="NormalWeb"/>
                            <w:jc w:val="center"/>
                            <w:rPr>
                              <w:vertAlign w:val="subscript"/>
                            </w:rPr>
                          </w:pPr>
                          <w:r w:rsidRPr="00273115">
                            <w:rPr>
                              <w:rFonts w:ascii="Calibri" w:eastAsia="SimSun" w:hAnsi="Calibri"/>
                              <w:bCs/>
                              <w:sz w:val="20"/>
                              <w:szCs w:val="20"/>
                            </w:rPr>
                            <w:t>-K</w:t>
                          </w:r>
                          <w:r w:rsidRPr="00273115">
                            <w:rPr>
                              <w:rFonts w:ascii="Calibri" w:eastAsia="SimSun" w:hAnsi="Calibri"/>
                              <w:bCs/>
                              <w:sz w:val="20"/>
                              <w:szCs w:val="20"/>
                            </w:rPr>
                            <w:softHyphen/>
                          </w:r>
                          <w:r w:rsidRPr="00273115">
                            <w:rPr>
                              <w:rFonts w:ascii="Calibri" w:eastAsia="SimSun" w:hAnsi="Calibri"/>
                              <w:bCs/>
                              <w:sz w:val="20"/>
                              <w:szCs w:val="20"/>
                              <w:vertAlign w:val="subscript"/>
                            </w:rPr>
                            <w:t>G</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6" o:spid="_x0000_s1103" type="#_x0000_t34" style="position:absolute;left:10066;top:6208;width:4743;height: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qocUAAADcAAAADwAAAGRycy9kb3ducmV2LnhtbESPUWvCQBCE3wv+h2OFvtWLgqlET4lC&#10;JX2wUPUHrLk1ieb2wt1V03/fE4Q+DrPzzc5i1ZtW3Mj5xrKC8SgBQVxa3XCl4Hj4eJuB8AFZY2uZ&#10;FPySh9Vy8LLATNs7f9NtHyoRIewzVFCH0GVS+rImg35kO+Lona0zGKJ0ldQO7xFuWjlJklQabDg2&#10;1NjRpqbyuv8x8Y3wmV/TrzafndYbt73s9KEodkq9Dvt8DiJQH/6Pn+lCK3ifpvAYEwk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NqocUAAADcAAAADwAAAAAAAAAA&#10;AAAAAAChAgAAZHJzL2Rvd25yZXYueG1sUEsFBgAAAAAEAAQA+QAAAJMDAAAAAA==&#10;" strokecolor="black [3213]" strokeweight=".5pt">
                  <v:stroke endarrow="block"/>
                </v:shape>
                <v:shape id="Elbow Connector 757" o:spid="_x0000_s1104" type="#_x0000_t34" style="position:absolute;left:20639;top:6219;width:3400;height: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POsUAAADcAAAADwAAAGRycy9kb3ducmV2LnhtbESP3WrCQBCF7wXfYRmhd7qxUJXoKlGo&#10;pBcW/HmAMTsm0exs2F01fftuoeDl4cz5zpzFqjONeJDztWUF41ECgriwuuZSwen4OZyB8AFZY2OZ&#10;FPyQh9Wy31tgqu2T9/Q4hFJECPsUFVQhtKmUvqjIoB/Zljh6F+sMhihdKbXDZ4SbRr4nyUQarDk2&#10;VNjSpqLidrib+Eb4ym6T7yabndcbt73u9DHPd0q9DbpsDiJQF17H/+lcK5h+TOFvTCS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POsUAAADcAAAADwAAAAAAAAAA&#10;AAAAAAChAgAAZHJzL2Rvd25yZXYueG1sUEsFBgAAAAAEAAQA+QAAAJMDAAAAAA==&#10;" strokecolor="black [3213]" strokeweight=".5pt">
                  <v:stroke endarrow="block"/>
                </v:shape>
                <v:shape id="Text Box 29" o:spid="_x0000_s1105" type="#_x0000_t202" style="position:absolute;left:9777;top:3839;width:35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zdMMA&#10;AADcAAAADwAAAGRycy9kb3ducmV2LnhtbERPTWsCMRC9C/6HMIKXotkKtbI1SltQpGhFLcXjsJlu&#10;FjeTJYm6/ntzKHh8vO/pvLW1uJAPlWMFz8MMBHHhdMWlgp/DYjABESKyxtoxKbhRgPms25lirt2V&#10;d3TZx1KkEA45KjAxNrmUoTBkMQxdQ5y4P+ctxgR9KbXHawq3tRxl2VharDg1GGzo01Bx2p+tgpP5&#10;etpmy83H73h189+Hszv69VGpfq99fwMRqY0P8b97pRW8vqS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szdMMAAADcAAAADwAAAAAAAAAAAAAAAACYAgAAZHJzL2Rv&#10;d25yZXYueG1sUEsFBgAAAAAEAAQA9QAAAIgDAAAAAA==&#10;" filled="f" stroked="f" strokeweight=".5pt">
                  <v:textbox>
                    <w:txbxContent>
                      <w:p w14:paraId="2F84DA4F" w14:textId="77777777" w:rsidR="00592FFE" w:rsidRPr="00273115" w:rsidRDefault="00592FFE" w:rsidP="00A526B9">
                        <w:pPr>
                          <w:pStyle w:val="NormalWeb"/>
                          <w:jc w:val="center"/>
                        </w:pPr>
                        <w:proofErr w:type="spellStart"/>
                        <w:r w:rsidRPr="00273115">
                          <w:rPr>
                            <w:rFonts w:ascii="Calibri" w:eastAsia="SimSun" w:hAnsi="Calibri"/>
                            <w:bCs/>
                            <w:sz w:val="20"/>
                            <w:szCs w:val="20"/>
                          </w:rPr>
                          <w:t>Δω</w:t>
                        </w:r>
                        <w:proofErr w:type="spellEnd"/>
                      </w:p>
                    </w:txbxContent>
                  </v:textbox>
                </v:shape>
                <v:shape id="Elbow Connector 759" o:spid="_x0000_s1106" type="#_x0000_t34" style="position:absolute;left:29678;top:6208;width:5610;height:2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818YAAADcAAAADwAAAGRycy9kb3ducmV2LnhtbESPT08CMRTE7yZ8h+aRcHO7mICyUogS&#10;FC9G+XPg+LJ9bhe3r5u2sMu3tyYmHicz85vMfNnbRlzIh9qxgnGWgyAuna65UnDYv9w+gAgRWWPj&#10;mBRcKcByMbiZY6Fdx1u67GIlEoRDgQpMjG0hZSgNWQyZa4mT9+W8xZikr6T22CW4beRdnk+lxZrT&#10;gsGWVobK793ZKti/rumdzbkvr88nrf1x8/nRsVKjYf/0CCJSH//Df+03reB+MoP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TPNfGAAAA3AAAAA8AAAAAAAAA&#10;AAAAAAAAoQIAAGRycy9kb3ducmV2LnhtbFBLBQYAAAAABAAEAPkAAACUAwAAAAA=&#10;" strokecolor="black [3213]" strokeweight=".5pt">
                  <v:stroke endarrow="block"/>
                </v:shape>
                <v:shape id="Text Box 29" o:spid="_x0000_s1107" type="#_x0000_t202" style="position:absolute;left:35288;top:4841;width:512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1z8MA&#10;AADcAAAADwAAAGRycy9kb3ducmV2LnhtbERPTWsCMRC9F/ofwhS8lJq1h21ZjaKCRcQq1SIeh824&#10;WdxMliTq+u/NodDj432PJp1txJV8qB0rGPQzEMSl0zVXCn73i7dPECEia2wck4I7BZiMn59GWGh3&#10;4x+67mIlUgiHAhWYGNtCylAashj6riVO3Ml5izFBX0nt8ZbCbSPfsyyXFmtODQZbmhsqz7uLVXA2&#10;q9dt9vU9O+TLu9/sL+7o10elei/ddAgiUhf/xX/upVbwkaf56Uw6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H1z8MAAADcAAAADwAAAAAAAAAAAAAAAACYAgAAZHJzL2Rv&#10;d25yZXYueG1sUEsFBgAAAAAEAAQA9QAAAIgDAAAAAA==&#10;" filled="f" stroked="f" strokeweight=".5pt">
                  <v:textbox>
                    <w:txbxContent>
                      <w:p w14:paraId="16B7CF22" w14:textId="77777777" w:rsidR="00592FFE" w:rsidRPr="00273115" w:rsidRDefault="00592FFE" w:rsidP="00A526B9">
                        <w:pPr>
                          <w:pStyle w:val="NormalWeb"/>
                          <w:jc w:val="center"/>
                          <w:rPr>
                            <w:vertAlign w:val="subscript"/>
                          </w:rPr>
                        </w:pPr>
                        <w:proofErr w:type="spellStart"/>
                        <w:r w:rsidRPr="00273115">
                          <w:rPr>
                            <w:rFonts w:ascii="Calibri" w:eastAsia="SimSun" w:hAnsi="Calibri"/>
                            <w:bCs/>
                            <w:sz w:val="20"/>
                            <w:szCs w:val="20"/>
                          </w:rPr>
                          <w:t>ΔP</w:t>
                        </w:r>
                        <w:r w:rsidRPr="00273115">
                          <w:rPr>
                            <w:rFonts w:ascii="Calibri" w:eastAsia="SimSun" w:hAnsi="Calibri"/>
                            <w:bCs/>
                            <w:sz w:val="20"/>
                            <w:szCs w:val="20"/>
                          </w:rPr>
                          <w:softHyphen/>
                        </w:r>
                        <w:r w:rsidRPr="00273115">
                          <w:rPr>
                            <w:rFonts w:ascii="Calibri" w:eastAsia="SimSun" w:hAnsi="Calibri"/>
                            <w:bCs/>
                            <w:sz w:val="20"/>
                            <w:szCs w:val="20"/>
                            <w:vertAlign w:val="subscript"/>
                          </w:rPr>
                          <w:t>mech</w:t>
                        </w:r>
                        <w:proofErr w:type="spellEnd"/>
                      </w:p>
                    </w:txbxContent>
                  </v:textbox>
                </v:shape>
                <v:shape id="Text Box 29" o:spid="_x0000_s1108" type="#_x0000_t202" style="position:absolute;left:6911;top:4841;width:25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QVMYA&#10;AADcAAAADwAAAGRycy9kb3ducmV2LnhtbESPQWsCMRSE7wX/Q3iCl1KzeljL1ihVUKS0SrUUj4/N&#10;62Zx87IkUdd/3wiFHoeZ+YaZzjvbiAv5UDtWMBpmIIhLp2uuFHwdVk/PIEJE1tg4JgU3CjCf9R6m&#10;WGh35U+67GMlEoRDgQpMjG0hZSgNWQxD1xIn78d5izFJX0nt8ZrgtpHjLMulxZrTgsGWlobK0/5s&#10;FZzM2+MuW38svvPNzW8PZ3f070elBv3u9QVEpC7+h//aG61gko/gfi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1QVMYAAADcAAAADwAAAAAAAAAAAAAAAACYAgAAZHJz&#10;L2Rvd25yZXYueG1sUEsFBgAAAAAEAAQA9QAAAIsDAAAAAA==&#10;" filled="f" stroked="f" strokeweight=".5pt">
                  <v:textbox>
                    <w:txbxContent>
                      <w:p w14:paraId="24921B4D" w14:textId="77777777" w:rsidR="00592FFE" w:rsidRDefault="00592FFE" w:rsidP="00A526B9">
                        <w:pPr>
                          <w:pStyle w:val="NormalWeb"/>
                          <w:jc w:val="center"/>
                        </w:pPr>
                        <w:r>
                          <w:rPr>
                            <w:rFonts w:ascii="Calibri" w:eastAsia="SimSun" w:hAnsi="Calibri"/>
                            <w:b/>
                            <w:bCs/>
                            <w:sz w:val="20"/>
                            <w:szCs w:val="20"/>
                          </w:rPr>
                          <w:t>∑</w:t>
                        </w:r>
                      </w:p>
                    </w:txbxContent>
                  </v:textbox>
                </v:shape>
                <w10:anchorlock/>
              </v:group>
            </w:pict>
          </mc:Fallback>
        </mc:AlternateContent>
      </w:r>
      <w:r>
        <w:br/>
        <w:t>Figure 3.3.1: Isochronous Control</w:t>
      </w:r>
    </w:p>
    <w:p w14:paraId="675DC1E4" w14:textId="77777777" w:rsidR="00A526B9" w:rsidRDefault="00A526B9" w:rsidP="00A526B9">
      <w:r>
        <w:t>However, when more than one generator exists in a power system, a power sharing scheme must be used in order to prevent the units from “fighting” each other. If more than one unit is kept in isochronous operation, unless their reference frequencies are exactly the same or have a more advanced control system, one unit is going to be a bit above or below the nominal frequency value. This in turn means that this generator will adjust its power output and further deviate from the reference.</w:t>
      </w:r>
    </w:p>
    <w:p w14:paraId="12E42FE8" w14:textId="77777777" w:rsidR="00A526B9" w:rsidRDefault="00A526B9" w:rsidP="00A526B9">
      <w:r>
        <w:t xml:space="preserve">For example, if there are two generators in isochronous mode, and unit #1’s reference frequency is set at 60.001 Hz, when that unit detects the system frequency at 60 Hz, it will increase its power output, which will bring the system frequency up. If generator #2 is set at exactly 60 Hz, in detecting the frequency shift upward, it will decrease its power </w:t>
      </w:r>
      <w:r>
        <w:lastRenderedPageBreak/>
        <w:t>output. This happens continuously until all the power is transferred to unit #1. To prevent this from happening, droop control is implemented.</w:t>
      </w:r>
    </w:p>
    <w:p w14:paraId="570E9638" w14:textId="77777777" w:rsidR="00A526B9" w:rsidRDefault="00A526B9" w:rsidP="00A526B9">
      <w:r>
        <w:t xml:space="preserve">In droop control, after a power imbalance, each generator connected to the system will settle at a new operating frequency. For example, considering only one unit, if it is operating at power level </w:t>
      </w:r>
      <w:r>
        <w:rPr>
          <w:i/>
        </w:rPr>
        <w:t>P</w:t>
      </w:r>
      <w:r>
        <w:t xml:space="preserve"> and nominal frequency </w:t>
      </w:r>
      <w:r>
        <w:rPr>
          <w:i/>
        </w:rPr>
        <w:t>f</w:t>
      </w:r>
      <w:r>
        <w:rPr>
          <w:i/>
          <w:vertAlign w:val="subscript"/>
        </w:rPr>
        <w:t>0</w:t>
      </w:r>
      <w:r>
        <w:t xml:space="preserve">, after an increase in load </w:t>
      </w:r>
      <w:r w:rsidRPr="004E55EC">
        <w:rPr>
          <w:i/>
        </w:rPr>
        <w:t>ΔP</w:t>
      </w:r>
      <w:r w:rsidRPr="004E55EC">
        <w:rPr>
          <w:i/>
          <w:vertAlign w:val="subscript"/>
        </w:rPr>
        <w:t>L</w:t>
      </w:r>
      <w:r>
        <w:t xml:space="preserve"> is applied, the generator will increase the power output to </w:t>
      </w:r>
      <w:r>
        <w:rPr>
          <w:i/>
        </w:rPr>
        <w:t>P’ = P +</w:t>
      </w:r>
      <w:r w:rsidRPr="004E55EC">
        <w:rPr>
          <w:i/>
        </w:rPr>
        <w:t xml:space="preserve"> ΔP</w:t>
      </w:r>
      <w:r w:rsidRPr="004E55EC">
        <w:rPr>
          <w:i/>
          <w:vertAlign w:val="subscript"/>
        </w:rPr>
        <w:t>L</w:t>
      </w:r>
      <w:r>
        <w:rPr>
          <w:i/>
        </w:rPr>
        <w:t xml:space="preserve"> </w:t>
      </w:r>
      <w:r>
        <w:t xml:space="preserve">and decrease linearly by </w:t>
      </w:r>
      <w:r w:rsidRPr="004E55EC">
        <w:rPr>
          <w:i/>
        </w:rPr>
        <w:t>Δ</w:t>
      </w:r>
      <w:r>
        <w:rPr>
          <w:i/>
        </w:rPr>
        <w:t xml:space="preserve">f </w:t>
      </w:r>
      <w:r>
        <w:t xml:space="preserve">to settle at frequency </w:t>
      </w:r>
      <w:r>
        <w:rPr>
          <w:i/>
        </w:rPr>
        <w:t xml:space="preserve">f’.  </w:t>
      </w:r>
      <w:r>
        <w:t>This is described by the speed droop characteristic of Fig. 3.3.2:</w:t>
      </w:r>
      <w:r w:rsidRPr="00622A79">
        <w:t xml:space="preserve"> </w:t>
      </w:r>
    </w:p>
    <w:p w14:paraId="65A5D25C" w14:textId="77777777" w:rsidR="00A526B9" w:rsidRDefault="00A526B9" w:rsidP="00A526B9">
      <w:pPr>
        <w:pStyle w:val="TableFigure"/>
      </w:pPr>
      <w:r>
        <w:rPr>
          <w:noProof/>
          <w:lang w:eastAsia="en-US"/>
        </w:rPr>
        <mc:AlternateContent>
          <mc:Choice Requires="wpc">
            <w:drawing>
              <wp:inline distT="0" distB="0" distL="0" distR="0" wp14:anchorId="7037A09F" wp14:editId="379CDAAD">
                <wp:extent cx="4027715" cy="1990090"/>
                <wp:effectExtent l="0" t="0" r="11430" b="10160"/>
                <wp:docPr id="871" name="Canvas 8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762" name="Text Box 29"/>
                        <wps:cNvSpPr txBox="1"/>
                        <wps:spPr>
                          <a:xfrm>
                            <a:off x="57955" y="50461"/>
                            <a:ext cx="738505" cy="29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E2B8C" w14:textId="77777777" w:rsidR="00592FFE" w:rsidRDefault="00592FFE" w:rsidP="00A526B9">
                              <w:pPr>
                                <w:pStyle w:val="NormalWeb"/>
                              </w:pPr>
                              <w:r>
                                <w:rPr>
                                  <w:rFonts w:ascii="Calibri" w:eastAsia="SimSun" w:hAnsi="Calibri"/>
                                  <w:b/>
                                  <w:bCs/>
                                  <w:sz w:val="20"/>
                                  <w:szCs w:val="20"/>
                                </w:rPr>
                                <w:t>Frequency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3" name="Straight Connector 763"/>
                        <wps:cNvCnPr/>
                        <wps:spPr>
                          <a:xfrm>
                            <a:off x="796460" y="167640"/>
                            <a:ext cx="0" cy="1363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 name="Straight Connector 764"/>
                        <wps:cNvCnPr/>
                        <wps:spPr>
                          <a:xfrm>
                            <a:off x="796460" y="1531620"/>
                            <a:ext cx="27895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5" name="Straight Connector 765"/>
                        <wps:cNvCnPr/>
                        <wps:spPr>
                          <a:xfrm>
                            <a:off x="796493" y="812460"/>
                            <a:ext cx="278955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66" name="Text Box 29"/>
                        <wps:cNvSpPr txBox="1"/>
                        <wps:spPr>
                          <a:xfrm>
                            <a:off x="524713" y="687660"/>
                            <a:ext cx="2717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953C7" w14:textId="77777777" w:rsidR="00592FFE" w:rsidRPr="00593D52" w:rsidRDefault="00592FFE" w:rsidP="00A526B9">
                              <w:pPr>
                                <w:pStyle w:val="NormalWeb"/>
                                <w:rPr>
                                  <w:vertAlign w:val="subscript"/>
                                </w:rPr>
                              </w:pPr>
                              <w:r w:rsidRPr="00593D52">
                                <w:rPr>
                                  <w:rFonts w:ascii="Calibri" w:eastAsia="SimSun" w:hAnsi="Calibri"/>
                                  <w:bCs/>
                                  <w:sz w:val="20"/>
                                  <w:szCs w:val="20"/>
                                </w:rPr>
                                <w:t>f</w:t>
                              </w:r>
                              <w:r w:rsidRPr="00593D52">
                                <w:rPr>
                                  <w:rFonts w:ascii="Calibri" w:eastAsia="SimSun" w:hAnsi="Calibri"/>
                                  <w:bCs/>
                                  <w:sz w:val="20"/>
                                  <w:szCs w:val="20"/>
                                  <w:vertAlign w:val="subscript"/>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7" name="Straight Connector 767"/>
                        <wps:cNvCnPr/>
                        <wps:spPr>
                          <a:xfrm>
                            <a:off x="3591768" y="1470660"/>
                            <a:ext cx="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8" name="Text Box 29"/>
                        <wps:cNvSpPr txBox="1"/>
                        <wps:spPr>
                          <a:xfrm>
                            <a:off x="1778207" y="1698580"/>
                            <a:ext cx="139636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FE2CA" w14:textId="77777777" w:rsidR="00592FFE" w:rsidRDefault="00592FFE" w:rsidP="00A526B9">
                              <w:pPr>
                                <w:pStyle w:val="NormalWeb"/>
                              </w:pPr>
                              <w:r>
                                <w:rPr>
                                  <w:rFonts w:ascii="Calibri" w:eastAsia="SimSun" w:hAnsi="Calibri"/>
                                  <w:b/>
                                  <w:bCs/>
                                  <w:sz w:val="20"/>
                                  <w:szCs w:val="20"/>
                                </w:rPr>
                                <w:t>Per Unit Power Output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9" name="Text Box 29"/>
                        <wps:cNvSpPr txBox="1"/>
                        <wps:spPr>
                          <a:xfrm>
                            <a:off x="3457287" y="1531620"/>
                            <a:ext cx="25844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C55FF" w14:textId="77777777" w:rsidR="00592FFE" w:rsidRPr="00593D52" w:rsidRDefault="00592FFE" w:rsidP="00A526B9">
                              <w:pPr>
                                <w:pStyle w:val="NormalWeb"/>
                              </w:pPr>
                              <w:r w:rsidRPr="00593D52">
                                <w:rPr>
                                  <w:rFonts w:ascii="Calibri" w:eastAsia="SimSun" w:hAnsi="Calibri"/>
                                  <w:bCs/>
                                  <w:sz w:val="20"/>
                                  <w:szCs w:val="20"/>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0" name="Text Box 29"/>
                        <wps:cNvSpPr txBox="1"/>
                        <wps:spPr>
                          <a:xfrm>
                            <a:off x="2069750" y="1531620"/>
                            <a:ext cx="2552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BDFCA" w14:textId="77777777" w:rsidR="00592FFE" w:rsidRDefault="00592FFE" w:rsidP="00A526B9">
                              <w:pPr>
                                <w:pStyle w:val="NormalWeb"/>
                              </w:pPr>
                              <w:r>
                                <w:rPr>
                                  <w:rFonts w:ascii="Calibri" w:eastAsia="SimSun" w:hAnsi="Calibri"/>
                                  <w:sz w:val="20"/>
                                  <w:szCs w:val="20"/>
                                </w:rPr>
                                <w:t>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1" name="Straight Connector 771"/>
                        <wps:cNvCnPr/>
                        <wps:spPr>
                          <a:xfrm>
                            <a:off x="796493" y="449580"/>
                            <a:ext cx="2767805" cy="716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2" name="Straight Connector 772"/>
                        <wps:cNvCnPr/>
                        <wps:spPr>
                          <a:xfrm flipV="1">
                            <a:off x="2218835" y="812460"/>
                            <a:ext cx="0" cy="71916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73" name="Straight Connector 773"/>
                        <wps:cNvCnPr/>
                        <wps:spPr>
                          <a:xfrm flipV="1">
                            <a:off x="2735579" y="956900"/>
                            <a:ext cx="0" cy="57472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74" name="Straight Connector 774"/>
                        <wps:cNvCnPr/>
                        <wps:spPr>
                          <a:xfrm flipV="1">
                            <a:off x="796460" y="956900"/>
                            <a:ext cx="1940335" cy="762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75" name="Text Box 29"/>
                        <wps:cNvSpPr txBox="1"/>
                        <wps:spPr>
                          <a:xfrm>
                            <a:off x="2641654" y="1531620"/>
                            <a:ext cx="28321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54583" w14:textId="77777777" w:rsidR="00592FFE" w:rsidRDefault="00592FFE" w:rsidP="00A526B9">
                              <w:pPr>
                                <w:pStyle w:val="NormalWeb"/>
                              </w:pPr>
                              <w:r>
                                <w:rPr>
                                  <w:rFonts w:ascii="Calibri" w:eastAsia="SimSun" w:hAnsi="Calibri"/>
                                  <w:sz w:val="20"/>
                                  <w:szCs w:val="20"/>
                                </w:rPr>
                                <w:t>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6" name="Text Box 29"/>
                        <wps:cNvSpPr txBox="1"/>
                        <wps:spPr>
                          <a:xfrm>
                            <a:off x="524713" y="873760"/>
                            <a:ext cx="25654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8999E" w14:textId="77777777" w:rsidR="00592FFE" w:rsidRDefault="00592FFE" w:rsidP="00A526B9">
                              <w:pPr>
                                <w:pStyle w:val="NormalWeb"/>
                              </w:pPr>
                              <w:r>
                                <w:rPr>
                                  <w:rFonts w:ascii="Calibri" w:eastAsia="SimSun" w:hAnsi="Calibri"/>
                                  <w:sz w:val="20"/>
                                  <w:szCs w:val="20"/>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7" name="Text Box 29"/>
                        <wps:cNvSpPr txBox="1"/>
                        <wps:spPr>
                          <a:xfrm>
                            <a:off x="2314628" y="1304880"/>
                            <a:ext cx="32702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A12E0" w14:textId="77777777" w:rsidR="00592FFE" w:rsidRDefault="00592FFE" w:rsidP="00A526B9">
                              <w:pPr>
                                <w:pStyle w:val="NormalWeb"/>
                              </w:pPr>
                              <w:r>
                                <w:rPr>
                                  <w:rFonts w:ascii="Calibri" w:eastAsia="SimSun" w:hAnsi="Calibri"/>
                                  <w:sz w:val="20"/>
                                  <w:szCs w:val="20"/>
                                </w:rPr>
                                <w:t>ΔP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8" name="Text Box 29"/>
                        <wps:cNvSpPr txBox="1"/>
                        <wps:spPr>
                          <a:xfrm>
                            <a:off x="781253" y="774361"/>
                            <a:ext cx="29972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2D200" w14:textId="77777777" w:rsidR="00592FFE" w:rsidRDefault="00592FFE" w:rsidP="00A526B9">
                              <w:pPr>
                                <w:pStyle w:val="NormalWeb"/>
                              </w:pPr>
                              <w:r>
                                <w:rPr>
                                  <w:rFonts w:ascii="Calibri" w:eastAsia="SimSun" w:hAnsi="Calibri"/>
                                  <w:sz w:val="20"/>
                                  <w:szCs w:val="20"/>
                                </w:rPr>
                                <w:t>Δf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9" name="Right Brace 779"/>
                        <wps:cNvSpPr/>
                        <wps:spPr>
                          <a:xfrm rot="5400000">
                            <a:off x="2407431" y="983138"/>
                            <a:ext cx="139698" cy="503787"/>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037A09F" id="Canvas 871" o:spid="_x0000_s1109" editas="canvas" style="width:317.15pt;height:156.7pt;mso-position-horizontal-relative:char;mso-position-vertical-relative:line" coordsize="40271,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">
                <v:shape id="_x0000_s1110" type="#_x0000_t75" style="position:absolute;width:40271;height:19900;visibility:visible;mso-wrap-style:square" stroked="t" strokecolor="black [3213]" strokeweight=".5pt">
                  <v:fill o:detectmouseclick="t"/>
                  <v:path o:connecttype="none"/>
                </v:shape>
                <v:shape id="Text Box 29" o:spid="_x0000_s1111" type="#_x0000_t202" style="position:absolute;left:579;top:504;width:7385;height:2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I8YA&#10;AADcAAAADwAAAGRycy9kb3ducmV2LnhtbESPQWsCMRSE7wX/Q3hCL6Vm9bCWrVGqYBGxSrUUj4/N&#10;62Zx87IkUdd/3wiFHoeZ+YaZzDrbiAv5UDtWMBxkIIhLp2uuFHwdls8vIEJE1tg4JgU3CjCb9h4m&#10;WGh35U+67GMlEoRDgQpMjG0hZSgNWQwD1xIn78d5izFJX0nt8ZrgtpGjLMulxZrTgsGWFobK0/5s&#10;FZzM+mmXvX/Mv/PVzW8PZ3f0m6NSj/3u7RVEpC7+h//aK61gnI/g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I8YAAADcAAAADwAAAAAAAAAAAAAAAACYAgAAZHJz&#10;L2Rvd25yZXYueG1sUEsFBgAAAAAEAAQA9QAAAIsDAAAAAA==&#10;" filled="f" stroked="f" strokeweight=".5pt">
                  <v:textbox>
                    <w:txbxContent>
                      <w:p w14:paraId="142E2B8C" w14:textId="77777777" w:rsidR="00592FFE" w:rsidRDefault="00592FFE" w:rsidP="00A526B9">
                        <w:pPr>
                          <w:pStyle w:val="NormalWeb"/>
                        </w:pPr>
                        <w:r>
                          <w:rPr>
                            <w:rFonts w:ascii="Calibri" w:eastAsia="SimSun" w:hAnsi="Calibri"/>
                            <w:b/>
                            <w:bCs/>
                            <w:sz w:val="20"/>
                            <w:szCs w:val="20"/>
                          </w:rPr>
                          <w:t>Frequency</w:t>
                        </w:r>
                      </w:p>
                    </w:txbxContent>
                  </v:textbox>
                </v:shape>
                <v:line id="Straight Connector 763" o:spid="_x0000_s1112" style="position:absolute;visibility:visible;mso-wrap-style:square" from="7964,1676" to="7964,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3sa8QAAADcAAAADwAAAGRycy9kb3ducmV2LnhtbESPUWvCQBCE3wv+h2OFvtWNpqQSPUWE&#10;Fp8stf6ANbcm0dxeyF1N2l/fKxR8HGbmG2a5Hmyjbtz52omG6SQBxVI4U0up4fj5+jQH5QOJocYJ&#10;a/hmD+vV6GFJuXG9fPDtEEoVIeJz0lCF0OaIvqjYkp+4liV6Z9dZClF2JZqO+gi3Dc6SJENLtcSF&#10;ilreVlxcD19Wg013yT7rZ/sGi8vbSX4Qn9N3rR/Hw2YBKvAQ7uH/9s5oeMlS+DsTjw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xrxAAAANwAAAAPAAAAAAAAAAAA&#10;AAAAAKECAABkcnMvZG93bnJldi54bWxQSwUGAAAAAAQABAD5AAAAkgMAAAAA&#10;" strokecolor="black [3213]" strokeweight="1pt">
                  <v:stroke joinstyle="miter"/>
                </v:line>
                <v:line id="Straight Connector 764" o:spid="_x0000_s1113" style="position:absolute;visibility:visible;mso-wrap-style:square" from="7964,15316" to="35860,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0H8QAAADcAAAADwAAAGRycy9kb3ducmV2LnhtbESP3WrCQBSE7wu+w3KE3tUTf4gluooU&#10;Kl5Zan2A0+wxiWbPhuxqUp/eLRR6OczMN8xy3dta3bj1lRMN41ECiiV3ppJCw/Hr/eUVlA8khmon&#10;rOGHPaxXg6clZcZ18sm3QyhUhIjPSEMZQpMh+rxkS37kGpbonVxrKUTZFmha6iLc1jhJkhQtVRIX&#10;Smr4reT8crhaDXa6S/ZpN9nXmJ+333JHnE0/tH4e9psFqMB9+A//tXdGwzydwe+ZeARw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HQfxAAAANwAAAAPAAAAAAAAAAAA&#10;AAAAAKECAABkcnMvZG93bnJldi54bWxQSwUGAAAAAAQABAD5AAAAkgMAAAAA&#10;" strokecolor="black [3213]" strokeweight="1pt">
                  <v:stroke joinstyle="miter"/>
                </v:line>
                <v:line id="Straight Connector 765" o:spid="_x0000_s1114" style="position:absolute;visibility:visible;mso-wrap-style:square" from="7964,8124" to="35860,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KtcUAAADcAAAADwAAAGRycy9kb3ducmV2LnhtbESPQWsCMRSE70L/Q3iF3mrSQq2uRhGh&#10;pVAQtKIen5vn7trNS9ik7vrvjVDwOMzMN8xk1tlanKkJlWMNL30Fgjh3puJCw+bn43kIIkRkg7Vj&#10;0nChALPpQ2+CmXEtr+i8joVIEA4Zaihj9JmUIS/JYug7T5y8o2ssxiSbQpoG2wS3tXxVaiAtVpwW&#10;SvS0KCn/Xf9ZDWqvPitf707+OLLLbz60l+2p1frpsZuPQUTq4j383/4yGt4Hb3A7k46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xKtcUAAADcAAAADwAAAAAAAAAA&#10;AAAAAAChAgAAZHJzL2Rvd25yZXYueG1sUEsFBgAAAAAEAAQA+QAAAJMDAAAAAA==&#10;" strokecolor="black [3213]" strokeweight=".5pt">
                  <v:stroke dashstyle="longDash" joinstyle="miter"/>
                </v:line>
                <v:shape id="Text Box 29" o:spid="_x0000_s1115" type="#_x0000_t202" style="position:absolute;left:5247;top:6876;width:271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IIMYA&#10;AADcAAAADwAAAGRycy9kb3ducmV2LnhtbESPQWsCMRSE7wX/Q3iFXqRm7WGVrVGq0CJilWopHh+b&#10;183i5mVJoq7/vhGEHoeZ+YaZzDrbiDP5UDtWMBxkIIhLp2uuFHzv35/HIEJE1tg4JgVXCjCb9h4m&#10;WGh34S8672IlEoRDgQpMjG0hZSgNWQwD1xIn79d5izFJX0nt8ZLgtpEvWZZLizWnBYMtLQyVx93J&#10;KjiaVX+bfXzOf/Ll1W/2J3fw64NST4/d2yuISF38D9/bS61glOdwO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TIIMYAAADcAAAADwAAAAAAAAAAAAAAAACYAgAAZHJz&#10;L2Rvd25yZXYueG1sUEsFBgAAAAAEAAQA9QAAAIsDAAAAAA==&#10;" filled="f" stroked="f" strokeweight=".5pt">
                  <v:textbox>
                    <w:txbxContent>
                      <w:p w14:paraId="4A4953C7" w14:textId="77777777" w:rsidR="00592FFE" w:rsidRPr="00593D52" w:rsidRDefault="00592FFE" w:rsidP="00A526B9">
                        <w:pPr>
                          <w:pStyle w:val="NormalWeb"/>
                          <w:rPr>
                            <w:vertAlign w:val="subscript"/>
                          </w:rPr>
                        </w:pPr>
                        <w:r w:rsidRPr="00593D52">
                          <w:rPr>
                            <w:rFonts w:ascii="Calibri" w:eastAsia="SimSun" w:hAnsi="Calibri"/>
                            <w:bCs/>
                            <w:sz w:val="20"/>
                            <w:szCs w:val="20"/>
                          </w:rPr>
                          <w:t>f</w:t>
                        </w:r>
                        <w:r w:rsidRPr="00593D52">
                          <w:rPr>
                            <w:rFonts w:ascii="Calibri" w:eastAsia="SimSun" w:hAnsi="Calibri"/>
                            <w:bCs/>
                            <w:sz w:val="20"/>
                            <w:szCs w:val="20"/>
                            <w:vertAlign w:val="subscript"/>
                          </w:rPr>
                          <w:t>0</w:t>
                        </w:r>
                      </w:p>
                    </w:txbxContent>
                  </v:textbox>
                </v:shape>
                <v:line id="Straight Connector 767" o:spid="_x0000_s1116" style="position:absolute;visibility:visible;mso-wrap-style:square" from="35917,14706" to="35917,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52s8UAAADcAAAADwAAAGRycy9kb3ducmV2LnhtbESPQWsCMRSE74X+h/AK3mrWgtpdjVKE&#10;gthD6VbB42Pz3CxuXrKbVNd/3xQKHoeZ+YZZrgfbigv1oXGsYDLOQBBXTjdcK9h/vz+/gggRWWPr&#10;mBTcKMB69fiwxEK7K3/RpYy1SBAOBSowMfpCylAZshjGzhMn7+R6izHJvpa6x2uC21a+ZNlMWmw4&#10;LRj0tDFUncsfq6DbVeXHtJ4c/NZvzGeHeXfMc6VGT8PbAkSkId7D/+2tVjCfz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52s8UAAADcAAAADwAAAAAAAAAA&#10;AAAAAAChAgAAZHJzL2Rvd25yZXYueG1sUEsFBgAAAAAEAAQA+QAAAJMDAAAAAA==&#10;" strokecolor="black [3213]" strokeweight=".5pt">
                  <v:stroke joinstyle="miter"/>
                </v:line>
                <v:shape id="Text Box 29" o:spid="_x0000_s1117" type="#_x0000_t202" style="position:absolute;left:17782;top:16985;width:1396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5ycMA&#10;AADcAAAADwAAAGRycy9kb3ducmV2LnhtbERPTWsCMRC9F/ofwhS8lJq1h21ZjaKCRcQq1SIeh824&#10;WdxMliTq+u/NodDj432PJp1txJV8qB0rGPQzEMSl0zVXCn73i7dPECEia2wck4I7BZiMn59GWGh3&#10;4x+67mIlUgiHAhWYGNtCylAashj6riVO3Ml5izFBX0nt8ZbCbSPfsyyXFmtODQZbmhsqz7uLVXA2&#10;q9dt9vU9O+TLu9/sL+7o10elei/ddAgiUhf/xX/upVbwkae16Uw6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f5ycMAAADcAAAADwAAAAAAAAAAAAAAAACYAgAAZHJzL2Rv&#10;d25yZXYueG1sUEsFBgAAAAAEAAQA9QAAAIgDAAAAAA==&#10;" filled="f" stroked="f" strokeweight=".5pt">
                  <v:textbox>
                    <w:txbxContent>
                      <w:p w14:paraId="7A1FE2CA" w14:textId="77777777" w:rsidR="00592FFE" w:rsidRDefault="00592FFE" w:rsidP="00A526B9">
                        <w:pPr>
                          <w:pStyle w:val="NormalWeb"/>
                        </w:pPr>
                        <w:r>
                          <w:rPr>
                            <w:rFonts w:ascii="Calibri" w:eastAsia="SimSun" w:hAnsi="Calibri"/>
                            <w:b/>
                            <w:bCs/>
                            <w:sz w:val="20"/>
                            <w:szCs w:val="20"/>
                          </w:rPr>
                          <w:t>Per Unit Power Output</w:t>
                        </w:r>
                      </w:p>
                    </w:txbxContent>
                  </v:textbox>
                </v:shape>
                <v:shape id="Text Box 29" o:spid="_x0000_s1118" type="#_x0000_t202" style="position:absolute;left:34572;top:15316;width:258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cUscA&#10;AADcAAAADwAAAGRycy9kb3ducmV2LnhtbESPT2sCMRTE74LfIbxCL6Vm28Nqt0axhRYp/qFaisfH&#10;5nWzuHlZkqjrtzdCweMwM79hxtPONuJIPtSOFTwNMhDEpdM1Vwp+th+PIxAhImtsHJOCMwWYTvq9&#10;MRbanfibjptYiQThUKACE2NbSBlKQxbDwLXEyftz3mJM0ldSezwluG3kc5bl0mLNacFgS++Gyv3m&#10;YBXszdfDOvtcvv3m87NfbQ9u5xc7pe7vutkriEhdvIX/23OtYJi/wPVMOg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7XFLHAAAA3AAAAA8AAAAAAAAAAAAAAAAAmAIAAGRy&#10;cy9kb3ducmV2LnhtbFBLBQYAAAAABAAEAPUAAACMAwAAAAA=&#10;" filled="f" stroked="f" strokeweight=".5pt">
                  <v:textbox>
                    <w:txbxContent>
                      <w:p w14:paraId="344C55FF" w14:textId="77777777" w:rsidR="00592FFE" w:rsidRPr="00593D52" w:rsidRDefault="00592FFE" w:rsidP="00A526B9">
                        <w:pPr>
                          <w:pStyle w:val="NormalWeb"/>
                        </w:pPr>
                        <w:r w:rsidRPr="00593D52">
                          <w:rPr>
                            <w:rFonts w:ascii="Calibri" w:eastAsia="SimSun" w:hAnsi="Calibri"/>
                            <w:bCs/>
                            <w:sz w:val="20"/>
                            <w:szCs w:val="20"/>
                          </w:rPr>
                          <w:t>1</w:t>
                        </w:r>
                      </w:p>
                    </w:txbxContent>
                  </v:textbox>
                </v:shape>
                <v:shape id="Text Box 29" o:spid="_x0000_s1119" type="#_x0000_t202" style="position:absolute;left:20697;top:15316;width:255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jEsMA&#10;AADcAAAADwAAAGRycy9kb3ducmV2LnhtbERPTWsCMRC9C/0PYQq9SM3ag8pqlFZQpFSlKsXjsJlu&#10;FjeTJYm6/ntzEDw+3vdk1tpaXMiHyrGCfi8DQVw4XXGp4LBfvI9AhIissXZMCm4UYDZ96Uww1+7K&#10;v3TZxVKkEA45KjAxNrmUoTBkMfRcQ5y4f+ctxgR9KbXHawq3tfzIsoG0WHFqMNjQ3FBx2p2tgpP5&#10;7m6z5frrb7C6+c3+7I7+56jU22v7OQYRqY1P8cO90gqGwzQ/nU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jEsMAAADcAAAADwAAAAAAAAAAAAAAAACYAgAAZHJzL2Rv&#10;d25yZXYueG1sUEsFBgAAAAAEAAQA9QAAAIgDAAAAAA==&#10;" filled="f" stroked="f" strokeweight=".5pt">
                  <v:textbox>
                    <w:txbxContent>
                      <w:p w14:paraId="6F8BDFCA" w14:textId="77777777" w:rsidR="00592FFE" w:rsidRDefault="00592FFE" w:rsidP="00A526B9">
                        <w:pPr>
                          <w:pStyle w:val="NormalWeb"/>
                        </w:pPr>
                        <w:r>
                          <w:rPr>
                            <w:rFonts w:ascii="Calibri" w:eastAsia="SimSun" w:hAnsi="Calibri"/>
                            <w:sz w:val="20"/>
                            <w:szCs w:val="20"/>
                          </w:rPr>
                          <w:t>P</w:t>
                        </w:r>
                      </w:p>
                    </w:txbxContent>
                  </v:textbox>
                </v:shape>
                <v:line id="Straight Connector 771" o:spid="_x0000_s1120" style="position:absolute;visibility:visible;mso-wrap-style:square" from="7964,4495" to="35642,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BWsMAAADcAAAADwAAAGRycy9kb3ducmV2LnhtbESPUWvCQBCE3wX/w7FC33SjFpXoKSK0&#10;+GSp+gPW3JpEc3shdzVpf32vUPBxmJlvmNWms5V6cONLJxrGowQUS+ZMKbmG8+ltuADlA4mhyglr&#10;+GYPm3W/t6LUuFY++XEMuYoQ8SlpKEKoU0SfFWzJj1zNEr2rayyFKJscTUNthNsKJ0kyQ0ulxIWC&#10;at4VnN2PX1aDne6Tw6ydHCrMbu8X+UF8nX5o/TLotktQgbvwDP+390bDfD6GvzPxCOD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6QVrDAAAA3AAAAA8AAAAAAAAAAAAA&#10;AAAAoQIAAGRycy9kb3ducmV2LnhtbFBLBQYAAAAABAAEAPkAAACRAwAAAAA=&#10;" strokecolor="black [3213]" strokeweight="1pt">
                  <v:stroke joinstyle="miter"/>
                </v:line>
                <v:line id="Straight Connector 772" o:spid="_x0000_s1121" style="position:absolute;flip:y;visibility:visible;mso-wrap-style:square" from="22188,8124" to="22188,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8Z98cAAADcAAAADwAAAGRycy9kb3ducmV2LnhtbESPQWvCQBSE70L/w/IKvYhu9FBt6ibU&#10;VqkIPTQJ0uMj+5oEs29Ddqvx37uC0OMwM98wq3QwrThR7xrLCmbTCARxaXXDlYIi306WIJxH1tha&#10;JgUXcpAmD6MVxtqe+ZtOma9EgLCLUUHtfRdL6cqaDLqp7YiD92t7gz7IvpK6x3OAm1bOo+hZGmw4&#10;LNTY0XtN5TH7Mwp8fnj5Gn/m0XLzcbxk1f4nXxdWqafH4e0VhKfB/4fv7Z1WsFjM4XYmHAGZ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Pxn3xwAAANwAAAAPAAAAAAAA&#10;AAAAAAAAAKECAABkcnMvZG93bnJldi54bWxQSwUGAAAAAAQABAD5AAAAlQMAAAAA&#10;" strokecolor="black [3213]" strokeweight=".5pt">
                  <v:stroke dashstyle="1 1" joinstyle="miter"/>
                </v:line>
                <v:line id="Straight Connector 773" o:spid="_x0000_s1122" style="position:absolute;flip:y;visibility:visible;mso-wrap-style:square" from="27355,9569" to="27355,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8bMcAAADcAAAADwAAAGRycy9kb3ducmV2LnhtbESPT2vCQBTE74V+h+UVvBTdaME/qavY&#10;WqkIHkxEPD6yr0kw+zZkV43f3i0IHoeZ+Q0znbemEhdqXGlZQb8XgSDOrC45V7BPV90xCOeRNVaW&#10;ScGNHMxnry9TjLW98o4uic9FgLCLUUHhfR1L6bKCDLqerYmD92cbgz7IJpe6wWuAm0oOomgoDZYc&#10;Fgqs6bug7JScjQKfHibb9980Gv8sT7ck3xzTr71VqvPWLj5BeGr9M/xor7WC0egD/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c7xsxwAAANwAAAAPAAAAAAAA&#10;AAAAAAAAAKECAABkcnMvZG93bnJldi54bWxQSwUGAAAAAAQABAD5AAAAlQMAAAAA&#10;" strokecolor="black [3213]" strokeweight=".5pt">
                  <v:stroke dashstyle="1 1" joinstyle="miter"/>
                </v:line>
                <v:line id="Straight Connector 774" o:spid="_x0000_s1123" style="position:absolute;flip:y;visibility:visible;mso-wrap-style:square" from="7964,9569" to="27367,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kGMcAAADcAAAADwAAAGRycy9kb3ducmV2LnhtbESPT2vCQBTE74V+h+UVvBTdKMU/qavY&#10;WqkIHkxEPD6yr0kw+zZkV43f3i0IHoeZ+Q0znbemEhdqXGlZQb8XgSDOrC45V7BPV90xCOeRNVaW&#10;ScGNHMxnry9TjLW98o4uic9FgLCLUUHhfR1L6bKCDLqerYmD92cbgz7IJpe6wWuAm0oOomgoDZYc&#10;Fgqs6bug7JScjQKfHibb9980Gv8sT7ck3xzTr71VqvPWLj5BeGr9M/xor7WC0egD/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iQYxwAAANwAAAAPAAAAAAAA&#10;AAAAAAAAAKECAABkcnMvZG93bnJldi54bWxQSwUGAAAAAAQABAD5AAAAlQMAAAAA&#10;" strokecolor="black [3213]" strokeweight=".5pt">
                  <v:stroke dashstyle="1 1" joinstyle="miter"/>
                </v:line>
                <v:shape id="Text Box 29" o:spid="_x0000_s1124" type="#_x0000_t202" style="position:absolute;left:26416;top:15316;width:283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isYA&#10;AADcAAAADwAAAGRycy9kb3ducmV2LnhtbESPQWsCMRSE74L/ITyhF6lZhWrZGqUVLFK0pVqKx8fm&#10;dbO4eVmSqOu/N4LQ4zAz3zDTeWtrcSIfKscKhoMMBHHhdMWlgp/d8vEZRIjIGmvHpOBCAeazbmeK&#10;uXZn/qbTNpYiQTjkqMDE2ORShsKQxTBwDXHy/py3GJP0pdQezwluaznKsrG0WHFaMNjQwlBx2B6t&#10;goP56H9l75u33/Hq4j93R7f3671SD7329QVEpDb+h+/tlVYwmTzB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AisYAAADcAAAADwAAAAAAAAAAAAAAAACYAgAAZHJz&#10;L2Rvd25yZXYueG1sUEsFBgAAAAAEAAQA9QAAAIsDAAAAAA==&#10;" filled="f" stroked="f" strokeweight=".5pt">
                  <v:textbox>
                    <w:txbxContent>
                      <w:p w14:paraId="64154583" w14:textId="77777777" w:rsidR="00592FFE" w:rsidRDefault="00592FFE" w:rsidP="00A526B9">
                        <w:pPr>
                          <w:pStyle w:val="NormalWeb"/>
                        </w:pPr>
                        <w:r>
                          <w:rPr>
                            <w:rFonts w:ascii="Calibri" w:eastAsia="SimSun" w:hAnsi="Calibri"/>
                            <w:sz w:val="20"/>
                            <w:szCs w:val="20"/>
                          </w:rPr>
                          <w:t>P’</w:t>
                        </w:r>
                      </w:p>
                    </w:txbxContent>
                  </v:textbox>
                </v:shape>
                <v:shape id="Text Box 29" o:spid="_x0000_s1125" type="#_x0000_t202" style="position:absolute;left:5247;top:8737;width:256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e/cYA&#10;AADcAAAADwAAAGRycy9kb3ducmV2LnhtbESPQWsCMRSE70L/Q3gFL1Kz7WEtW6NUoUWkKtVSPD42&#10;r5vFzcuSRF3/fSMIHoeZ+YYZTzvbiBP5UDtW8DzMQBCXTtdcKfjZfTy9gggRWWPjmBRcKMB08tAb&#10;Y6Hdmb/ptI2VSBAOBSowMbaFlKE0ZDEMXUucvD/nLcYkfSW1x3OC20a+ZFkuLdacFgy2NDdUHrZH&#10;q+BgloNN9rma/eaLi1/vjm7vv/ZK9R+79zcQkbp4D9/aC61gNMrh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1e/cYAAADcAAAADwAAAAAAAAAAAAAAAACYAgAAZHJz&#10;L2Rvd25yZXYueG1sUEsFBgAAAAAEAAQA9QAAAIsDAAAAAA==&#10;" filled="f" stroked="f" strokeweight=".5pt">
                  <v:textbox>
                    <w:txbxContent>
                      <w:p w14:paraId="1F18999E" w14:textId="77777777" w:rsidR="00592FFE" w:rsidRDefault="00592FFE" w:rsidP="00A526B9">
                        <w:pPr>
                          <w:pStyle w:val="NormalWeb"/>
                        </w:pPr>
                        <w:proofErr w:type="gramStart"/>
                        <w:r>
                          <w:rPr>
                            <w:rFonts w:ascii="Calibri" w:eastAsia="SimSun" w:hAnsi="Calibri"/>
                            <w:sz w:val="20"/>
                            <w:szCs w:val="20"/>
                          </w:rPr>
                          <w:t>f</w:t>
                        </w:r>
                        <w:proofErr w:type="gramEnd"/>
                        <w:r>
                          <w:rPr>
                            <w:rFonts w:ascii="Calibri" w:eastAsia="SimSun" w:hAnsi="Calibri"/>
                            <w:sz w:val="20"/>
                            <w:szCs w:val="20"/>
                          </w:rPr>
                          <w:t>’</w:t>
                        </w:r>
                      </w:p>
                    </w:txbxContent>
                  </v:textbox>
                </v:shape>
                <v:shape id="Text Box 29" o:spid="_x0000_s1126" type="#_x0000_t202" style="position:absolute;left:23146;top:13048;width:3270;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7ZsYA&#10;AADcAAAADwAAAGRycy9kb3ducmV2LnhtbESPQWsCMRSE70L/Q3gFL1Kz7cEtW6NUoUWkKtVSPD42&#10;r5vFzcuSRF3/fSMIHoeZ+YYZTzvbiBP5UDtW8DzMQBCXTtdcKfjZfTy9gggRWWPjmBRcKMB08tAb&#10;Y6Hdmb/ptI2VSBAOBSowMbaFlKE0ZDEMXUucvD/nLcYkfSW1x3OC20a+ZNlIWqw5LRhsaW6oPGyP&#10;VsHBLAeb7HM1+x0tLn69O7q9/9or1X/s3t9AROriPXxrL7SCPM/h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7ZsYAAADcAAAADwAAAAAAAAAAAAAAAACYAgAAZHJz&#10;L2Rvd25yZXYueG1sUEsFBgAAAAAEAAQA9QAAAIsDAAAAAA==&#10;" filled="f" stroked="f" strokeweight=".5pt">
                  <v:textbox>
                    <w:txbxContent>
                      <w:p w14:paraId="0DCA12E0" w14:textId="77777777" w:rsidR="00592FFE" w:rsidRDefault="00592FFE" w:rsidP="00A526B9">
                        <w:pPr>
                          <w:pStyle w:val="NormalWeb"/>
                        </w:pPr>
                        <w:r>
                          <w:rPr>
                            <w:rFonts w:ascii="Calibri" w:eastAsia="SimSun" w:hAnsi="Calibri"/>
                            <w:sz w:val="20"/>
                            <w:szCs w:val="20"/>
                          </w:rPr>
                          <w:t>ΔP</w:t>
                        </w:r>
                      </w:p>
                    </w:txbxContent>
                  </v:textbox>
                </v:shape>
                <v:shape id="Text Box 29" o:spid="_x0000_s1127" type="#_x0000_t202" style="position:absolute;left:7812;top:7743;width:299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vFMMA&#10;AADcAAAADwAAAGRycy9kb3ducmV2LnhtbERPTWsCMRC9C/0PYQq9SM3ag8pqlFZQpFSlKsXjsJlu&#10;FjeTJYm6/ntzEDw+3vdk1tpaXMiHyrGCfi8DQVw4XXGp4LBfvI9AhIissXZMCm4UYDZ96Uww1+7K&#10;v3TZxVKkEA45KjAxNrmUoTBkMfRcQ5y4f+ctxgR9KbXHawq3tfzIsoG0WHFqMNjQ3FBx2p2tgpP5&#10;7m6z5frrb7C6+c3+7I7+56jU22v7OQYRqY1P8cO90gqGw7Q2nU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5vFMMAAADcAAAADwAAAAAAAAAAAAAAAACYAgAAZHJzL2Rv&#10;d25yZXYueG1sUEsFBgAAAAAEAAQA9QAAAIgDAAAAAA==&#10;" filled="f" stroked="f" strokeweight=".5pt">
                  <v:textbox>
                    <w:txbxContent>
                      <w:p w14:paraId="1C42D200" w14:textId="77777777" w:rsidR="00592FFE" w:rsidRDefault="00592FFE" w:rsidP="00A526B9">
                        <w:pPr>
                          <w:pStyle w:val="NormalWeb"/>
                        </w:pPr>
                        <w:proofErr w:type="spellStart"/>
                        <w:proofErr w:type="gramStart"/>
                        <w:r>
                          <w:rPr>
                            <w:rFonts w:ascii="Calibri" w:eastAsia="SimSun" w:hAnsi="Calibri"/>
                            <w:sz w:val="20"/>
                            <w:szCs w:val="20"/>
                          </w:rPr>
                          <w:t>Δf</w:t>
                        </w:r>
                        <w:proofErr w:type="spellEnd"/>
                        <w:proofErr w:type="gramEnd"/>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79" o:spid="_x0000_s1128" type="#_x0000_t88" style="position:absolute;left:24073;top:9831;width:1397;height:50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nbsYA&#10;AADcAAAADwAAAGRycy9kb3ducmV2LnhtbESPQWvCQBSE74X+h+UVvNWNOWiNrmK1QikoGD14fGaf&#10;2Wj2bchuNf33bqHQ4zAz3zDTeWdrcaPWV44VDPoJCOLC6YpLBYf9+vUNhA/IGmvHpOCHPMxnz09T&#10;zLS7845ueShFhLDPUIEJocmk9IUhi77vGuLonV1rMUTZllK3eI9wW8s0SYbSYsVxwWBDS0PFNf+2&#10;Cvz7x2n5tU2v+WpRpZtutTaX40Cp3ku3mIAI1IX/8F/7UysYjcbwey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AnbsYAAADcAAAADwAAAAAAAAAAAAAAAACYAgAAZHJz&#10;L2Rvd25yZXYueG1sUEsFBgAAAAAEAAQA9QAAAIsDAAAAAA==&#10;" adj="499" strokecolor="black [3213]" strokeweight=".5pt">
                  <v:stroke joinstyle="miter"/>
                </v:shape>
                <w10:anchorlock/>
              </v:group>
            </w:pict>
          </mc:Fallback>
        </mc:AlternateContent>
      </w:r>
      <w:r>
        <w:br/>
        <w:t>Figure 3.3.2: Speed-Droop Characteristic</w:t>
      </w:r>
    </w:p>
    <w:p w14:paraId="25840278" w14:textId="77777777" w:rsidR="00A526B9" w:rsidRDefault="00A526B9" w:rsidP="00A526B9">
      <w:r>
        <w:t>In the case of more than one generator, the power imbalance will be shared according to the slope of its droop characteristic. Typically, the slope is determined by the unit’s rated power and a system minimum and maximum allowable frequency:</w:t>
      </w:r>
      <w:r w:rsidRPr="00273115">
        <w:t xml:space="preserve"> </w:t>
      </w:r>
    </w:p>
    <w:p w14:paraId="545F7069" w14:textId="77777777" w:rsidR="00A526B9" w:rsidRDefault="00A526B9" w:rsidP="00420654">
      <w:pPr>
        <w:pStyle w:val="MTDisplayEquation"/>
        <w:tabs>
          <w:tab w:val="clear" w:pos="4680"/>
          <w:tab w:val="center" w:pos="4140"/>
        </w:tabs>
      </w:pPr>
      <w:r>
        <w:tab/>
      </w:r>
      <w:r w:rsidRPr="00C94A82">
        <w:rPr>
          <w:position w:val="-4"/>
        </w:rPr>
        <w:object w:dxaOrig="180" w:dyaOrig="279" w14:anchorId="2944EA43">
          <v:shape id="_x0000_i1045" type="#_x0000_t75" style="width:9pt;height:13.2pt" o:ole="">
            <v:imagedata r:id="rId39" o:title=""/>
          </v:shape>
          <o:OLEObject Type="Embed" ProgID="Equation.DSMT4" ShapeID="_x0000_i1045" DrawAspect="Content" ObjectID="_1523815924" r:id="rId74"/>
        </w:object>
      </w:r>
      <w:r>
        <w:t xml:space="preserve"> </w:t>
      </w:r>
      <w:r w:rsidRPr="00273115">
        <w:rPr>
          <w:position w:val="-12"/>
        </w:rPr>
        <w:object w:dxaOrig="3080" w:dyaOrig="360" w14:anchorId="53DBC9EE">
          <v:shape id="_x0000_i1046" type="#_x0000_t75" style="width:153.1pt;height:19.2pt" o:ole="">
            <v:imagedata r:id="rId75" o:title=""/>
          </v:shape>
          <o:OLEObject Type="Embed" ProgID="Equation.DSMT4" ShapeID="_x0000_i1046" DrawAspect="Content" ObjectID="_1523815925" r:id="rId76"/>
        </w:object>
      </w:r>
      <w:r>
        <w:t xml:space="preserve"> </w:t>
      </w:r>
      <w:r>
        <w:tab/>
        <w:t>(3.3.1)</w:t>
      </w:r>
      <w:r w:rsidRPr="00601E19">
        <w:t xml:space="preserve"> </w:t>
      </w:r>
    </w:p>
    <w:p w14:paraId="0E51A5AA" w14:textId="77777777" w:rsidR="00A526B9" w:rsidRDefault="00A526B9" w:rsidP="00A526B9">
      <w:r>
        <w:t xml:space="preserve">Thus, in the case of two generators, where one has 50% more rated capacity, the scenario shown in Fig. 3.3.3 would be observed. As explained in equation 3.3.1, the droop setting of both generators is calculated from the minimum and maximum allowable frequency, </w:t>
      </w:r>
      <w:r>
        <w:rPr>
          <w:i/>
        </w:rPr>
        <w:t>f</w:t>
      </w:r>
      <w:r>
        <w:rPr>
          <w:i/>
          <w:vertAlign w:val="subscript"/>
        </w:rPr>
        <w:t>min</w:t>
      </w:r>
      <w:r>
        <w:rPr>
          <w:i/>
        </w:rPr>
        <w:t xml:space="preserve"> </w:t>
      </w:r>
      <w:r w:rsidRPr="0012749B">
        <w:t>and</w:t>
      </w:r>
      <w:r>
        <w:rPr>
          <w:i/>
        </w:rPr>
        <w:t xml:space="preserve"> f</w:t>
      </w:r>
      <w:r>
        <w:rPr>
          <w:i/>
          <w:vertAlign w:val="subscript"/>
        </w:rPr>
        <w:t>max</w:t>
      </w:r>
      <w:r>
        <w:rPr>
          <w:i/>
        </w:rPr>
        <w:t>,</w:t>
      </w:r>
      <w:r>
        <w:t xml:space="preserve"> respectively, which correspond to </w:t>
      </w:r>
      <w:r>
        <w:rPr>
          <w:i/>
        </w:rPr>
        <w:t>f</w:t>
      </w:r>
      <w:r>
        <w:rPr>
          <w:i/>
          <w:vertAlign w:val="subscript"/>
        </w:rPr>
        <w:t>FL</w:t>
      </w:r>
      <w:r>
        <w:rPr>
          <w:i/>
        </w:rPr>
        <w:t xml:space="preserve"> </w:t>
      </w:r>
      <w:r w:rsidRPr="0012749B">
        <w:t>and</w:t>
      </w:r>
      <w:r>
        <w:rPr>
          <w:i/>
        </w:rPr>
        <w:t xml:space="preserve"> f</w:t>
      </w:r>
      <w:r>
        <w:rPr>
          <w:i/>
          <w:vertAlign w:val="subscript"/>
        </w:rPr>
        <w:t>NL</w:t>
      </w:r>
      <w:r>
        <w:rPr>
          <w:i/>
        </w:rPr>
        <w:t xml:space="preserve">, </w:t>
      </w:r>
      <w:r>
        <w:t xml:space="preserve">which are the </w:t>
      </w:r>
      <w:r>
        <w:lastRenderedPageBreak/>
        <w:t>generator’s Full and No-Load frequencies, respectively. Since the second generator has a higher rated capacity, its slope is less pronounced.</w:t>
      </w:r>
    </w:p>
    <w:p w14:paraId="7AB2DF4A" w14:textId="3B73C365" w:rsidR="00A526B9" w:rsidRDefault="00A526B9" w:rsidP="00A526B9">
      <w:pPr>
        <w:pStyle w:val="TableFigure"/>
      </w:pPr>
      <w:r>
        <w:rPr>
          <w:noProof/>
          <w:lang w:eastAsia="en-US"/>
        </w:rPr>
        <mc:AlternateContent>
          <mc:Choice Requires="wpc">
            <w:drawing>
              <wp:inline distT="0" distB="0" distL="0" distR="0" wp14:anchorId="7A696B38" wp14:editId="177E0068">
                <wp:extent cx="5379162" cy="2057400"/>
                <wp:effectExtent l="0" t="0" r="12065" b="19050"/>
                <wp:docPr id="872" name="Canvas 8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780" name="Text Box 29"/>
                        <wps:cNvSpPr txBox="1"/>
                        <wps:spPr>
                          <a:xfrm>
                            <a:off x="36442" y="50461"/>
                            <a:ext cx="738505" cy="29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F0D6F" w14:textId="77777777" w:rsidR="00592FFE" w:rsidRDefault="00592FFE" w:rsidP="00A526B9">
                              <w:pPr>
                                <w:pStyle w:val="NormalWeb"/>
                              </w:pPr>
                              <w:r>
                                <w:rPr>
                                  <w:rFonts w:ascii="Calibri" w:eastAsia="SimSun" w:hAnsi="Calibri"/>
                                  <w:b/>
                                  <w:bCs/>
                                  <w:sz w:val="20"/>
                                  <w:szCs w:val="20"/>
                                </w:rPr>
                                <w:t>Frequency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1" name="Straight Connector 781"/>
                        <wps:cNvCnPr/>
                        <wps:spPr>
                          <a:xfrm>
                            <a:off x="774947" y="167640"/>
                            <a:ext cx="0" cy="1363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2" name="Straight Connector 782"/>
                        <wps:cNvCnPr/>
                        <wps:spPr>
                          <a:xfrm>
                            <a:off x="774947" y="1531620"/>
                            <a:ext cx="40928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3" name="Straight Connector 783"/>
                        <wps:cNvCnPr/>
                        <wps:spPr>
                          <a:xfrm>
                            <a:off x="774980" y="812460"/>
                            <a:ext cx="4087587" cy="613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84" name="Text Box 29"/>
                        <wps:cNvSpPr txBox="1"/>
                        <wps:spPr>
                          <a:xfrm>
                            <a:off x="503200" y="687660"/>
                            <a:ext cx="2717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34773" w14:textId="77777777" w:rsidR="00592FFE" w:rsidRPr="00593D52" w:rsidRDefault="00592FFE" w:rsidP="00A526B9">
                              <w:pPr>
                                <w:pStyle w:val="NormalWeb"/>
                                <w:rPr>
                                  <w:vertAlign w:val="subscript"/>
                                </w:rPr>
                              </w:pPr>
                              <w:r w:rsidRPr="00593D52">
                                <w:rPr>
                                  <w:rFonts w:ascii="Calibri" w:eastAsia="SimSun" w:hAnsi="Calibri"/>
                                  <w:bCs/>
                                  <w:sz w:val="20"/>
                                  <w:szCs w:val="20"/>
                                </w:rPr>
                                <w:t>f</w:t>
                              </w:r>
                              <w:r w:rsidRPr="00593D52">
                                <w:rPr>
                                  <w:rFonts w:ascii="Calibri" w:eastAsia="SimSun" w:hAnsi="Calibri"/>
                                  <w:bCs/>
                                  <w:sz w:val="20"/>
                                  <w:szCs w:val="20"/>
                                  <w:vertAlign w:val="subscript"/>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5" name="Straight Connector 785"/>
                        <wps:cNvCnPr/>
                        <wps:spPr>
                          <a:xfrm>
                            <a:off x="3570255" y="1470660"/>
                            <a:ext cx="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6" name="Text Box 29"/>
                        <wps:cNvSpPr txBox="1"/>
                        <wps:spPr>
                          <a:xfrm>
                            <a:off x="2250662" y="1824355"/>
                            <a:ext cx="93599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8BE60" w14:textId="77777777" w:rsidR="00592FFE" w:rsidRDefault="00592FFE" w:rsidP="00A526B9">
                              <w:pPr>
                                <w:pStyle w:val="NormalWeb"/>
                              </w:pPr>
                              <w:r>
                                <w:rPr>
                                  <w:rFonts w:ascii="Calibri" w:eastAsia="SimSun" w:hAnsi="Calibri"/>
                                  <w:b/>
                                  <w:bCs/>
                                  <w:sz w:val="20"/>
                                  <w:szCs w:val="20"/>
                                </w:rPr>
                                <w:t>Power Output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7" name="Text Box 29"/>
                        <wps:cNvSpPr txBox="1"/>
                        <wps:spPr>
                          <a:xfrm>
                            <a:off x="3287524" y="1528740"/>
                            <a:ext cx="45910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C3A2C" w14:textId="77777777" w:rsidR="00592FFE" w:rsidRPr="00593D52" w:rsidRDefault="00592FFE" w:rsidP="00A526B9">
                              <w:pPr>
                                <w:pStyle w:val="NormalWeb"/>
                              </w:pPr>
                              <w:r>
                                <w:rPr>
                                  <w:rFonts w:ascii="Calibri" w:eastAsia="SimSun" w:hAnsi="Calibri"/>
                                  <w:sz w:val="20"/>
                                  <w:szCs w:val="20"/>
                                </w:rPr>
                                <w:t>P</w:t>
                              </w:r>
                              <w:r>
                                <w:rPr>
                                  <w:rFonts w:ascii="Calibri" w:eastAsia="SimSun" w:hAnsi="Calibri"/>
                                  <w:sz w:val="20"/>
                                  <w:szCs w:val="20"/>
                                  <w:vertAlign w:val="subscript"/>
                                </w:rPr>
                                <w:t>1.max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8" name="Text Box 29"/>
                        <wps:cNvSpPr txBox="1"/>
                        <wps:spPr>
                          <a:xfrm>
                            <a:off x="2086337" y="1531620"/>
                            <a:ext cx="2971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086E5" w14:textId="77777777" w:rsidR="00592FFE" w:rsidRPr="0012749B" w:rsidRDefault="00592FFE" w:rsidP="00A526B9">
                              <w:pPr>
                                <w:pStyle w:val="NormalWeb"/>
                                <w:rPr>
                                  <w:vertAlign w:val="subscript"/>
                                </w:rPr>
                              </w:pPr>
                              <w:r>
                                <w:rPr>
                                  <w:rFonts w:ascii="Calibri" w:eastAsia="SimSun" w:hAnsi="Calibri"/>
                                  <w:sz w:val="20"/>
                                  <w:szCs w:val="20"/>
                                </w:rPr>
                                <w:t>P</w:t>
                              </w:r>
                              <w:r>
                                <w:rPr>
                                  <w:rFonts w:ascii="Calibri" w:eastAsia="SimSun" w:hAnsi="Calibri"/>
                                  <w:sz w:val="20"/>
                                  <w:szCs w:val="20"/>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9" name="Straight Connector 789"/>
                        <wps:cNvCnPr/>
                        <wps:spPr>
                          <a:xfrm>
                            <a:off x="774980" y="449580"/>
                            <a:ext cx="2795275" cy="7330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0" name="Straight Connector 790"/>
                        <wps:cNvCnPr/>
                        <wps:spPr>
                          <a:xfrm flipV="1">
                            <a:off x="2235422" y="812460"/>
                            <a:ext cx="0" cy="71916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91" name="Straight Connector 791"/>
                        <wps:cNvCnPr/>
                        <wps:spPr>
                          <a:xfrm flipV="1">
                            <a:off x="2698826" y="956900"/>
                            <a:ext cx="0" cy="57472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92" name="Straight Connector 792"/>
                        <wps:cNvCnPr/>
                        <wps:spPr>
                          <a:xfrm flipV="1">
                            <a:off x="774947" y="956900"/>
                            <a:ext cx="2853520" cy="762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93" name="Text Box 29"/>
                        <wps:cNvSpPr txBox="1"/>
                        <wps:spPr>
                          <a:xfrm>
                            <a:off x="2604901" y="1531620"/>
                            <a:ext cx="32893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3E206" w14:textId="77777777" w:rsidR="00592FFE" w:rsidRDefault="00592FFE" w:rsidP="00A526B9">
                              <w:pPr>
                                <w:pStyle w:val="NormalWeb"/>
                              </w:pPr>
                              <w:r>
                                <w:rPr>
                                  <w:rFonts w:ascii="Calibri" w:eastAsia="SimSun" w:hAnsi="Calibri"/>
                                  <w:sz w:val="20"/>
                                  <w:szCs w:val="20"/>
                                </w:rPr>
                                <w:t>P</w:t>
                              </w:r>
                              <w:r>
                                <w:rPr>
                                  <w:rFonts w:ascii="Calibri" w:eastAsia="SimSun" w:hAnsi="Calibri"/>
                                  <w:sz w:val="20"/>
                                  <w:szCs w:val="20"/>
                                  <w:vertAlign w:val="subscript"/>
                                </w:rPr>
                                <w:t>1</w:t>
                              </w:r>
                              <w:r>
                                <w:rPr>
                                  <w:rFonts w:ascii="Calibri" w:eastAsia="SimSun" w:hAnsi="Calibri"/>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4" name="Text Box 29"/>
                        <wps:cNvSpPr txBox="1"/>
                        <wps:spPr>
                          <a:xfrm>
                            <a:off x="503200" y="873760"/>
                            <a:ext cx="25654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2CA0E" w14:textId="77777777" w:rsidR="00592FFE" w:rsidRDefault="00592FFE" w:rsidP="00A526B9">
                              <w:pPr>
                                <w:pStyle w:val="NormalWeb"/>
                              </w:pPr>
                              <w:r>
                                <w:rPr>
                                  <w:rFonts w:ascii="Calibri" w:eastAsia="SimSun" w:hAnsi="Calibri"/>
                                  <w:sz w:val="20"/>
                                  <w:szCs w:val="20"/>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5" name="Text Box 29"/>
                        <wps:cNvSpPr txBox="1"/>
                        <wps:spPr>
                          <a:xfrm>
                            <a:off x="759740" y="797221"/>
                            <a:ext cx="29972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E7F08" w14:textId="77777777" w:rsidR="00592FFE" w:rsidRDefault="00592FFE" w:rsidP="00A526B9">
                              <w:pPr>
                                <w:pStyle w:val="NormalWeb"/>
                              </w:pPr>
                              <w:r>
                                <w:rPr>
                                  <w:rFonts w:ascii="Calibri" w:eastAsia="SimSun" w:hAnsi="Calibri"/>
                                  <w:sz w:val="20"/>
                                  <w:szCs w:val="20"/>
                                </w:rPr>
                                <w:t>Δf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6" name="Straight Connector 796"/>
                        <wps:cNvCnPr/>
                        <wps:spPr>
                          <a:xfrm>
                            <a:off x="4862567" y="1467780"/>
                            <a:ext cx="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7" name="Text Box 29"/>
                        <wps:cNvSpPr txBox="1"/>
                        <wps:spPr>
                          <a:xfrm>
                            <a:off x="4341867" y="1511301"/>
                            <a:ext cx="103822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C512B" w14:textId="77777777" w:rsidR="00592FFE" w:rsidRPr="00273115" w:rsidRDefault="00592FFE" w:rsidP="00A526B9">
                              <w:pPr>
                                <w:pStyle w:val="NormalWeb"/>
                                <w:rPr>
                                  <w:vertAlign w:val="subscript"/>
                                </w:rPr>
                              </w:pPr>
                              <w:r>
                                <w:rPr>
                                  <w:rFonts w:ascii="Calibri" w:eastAsia="SimSun" w:hAnsi="Calibri"/>
                                  <w:sz w:val="20"/>
                                  <w:szCs w:val="20"/>
                                </w:rPr>
                                <w:t>P</w:t>
                              </w:r>
                              <w:r>
                                <w:rPr>
                                  <w:rFonts w:ascii="Calibri" w:eastAsia="SimSun" w:hAnsi="Calibri"/>
                                  <w:sz w:val="20"/>
                                  <w:szCs w:val="20"/>
                                  <w:vertAlign w:val="subscript"/>
                                </w:rPr>
                                <w:t>2,max</w:t>
                              </w:r>
                              <w:r>
                                <w:rPr>
                                  <w:rFonts w:ascii="Calibri" w:eastAsia="SimSun" w:hAnsi="Calibri"/>
                                  <w:sz w:val="20"/>
                                  <w:szCs w:val="20"/>
                                </w:rPr>
                                <w:t xml:space="preserve"> = 1.5 P</w:t>
                              </w:r>
                              <w:r>
                                <w:rPr>
                                  <w:rFonts w:ascii="Calibri" w:eastAsia="SimSun" w:hAnsi="Calibri"/>
                                  <w:sz w:val="20"/>
                                  <w:szCs w:val="20"/>
                                  <w:vertAlign w:val="subscript"/>
                                </w:rPr>
                                <w:t>1.max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8" name="Text Box 29"/>
                        <wps:cNvSpPr txBox="1"/>
                        <wps:spPr>
                          <a:xfrm>
                            <a:off x="454102" y="331131"/>
                            <a:ext cx="31623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28A60" w14:textId="77777777" w:rsidR="00592FFE" w:rsidRDefault="00592FFE" w:rsidP="00A526B9">
                              <w:pPr>
                                <w:pStyle w:val="NormalWeb"/>
                              </w:pPr>
                              <w:r>
                                <w:rPr>
                                  <w:rFonts w:ascii="Calibri" w:eastAsia="SimSun" w:hAnsi="Calibri"/>
                                  <w:sz w:val="20"/>
                                  <w:szCs w:val="20"/>
                                </w:rPr>
                                <w:t>f</w:t>
                              </w:r>
                              <w:r>
                                <w:rPr>
                                  <w:rFonts w:ascii="Calibri" w:eastAsia="SimSun" w:hAnsi="Calibri"/>
                                  <w:position w:val="-5"/>
                                  <w:sz w:val="20"/>
                                  <w:szCs w:val="20"/>
                                  <w:vertAlign w:val="subscript"/>
                                </w:rPr>
                                <w:t>NL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99" name="Straight Connector 799"/>
                        <wps:cNvCnPr/>
                        <wps:spPr>
                          <a:xfrm>
                            <a:off x="780700" y="1182665"/>
                            <a:ext cx="4081867"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00" name="Text Box 29"/>
                        <wps:cNvSpPr txBox="1"/>
                        <wps:spPr>
                          <a:xfrm>
                            <a:off x="454102" y="1089321"/>
                            <a:ext cx="30099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8813" w14:textId="77777777" w:rsidR="00592FFE" w:rsidRDefault="00592FFE" w:rsidP="00A526B9">
                              <w:pPr>
                                <w:pStyle w:val="NormalWeb"/>
                              </w:pPr>
                              <w:r>
                                <w:rPr>
                                  <w:rFonts w:ascii="Calibri" w:eastAsia="SimSun" w:hAnsi="Calibri"/>
                                  <w:sz w:val="20"/>
                                  <w:szCs w:val="20"/>
                                </w:rPr>
                                <w:t>f</w:t>
                              </w:r>
                              <w:r>
                                <w:rPr>
                                  <w:rFonts w:ascii="Calibri" w:eastAsia="SimSun" w:hAnsi="Calibri"/>
                                  <w:position w:val="-5"/>
                                  <w:sz w:val="20"/>
                                  <w:szCs w:val="20"/>
                                  <w:vertAlign w:val="subscript"/>
                                </w:rPr>
                                <w:t>FL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1" name="Straight Connector 801"/>
                        <wps:cNvCnPr/>
                        <wps:spPr>
                          <a:xfrm>
                            <a:off x="780700" y="449580"/>
                            <a:ext cx="4081867" cy="7330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2" name="Straight Connector 802"/>
                        <wps:cNvCnPr/>
                        <wps:spPr>
                          <a:xfrm flipV="1">
                            <a:off x="3611964" y="956310"/>
                            <a:ext cx="0" cy="57467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03" name="Text Box 29"/>
                        <wps:cNvSpPr txBox="1"/>
                        <wps:spPr>
                          <a:xfrm>
                            <a:off x="3564534" y="1309620"/>
                            <a:ext cx="32893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81CD6" w14:textId="77777777" w:rsidR="00592FFE" w:rsidRDefault="00592FFE" w:rsidP="00A526B9">
                              <w:pPr>
                                <w:pStyle w:val="NormalWeb"/>
                              </w:pPr>
                              <w:r>
                                <w:rPr>
                                  <w:rFonts w:ascii="Calibri" w:eastAsia="SimSun" w:hAnsi="Calibri"/>
                                  <w:sz w:val="20"/>
                                  <w:szCs w:val="20"/>
                                </w:rPr>
                                <w:t>P</w:t>
                              </w:r>
                              <w:r>
                                <w:rPr>
                                  <w:rFonts w:ascii="Calibri" w:eastAsia="SimSun" w:hAnsi="Calibri"/>
                                  <w:sz w:val="20"/>
                                  <w:szCs w:val="20"/>
                                  <w:vertAlign w:val="subscript"/>
                                </w:rPr>
                                <w:t>2</w:t>
                              </w:r>
                              <w:r>
                                <w:rPr>
                                  <w:rFonts w:ascii="Calibri" w:eastAsia="SimSun" w:hAnsi="Calibri"/>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4" name="Text Box 29"/>
                        <wps:cNvSpPr txBox="1"/>
                        <wps:spPr>
                          <a:xfrm>
                            <a:off x="2863587" y="1532255"/>
                            <a:ext cx="2971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73913" w14:textId="77777777" w:rsidR="00592FFE" w:rsidRDefault="00592FFE" w:rsidP="00A526B9">
                              <w:pPr>
                                <w:pStyle w:val="NormalWeb"/>
                              </w:pPr>
                              <w:r>
                                <w:rPr>
                                  <w:rFonts w:ascii="Calibri" w:eastAsia="SimSun" w:hAnsi="Calibri"/>
                                  <w:sz w:val="20"/>
                                  <w:szCs w:val="20"/>
                                </w:rPr>
                                <w:t>P</w:t>
                              </w:r>
                              <w:r>
                                <w:rPr>
                                  <w:rFonts w:ascii="Calibri" w:eastAsia="SimSun" w:hAnsi="Calibri"/>
                                  <w:position w:val="-5"/>
                                  <w:sz w:val="20"/>
                                  <w:szCs w:val="20"/>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5" name="Straight Connector 805"/>
                        <wps:cNvCnPr/>
                        <wps:spPr>
                          <a:xfrm flipV="1">
                            <a:off x="3012812" y="835320"/>
                            <a:ext cx="0" cy="69342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06" name="Right Brace 806"/>
                        <wps:cNvSpPr/>
                        <wps:spPr>
                          <a:xfrm rot="5400000">
                            <a:off x="2397591" y="1020496"/>
                            <a:ext cx="139065" cy="463404"/>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7" name="Text Box 29"/>
                        <wps:cNvSpPr txBox="1"/>
                        <wps:spPr>
                          <a:xfrm>
                            <a:off x="2250662" y="1309620"/>
                            <a:ext cx="3689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566FE" w14:textId="77777777" w:rsidR="00592FFE" w:rsidRPr="00D20C98" w:rsidRDefault="00592FFE" w:rsidP="00A526B9">
                              <w:pPr>
                                <w:pStyle w:val="NormalWeb"/>
                                <w:rPr>
                                  <w:vertAlign w:val="subscript"/>
                                </w:rPr>
                              </w:pPr>
                              <w:r>
                                <w:rPr>
                                  <w:rFonts w:ascii="Calibri" w:eastAsia="SimSun" w:hAnsi="Calibri"/>
                                  <w:sz w:val="20"/>
                                  <w:szCs w:val="20"/>
                                </w:rPr>
                                <w:t>ΔP</w:t>
                              </w:r>
                              <w:r>
                                <w:rPr>
                                  <w:rFonts w:ascii="Calibri" w:eastAsia="SimSun" w:hAnsi="Calibri"/>
                                  <w:sz w:val="20"/>
                                  <w:szCs w:val="20"/>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08" name="Right Brace 808"/>
                        <wps:cNvSpPr/>
                        <wps:spPr>
                          <a:xfrm rot="5400000">
                            <a:off x="3253361" y="968793"/>
                            <a:ext cx="122260" cy="583617"/>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9" name="Text Box 29"/>
                        <wps:cNvSpPr txBox="1"/>
                        <wps:spPr>
                          <a:xfrm>
                            <a:off x="3115144" y="1308600"/>
                            <a:ext cx="3689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CF6FC" w14:textId="77777777" w:rsidR="00592FFE" w:rsidRDefault="00592FFE" w:rsidP="00A526B9">
                              <w:pPr>
                                <w:pStyle w:val="NormalWeb"/>
                              </w:pPr>
                              <w:r>
                                <w:rPr>
                                  <w:rFonts w:ascii="Calibri" w:eastAsia="SimSun" w:hAnsi="Calibri"/>
                                  <w:sz w:val="20"/>
                                  <w:szCs w:val="20"/>
                                </w:rPr>
                                <w:t>ΔP</w:t>
                              </w:r>
                              <w:r>
                                <w:rPr>
                                  <w:rFonts w:ascii="Calibri" w:eastAsia="SimSun" w:hAnsi="Calibri"/>
                                  <w:position w:val="-5"/>
                                  <w:sz w:val="20"/>
                                  <w:szCs w:val="20"/>
                                  <w:vertAlign w:val="subscript"/>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696B38" id="Canvas 872" o:spid="_x0000_s1129" editas="canvas" style="width:423.55pt;height:162pt;mso-position-horizontal-relative:char;mso-position-vertical-relative:line" coordsize="5379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">
                <v:shape id="_x0000_s1130" type="#_x0000_t75" style="position:absolute;width:53790;height:20574;visibility:visible;mso-wrap-style:square" stroked="t" strokecolor="black [3213]" strokeweight=".5pt">
                  <v:fill o:detectmouseclick="t"/>
                  <v:path o:connecttype="none"/>
                </v:shape>
                <v:shape id="Text Box 29" o:spid="_x0000_s1131" type="#_x0000_t202" style="position:absolute;left:364;top:504;width:7385;height:2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TNcMA&#10;AADcAAAADwAAAGRycy9kb3ducmV2LnhtbERPy2oCMRTdC/5DuEI3opl2YWU0ii20SGkVH4jLy+Q6&#10;GZzcDEnU8e+bheDycN7TeWtrcSUfKscKXocZCOLC6YpLBfvd12AMIkRkjbVjUnCnAPNZtzPFXLsb&#10;b+i6jaVIIRxyVGBibHIpQ2HIYhi6hjhxJ+ctxgR9KbXHWwq3tXzLspG0WHFqMNjQp6HivL1YBWfz&#10;019n338fh9Hy7le7izv636NSL712MQERqY1P8cO91Arex2l+Op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0TNcMAAADcAAAADwAAAAAAAAAAAAAAAACYAgAAZHJzL2Rv&#10;d25yZXYueG1sUEsFBgAAAAAEAAQA9QAAAIgDAAAAAA==&#10;" filled="f" stroked="f" strokeweight=".5pt">
                  <v:textbox>
                    <w:txbxContent>
                      <w:p w14:paraId="4A7F0D6F" w14:textId="77777777" w:rsidR="00592FFE" w:rsidRDefault="00592FFE" w:rsidP="00A526B9">
                        <w:pPr>
                          <w:pStyle w:val="NormalWeb"/>
                        </w:pPr>
                        <w:r>
                          <w:rPr>
                            <w:rFonts w:ascii="Calibri" w:eastAsia="SimSun" w:hAnsi="Calibri"/>
                            <w:b/>
                            <w:bCs/>
                            <w:sz w:val="20"/>
                            <w:szCs w:val="20"/>
                          </w:rPr>
                          <w:t>Frequency</w:t>
                        </w:r>
                      </w:p>
                    </w:txbxContent>
                  </v:textbox>
                </v:shape>
                <v:line id="Straight Connector 781" o:spid="_x0000_s1132" style="position:absolute;visibility:visible;mso-wrap-style:square" from="7749,1676" to="7749,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xfcMAAADcAAAADwAAAGRycy9kb3ducmV2LnhtbESPUWvCQBCE3wX/w7FC33SjFpXoKSK0&#10;+GSp+gPW3JpEc3shdzVpf32vUPBxmJlvmNWms5V6cONLJxrGowQUS+ZMKbmG8+ltuADlA4mhyglr&#10;+GYPm3W/t6LUuFY++XEMuYoQ8SlpKEKoU0SfFWzJj1zNEr2rayyFKJscTUNthNsKJ0kyQ0ulxIWC&#10;at4VnN2PX1aDne6Tw6ydHCrMbu8X+UF8nX5o/TLotktQgbvwDP+390bDfDGGvzPxCOD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vMX3DAAAA3AAAAA8AAAAAAAAAAAAA&#10;AAAAoQIAAGRycy9kb3ducmV2LnhtbFBLBQYAAAAABAAEAPkAAACRAwAAAAA=&#10;" strokecolor="black [3213]" strokeweight="1pt">
                  <v:stroke joinstyle="miter"/>
                </v:line>
                <v:line id="Straight Connector 782" o:spid="_x0000_s1133" style="position:absolute;visibility:visible;mso-wrap-style:square" from="7749,15316" to="48677,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2vCsQAAADcAAAADwAAAGRycy9kb3ducmV2LnhtbESPUWvCQBCE34X+h2MLfdNNo9iQeooI&#10;LT4p2v6AbW5NYnN7IXc1aX+9Jwh9HGbmG2axGmyjLtz52omG50kCiqVwppZSw+fH2zgD5QOJocYJ&#10;a/hlD6vlw2hBuXG9HPhyDKWKEPE5aahCaHNEX1RsyU9cyxK9k+sshSi7Ek1HfYTbBtMkmaOlWuJC&#10;RS1vKi6+jz9Wg51uk928T3cNFuf3L/lDnE33Wj89DutXUIGH8B++t7dGw0uWwu1MPAK4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8KxAAAANwAAAAPAAAAAAAAAAAA&#10;AAAAAKECAABkcnMvZG93bnJldi54bWxQSwUGAAAAAAQABAD5AAAAkgMAAAAA&#10;" strokecolor="black [3213]" strokeweight="1pt">
                  <v:stroke joinstyle="miter"/>
                </v:line>
                <v:line id="Straight Connector 783" o:spid="_x0000_s1134" style="position:absolute;visibility:visible;mso-wrap-style:square" from="7749,8124" to="4862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WRoMUAAADcAAAADwAAAGRycy9kb3ducmV2LnhtbESPQWsCMRSE7wX/Q3hCbzVRodWtUURQ&#10;CoVCbVGPr5vn7urmJWxSd/33TUHwOMzMN8xs0dlaXKgJlWMNw4ECQZw7U3Gh4ftr/TQBESKywdox&#10;abhSgMW89zDDzLiWP+myjYVIEA4Zaihj9JmUIS/JYhg4T5y8o2ssxiSbQpoG2wS3tRwp9SwtVpwW&#10;SvS0Kik/b3+tBnVQm8rX+5M/Tu3HO/+0192p1fqx3y1fQUTq4j18a78ZDS+TMfy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WRoMUAAADcAAAADwAAAAAAAAAA&#10;AAAAAAChAgAAZHJzL2Rvd25yZXYueG1sUEsFBgAAAAAEAAQA+QAAAJMDAAAAAA==&#10;" strokecolor="black [3213]" strokeweight=".5pt">
                  <v:stroke dashstyle="longDash" joinstyle="miter"/>
                </v:line>
                <v:shape id="Text Box 29" o:spid="_x0000_s1135" type="#_x0000_t202" style="position:absolute;left:5032;top:6876;width:271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VNsYA&#10;AADcAAAADwAAAGRycy9kb3ducmV2LnhtbESPQWsCMRSE7wX/Q3iFXqRmLUVlaxQttIiopVqKx8fm&#10;dbO4eVmSqOu/N4LQ4zAz3zDjaWtrcSIfKscK+r0MBHHhdMWlgp/dx/MIRIjIGmvHpOBCAaaTzsMY&#10;c+3O/E2nbSxFgnDIUYGJscmlDIUhi6HnGuLk/TlvMSbpS6k9nhPc1vIlywbSYsVpwWBD74aKw/Zo&#10;FRzMsvuVfa7nv4PFxW92R7f3q71ST4/t7A1EpDb+h+/thVYwHL3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VNsYAAADcAAAADwAAAAAAAAAAAAAAAACYAgAAZHJz&#10;L2Rvd25yZXYueG1sUEsFBgAAAAAEAAQA9QAAAIsDAAAAAA==&#10;" filled="f" stroked="f" strokeweight=".5pt">
                  <v:textbox>
                    <w:txbxContent>
                      <w:p w14:paraId="07334773" w14:textId="77777777" w:rsidR="00592FFE" w:rsidRPr="00593D52" w:rsidRDefault="00592FFE" w:rsidP="00A526B9">
                        <w:pPr>
                          <w:pStyle w:val="NormalWeb"/>
                          <w:rPr>
                            <w:vertAlign w:val="subscript"/>
                          </w:rPr>
                        </w:pPr>
                        <w:r w:rsidRPr="00593D52">
                          <w:rPr>
                            <w:rFonts w:ascii="Calibri" w:eastAsia="SimSun" w:hAnsi="Calibri"/>
                            <w:bCs/>
                            <w:sz w:val="20"/>
                            <w:szCs w:val="20"/>
                          </w:rPr>
                          <w:t>f</w:t>
                        </w:r>
                        <w:r w:rsidRPr="00593D52">
                          <w:rPr>
                            <w:rFonts w:ascii="Calibri" w:eastAsia="SimSun" w:hAnsi="Calibri"/>
                            <w:bCs/>
                            <w:sz w:val="20"/>
                            <w:szCs w:val="20"/>
                            <w:vertAlign w:val="subscript"/>
                          </w:rPr>
                          <w:t>0</w:t>
                        </w:r>
                      </w:p>
                    </w:txbxContent>
                  </v:textbox>
                </v:shape>
                <v:line id="Straight Connector 785" o:spid="_x0000_s1136" style="position:absolute;visibility:visible;mso-wrap-style:square" from="35702,14706" to="35702,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yrpcUAAADcAAAADwAAAGRycy9kb3ducmV2LnhtbESPQWsCMRSE7wX/Q3gFbzVrwdZdjSJC&#10;QeyhdLXQ42Pz3CzdvGQ3Udd/3xQKHoeZ+YZZrgfbigv1oXGsYDrJQBBXTjdcKzge3p7mIEJE1tg6&#10;JgU3CrBejR6WWGh35U+6lLEWCcKhQAUmRl9IGSpDFsPEeeLknVxvMSbZ11L3eE1w28rnLHuRFhtO&#10;CwY9bQ1VP+XZKuj2Vfk+q6dffue35qPDvPvOc6XGj8NmASLSEO/h//ZOK3idz+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yrpcUAAADcAAAADwAAAAAAAAAA&#10;AAAAAAChAgAAZHJzL2Rvd25yZXYueG1sUEsFBgAAAAAEAAQA+QAAAJMDAAAAAA==&#10;" strokecolor="black [3213]" strokeweight=".5pt">
                  <v:stroke joinstyle="miter"/>
                </v:line>
                <v:shape id="Text Box 29" o:spid="_x0000_s1137" type="#_x0000_t202" style="position:absolute;left:22506;top:18243;width:9360;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u2sYA&#10;AADcAAAADwAAAGRycy9kb3ducmV2LnhtbESPQWsCMRSE70L/Q3gFL1Kz7WGVrVGq0CJSLdVSPD42&#10;r5vFzcuSRF3/fSMIHoeZ+YaZzDrbiBP5UDtW8DzMQBCXTtdcKfjZvT+NQYSIrLFxTAouFGA2fehN&#10;sNDuzN902sZKJAiHAhWYGNtCylAashiGriVO3p/zFmOSvpLa4znBbSNfsiyXFmtOCwZbWhgqD9uj&#10;VXAwq8FX9rGe/+bLi9/sjm7vP/dK9R+7t1cQkbp4D9/aS61gNM7heiYd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u2sYAAADcAAAADwAAAAAAAAAAAAAAAACYAgAAZHJz&#10;L2Rvd25yZXYueG1sUEsFBgAAAAAEAAQA9QAAAIsDAAAAAA==&#10;" filled="f" stroked="f" strokeweight=".5pt">
                  <v:textbox>
                    <w:txbxContent>
                      <w:p w14:paraId="5548BE60" w14:textId="77777777" w:rsidR="00592FFE" w:rsidRDefault="00592FFE" w:rsidP="00A526B9">
                        <w:pPr>
                          <w:pStyle w:val="NormalWeb"/>
                        </w:pPr>
                        <w:r>
                          <w:rPr>
                            <w:rFonts w:ascii="Calibri" w:eastAsia="SimSun" w:hAnsi="Calibri"/>
                            <w:b/>
                            <w:bCs/>
                            <w:sz w:val="20"/>
                            <w:szCs w:val="20"/>
                          </w:rPr>
                          <w:t>Power Output</w:t>
                        </w:r>
                      </w:p>
                    </w:txbxContent>
                  </v:textbox>
                </v:shape>
                <v:shape id="Text Box 29" o:spid="_x0000_s1138" type="#_x0000_t202" style="position:absolute;left:32875;top:15287;width:4591;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LQcYA&#10;AADcAAAADwAAAGRycy9kb3ducmV2LnhtbESPQWsCMRSE70L/Q3iFXqRm24PKapS20CKlWrqKeHxs&#10;npvFzcuSRF3/vRGEHoeZ+YaZzjvbiBP5UDtW8DLIQBCXTtdcKdisP5/HIEJE1tg4JgUXCjCfPfSm&#10;mGt35j86FbESCcIhRwUmxjaXMpSGLIaBa4mTt3feYkzSV1J7PCe4beRrlg2lxZrTgsGWPgyVh+Jo&#10;FRzMd/83+1q+b4eLi1+tj27nf3ZKPT12bxMQkbr4H763F1rBaDyC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LQcYAAADcAAAADwAAAAAAAAAAAAAAAACYAgAAZHJz&#10;L2Rvd25yZXYueG1sUEsFBgAAAAAEAAQA9QAAAIsDAAAAAA==&#10;" filled="f" stroked="f" strokeweight=".5pt">
                  <v:textbox>
                    <w:txbxContent>
                      <w:p w14:paraId="62BC3A2C" w14:textId="77777777" w:rsidR="00592FFE" w:rsidRPr="00593D52" w:rsidRDefault="00592FFE" w:rsidP="00A526B9">
                        <w:pPr>
                          <w:pStyle w:val="NormalWeb"/>
                        </w:pPr>
                        <w:r>
                          <w:rPr>
                            <w:rFonts w:ascii="Calibri" w:eastAsia="SimSun" w:hAnsi="Calibri"/>
                            <w:sz w:val="20"/>
                            <w:szCs w:val="20"/>
                          </w:rPr>
                          <w:t>P</w:t>
                        </w:r>
                        <w:r>
                          <w:rPr>
                            <w:rFonts w:ascii="Calibri" w:eastAsia="SimSun" w:hAnsi="Calibri"/>
                            <w:sz w:val="20"/>
                            <w:szCs w:val="20"/>
                            <w:vertAlign w:val="subscript"/>
                          </w:rPr>
                          <w:t>1.max</w:t>
                        </w:r>
                      </w:p>
                    </w:txbxContent>
                  </v:textbox>
                </v:shape>
                <v:shape id="Text Box 29" o:spid="_x0000_s1139" type="#_x0000_t202" style="position:absolute;left:20863;top:15316;width:29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fM8MA&#10;AADcAAAADwAAAGRycy9kb3ducmV2LnhtbERPy2oCMRTdC/5DuEI3opl2YWU0ii20SGkVH4jLy+Q6&#10;GZzcDEnU8e+bheDycN7TeWtrcSUfKscKXocZCOLC6YpLBfvd12AMIkRkjbVjUnCnAPNZtzPFXLsb&#10;b+i6jaVIIRxyVGBibHIpQ2HIYhi6hjhxJ+ctxgR9KbXHWwq3tXzLspG0WHFqMNjQp6HivL1YBWfz&#10;019n338fh9Hy7le7izv636NSL712MQERqY1P8cO91Arex2ltOp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fM8MAAADcAAAADwAAAAAAAAAAAAAAAACYAgAAZHJzL2Rv&#10;d25yZXYueG1sUEsFBgAAAAAEAAQA9QAAAIgDAAAAAA==&#10;" filled="f" stroked="f" strokeweight=".5pt">
                  <v:textbox>
                    <w:txbxContent>
                      <w:p w14:paraId="6A1086E5" w14:textId="77777777" w:rsidR="00592FFE" w:rsidRPr="0012749B" w:rsidRDefault="00592FFE" w:rsidP="00A526B9">
                        <w:pPr>
                          <w:pStyle w:val="NormalWeb"/>
                          <w:rPr>
                            <w:vertAlign w:val="subscript"/>
                          </w:rPr>
                        </w:pPr>
                        <w:r>
                          <w:rPr>
                            <w:rFonts w:ascii="Calibri" w:eastAsia="SimSun" w:hAnsi="Calibri"/>
                            <w:sz w:val="20"/>
                            <w:szCs w:val="20"/>
                          </w:rPr>
                          <w:t>P</w:t>
                        </w:r>
                        <w:r>
                          <w:rPr>
                            <w:rFonts w:ascii="Calibri" w:eastAsia="SimSun" w:hAnsi="Calibri"/>
                            <w:sz w:val="20"/>
                            <w:szCs w:val="20"/>
                            <w:vertAlign w:val="subscript"/>
                          </w:rPr>
                          <w:t>1</w:t>
                        </w:r>
                      </w:p>
                    </w:txbxContent>
                  </v:textbox>
                </v:shape>
                <v:line id="Straight Connector 789" o:spid="_x0000_s1140" style="position:absolute;visibility:visible;mso-wrap-style:square" from="7749,4495" to="35702,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9e8UAAADcAAAADwAAAGRycy9kb3ducmV2LnhtbESP3WrCQBSE74W+w3IK3umJWvxJXaUU&#10;Kl5ZjH2A0+wxSc2eDdmtSfv03YLg5TAz3zDrbW9rdeXWV040TMYJKJbcmUoKDR+nt9ESlA8khmon&#10;rOGHPWw3D4M1pcZ1cuRrFgoVIeJT0lCG0KSIPi/Zkh+7hiV6Z9daClG2BZqWugi3NU6TZI6WKokL&#10;JTX8WnJ+yb6tBjvbJ4d5Nz3UmH/tPuUX8Wn2rvXwsX95BhW4D/fwrb03GhbLFfyfiUcA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k9e8UAAADcAAAADwAAAAAAAAAA&#10;AAAAAAChAgAAZHJzL2Rvd25yZXYueG1sUEsFBgAAAAAEAAQA+QAAAJMDAAAAAA==&#10;" strokecolor="black [3213]" strokeweight="1pt">
                  <v:stroke joinstyle="miter"/>
                </v:line>
                <v:line id="Straight Connector 790" o:spid="_x0000_s1141" style="position:absolute;flip:y;visibility:visible;mso-wrap-style:square" from="22354,8124" to="22354,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3E4cQAAADcAAAADwAAAGRycy9kb3ducmV2LnhtbERPTWvCQBC9C/0PyxR6KbppD1aja2i1&#10;0iJ4MBHxOGSnSUh2NmS3Sfz33UPB4+N9r5PRNKKnzlWWFbzMIhDEudUVFwrO2X66AOE8ssbGMim4&#10;kYNk8zBZY6ztwCfqU1+IEMIuRgWl920spctLMuhmtiUO3I/tDPoAu0LqDocQbhr5GkVzabDi0FBi&#10;S9uS8jr9NQp8dlken7+yaPG5q29pcbhmH2er1NPj+L4C4Wn0d/G/+1sreFuG+eF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cThxAAAANwAAAAPAAAAAAAAAAAA&#10;AAAAAKECAABkcnMvZG93bnJldi54bWxQSwUGAAAAAAQABAD5AAAAkgMAAAAA&#10;" strokecolor="black [3213]" strokeweight=".5pt">
                  <v:stroke dashstyle="1 1" joinstyle="miter"/>
                </v:line>
                <v:line id="Straight Connector 791" o:spid="_x0000_s1142" style="position:absolute;flip:y;visibility:visible;mso-wrap-style:square" from="26988,9569" to="26988,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hescAAADcAAAADwAAAGRycy9kb3ducmV2LnhtbESPT2vCQBTE7wW/w/IEL0U3emg1ZiPa&#10;P7QIHkxEPD6yzySYfRuyW43fvlsoeBxm5jdMsupNI67UudqygukkAkFcWF1zqeCQf47nIJxH1thY&#10;JgV3crBKB08JxtreeE/XzJciQNjFqKDyvo2ldEVFBt3EtsTBO9vOoA+yK6Xu8BbgppGzKHqRBmsO&#10;CxW29FZRccl+jAKfHxe75688mn+8X+5ZuT3lm4NVajTs10sQnnr/CP+3v7WC18UU/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4WF6xwAAANwAAAAPAAAAAAAA&#10;AAAAAAAAAKECAABkcnMvZG93bnJldi54bWxQSwUGAAAAAAQABAD5AAAAlQMAAAAA&#10;" strokecolor="black [3213]" strokeweight=".5pt">
                  <v:stroke dashstyle="1 1" joinstyle="miter"/>
                </v:line>
                <v:line id="Straight Connector 792" o:spid="_x0000_s1143" style="position:absolute;flip:y;visibility:visible;mso-wrap-style:square" from="7749,9569" to="36284,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DcYAAADcAAAADwAAAGRycy9kb3ducmV2LnhtbESPQWvCQBSE70L/w/IKvUjd6EFN6iqt&#10;VRShhyYiHh/Z1ySYfRuyq8Z/7wpCj8PMfMPMFp2pxYVaV1lWMBxEIIhzqysuFOyz9fsUhPPIGmvL&#10;pOBGDhbzl94ME22v/EuX1BciQNglqKD0vkmkdHlJBt3ANsTB+7OtQR9kW0jd4jXATS1HUTSWBisO&#10;CyU2tCwpP6Vno8Bnh/inv8mi6er7dEuL3TH72lul3l67zw8Qnjr/H362t1rBJB7B4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w3GAAAA3AAAAA8AAAAAAAAA&#10;AAAAAAAAoQIAAGRycy9kb3ducmV2LnhtbFBLBQYAAAAABAAEAPkAAACUAwAAAAA=&#10;" strokecolor="black [3213]" strokeweight=".5pt">
                  <v:stroke dashstyle="1 1" joinstyle="miter"/>
                </v:line>
                <v:shape id="Text Box 29" o:spid="_x0000_s1144" type="#_x0000_t202" style="position:absolute;left:26049;top:15316;width:328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bn8cA&#10;AADcAAAADwAAAGRycy9kb3ducmV2LnhtbESPQWsCMRSE70L/Q3iFXqRmW0Hb1ShVqEjRlmopHh+b&#10;52Zx87IkUdd/3xQEj8PMfMOMp62txYl8qBwreOplIIgLpysuFfxs3x9fQISIrLF2TAouFGA6ueuM&#10;MdfuzN902sRSJAiHHBWYGJtcylAYshh6riFO3t55izFJX0rt8ZzgtpbPWTaQFitOCwYbmhsqDpuj&#10;VXAwH92vbLGe/Q6WF/+5PbqdX+2Uerhv30YgIrXxFr62l1rB8LUP/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GG5/HAAAA3AAAAA8AAAAAAAAAAAAAAAAAmAIAAGRy&#10;cy9kb3ducmV2LnhtbFBLBQYAAAAABAAEAPUAAACMAwAAAAA=&#10;" filled="f" stroked="f" strokeweight=".5pt">
                  <v:textbox>
                    <w:txbxContent>
                      <w:p w14:paraId="1713E206" w14:textId="77777777" w:rsidR="00592FFE" w:rsidRDefault="00592FFE" w:rsidP="00A526B9">
                        <w:pPr>
                          <w:pStyle w:val="NormalWeb"/>
                        </w:pPr>
                        <w:r>
                          <w:rPr>
                            <w:rFonts w:ascii="Calibri" w:eastAsia="SimSun" w:hAnsi="Calibri"/>
                            <w:sz w:val="20"/>
                            <w:szCs w:val="20"/>
                          </w:rPr>
                          <w:t>P</w:t>
                        </w:r>
                        <w:r>
                          <w:rPr>
                            <w:rFonts w:ascii="Calibri" w:eastAsia="SimSun" w:hAnsi="Calibri"/>
                            <w:sz w:val="20"/>
                            <w:szCs w:val="20"/>
                            <w:vertAlign w:val="subscript"/>
                          </w:rPr>
                          <w:t>1</w:t>
                        </w:r>
                        <w:r>
                          <w:rPr>
                            <w:rFonts w:ascii="Calibri" w:eastAsia="SimSun" w:hAnsi="Calibri"/>
                            <w:sz w:val="20"/>
                            <w:szCs w:val="20"/>
                          </w:rPr>
                          <w:t>’</w:t>
                        </w:r>
                      </w:p>
                    </w:txbxContent>
                  </v:textbox>
                </v:shape>
                <v:shape id="Text Box 29" o:spid="_x0000_s1145" type="#_x0000_t202" style="position:absolute;left:5032;top:8737;width:256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68cA&#10;AADcAAAADwAAAGRycy9kb3ducmV2LnhtbESPQWsCMRSE70L/Q3iFXqRmW0Tb1ShVqEjRlmopHh+b&#10;52Zx87IkUdd/3xQEj8PMfMOMp62txYl8qBwreOplIIgLpysuFfxs3x9fQISIrLF2TAouFGA6ueuM&#10;MdfuzN902sRSJAiHHBWYGJtcylAYshh6riFO3t55izFJX0rt8ZzgtpbPWTaQFitOCwYbmhsqDpuj&#10;VXAwH92vbLGe/Q6WF/+5PbqdX+2Uerhv30YgIrXxFr62l1rB8LUP/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vg+vHAAAA3AAAAA8AAAAAAAAAAAAAAAAAmAIAAGRy&#10;cy9kb3ducmV2LnhtbFBLBQYAAAAABAAEAPUAAACMAwAAAAA=&#10;" filled="f" stroked="f" strokeweight=".5pt">
                  <v:textbox>
                    <w:txbxContent>
                      <w:p w14:paraId="70D2CA0E" w14:textId="77777777" w:rsidR="00592FFE" w:rsidRDefault="00592FFE" w:rsidP="00A526B9">
                        <w:pPr>
                          <w:pStyle w:val="NormalWeb"/>
                        </w:pPr>
                        <w:proofErr w:type="gramStart"/>
                        <w:r>
                          <w:rPr>
                            <w:rFonts w:ascii="Calibri" w:eastAsia="SimSun" w:hAnsi="Calibri"/>
                            <w:sz w:val="20"/>
                            <w:szCs w:val="20"/>
                          </w:rPr>
                          <w:t>f</w:t>
                        </w:r>
                        <w:proofErr w:type="gramEnd"/>
                        <w:r>
                          <w:rPr>
                            <w:rFonts w:ascii="Calibri" w:eastAsia="SimSun" w:hAnsi="Calibri"/>
                            <w:sz w:val="20"/>
                            <w:szCs w:val="20"/>
                          </w:rPr>
                          <w:t>’</w:t>
                        </w:r>
                      </w:p>
                    </w:txbxContent>
                  </v:textbox>
                </v:shape>
                <v:shape id="Text Box 29" o:spid="_x0000_s1146" type="#_x0000_t202" style="position:absolute;left:7597;top:7972;width:299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mcMcA&#10;AADcAAAADwAAAGRycy9kb3ducmV2LnhtbESPQWsCMRSE70L/Q3iFXqRmW1Db1ShVqEjRlmopHh+b&#10;52Zx87IkUdd/3xQEj8PMfMOMp62txYl8qBwreOplIIgLpysuFfxs3x9fQISIrLF2TAouFGA6ueuM&#10;MdfuzN902sRSJAiHHBWYGJtcylAYshh6riFO3t55izFJX0rt8ZzgtpbPWTaQFitOCwYbmhsqDpuj&#10;VXAwH92vbLGe/Q6WF/+5PbqdX+2Uerhv30YgIrXxFr62l1rB8LUP/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jJnDHAAAA3AAAAA8AAAAAAAAAAAAAAAAAmAIAAGRy&#10;cy9kb3ducmV2LnhtbFBLBQYAAAAABAAEAPUAAACMAwAAAAA=&#10;" filled="f" stroked="f" strokeweight=".5pt">
                  <v:textbox>
                    <w:txbxContent>
                      <w:p w14:paraId="619E7F08" w14:textId="77777777" w:rsidR="00592FFE" w:rsidRDefault="00592FFE" w:rsidP="00A526B9">
                        <w:pPr>
                          <w:pStyle w:val="NormalWeb"/>
                        </w:pPr>
                        <w:proofErr w:type="spellStart"/>
                        <w:proofErr w:type="gramStart"/>
                        <w:r>
                          <w:rPr>
                            <w:rFonts w:ascii="Calibri" w:eastAsia="SimSun" w:hAnsi="Calibri"/>
                            <w:sz w:val="20"/>
                            <w:szCs w:val="20"/>
                          </w:rPr>
                          <w:t>Δf</w:t>
                        </w:r>
                        <w:proofErr w:type="spellEnd"/>
                        <w:proofErr w:type="gramEnd"/>
                      </w:p>
                    </w:txbxContent>
                  </v:textbox>
                </v:shape>
                <v:line id="Straight Connector 796" o:spid="_x0000_s1147" style="position:absolute;visibility:visible;mso-wrap-style:square" from="48625,14677" to="48625,1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jD8UAAADcAAAADwAAAGRycy9kb3ducmV2LnhtbESPQWsCMRSE7wX/Q3iF3mrWgra7GkWE&#10;grQH6VrB42Pz3CzdvGQ3Ubf/3hQKHoeZ+YZZrAbbigv1oXGsYDLOQBBXTjdcK/jevz+/gQgRWWPr&#10;mBT8UoDVcvSwwEK7K3/RpYy1SBAOBSowMfpCylAZshjGzhMn7+R6izHJvpa6x2uC21a+ZNlMWmw4&#10;LRj0tDFU/ZRnq6D7qMrPaT05+K3fmF2HeXfMc6WeHof1HESkId7D/+2tVvCaz+D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ejD8UAAADcAAAADwAAAAAAAAAA&#10;AAAAAAChAgAAZHJzL2Rvd25yZXYueG1sUEsFBgAAAAAEAAQA+QAAAJMDAAAAAA==&#10;" strokecolor="black [3213]" strokeweight=".5pt">
                  <v:stroke joinstyle="miter"/>
                </v:line>
                <v:shape id="Text Box 29" o:spid="_x0000_s1148" type="#_x0000_t202" style="position:absolute;left:43418;top:15113;width:1038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dnMYA&#10;AADcAAAADwAAAGRycy9kb3ducmV2LnhtbESPQWsCMRSE74L/ITyhF6lZPWi7NUorWKRoS7UUj4/N&#10;62Zx87IkUdd/3wiCx2FmvmGm89bW4kQ+VI4VDAcZCOLC6YpLBT+75eMTiBCRNdaOScGFAsxn3c4U&#10;c+3O/E2nbSxFgnDIUYGJscmlDIUhi2HgGuLk/TlvMSbpS6k9nhPc1nKUZWNpseK0YLChhaHisD1a&#10;BQfz0f/K3jdvv+PVxX/ujm7v13ulHnrt6wuISG28h2/tlVYweZ7A9Uw6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0dnMYAAADcAAAADwAAAAAAAAAAAAAAAACYAgAAZHJz&#10;L2Rvd25yZXYueG1sUEsFBgAAAAAEAAQA9QAAAIsDAAAAAA==&#10;" filled="f" stroked="f" strokeweight=".5pt">
                  <v:textbox>
                    <w:txbxContent>
                      <w:p w14:paraId="187C512B" w14:textId="77777777" w:rsidR="00592FFE" w:rsidRPr="00273115" w:rsidRDefault="00592FFE" w:rsidP="00A526B9">
                        <w:pPr>
                          <w:pStyle w:val="NormalWeb"/>
                          <w:rPr>
                            <w:vertAlign w:val="subscript"/>
                          </w:rPr>
                        </w:pPr>
                        <w:r>
                          <w:rPr>
                            <w:rFonts w:ascii="Calibri" w:eastAsia="SimSun" w:hAnsi="Calibri"/>
                            <w:sz w:val="20"/>
                            <w:szCs w:val="20"/>
                          </w:rPr>
                          <w:t>P</w:t>
                        </w:r>
                        <w:r>
                          <w:rPr>
                            <w:rFonts w:ascii="Calibri" w:eastAsia="SimSun" w:hAnsi="Calibri"/>
                            <w:sz w:val="20"/>
                            <w:szCs w:val="20"/>
                            <w:vertAlign w:val="subscript"/>
                          </w:rPr>
                          <w:t>2</w:t>
                        </w:r>
                        <w:proofErr w:type="gramStart"/>
                        <w:r>
                          <w:rPr>
                            <w:rFonts w:ascii="Calibri" w:eastAsia="SimSun" w:hAnsi="Calibri"/>
                            <w:sz w:val="20"/>
                            <w:szCs w:val="20"/>
                            <w:vertAlign w:val="subscript"/>
                          </w:rPr>
                          <w:t>,max</w:t>
                        </w:r>
                        <w:proofErr w:type="gramEnd"/>
                        <w:r>
                          <w:rPr>
                            <w:rFonts w:ascii="Calibri" w:eastAsia="SimSun" w:hAnsi="Calibri"/>
                            <w:sz w:val="20"/>
                            <w:szCs w:val="20"/>
                          </w:rPr>
                          <w:t xml:space="preserve"> = 1.5 P</w:t>
                        </w:r>
                        <w:r>
                          <w:rPr>
                            <w:rFonts w:ascii="Calibri" w:eastAsia="SimSun" w:hAnsi="Calibri"/>
                            <w:sz w:val="20"/>
                            <w:szCs w:val="20"/>
                            <w:vertAlign w:val="subscript"/>
                          </w:rPr>
                          <w:t>1.max</w:t>
                        </w:r>
                      </w:p>
                    </w:txbxContent>
                  </v:textbox>
                </v:shape>
                <v:shape id="Text Box 29" o:spid="_x0000_s1149" type="#_x0000_t202" style="position:absolute;left:4541;top:3311;width:316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J7sMA&#10;AADcAAAADwAAAGRycy9kb3ducmV2LnhtbERPTWsCMRC9C/6HMEIvolk92Lo1SitYpNSKWorHYTPd&#10;LG4mSxJ1/ffNQfD4eN+zRWtrcSEfKscKRsMMBHHhdMWlgp/DavACIkRkjbVjUnCjAIt5tzPDXLsr&#10;7+iyj6VIIRxyVGBibHIpQ2HIYhi6hjhxf85bjAn6UmqP1xRuaznOsom0WHFqMNjQ0lBx2p+tgpP5&#10;7G+zj83772R989+Hszv6r6NST7327RVEpDY+xHf3Wit4nqa16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J7sMAAADcAAAADwAAAAAAAAAAAAAAAACYAgAAZHJzL2Rv&#10;d25yZXYueG1sUEsFBgAAAAAEAAQA9QAAAIgDAAAAAA==&#10;" filled="f" stroked="f" strokeweight=".5pt">
                  <v:textbox>
                    <w:txbxContent>
                      <w:p w14:paraId="74428A60" w14:textId="77777777" w:rsidR="00592FFE" w:rsidRDefault="00592FFE" w:rsidP="00A526B9">
                        <w:pPr>
                          <w:pStyle w:val="NormalWeb"/>
                        </w:pPr>
                        <w:proofErr w:type="gramStart"/>
                        <w:r>
                          <w:rPr>
                            <w:rFonts w:ascii="Calibri" w:eastAsia="SimSun" w:hAnsi="Calibri"/>
                            <w:sz w:val="20"/>
                            <w:szCs w:val="20"/>
                          </w:rPr>
                          <w:t>f</w:t>
                        </w:r>
                        <w:r>
                          <w:rPr>
                            <w:rFonts w:ascii="Calibri" w:eastAsia="SimSun" w:hAnsi="Calibri"/>
                            <w:position w:val="-5"/>
                            <w:sz w:val="20"/>
                            <w:szCs w:val="20"/>
                            <w:vertAlign w:val="subscript"/>
                          </w:rPr>
                          <w:t>NL</w:t>
                        </w:r>
                        <w:proofErr w:type="gramEnd"/>
                      </w:p>
                    </w:txbxContent>
                  </v:textbox>
                </v:shape>
                <v:line id="Straight Connector 799" o:spid="_x0000_s1150" style="position:absolute;visibility:visible;mso-wrap-style:square" from="7807,11826" to="48625,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wl8UAAADcAAAADwAAAGRycy9kb3ducmV2LnhtbESPQWsCMRSE74L/ITyhN03soXVXoxSh&#10;pVAoqKXt8bl57q7dvIRN6q7/3giCx2FmvmEWq9424kRtqB1rmE4UCOLCmZpLDV+71/EMRIjIBhvH&#10;pOFMAVbL4WCBuXEdb+i0jaVIEA45aqhi9LmUoajIYpg4T5y8g2stxiTbUpoWuwS3jXxU6klarDkt&#10;VOhpXVHxt/23GtSveqt983P0h8x+fvC+O38fO60fRv3LHESkPt7Dt/a70fCcZXA9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Qwl8UAAADcAAAADwAAAAAAAAAA&#10;AAAAAAChAgAAZHJzL2Rvd25yZXYueG1sUEsFBgAAAAAEAAQA+QAAAJMDAAAAAA==&#10;" strokecolor="black [3213]" strokeweight=".5pt">
                  <v:stroke dashstyle="longDash" joinstyle="miter"/>
                </v:line>
                <v:shape id="Text Box 29" o:spid="_x0000_s1151" type="#_x0000_t202" style="position:absolute;left:4541;top:10893;width:300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EOcIA&#10;AADcAAAADwAAAGRycy9kb3ducmV2LnhtbERPTWsCMRC9F/wPYQQvRZP2ILIapQotIrWiluJx2Ew3&#10;i5vJkkRd/31zEHp8vO/ZonONuFKItWcNLyMFgrj0puZKw/fxfTgBEROywcYzabhThMW89zTDwvgb&#10;7+l6SJXIIRwL1GBTagspY2nJYRz5ljhzvz44TBmGSpqAtxzuGvmq1Fg6rDk3WGxpZak8Hy5Ow9lu&#10;nnfqY7v8Ga/v4et48afwedJ60O/epiASdelf/HCvjYaJyvPzmX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oQ5wgAAANwAAAAPAAAAAAAAAAAAAAAAAJgCAABkcnMvZG93&#10;bnJldi54bWxQSwUGAAAAAAQABAD1AAAAhwMAAAAA&#10;" filled="f" stroked="f" strokeweight=".5pt">
                  <v:textbox>
                    <w:txbxContent>
                      <w:p w14:paraId="37C38813" w14:textId="77777777" w:rsidR="00592FFE" w:rsidRDefault="00592FFE" w:rsidP="00A526B9">
                        <w:pPr>
                          <w:pStyle w:val="NormalWeb"/>
                        </w:pPr>
                        <w:proofErr w:type="gramStart"/>
                        <w:r>
                          <w:rPr>
                            <w:rFonts w:ascii="Calibri" w:eastAsia="SimSun" w:hAnsi="Calibri"/>
                            <w:sz w:val="20"/>
                            <w:szCs w:val="20"/>
                          </w:rPr>
                          <w:t>f</w:t>
                        </w:r>
                        <w:r>
                          <w:rPr>
                            <w:rFonts w:ascii="Calibri" w:eastAsia="SimSun" w:hAnsi="Calibri"/>
                            <w:position w:val="-5"/>
                            <w:sz w:val="20"/>
                            <w:szCs w:val="20"/>
                            <w:vertAlign w:val="subscript"/>
                          </w:rPr>
                          <w:t>FL</w:t>
                        </w:r>
                        <w:proofErr w:type="gramEnd"/>
                      </w:p>
                    </w:txbxContent>
                  </v:textbox>
                </v:shape>
                <v:line id="Straight Connector 801" o:spid="_x0000_s1152" style="position:absolute;visibility:visible;mso-wrap-style:square" from="7807,4495" to="48625,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mccQAAADcAAAADwAAAGRycy9kb3ducmV2LnhtbESP3WrCQBSE7wu+w3KE3tWz/iCSukoR&#10;LF4p2j7AafaYxGbPhuzWpD69KxR6OczMN8xy3btaXbkNlRcD45EGxZJ7W0lh4PNj+7IAFSKJpdoL&#10;G/jlAOvV4GlJmfWdHPl6ioVKEAkZGShjbDLEkJfsKIx8w5K8s28dxSTbAm1LXYK7Gidaz9FRJWmh&#10;pIY3Jeffpx9nwE13ej/vJvsa88v7l9wQZ9ODMc/D/u0VVOQ+/of/2jtrYKHH8DiTjg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KZxxAAAANwAAAAPAAAAAAAAAAAA&#10;AAAAAKECAABkcnMvZG93bnJldi54bWxQSwUGAAAAAAQABAD5AAAAkgMAAAAA&#10;" strokecolor="black [3213]" strokeweight="1pt">
                  <v:stroke joinstyle="miter"/>
                </v:line>
                <v:line id="Straight Connector 802" o:spid="_x0000_s1153" style="position:absolute;flip:y;visibility:visible;mso-wrap-style:square" from="36119,9563" to="36119,1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3MYAAADcAAAADwAAAGRycy9kb3ducmV2LnhtbESPQWvCQBSE7wX/w/IEL0V366HE6Cpq&#10;LS0FDyYiHh/ZZxLMvg3ZrcZ/3y0Uehxm5htmseptI27U+dqxhpeJAkFcOFNzqeGYv48TED4gG2wc&#10;k4YHeVgtB08LTI2784FuWShFhLBPUUMVQptK6YuKLPqJa4mjd3GdxRBlV0rT4T3CbSOnSr1KizXH&#10;hQpb2lZUXLNvqyHkp9n++SNXye7t+sjKr3O+OTqtR8N+PQcRqA//4b/2p9GQqC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N/tzGAAAA3AAAAA8AAAAAAAAA&#10;AAAAAAAAoQIAAGRycy9kb3ducmV2LnhtbFBLBQYAAAAABAAEAPkAAACUAwAAAAA=&#10;" strokecolor="black [3213]" strokeweight=".5pt">
                  <v:stroke dashstyle="1 1" joinstyle="miter"/>
                </v:line>
                <v:shape id="Text Box 29" o:spid="_x0000_s1154" type="#_x0000_t202" style="position:absolute;left:35645;top:13096;width:328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aTsYA&#10;AADcAAAADwAAAGRycy9kb3ducmV2LnhtbESP3WoCMRSE7wt9h3AKvSmaaEFkNUpbUKS0FX8QLw+b&#10;083i5mRJoq5v3xQKvRxm5htmOu9cIy4UYu1Zw6CvQBCX3tRcadjvFr0xiJiQDTaeScONIsxn93dT&#10;LIy/8oYu21SJDOFYoAabUltIGUtLDmPft8TZ+/bBYcoyVNIEvGa4a+RQqZF0WHNesNjSm6XytD07&#10;DSf7/rRWy8/Xw2h1C1+7sz+Gj6PWjw/dywREoi79h//aK6NhrJ7h90w+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aTsYAAADcAAAADwAAAAAAAAAAAAAAAACYAgAAZHJz&#10;L2Rvd25yZXYueG1sUEsFBgAAAAAEAAQA9QAAAIsDAAAAAA==&#10;" filled="f" stroked="f" strokeweight=".5pt">
                  <v:textbox>
                    <w:txbxContent>
                      <w:p w14:paraId="63481CD6" w14:textId="77777777" w:rsidR="00592FFE" w:rsidRDefault="00592FFE" w:rsidP="00A526B9">
                        <w:pPr>
                          <w:pStyle w:val="NormalWeb"/>
                        </w:pPr>
                        <w:r>
                          <w:rPr>
                            <w:rFonts w:ascii="Calibri" w:eastAsia="SimSun" w:hAnsi="Calibri"/>
                            <w:sz w:val="20"/>
                            <w:szCs w:val="20"/>
                          </w:rPr>
                          <w:t>P</w:t>
                        </w:r>
                        <w:r>
                          <w:rPr>
                            <w:rFonts w:ascii="Calibri" w:eastAsia="SimSun" w:hAnsi="Calibri"/>
                            <w:sz w:val="20"/>
                            <w:szCs w:val="20"/>
                            <w:vertAlign w:val="subscript"/>
                          </w:rPr>
                          <w:t>2</w:t>
                        </w:r>
                        <w:r>
                          <w:rPr>
                            <w:rFonts w:ascii="Calibri" w:eastAsia="SimSun" w:hAnsi="Calibri"/>
                            <w:sz w:val="20"/>
                            <w:szCs w:val="20"/>
                          </w:rPr>
                          <w:t>’</w:t>
                        </w:r>
                      </w:p>
                    </w:txbxContent>
                  </v:textbox>
                </v:shape>
                <v:shape id="Text Box 29" o:spid="_x0000_s1155" type="#_x0000_t202" style="position:absolute;left:28635;top:15322;width:29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COsYA&#10;AADcAAAADwAAAGRycy9kb3ducmV2LnhtbESP3WoCMRSE7wt9h3AKvSmaKEVkNUpbUKS0FX8QLw+b&#10;083i5mRJoq5v3xQKvRxm5htmOu9cIy4UYu1Zw6CvQBCX3tRcadjvFr0xiJiQDTaeScONIsxn93dT&#10;LIy/8oYu21SJDOFYoAabUltIGUtLDmPft8TZ+/bBYcoyVNIEvGa4a+RQqZF0WHNesNjSm6XytD07&#10;DSf7/rRWy8/Xw2h1C1+7sz+Gj6PWjw/dywREoi79h//aK6NhrJ7h90w+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GCOsYAAADcAAAADwAAAAAAAAAAAAAAAACYAgAAZHJz&#10;L2Rvd25yZXYueG1sUEsFBgAAAAAEAAQA9QAAAIsDAAAAAA==&#10;" filled="f" stroked="f" strokeweight=".5pt">
                  <v:textbox>
                    <w:txbxContent>
                      <w:p w14:paraId="60873913" w14:textId="77777777" w:rsidR="00592FFE" w:rsidRDefault="00592FFE" w:rsidP="00A526B9">
                        <w:pPr>
                          <w:pStyle w:val="NormalWeb"/>
                        </w:pPr>
                        <w:r>
                          <w:rPr>
                            <w:rFonts w:ascii="Calibri" w:eastAsia="SimSun" w:hAnsi="Calibri"/>
                            <w:sz w:val="20"/>
                            <w:szCs w:val="20"/>
                          </w:rPr>
                          <w:t>P</w:t>
                        </w:r>
                        <w:r>
                          <w:rPr>
                            <w:rFonts w:ascii="Calibri" w:eastAsia="SimSun" w:hAnsi="Calibri"/>
                            <w:position w:val="-5"/>
                            <w:sz w:val="20"/>
                            <w:szCs w:val="20"/>
                            <w:vertAlign w:val="subscript"/>
                          </w:rPr>
                          <w:t>2</w:t>
                        </w:r>
                      </w:p>
                    </w:txbxContent>
                  </v:textbox>
                </v:shape>
                <v:line id="Straight Connector 805" o:spid="_x0000_s1156" style="position:absolute;flip:y;visibility:visible;mso-wrap-style:square" from="30128,8353" to="30128,1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mqMYAAADcAAAADwAAAGRycy9kb3ducmV2LnhtbESPQWvCQBSE70L/w/KEXkR3LbSkqavU&#10;1qIIPTQR6fGRfSbB7NuQXTX+e1co9DjMzDfMbNHbRpyp87VjDdOJAkFcOFNzqWGXf40TED4gG2wc&#10;k4YreVjMHwYzTI278A+ds1CKCGGfooYqhDaV0hcVWfQT1xJH7+A6iyHKrpSmw0uE20Y+KfUiLdYc&#10;Fyps6aOi4pidrIaQ71+/R+tcJavP4zUrt7/5cue0fhz2728gAvXhP/zX3hgNiXqG+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kZqjGAAAA3AAAAA8AAAAAAAAA&#10;AAAAAAAAoQIAAGRycy9kb3ducmV2LnhtbFBLBQYAAAAABAAEAPkAAACUAwAAAAA=&#10;" strokecolor="black [3213]" strokeweight=".5pt">
                  <v:stroke dashstyle="1 1" joinstyle="miter"/>
                </v:line>
                <v:shape id="Right Brace 806" o:spid="_x0000_s1157" type="#_x0000_t88" style="position:absolute;left:23975;top:10205;width:1391;height:46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v88UA&#10;AADcAAAADwAAAGRycy9kb3ducmV2LnhtbESPQWuDQBSE74H+h+UVektWPUiwbiQUAsmhKdpAe3y4&#10;rypx3xp3a/TfdwuFHoeZ+YbJi9n0YqLRdZYVxJsIBHFtdceNgsv7Yb0F4Tyyxt4yKVjIQbF7WOWY&#10;aXvnkqbKNyJA2GWooPV+yKR0dUsG3cYOxMH7sqNBH+TYSD3iPcBNL5MoSqXBjsNCiwO9tFRfq2+j&#10;4OP4+nm+LW+n8+lWYVn3cWKSg1JPj/P+GYSn2f+H/9pHrWAbpf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G/zxQAAANwAAAAPAAAAAAAAAAAAAAAAAJgCAABkcnMv&#10;ZG93bnJldi54bWxQSwUGAAAAAAQABAD1AAAAigMAAAAA&#10;" adj="540" strokecolor="black [3213]">
                  <v:stroke joinstyle="miter"/>
                </v:shape>
                <v:shape id="Text Box 29" o:spid="_x0000_s1158" type="#_x0000_t202" style="position:absolute;left:22506;top:13096;width:368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cTcYA&#10;AADcAAAADwAAAGRycy9kb3ducmV2LnhtbESPQWsCMRSE70L/Q3iFXqQm7UFlNUpbaJFSW7oW8fjY&#10;vG4WNy9LEnX9940g9DjMzDfMfNm7VhwpxMazhoeRAkFcedNwreFn83o/BRETssHWM2k4U4Tl4mYw&#10;x8L4E3/TsUy1yBCOBWqwKXWFlLGy5DCOfEecvV8fHKYsQy1NwFOGu1Y+KjWWDhvOCxY7erFU7cuD&#10;07C378Mv9bZ+3o5X5/C5Ofhd+NhpfXfbP81AJOrTf/jaXhkNUzWBy5l8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McTcYAAADcAAAADwAAAAAAAAAAAAAAAACYAgAAZHJz&#10;L2Rvd25yZXYueG1sUEsFBgAAAAAEAAQA9QAAAIsDAAAAAA==&#10;" filled="f" stroked="f" strokeweight=".5pt">
                  <v:textbox>
                    <w:txbxContent>
                      <w:p w14:paraId="3EA566FE" w14:textId="77777777" w:rsidR="00592FFE" w:rsidRPr="00D20C98" w:rsidRDefault="00592FFE" w:rsidP="00A526B9">
                        <w:pPr>
                          <w:pStyle w:val="NormalWeb"/>
                          <w:rPr>
                            <w:vertAlign w:val="subscript"/>
                          </w:rPr>
                        </w:pPr>
                        <w:r>
                          <w:rPr>
                            <w:rFonts w:ascii="Calibri" w:eastAsia="SimSun" w:hAnsi="Calibri"/>
                            <w:sz w:val="20"/>
                            <w:szCs w:val="20"/>
                          </w:rPr>
                          <w:t>ΔP</w:t>
                        </w:r>
                        <w:r>
                          <w:rPr>
                            <w:rFonts w:ascii="Calibri" w:eastAsia="SimSun" w:hAnsi="Calibri"/>
                            <w:sz w:val="20"/>
                            <w:szCs w:val="20"/>
                            <w:vertAlign w:val="subscript"/>
                          </w:rPr>
                          <w:t>1</w:t>
                        </w:r>
                      </w:p>
                    </w:txbxContent>
                  </v:textbox>
                </v:shape>
                <v:shape id="Right Brace 808" o:spid="_x0000_s1159" type="#_x0000_t88" style="position:absolute;left:32532;top:9688;width:1223;height:58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ddMIA&#10;AADcAAAADwAAAGRycy9kb3ducmV2LnhtbERPy2rCQBTdC/7DcIXudJJSNKSOUoSC4KY+Ii4vmdtM&#10;aOZOzIwx+fvOotDl4bzX28E2oqfO144VpIsEBHHpdM2Vgsv5c56B8AFZY+OYFIzkYbuZTtaYa/fk&#10;I/WnUIkYwj5HBSaENpfSl4Ys+oVriSP37TqLIcKukrrDZwy3jXxNkqW0WHNsMNjSzlD5c3pYBbf7&#10;423Vjv46+tT0afZV2PRQKPUyGz7eQQQawr/4z73XCrIk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t10wgAAANwAAAAPAAAAAAAAAAAAAAAAAJgCAABkcnMvZG93&#10;bnJldi54bWxQSwUGAAAAAAQABAD1AAAAhwMAAAAA&#10;" adj="377" strokecolor="black [3213]">
                  <v:stroke joinstyle="miter"/>
                </v:shape>
                <v:shape id="Text Box 29" o:spid="_x0000_s1160" type="#_x0000_t202" style="position:absolute;left:31151;top:13086;width:3689;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tpMYA&#10;AADcAAAADwAAAGRycy9kb3ducmV2LnhtbESPQWsCMRSE70L/Q3iFXqQm7UHsapS20CKltnQt4vGx&#10;ed0sbl6WJOr67xtB8DjMzDfMbNG7VhwoxMazhoeRAkFcedNwreF3/XY/ARETssHWM2k4UYTF/GYw&#10;w8L4I//QoUy1yBCOBWqwKXWFlLGy5DCOfEecvT8fHKYsQy1NwGOGu1Y+KjWWDhvOCxY7erVU7cq9&#10;07CzH8Nv9b562YyXp/C13vtt+NxqfXfbP09BJOrTNXxpL42GiXqC85l8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AtpMYAAADcAAAADwAAAAAAAAAAAAAAAACYAgAAZHJz&#10;L2Rvd25yZXYueG1sUEsFBgAAAAAEAAQA9QAAAIsDAAAAAA==&#10;" filled="f" stroked="f" strokeweight=".5pt">
                  <v:textbox>
                    <w:txbxContent>
                      <w:p w14:paraId="6A6CF6FC" w14:textId="77777777" w:rsidR="00592FFE" w:rsidRDefault="00592FFE" w:rsidP="00A526B9">
                        <w:pPr>
                          <w:pStyle w:val="NormalWeb"/>
                        </w:pPr>
                        <w:r>
                          <w:rPr>
                            <w:rFonts w:ascii="Calibri" w:eastAsia="SimSun" w:hAnsi="Calibri"/>
                            <w:sz w:val="20"/>
                            <w:szCs w:val="20"/>
                          </w:rPr>
                          <w:t>ΔP</w:t>
                        </w:r>
                        <w:r>
                          <w:rPr>
                            <w:rFonts w:ascii="Calibri" w:eastAsia="SimSun" w:hAnsi="Calibri"/>
                            <w:position w:val="-5"/>
                            <w:sz w:val="20"/>
                            <w:szCs w:val="20"/>
                            <w:vertAlign w:val="subscript"/>
                          </w:rPr>
                          <w:t>2</w:t>
                        </w:r>
                      </w:p>
                    </w:txbxContent>
                  </v:textbox>
                </v:shape>
                <w10:anchorlock/>
              </v:group>
            </w:pict>
          </mc:Fallback>
        </mc:AlternateContent>
      </w:r>
      <w:r>
        <w:br/>
        <w:t>Figure 3.3.3: Speed-Droop Characteristic, Two Generators</w:t>
      </w:r>
    </w:p>
    <w:p w14:paraId="3B2D0CE6" w14:textId="77777777" w:rsidR="00A526B9" w:rsidRPr="00D20C98" w:rsidRDefault="00A526B9" w:rsidP="00A526B9">
      <w:r>
        <w:t xml:space="preserve">Initially, the generators are operating at nominal frequency </w:t>
      </w:r>
      <w:r>
        <w:rPr>
          <w:i/>
        </w:rPr>
        <w:t>f</w:t>
      </w:r>
      <w:r>
        <w:rPr>
          <w:i/>
          <w:vertAlign w:val="subscript"/>
        </w:rPr>
        <w:t>0</w:t>
      </w:r>
      <w:r>
        <w:t xml:space="preserve">; the first unit is delivering </w:t>
      </w:r>
      <w:r>
        <w:rPr>
          <w:i/>
        </w:rPr>
        <w:t>P</w:t>
      </w:r>
      <w:r>
        <w:rPr>
          <w:i/>
          <w:vertAlign w:val="subscript"/>
        </w:rPr>
        <w:t>1</w:t>
      </w:r>
      <w:r>
        <w:t xml:space="preserve"> and the second </w:t>
      </w:r>
      <w:r>
        <w:rPr>
          <w:i/>
        </w:rPr>
        <w:t>P</w:t>
      </w:r>
      <w:r>
        <w:rPr>
          <w:i/>
          <w:vertAlign w:val="subscript"/>
        </w:rPr>
        <w:t>2</w:t>
      </w:r>
      <w:r>
        <w:t xml:space="preserve">. After an increase in load </w:t>
      </w:r>
      <w:r w:rsidRPr="004E55EC">
        <w:rPr>
          <w:i/>
        </w:rPr>
        <w:t>ΔP</w:t>
      </w:r>
      <w:r>
        <w:rPr>
          <w:i/>
          <w:vertAlign w:val="subscript"/>
        </w:rPr>
        <w:t>L</w:t>
      </w:r>
      <w:r>
        <w:t xml:space="preserve">, the system frequency is decelerated to </w:t>
      </w:r>
      <w:r>
        <w:rPr>
          <w:i/>
        </w:rPr>
        <w:t>f’</w:t>
      </w:r>
      <w:r>
        <w:t xml:space="preserve">, but the units are now operating at </w:t>
      </w:r>
      <w:r>
        <w:rPr>
          <w:i/>
        </w:rPr>
        <w:t>P</w:t>
      </w:r>
      <w:r>
        <w:rPr>
          <w:i/>
          <w:vertAlign w:val="subscript"/>
        </w:rPr>
        <w:t>1</w:t>
      </w:r>
      <w:r>
        <w:rPr>
          <w:i/>
        </w:rPr>
        <w:t>’ =</w:t>
      </w:r>
      <w:r w:rsidRPr="00D20C98">
        <w:rPr>
          <w:i/>
        </w:rPr>
        <w:t xml:space="preserve"> </w:t>
      </w:r>
      <w:r>
        <w:rPr>
          <w:i/>
        </w:rPr>
        <w:t>P</w:t>
      </w:r>
      <w:r>
        <w:rPr>
          <w:i/>
          <w:vertAlign w:val="subscript"/>
        </w:rPr>
        <w:t>1</w:t>
      </w:r>
      <w:r>
        <w:rPr>
          <w:i/>
        </w:rPr>
        <w:t xml:space="preserve"> +</w:t>
      </w:r>
      <w:r w:rsidRPr="004E55EC">
        <w:rPr>
          <w:i/>
        </w:rPr>
        <w:t xml:space="preserve"> ΔP</w:t>
      </w:r>
      <w:r>
        <w:rPr>
          <w:i/>
          <w:vertAlign w:val="subscript"/>
        </w:rPr>
        <w:t>1</w:t>
      </w:r>
      <w:r>
        <w:t xml:space="preserve"> and </w:t>
      </w:r>
      <w:r>
        <w:rPr>
          <w:i/>
        </w:rPr>
        <w:t>P</w:t>
      </w:r>
      <w:r>
        <w:rPr>
          <w:i/>
          <w:vertAlign w:val="subscript"/>
        </w:rPr>
        <w:t>2</w:t>
      </w:r>
      <w:r>
        <w:rPr>
          <w:i/>
        </w:rPr>
        <w:t>’ = P</w:t>
      </w:r>
      <w:r>
        <w:rPr>
          <w:i/>
          <w:vertAlign w:val="subscript"/>
        </w:rPr>
        <w:t>2</w:t>
      </w:r>
      <w:r>
        <w:rPr>
          <w:i/>
        </w:rPr>
        <w:t xml:space="preserve"> +</w:t>
      </w:r>
      <w:r w:rsidRPr="004E55EC">
        <w:rPr>
          <w:i/>
        </w:rPr>
        <w:t xml:space="preserve"> ΔP</w:t>
      </w:r>
      <w:r>
        <w:rPr>
          <w:i/>
          <w:vertAlign w:val="subscript"/>
        </w:rPr>
        <w:t>2</w:t>
      </w:r>
      <w:r>
        <w:t xml:space="preserve">, where </w:t>
      </w:r>
      <w:r w:rsidRPr="004E55EC">
        <w:rPr>
          <w:i/>
        </w:rPr>
        <w:t>ΔP</w:t>
      </w:r>
      <w:r>
        <w:rPr>
          <w:i/>
          <w:vertAlign w:val="subscript"/>
        </w:rPr>
        <w:t>L</w:t>
      </w:r>
      <w:r>
        <w:rPr>
          <w:i/>
        </w:rPr>
        <w:t>=</w:t>
      </w:r>
      <w:r w:rsidRPr="009A41C7">
        <w:rPr>
          <w:i/>
        </w:rPr>
        <w:t xml:space="preserve"> </w:t>
      </w:r>
      <w:r w:rsidRPr="004E55EC">
        <w:rPr>
          <w:i/>
        </w:rPr>
        <w:t>ΔP</w:t>
      </w:r>
      <w:r>
        <w:rPr>
          <w:i/>
          <w:vertAlign w:val="subscript"/>
        </w:rPr>
        <w:t>1</w:t>
      </w:r>
      <w:r>
        <w:rPr>
          <w:i/>
        </w:rPr>
        <w:t>+</w:t>
      </w:r>
      <w:r w:rsidRPr="009A41C7">
        <w:rPr>
          <w:i/>
        </w:rPr>
        <w:t xml:space="preserve"> </w:t>
      </w:r>
      <w:r w:rsidRPr="004E55EC">
        <w:rPr>
          <w:i/>
        </w:rPr>
        <w:t>ΔP</w:t>
      </w:r>
      <w:r>
        <w:rPr>
          <w:i/>
          <w:vertAlign w:val="subscript"/>
        </w:rPr>
        <w:t>2</w:t>
      </w:r>
      <w:r>
        <w:t xml:space="preserve">. It can be seen how </w:t>
      </w:r>
      <w:r w:rsidRPr="004E55EC">
        <w:rPr>
          <w:i/>
        </w:rPr>
        <w:t>ΔP</w:t>
      </w:r>
      <w:r>
        <w:rPr>
          <w:i/>
          <w:vertAlign w:val="subscript"/>
        </w:rPr>
        <w:t>2</w:t>
      </w:r>
      <w:r>
        <w:t xml:space="preserve"> is larger than </w:t>
      </w:r>
      <w:r w:rsidRPr="004E55EC">
        <w:rPr>
          <w:i/>
        </w:rPr>
        <w:t>ΔP</w:t>
      </w:r>
      <w:r>
        <w:rPr>
          <w:i/>
          <w:vertAlign w:val="subscript"/>
        </w:rPr>
        <w:t>1</w:t>
      </w:r>
      <w:r>
        <w:t xml:space="preserve">; in fact in this case it is 50% more. Thus, droop control implements </w:t>
      </w:r>
      <w:r>
        <w:rPr>
          <w:b/>
        </w:rPr>
        <w:t>proportional power sharing;</w:t>
      </w:r>
      <w:r>
        <w:t xml:space="preserve"> in other words, the units increase their output relative to their rated power. </w:t>
      </w:r>
    </w:p>
    <w:p w14:paraId="2C845943" w14:textId="68247CB8" w:rsidR="00A526B9" w:rsidRDefault="00A526B9" w:rsidP="00420654">
      <w:r>
        <w:t xml:space="preserve">Droop control is implemented by adding a negative feedback with a gain equal to </w:t>
      </w:r>
      <w:r>
        <w:rPr>
          <w:i/>
        </w:rPr>
        <w:t>R,</w:t>
      </w:r>
      <w:r>
        <w:t xml:space="preserve"> the droop slope or setting, which brings the frequency error down to zero. As seen in Fig. 3.3.4, the “Load Reference” is the input to be adjusted in order to control the output level of each unit.</w:t>
      </w:r>
    </w:p>
    <w:p w14:paraId="6C61343B" w14:textId="22F5E891" w:rsidR="00A526B9" w:rsidRDefault="00A526B9" w:rsidP="00A526B9">
      <w:r>
        <w:t xml:space="preserve">Another way to look at the load reference input is the no load frequency, which is essentially the y intercept of the speed-droop characteristic curve (Fig. 3.3.2). By changing the load reference or no load frequency upwards or downwards, the power output for any </w:t>
      </w:r>
      <w:r w:rsidR="00420654">
        <w:rPr>
          <w:noProof/>
          <w:lang w:eastAsia="en-US"/>
        </w:rPr>
        <w:lastRenderedPageBreak/>
        <mc:AlternateContent>
          <mc:Choice Requires="wps">
            <w:drawing>
              <wp:anchor distT="0" distB="0" distL="114300" distR="114300" simplePos="0" relativeHeight="251744256" behindDoc="0" locked="0" layoutInCell="1" allowOverlap="1" wp14:anchorId="54BFC5A6" wp14:editId="57E25C4A">
                <wp:simplePos x="0" y="0"/>
                <wp:positionH relativeFrom="column">
                  <wp:posOffset>236220</wp:posOffset>
                </wp:positionH>
                <wp:positionV relativeFrom="paragraph">
                  <wp:posOffset>1744700</wp:posOffset>
                </wp:positionV>
                <wp:extent cx="4991100" cy="502920"/>
                <wp:effectExtent l="0" t="0" r="0" b="7620"/>
                <wp:wrapTopAndBottom/>
                <wp:docPr id="219" name="Text Box 219"/>
                <wp:cNvGraphicFramePr/>
                <a:graphic xmlns:a="http://schemas.openxmlformats.org/drawingml/2006/main">
                  <a:graphicData uri="http://schemas.microsoft.com/office/word/2010/wordprocessingShape">
                    <wps:wsp>
                      <wps:cNvSpPr txBox="1"/>
                      <wps:spPr>
                        <a:xfrm>
                          <a:off x="0" y="0"/>
                          <a:ext cx="4991100" cy="502920"/>
                        </a:xfrm>
                        <a:prstGeom prst="rect">
                          <a:avLst/>
                        </a:prstGeom>
                        <a:noFill/>
                        <a:ln>
                          <a:noFill/>
                        </a:ln>
                        <a:effectLst/>
                      </wps:spPr>
                      <wps:txbx>
                        <w:txbxContent>
                          <w:p w14:paraId="46278CA7" w14:textId="5F1E42F7" w:rsidR="00592FFE" w:rsidRPr="006F04FD" w:rsidRDefault="00592FFE" w:rsidP="00420654">
                            <w:pPr>
                              <w:pStyle w:val="TableFigure"/>
                              <w:rPr>
                                <w:noProof/>
                              </w:rPr>
                            </w:pPr>
                            <w:r w:rsidRPr="005433D4">
                              <w:t>Figure 3.3.4: Droop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BFC5A6" id="Text Box 219" o:spid="_x0000_s1161" type="#_x0000_t202" style="position:absolute;left:0;text-align:left;margin-left:18.6pt;margin-top:137.4pt;width:393pt;height:39.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" filled="f" stroked="f">
                <v:textbox style="mso-fit-shape-to-text:t" inset="0,0,0,0">
                  <w:txbxContent>
                    <w:p w14:paraId="46278CA7" w14:textId="5F1E42F7" w:rsidR="00592FFE" w:rsidRPr="006F04FD" w:rsidRDefault="00592FFE" w:rsidP="00420654">
                      <w:pPr>
                        <w:pStyle w:val="TableFigure"/>
                        <w:rPr>
                          <w:noProof/>
                        </w:rPr>
                      </w:pPr>
                      <w:r w:rsidRPr="005433D4">
                        <w:t>Figure 3.3.4: Droop Control</w:t>
                      </w:r>
                    </w:p>
                  </w:txbxContent>
                </v:textbox>
                <w10:wrap type="topAndBottom"/>
              </v:shape>
            </w:pict>
          </mc:Fallback>
        </mc:AlternateContent>
      </w:r>
      <w:r>
        <w:t>given system frequency can be controlled. For example, suppose there is a 1 MW generator in a 60 Hz nominal frequency system, with a full-load and no-load frequency of 59 Hz and 61 Hz, respectively. Thus, the droop slope will be:</w:t>
      </w:r>
      <w:r w:rsidRPr="00A17B19">
        <w:t xml:space="preserve"> </w:t>
      </w:r>
    </w:p>
    <w:p w14:paraId="681DB3EB" w14:textId="1CB9E794" w:rsidR="00A526B9" w:rsidRDefault="00420654" w:rsidP="00420654">
      <w:pPr>
        <w:pStyle w:val="MTDisplayEquation"/>
        <w:tabs>
          <w:tab w:val="clear" w:pos="4680"/>
          <w:tab w:val="center" w:pos="4140"/>
        </w:tabs>
      </w:pPr>
      <w:r>
        <w:rPr>
          <w:noProof/>
          <w:lang w:eastAsia="en-US"/>
        </w:rPr>
        <mc:AlternateContent>
          <mc:Choice Requires="wpc">
            <w:drawing>
              <wp:anchor distT="0" distB="0" distL="114300" distR="114300" simplePos="0" relativeHeight="251742208" behindDoc="0" locked="0" layoutInCell="1" allowOverlap="1" wp14:anchorId="5A5A32D0" wp14:editId="21FB59CD">
                <wp:simplePos x="0" y="0"/>
                <wp:positionH relativeFrom="column">
                  <wp:posOffset>236220</wp:posOffset>
                </wp:positionH>
                <wp:positionV relativeFrom="paragraph">
                  <wp:posOffset>-1249680</wp:posOffset>
                </wp:positionV>
                <wp:extent cx="4991100" cy="1729740"/>
                <wp:effectExtent l="0" t="0" r="19050" b="22860"/>
                <wp:wrapTopAndBottom/>
                <wp:docPr id="873" name="Canvas 8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cap="flat" cmpd="sng" algn="ctr">
                          <a:solidFill>
                            <a:schemeClr val="tx1"/>
                          </a:solidFill>
                          <a:prstDash val="solid"/>
                          <a:round/>
                          <a:headEnd type="none" w="med" len="med"/>
                          <a:tailEnd type="none" w="med" len="med"/>
                        </a:ln>
                      </wpc:whole>
                      <wps:wsp>
                        <wps:cNvPr id="810" name="Text Box 29"/>
                        <wps:cNvSpPr txBox="1"/>
                        <wps:spPr>
                          <a:xfrm>
                            <a:off x="0" y="97410"/>
                            <a:ext cx="3727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C2425" w14:textId="77777777" w:rsidR="00592FFE" w:rsidRPr="006E5751" w:rsidRDefault="00592FFE" w:rsidP="00A526B9">
                              <w:pPr>
                                <w:pStyle w:val="NormalWeb"/>
                                <w:jc w:val="center"/>
                                <w:rPr>
                                  <w:vertAlign w:val="subscript"/>
                                </w:rPr>
                              </w:pPr>
                              <w:r w:rsidRPr="006E5751">
                                <w:rPr>
                                  <w:rFonts w:ascii="Calibri" w:eastAsia="SimSun" w:hAnsi="Calibri"/>
                                  <w:bCs/>
                                  <w:sz w:val="20"/>
                                  <w:szCs w:val="20"/>
                                </w:rPr>
                                <w:t>ω</w:t>
                              </w:r>
                              <w:r w:rsidRPr="006E5751">
                                <w:rPr>
                                  <w:rFonts w:ascii="Calibri" w:eastAsia="SimSun" w:hAnsi="Calibri"/>
                                  <w:bCs/>
                                  <w:sz w:val="20"/>
                                  <w:szCs w:val="20"/>
                                  <w:vertAlign w:val="subscript"/>
                                </w:rPr>
                                <w:t>ref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11" name="Text Box 29"/>
                        <wps:cNvSpPr txBox="1"/>
                        <wps:spPr>
                          <a:xfrm>
                            <a:off x="0" y="875620"/>
                            <a:ext cx="45656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39049" w14:textId="77777777" w:rsidR="00592FFE" w:rsidRPr="006E5751" w:rsidRDefault="00592FFE" w:rsidP="00A526B9">
                              <w:pPr>
                                <w:pStyle w:val="NormalWeb"/>
                                <w:jc w:val="center"/>
                              </w:pPr>
                              <w:r w:rsidRPr="006E5751">
                                <w:rPr>
                                  <w:rFonts w:ascii="Calibri" w:eastAsia="SimSun" w:hAnsi="Calibri"/>
                                  <w:bCs/>
                                  <w:sz w:val="20"/>
                                  <w:szCs w:val="20"/>
                                </w:rPr>
                                <w:t>ω</w:t>
                              </w:r>
                              <w:r w:rsidRPr="006E5751">
                                <w:rPr>
                                  <w:rFonts w:ascii="Calibri" w:eastAsia="SimSun" w:hAnsi="Calibri"/>
                                  <w:bCs/>
                                  <w:position w:val="-5"/>
                                  <w:sz w:val="20"/>
                                  <w:szCs w:val="20"/>
                                  <w:vertAlign w:val="subscript"/>
                                </w:rPr>
                                <w:t>meas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12" name="Oval 812"/>
                        <wps:cNvSpPr/>
                        <wps:spPr>
                          <a:xfrm>
                            <a:off x="622300" y="441620"/>
                            <a:ext cx="348320" cy="3584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Elbow Connector 813"/>
                        <wps:cNvCnPr>
                          <a:stCxn id="810" idx="3"/>
                          <a:endCxn id="812" idx="0"/>
                        </wps:cNvCnPr>
                        <wps:spPr>
                          <a:xfrm>
                            <a:off x="377825" y="228220"/>
                            <a:ext cx="418635" cy="21340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4" name="Elbow Connector 814"/>
                        <wps:cNvCnPr>
                          <a:stCxn id="811" idx="3"/>
                          <a:endCxn id="812" idx="4"/>
                        </wps:cNvCnPr>
                        <wps:spPr>
                          <a:xfrm flipV="1">
                            <a:off x="462915" y="800100"/>
                            <a:ext cx="333545" cy="20633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5" name="Text Box 29"/>
                        <wps:cNvSpPr txBox="1"/>
                        <wps:spPr>
                          <a:xfrm>
                            <a:off x="749935" y="783840"/>
                            <a:ext cx="25273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30947"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16" name="Text Box 29"/>
                        <wps:cNvSpPr txBox="1"/>
                        <wps:spPr>
                          <a:xfrm>
                            <a:off x="796460" y="253320"/>
                            <a:ext cx="22860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7AA95"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817" name="Group 817"/>
                        <wpg:cNvGrpSpPr/>
                        <wpg:grpSpPr>
                          <a:xfrm>
                            <a:off x="3000419" y="385290"/>
                            <a:ext cx="563880" cy="475660"/>
                            <a:chOff x="2547959" y="339570"/>
                            <a:chExt cx="563880" cy="475660"/>
                          </a:xfrm>
                        </wpg:grpSpPr>
                        <wps:wsp>
                          <wps:cNvPr id="818" name="Rectangle 818"/>
                          <wps:cNvSpPr/>
                          <wps:spPr>
                            <a:xfrm>
                              <a:off x="2547959" y="339570"/>
                              <a:ext cx="563880" cy="475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Text Box 29"/>
                          <wps:cNvSpPr txBox="1"/>
                          <wps:spPr>
                            <a:xfrm>
                              <a:off x="2697481" y="383950"/>
                              <a:ext cx="275590" cy="39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7DC0A" w14:textId="77777777" w:rsidR="00592FFE" w:rsidRPr="006E5751" w:rsidRDefault="00592FFE" w:rsidP="00A526B9">
                                <w:pPr>
                                  <w:pStyle w:val="NormalWeb"/>
                                  <w:jc w:val="left"/>
                                </w:pPr>
                                <w:r w:rsidRPr="006E5751">
                                  <w:rPr>
                                    <w:rFonts w:ascii="Calibri" w:eastAsia="SimSun" w:hAnsi="Calibri"/>
                                    <w:bCs/>
                                    <w:sz w:val="36"/>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20" name="Group 820"/>
                        <wpg:cNvGrpSpPr/>
                        <wpg:grpSpPr>
                          <a:xfrm>
                            <a:off x="2069750" y="359030"/>
                            <a:ext cx="583040" cy="525780"/>
                            <a:chOff x="1624910" y="343790"/>
                            <a:chExt cx="583040" cy="525780"/>
                          </a:xfrm>
                        </wpg:grpSpPr>
                        <wps:wsp>
                          <wps:cNvPr id="821" name="Isosceles Triangle 821"/>
                          <wps:cNvSpPr/>
                          <wps:spPr>
                            <a:xfrm rot="5400000">
                              <a:off x="1653540" y="315160"/>
                              <a:ext cx="525780" cy="58304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Text Box 29"/>
                          <wps:cNvSpPr txBox="1"/>
                          <wps:spPr>
                            <a:xfrm>
                              <a:off x="1670630" y="456520"/>
                              <a:ext cx="31178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1312A" w14:textId="77777777" w:rsidR="00592FFE" w:rsidRPr="006E5751" w:rsidRDefault="00592FFE" w:rsidP="00A526B9">
                                <w:pPr>
                                  <w:pStyle w:val="NormalWeb"/>
                                  <w:jc w:val="center"/>
                                  <w:rPr>
                                    <w:vertAlign w:val="subscript"/>
                                  </w:rPr>
                                </w:pPr>
                                <w:r w:rsidRPr="006E5751">
                                  <w:rPr>
                                    <w:rFonts w:ascii="Calibri" w:eastAsia="SimSun" w:hAnsi="Calibri"/>
                                    <w:bCs/>
                                    <w:sz w:val="20"/>
                                    <w:szCs w:val="20"/>
                                  </w:rPr>
                                  <w:t>K</w:t>
                                </w:r>
                                <w:r w:rsidRPr="006E5751">
                                  <w:rPr>
                                    <w:rFonts w:ascii="Calibri" w:eastAsia="SimSun" w:hAnsi="Calibri"/>
                                    <w:bCs/>
                                    <w:sz w:val="20"/>
                                    <w:szCs w:val="20"/>
                                  </w:rPr>
                                  <w:softHyphen/>
                                </w:r>
                                <w:r w:rsidRPr="006E5751">
                                  <w:rPr>
                                    <w:rFonts w:ascii="Calibri" w:eastAsia="SimSun" w:hAnsi="Calibri"/>
                                    <w:bCs/>
                                    <w:sz w:val="20"/>
                                    <w:szCs w:val="20"/>
                                    <w:vertAlign w:val="subscript"/>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823" name="Elbow Connector 823"/>
                        <wps:cNvCnPr>
                          <a:stCxn id="812" idx="6"/>
                          <a:endCxn id="838" idx="2"/>
                        </wps:cNvCnPr>
                        <wps:spPr>
                          <a:xfrm flipV="1">
                            <a:off x="970620" y="620690"/>
                            <a:ext cx="409235" cy="17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4" name="Elbow Connector 824"/>
                        <wps:cNvCnPr>
                          <a:endCxn id="818" idx="1"/>
                        </wps:cNvCnPr>
                        <wps:spPr>
                          <a:xfrm>
                            <a:off x="2660410" y="621920"/>
                            <a:ext cx="340009" cy="120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5" name="Text Box 29"/>
                        <wps:cNvSpPr txBox="1"/>
                        <wps:spPr>
                          <a:xfrm>
                            <a:off x="941705" y="383950"/>
                            <a:ext cx="35433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807AE" w14:textId="77777777" w:rsidR="00592FFE" w:rsidRPr="006E5751" w:rsidRDefault="00592FFE" w:rsidP="00A526B9">
                              <w:pPr>
                                <w:pStyle w:val="NormalWeb"/>
                                <w:jc w:val="center"/>
                              </w:pPr>
                              <w:r w:rsidRPr="006E5751">
                                <w:rPr>
                                  <w:rFonts w:ascii="Calibri" w:eastAsia="SimSun" w:hAnsi="Calibri"/>
                                  <w:bCs/>
                                  <w:sz w:val="20"/>
                                  <w:szCs w:val="20"/>
                                </w:rPr>
                                <w:t>Δω</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26" name="Elbow Connector 826"/>
                        <wps:cNvCnPr>
                          <a:stCxn id="818" idx="3"/>
                        </wps:cNvCnPr>
                        <wps:spPr>
                          <a:xfrm flipV="1">
                            <a:off x="3564299" y="620860"/>
                            <a:ext cx="561001" cy="226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7" name="Text Box 29"/>
                        <wps:cNvSpPr txBox="1"/>
                        <wps:spPr>
                          <a:xfrm>
                            <a:off x="4117679" y="484120"/>
                            <a:ext cx="512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B5595" w14:textId="77777777" w:rsidR="00592FFE" w:rsidRPr="006E5751" w:rsidRDefault="00592FFE" w:rsidP="00A526B9">
                              <w:pPr>
                                <w:pStyle w:val="NormalWeb"/>
                                <w:jc w:val="center"/>
                                <w:rPr>
                                  <w:vertAlign w:val="subscript"/>
                                </w:rPr>
                              </w:pPr>
                              <w:r w:rsidRPr="006E5751">
                                <w:rPr>
                                  <w:rFonts w:ascii="Calibri" w:eastAsia="SimSun" w:hAnsi="Calibri"/>
                                  <w:bCs/>
                                  <w:sz w:val="20"/>
                                  <w:szCs w:val="20"/>
                                </w:rPr>
                                <w:t>ΔP</w:t>
                              </w:r>
                              <w:r w:rsidRPr="006E5751">
                                <w:rPr>
                                  <w:rFonts w:ascii="Calibri" w:eastAsia="SimSun" w:hAnsi="Calibri"/>
                                  <w:bCs/>
                                  <w:sz w:val="20"/>
                                  <w:szCs w:val="20"/>
                                </w:rPr>
                                <w:softHyphen/>
                              </w:r>
                              <w:r w:rsidRPr="006E5751">
                                <w:rPr>
                                  <w:rFonts w:ascii="Calibri" w:eastAsia="SimSun" w:hAnsi="Calibri"/>
                                  <w:bCs/>
                                  <w:sz w:val="20"/>
                                  <w:szCs w:val="20"/>
                                  <w:vertAlign w:val="subscript"/>
                                </w:rPr>
                                <w:t>mech</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828" name="Group 828"/>
                        <wpg:cNvGrpSpPr/>
                        <wpg:grpSpPr>
                          <a:xfrm flipH="1">
                            <a:off x="2272175" y="1028310"/>
                            <a:ext cx="582930" cy="525780"/>
                            <a:chOff x="0" y="0"/>
                            <a:chExt cx="583040" cy="525780"/>
                          </a:xfrm>
                        </wpg:grpSpPr>
                        <wps:wsp>
                          <wps:cNvPr id="829" name="Isosceles Triangle 829"/>
                          <wps:cNvSpPr/>
                          <wps:spPr>
                            <a:xfrm rot="5400000">
                              <a:off x="28630" y="-28630"/>
                              <a:ext cx="525780" cy="58304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0" name="Text Box 29"/>
                          <wps:cNvSpPr txBox="1"/>
                          <wps:spPr>
                            <a:xfrm>
                              <a:off x="38667" y="112730"/>
                              <a:ext cx="258494"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F17E2" w14:textId="77777777" w:rsidR="00592FFE" w:rsidRPr="006E5751" w:rsidRDefault="00592FFE" w:rsidP="00A526B9">
                                <w:pPr>
                                  <w:pStyle w:val="NormalWeb"/>
                                  <w:jc w:val="center"/>
                                </w:pPr>
                                <w:r w:rsidRPr="006E5751">
                                  <w:rPr>
                                    <w:rFonts w:ascii="Calibri" w:eastAsia="SimSun" w:hAnsi="Calibri"/>
                                    <w:bCs/>
                                    <w:sz w:val="20"/>
                                    <w:szCs w:val="20"/>
                                  </w:rPr>
                                  <w:t>R</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831" name="Elbow Connector 831"/>
                        <wps:cNvCnPr>
                          <a:endCxn id="841" idx="0"/>
                        </wps:cNvCnPr>
                        <wps:spPr>
                          <a:xfrm rot="16200000" flipH="1">
                            <a:off x="3479812" y="875140"/>
                            <a:ext cx="465490" cy="6350"/>
                          </a:xfrm>
                          <a:prstGeom prst="bentConnector3">
                            <a:avLst>
                              <a:gd name="adj1" fmla="val -56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 name="Elbow Connector 832"/>
                        <wps:cNvCnPr>
                          <a:stCxn id="829" idx="0"/>
                          <a:endCxn id="838" idx="4"/>
                        </wps:cNvCnPr>
                        <wps:spPr>
                          <a:xfrm rot="10800000">
                            <a:off x="1553845" y="799760"/>
                            <a:ext cx="718330" cy="49144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3" name="Text Box 29"/>
                        <wps:cNvSpPr txBox="1"/>
                        <wps:spPr>
                          <a:xfrm>
                            <a:off x="1368864" y="829560"/>
                            <a:ext cx="22860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42260"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4" name="Text Box 29"/>
                        <wps:cNvSpPr txBox="1"/>
                        <wps:spPr>
                          <a:xfrm>
                            <a:off x="1151255" y="567940"/>
                            <a:ext cx="22860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79E94"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35" name="Elbow Connector 835"/>
                        <wps:cNvCnPr>
                          <a:stCxn id="838" idx="6"/>
                          <a:endCxn id="821" idx="3"/>
                        </wps:cNvCnPr>
                        <wps:spPr>
                          <a:xfrm>
                            <a:off x="1727835" y="620690"/>
                            <a:ext cx="341915" cy="123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6" name="Text Box 29"/>
                        <wps:cNvSpPr txBox="1"/>
                        <wps:spPr>
                          <a:xfrm>
                            <a:off x="641154" y="485980"/>
                            <a:ext cx="258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8E93"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837" name="Group 837"/>
                        <wpg:cNvGrpSpPr/>
                        <wpg:grpSpPr>
                          <a:xfrm>
                            <a:off x="1379855" y="441620"/>
                            <a:ext cx="347980" cy="358140"/>
                            <a:chOff x="1415854" y="441620"/>
                            <a:chExt cx="347980" cy="358140"/>
                          </a:xfrm>
                        </wpg:grpSpPr>
                        <wps:wsp>
                          <wps:cNvPr id="838" name="Oval 838"/>
                          <wps:cNvSpPr/>
                          <wps:spPr>
                            <a:xfrm>
                              <a:off x="1415854" y="441620"/>
                              <a:ext cx="347980" cy="3581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9" name="Text Box 29"/>
                          <wps:cNvSpPr txBox="1"/>
                          <wps:spPr>
                            <a:xfrm>
                              <a:off x="1460160" y="485980"/>
                              <a:ext cx="258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96C27"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40" name="Group 840"/>
                        <wpg:cNvGrpSpPr/>
                        <wpg:grpSpPr>
                          <a:xfrm>
                            <a:off x="3541742" y="1111060"/>
                            <a:ext cx="347980" cy="358140"/>
                            <a:chOff x="0" y="0"/>
                            <a:chExt cx="347980" cy="358140"/>
                          </a:xfrm>
                        </wpg:grpSpPr>
                        <wps:wsp>
                          <wps:cNvPr id="841" name="Oval 841"/>
                          <wps:cNvSpPr/>
                          <wps:spPr>
                            <a:xfrm>
                              <a:off x="0" y="0"/>
                              <a:ext cx="347980" cy="3581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2" name="Text Box 29"/>
                          <wps:cNvSpPr txBox="1"/>
                          <wps:spPr>
                            <a:xfrm>
                              <a:off x="44306" y="44360"/>
                              <a:ext cx="258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6EA56" w14:textId="77777777" w:rsidR="00592FFE" w:rsidRDefault="00592FFE" w:rsidP="00A526B9">
                                <w:pPr>
                                  <w:pStyle w:val="NormalWeb"/>
                                  <w:jc w:val="center"/>
                                </w:pPr>
                                <w:r>
                                  <w:rPr>
                                    <w:rFonts w:ascii="Calibri" w:eastAsia="SimSun" w:hAnsi="Calibri"/>
                                    <w:b/>
                                    <w:bCs/>
                                    <w:sz w:val="20"/>
                                    <w:szCs w:val="20"/>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843" name="Elbow Connector 843"/>
                        <wps:cNvCnPr>
                          <a:stCxn id="841" idx="2"/>
                          <a:endCxn id="829" idx="3"/>
                        </wps:cNvCnPr>
                        <wps:spPr>
                          <a:xfrm rot="10800000" flipV="1">
                            <a:off x="2855106" y="1290130"/>
                            <a:ext cx="686637" cy="1070"/>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4" name="Elbow Connector 844"/>
                        <wps:cNvCnPr>
                          <a:endCxn id="841" idx="6"/>
                        </wps:cNvCnPr>
                        <wps:spPr>
                          <a:xfrm rot="10800000" flipV="1">
                            <a:off x="3889723" y="1289494"/>
                            <a:ext cx="379579" cy="63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5" name="Text Box 29"/>
                        <wps:cNvSpPr txBox="1"/>
                        <wps:spPr>
                          <a:xfrm>
                            <a:off x="4166016" y="1095920"/>
                            <a:ext cx="715010" cy="457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8BABD" w14:textId="77777777" w:rsidR="00592FFE" w:rsidRPr="006E5751" w:rsidRDefault="00592FFE" w:rsidP="00A526B9">
                              <w:pPr>
                                <w:pStyle w:val="NormalWeb"/>
                                <w:spacing w:line="240" w:lineRule="auto"/>
                                <w:jc w:val="left"/>
                                <w:rPr>
                                  <w:rFonts w:ascii="Calibri" w:eastAsia="SimSun" w:hAnsi="Calibri"/>
                                  <w:bCs/>
                                  <w:sz w:val="20"/>
                                  <w:szCs w:val="20"/>
                                </w:rPr>
                              </w:pPr>
                              <w:r w:rsidRPr="006E5751">
                                <w:rPr>
                                  <w:rFonts w:ascii="Calibri" w:eastAsia="SimSun" w:hAnsi="Calibri"/>
                                  <w:bCs/>
                                  <w:sz w:val="20"/>
                                  <w:szCs w:val="20"/>
                                </w:rPr>
                                <w:t xml:space="preserve">Load </w:t>
                              </w:r>
                            </w:p>
                            <w:p w14:paraId="56C0A1CD" w14:textId="77777777" w:rsidR="00592FFE" w:rsidRPr="006E5751" w:rsidRDefault="00592FFE" w:rsidP="00A526B9">
                              <w:pPr>
                                <w:pStyle w:val="NormalWeb"/>
                                <w:spacing w:line="240" w:lineRule="auto"/>
                                <w:jc w:val="left"/>
                                <w:rPr>
                                  <w:rFonts w:ascii="Calibri" w:eastAsia="SimSun" w:hAnsi="Calibri"/>
                                  <w:bCs/>
                                  <w:sz w:val="20"/>
                                  <w:szCs w:val="20"/>
                                </w:rPr>
                              </w:pPr>
                              <w:r w:rsidRPr="006E5751">
                                <w:rPr>
                                  <w:rFonts w:ascii="Calibri" w:eastAsia="SimSun" w:hAnsi="Calibri"/>
                                  <w:bCs/>
                                  <w:sz w:val="20"/>
                                  <w:szCs w:val="20"/>
                                </w:rPr>
                                <w:t>Reference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5A5A32D0" id="Canvas 873" o:spid="_x0000_s1162" editas="canvas" style="position:absolute;left:0;text-align:left;margin-left:18.6pt;margin-top:-98.4pt;width:393pt;height:136.2pt;z-index:251742208;mso-position-horizontal-relative:text;mso-position-vertical-relative:text" coordsize="4991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">
                <v:shape id="_x0000_s1163" type="#_x0000_t75" style="position:absolute;width:49911;height:17297;visibility:visible;mso-wrap-style:square" stroked="t" strokecolor="black [3213]" strokeweight=".5pt">
                  <v:fill o:detectmouseclick="t"/>
                  <v:stroke joinstyle="round"/>
                  <v:path o:connecttype="none"/>
                </v:shape>
                <v:shape id="Text Box 29" o:spid="_x0000_s1164" type="#_x0000_t202" style="position:absolute;top:974;width:372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S5MMA&#10;AADcAAAADwAAAGRycy9kb3ducmV2LnhtbERPTWsCMRC9C/6HMEIvUrP2ILI1SitYpFSlaxGPw2bc&#10;LG4mSxJ1/ffNQfD4eN+zRWcbcSUfascKxqMMBHHpdM2Vgr/96nUKIkRkjY1jUnCnAIt5vzfDXLsb&#10;/9K1iJVIIRxyVGBibHMpQ2nIYhi5ljhxJ+ctxgR9JbXHWwq3jXzLsom0WHNqMNjS0lB5Li5Wwdl8&#10;D3fZ1+bzMFnf/XZ/cUf/c1TqZdB9vIOI1MWn+OFeawXTcZqfzq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MS5MMAAADcAAAADwAAAAAAAAAAAAAAAACYAgAAZHJzL2Rv&#10;d25yZXYueG1sUEsFBgAAAAAEAAQA9QAAAIgDAAAAAA==&#10;" filled="f" stroked="f" strokeweight=".5pt">
                  <v:textbox>
                    <w:txbxContent>
                      <w:p w14:paraId="714C2425" w14:textId="77777777" w:rsidR="00592FFE" w:rsidRPr="006E5751" w:rsidRDefault="00592FFE" w:rsidP="00A526B9">
                        <w:pPr>
                          <w:pStyle w:val="NormalWeb"/>
                          <w:jc w:val="center"/>
                          <w:rPr>
                            <w:vertAlign w:val="subscript"/>
                          </w:rPr>
                        </w:pPr>
                        <w:proofErr w:type="spellStart"/>
                        <w:proofErr w:type="gramStart"/>
                        <w:r w:rsidRPr="006E5751">
                          <w:rPr>
                            <w:rFonts w:ascii="Calibri" w:eastAsia="SimSun" w:hAnsi="Calibri"/>
                            <w:bCs/>
                            <w:sz w:val="20"/>
                            <w:szCs w:val="20"/>
                          </w:rPr>
                          <w:t>ω</w:t>
                        </w:r>
                        <w:r w:rsidRPr="006E5751">
                          <w:rPr>
                            <w:rFonts w:ascii="Calibri" w:eastAsia="SimSun" w:hAnsi="Calibri"/>
                            <w:bCs/>
                            <w:sz w:val="20"/>
                            <w:szCs w:val="20"/>
                            <w:vertAlign w:val="subscript"/>
                          </w:rPr>
                          <w:t>ref</w:t>
                        </w:r>
                        <w:proofErr w:type="spellEnd"/>
                        <w:proofErr w:type="gramEnd"/>
                      </w:p>
                    </w:txbxContent>
                  </v:textbox>
                </v:shape>
                <v:shape id="Text Box 29" o:spid="_x0000_s1165" type="#_x0000_t202" style="position:absolute;top:8756;width:4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f8YA&#10;AADcAAAADwAAAGRycy9kb3ducmV2LnhtbESPT2sCMRTE7wW/Q3hCL6VmtweRrVFUaJFSK/5BPD42&#10;z83i5mVJoq7f3hQKPQ4z8xtmPO1sI67kQ+1YQT7IQBCXTtdcKdjvPl5HIEJE1tg4JgV3CjCd9J7G&#10;WGh34w1dt7ESCcKhQAUmxraQMpSGLIaBa4mTd3LeYkzSV1J7vCW4beRblg2lxZrTgsGWFobK8/Zi&#10;FZzN18s6+1zND8Pl3f/sLu7ov49KPfe72TuISF38D/+1l1rBKM/h90w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3f8YAAADcAAAADwAAAAAAAAAAAAAAAACYAgAAZHJz&#10;L2Rvd25yZXYueG1sUEsFBgAAAAAEAAQA9QAAAIsDAAAAAA==&#10;" filled="f" stroked="f" strokeweight=".5pt">
                  <v:textbox>
                    <w:txbxContent>
                      <w:p w14:paraId="11139049" w14:textId="77777777" w:rsidR="00592FFE" w:rsidRPr="006E5751" w:rsidRDefault="00592FFE" w:rsidP="00A526B9">
                        <w:pPr>
                          <w:pStyle w:val="NormalWeb"/>
                          <w:jc w:val="center"/>
                        </w:pPr>
                        <w:proofErr w:type="gramStart"/>
                        <w:r w:rsidRPr="006E5751">
                          <w:rPr>
                            <w:rFonts w:ascii="Calibri" w:eastAsia="SimSun" w:hAnsi="Calibri"/>
                            <w:bCs/>
                            <w:sz w:val="20"/>
                            <w:szCs w:val="20"/>
                          </w:rPr>
                          <w:t>ω</w:t>
                        </w:r>
                        <w:proofErr w:type="spellStart"/>
                        <w:r w:rsidRPr="006E5751">
                          <w:rPr>
                            <w:rFonts w:ascii="Calibri" w:eastAsia="SimSun" w:hAnsi="Calibri"/>
                            <w:bCs/>
                            <w:position w:val="-5"/>
                            <w:sz w:val="20"/>
                            <w:szCs w:val="20"/>
                            <w:vertAlign w:val="subscript"/>
                          </w:rPr>
                          <w:t>meas</w:t>
                        </w:r>
                        <w:proofErr w:type="spellEnd"/>
                        <w:proofErr w:type="gramEnd"/>
                      </w:p>
                    </w:txbxContent>
                  </v:textbox>
                </v:shape>
                <v:oval id="Oval 812" o:spid="_x0000_s1166" style="position:absolute;left:6223;top:4416;width:3483;height:3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rLcUA&#10;AADcAAAADwAAAGRycy9kb3ducmV2LnhtbESPQWvCQBSE70L/w/IKvZmNCjWmrqEtSnvUmEOPr9nX&#10;JCT7NmS3Mf33XUHwOMzMN8w2m0wnRhpcY1nBIopBEJdWN1wpKM6HeQLCeWSNnWVS8EcOst3DbIup&#10;thc+0Zj7SgQIuxQV1N73qZSurMmgi2xPHLwfOxj0QQ6V1ANeAtx0chnHz9Jgw2Ghxp7eayrb/Nco&#10;0NNp/zWa9fEQt9/FpqhWb6P+UOrpcXp9AeFp8vfwrf2pFSSLJVzPhCM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txQAAANwAAAAPAAAAAAAAAAAAAAAAAJgCAABkcnMv&#10;ZG93bnJldi54bWxQSwUGAAAAAAQABAD1AAAAigMAAAAA&#10;" filled="f" strokecolor="black [3213]" strokeweight="1pt">
                  <v:stroke joinstyle="miter"/>
                </v:oval>
                <v:shape id="Elbow Connector 813" o:spid="_x0000_s1167" type="#_x0000_t33" style="position:absolute;left:3778;top:2282;width:4186;height:21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1L1cMAAADcAAAADwAAAGRycy9kb3ducmV2LnhtbESPUWvCMBSF3wf7D+EOfJupEzbpjKID&#10;cTCEWf0Bl+SuKTY3tYm2/feLIPh4OOd8hzNf9q4WV2pD5VnBZJyBINbeVFwqOB42rzMQISIbrD2T&#10;goECLBfPT3PMje94T9ciliJBOOSowMbY5FIGbclhGPuGOHl/vnUYk2xLaVrsEtzV8i3L3qXDitOC&#10;xYa+LOlTcXEKzna93f1MtT1pUwzDQB39fqyUGr30q08Qkfr4CN/b30bBbDKF25l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dS9XDAAAA3AAAAA8AAAAAAAAAAAAA&#10;AAAAoQIAAGRycy9kb3ducmV2LnhtbFBLBQYAAAAABAAEAPkAAACRAwAAAAA=&#10;" strokecolor="black [3213]" strokeweight=".5pt">
                  <v:stroke endarrow="block"/>
                </v:shape>
                <v:shape id="Elbow Connector 814" o:spid="_x0000_s1168" type="#_x0000_t33" style="position:absolute;left:4629;top:8001;width:3335;height:206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DYMUAAADcAAAADwAAAGRycy9kb3ducmV2LnhtbESPQWvCQBSE7wX/w/KE3nSjtFWiq4i0&#10;aA8BTUt7fWSf2WD2bciuSfrvuwWhx2FmvmHW28HWoqPWV44VzKYJCOLC6YpLBZ8fb5MlCB+QNdaO&#10;ScEPedhuRg9rTLXr+UxdHkoRIexTVGBCaFIpfWHIop+6hjh6F9daDFG2pdQt9hFuazlPkhdpseK4&#10;YLChvaHimt+sgu/boXAmy7qBe//6JU/PWbJ4V+pxPOxWIAIN4T98bx+1guXsCf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jDYMUAAADcAAAADwAAAAAAAAAA&#10;AAAAAAChAgAAZHJzL2Rvd25yZXYueG1sUEsFBgAAAAAEAAQA+QAAAJMDAAAAAA==&#10;" strokecolor="black [3213]" strokeweight=".5pt">
                  <v:stroke endarrow="block"/>
                </v:shape>
                <v:shape id="Text Box 29" o:spid="_x0000_s1169" type="#_x0000_t202" style="position:absolute;left:7499;top:7838;width:252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xfMYA&#10;AADcAAAADwAAAGRycy9kb3ducmV2LnhtbESP3WoCMRSE7wt9h3AKvSk1q6DIapS2UJHiD1URLw+b&#10;42Zxc7IkUde3bwqCl8PMfMOMp62txYV8qBwr6HYyEMSF0xWXCnbb7/chiBCRNdaOScGNAkwnz09j&#10;zLW78i9dNrEUCcIhRwUmxiaXMhSGLIaOa4iTd3TeYkzSl1J7vCa4rWUvywbSYsVpwWBDX4aK0+Zs&#10;FZzMz9s6my0/94P5za+2Z3fwi4NSry/txwhEpDY+wvf2XCsYdvv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SxfMYAAADcAAAADwAAAAAAAAAAAAAAAACYAgAAZHJz&#10;L2Rvd25yZXYueG1sUEsFBgAAAAAEAAQA9QAAAIsDAAAAAA==&#10;" filled="f" stroked="f" strokeweight=".5pt">
                  <v:textbox>
                    <w:txbxContent>
                      <w:p w14:paraId="36930947" w14:textId="77777777" w:rsidR="00592FFE" w:rsidRDefault="00592FFE" w:rsidP="00A526B9">
                        <w:pPr>
                          <w:pStyle w:val="NormalWeb"/>
                          <w:jc w:val="center"/>
                        </w:pPr>
                        <w:r>
                          <w:rPr>
                            <w:rFonts w:ascii="Calibri" w:eastAsia="SimSun" w:hAnsi="Calibri"/>
                            <w:b/>
                            <w:bCs/>
                            <w:sz w:val="20"/>
                            <w:szCs w:val="20"/>
                          </w:rPr>
                          <w:t>+</w:t>
                        </w:r>
                      </w:p>
                    </w:txbxContent>
                  </v:textbox>
                </v:shape>
                <v:shape id="Text Box 29" o:spid="_x0000_s1170" type="#_x0000_t202" style="position:absolute;left:7964;top:2533;width:2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vC8YA&#10;AADcAAAADwAAAGRycy9kb3ducmV2LnhtbESPQWsCMRSE74L/ITyhl1Kz9rDI1ihVaBHRilqKx8fm&#10;dbO4eVmSqOu/N4WCx2FmvmEms8424kI+1I4VjIYZCOLS6ZorBd+Hj5cxiBCRNTaOScGNAsym/d4E&#10;C+2uvKPLPlYiQTgUqMDE2BZShtKQxTB0LXHyfp23GJP0ldQerwluG/maZbm0WHNaMNjSwlB52p+t&#10;gpNZPW+zz838J1/e/Nfh7I5+fVTqadC9v4GI1MVH+L+91ArGoxz+zq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YvC8YAAADcAAAADwAAAAAAAAAAAAAAAACYAgAAZHJz&#10;L2Rvd25yZXYueG1sUEsFBgAAAAAEAAQA9QAAAIsDAAAAAA==&#10;" filled="f" stroked="f" strokeweight=".5pt">
                  <v:textbox>
                    <w:txbxContent>
                      <w:p w14:paraId="41D7AA95" w14:textId="77777777" w:rsidR="00592FFE" w:rsidRDefault="00592FFE" w:rsidP="00A526B9">
                        <w:pPr>
                          <w:pStyle w:val="NormalWeb"/>
                          <w:jc w:val="center"/>
                        </w:pPr>
                        <w:r>
                          <w:rPr>
                            <w:rFonts w:ascii="Calibri" w:eastAsia="SimSun" w:hAnsi="Calibri"/>
                            <w:b/>
                            <w:bCs/>
                            <w:sz w:val="20"/>
                            <w:szCs w:val="20"/>
                          </w:rPr>
                          <w:t>-</w:t>
                        </w:r>
                      </w:p>
                    </w:txbxContent>
                  </v:textbox>
                </v:shape>
                <v:group id="Group 817" o:spid="_x0000_s1171" style="position:absolute;left:30004;top:3852;width:5638;height:4757" coordorigin="25479,3395" coordsize="5638,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Rectangle 818" o:spid="_x0000_s1172" style="position:absolute;left:25479;top:3395;width:5639;height:4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HcMA&#10;AADcAAAADwAAAGRycy9kb3ducmV2LnhtbERPTWvCQBC9F/wPyxR6Ed2kB5HoKlJpyaEUqu3B25gd&#10;s9HsbMhONf337qHQ4+N9L9eDb9WV+tgENpBPM1DEVbAN1wa+9q+TOagoyBbbwGTglyKsV6OHJRY2&#10;3PiTrjupVQrhWKABJ9IVWsfKkcc4DR1x4k6h9ygJ9rW2Pd5SuG/1c5bNtMeGU4PDjl4cVZfdjzdw&#10;KAepz/mbvF9w/D0u3bH62B6NeXocNgtQQoP8i//cpTUwz9PadC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3HcMAAADcAAAADwAAAAAAAAAAAAAAAACYAgAAZHJzL2Rv&#10;d25yZXYueG1sUEsFBgAAAAAEAAQA9QAAAIgDAAAAAA==&#10;" filled="f" strokecolor="black [3213]" strokeweight="1pt"/>
                  <v:shape id="Text Box 29" o:spid="_x0000_s1173" type="#_x0000_t202" style="position:absolute;left:26974;top:3839;width:2756;height:39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7ecYA&#10;AADcAAAADwAAAGRycy9kb3ducmV2LnhtbESPQWsCMRSE74L/IbxCL1Kz9iB2NUottEiplqqIx8fm&#10;uVncvCxJ1PXfN4LgcZiZb5jJrLW1OJMPlWMFg34GgrhwuuJSwXbz+TICESKyxtoxKbhSgNm025lg&#10;rt2F/+i8jqVIEA45KjAxNrmUoTBkMfRdQ5y8g/MWY5K+lNrjJcFtLV+zbCgtVpwWDDb0Yag4rk9W&#10;wdF8936zr+V8N1xc/Wpzcnv/s1fq+al9H4OI1MZH+N5eaAWjwRvczq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7ecYAAADcAAAADwAAAAAAAAAAAAAAAACYAgAAZHJz&#10;L2Rvd25yZXYueG1sUEsFBgAAAAAEAAQA9QAAAIsDAAAAAA==&#10;" filled="f" stroked="f" strokeweight=".5pt">
                    <v:textbox>
                      <w:txbxContent>
                        <w:p w14:paraId="09B7DC0A" w14:textId="77777777" w:rsidR="00592FFE" w:rsidRPr="006E5751" w:rsidRDefault="00592FFE" w:rsidP="00A526B9">
                          <w:pPr>
                            <w:pStyle w:val="NormalWeb"/>
                            <w:jc w:val="left"/>
                          </w:pPr>
                          <w:r w:rsidRPr="006E5751">
                            <w:rPr>
                              <w:rFonts w:ascii="Calibri" w:eastAsia="SimSun" w:hAnsi="Calibri"/>
                              <w:bCs/>
                              <w:sz w:val="36"/>
                              <w:szCs w:val="20"/>
                            </w:rPr>
                            <w:t>∫</w:t>
                          </w:r>
                        </w:p>
                      </w:txbxContent>
                    </v:textbox>
                  </v:shape>
                </v:group>
                <v:group id="Group 820" o:spid="_x0000_s1174" style="position:absolute;left:20697;top:3590;width:5830;height:5258" coordorigin="16249,3437" coordsize="5830,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Isosceles Triangle 821" o:spid="_x0000_s1175" type="#_x0000_t5" style="position:absolute;left:16535;top:3151;width:5258;height:58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sUA&#10;AADcAAAADwAAAGRycy9kb3ducmV2LnhtbESPQWvCQBSE7wX/w/IK3upGoTaNriJKVXozEXt9ZJ9J&#10;avZtyK4x/nu3UPA4zMw3zHzZm1p01LrKsoLxKAJBnFtdcaHgmH29xSCcR9ZYWyYFd3KwXAxe5pho&#10;e+MDdakvRICwS1BB6X2TSOnykgy6kW2Ig3e2rUEfZFtI3eItwE0tJ1E0lQYrDgslNrQuKb+kV6Pg&#10;+/dnu8+vaff+cYmzz90pOxV+o9TwtV/NQHjq/TP8395rBfFkDH9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7+mxQAAANwAAAAPAAAAAAAAAAAAAAAAAJgCAABkcnMv&#10;ZG93bnJldi54bWxQSwUGAAAAAAQABAD1AAAAigMAAAAA&#10;" filled="f" strokecolor="black [3213]" strokeweight="1pt"/>
                  <v:shape id="Text Box 29" o:spid="_x0000_s1176" type="#_x0000_t202" style="position:absolute;left:16706;top:4565;width:311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jtcYA&#10;AADcAAAADwAAAGRycy9kb3ducmV2LnhtbESPQWsCMRSE74L/ITzBS6nZ7kFka5QqVKTUilqKx8fm&#10;dbO4eVmSqOu/N4WCx2FmvmGm88424kI+1I4VvIwyEMSl0zVXCr4P788TECEia2wck4IbBZjP+r0p&#10;FtpdeUeXfaxEgnAoUIGJsS2kDKUhi2HkWuLk/TpvMSbpK6k9XhPcNjLPsrG0WHNaMNjS0lB52p+t&#10;gpP5eNpmq83iZ7y++a/D2R3951Gp4aB7ewURqYuP8H97rRVM8hz+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HjtcYAAADcAAAADwAAAAAAAAAAAAAAAACYAgAAZHJz&#10;L2Rvd25yZXYueG1sUEsFBgAAAAAEAAQA9QAAAIsDAAAAAA==&#10;" filled="f" stroked="f" strokeweight=".5pt">
                    <v:textbox>
                      <w:txbxContent>
                        <w:p w14:paraId="6D81312A" w14:textId="77777777" w:rsidR="00592FFE" w:rsidRPr="006E5751" w:rsidRDefault="00592FFE" w:rsidP="00A526B9">
                          <w:pPr>
                            <w:pStyle w:val="NormalWeb"/>
                            <w:jc w:val="center"/>
                            <w:rPr>
                              <w:vertAlign w:val="subscript"/>
                            </w:rPr>
                          </w:pPr>
                          <w:r w:rsidRPr="006E5751">
                            <w:rPr>
                              <w:rFonts w:ascii="Calibri" w:eastAsia="SimSun" w:hAnsi="Calibri"/>
                              <w:bCs/>
                              <w:sz w:val="20"/>
                              <w:szCs w:val="20"/>
                            </w:rPr>
                            <w:t>K</w:t>
                          </w:r>
                          <w:r w:rsidRPr="006E5751">
                            <w:rPr>
                              <w:rFonts w:ascii="Calibri" w:eastAsia="SimSun" w:hAnsi="Calibri"/>
                              <w:bCs/>
                              <w:sz w:val="20"/>
                              <w:szCs w:val="20"/>
                            </w:rPr>
                            <w:softHyphen/>
                          </w:r>
                          <w:r w:rsidRPr="006E5751">
                            <w:rPr>
                              <w:rFonts w:ascii="Calibri" w:eastAsia="SimSun" w:hAnsi="Calibri"/>
                              <w:bCs/>
                              <w:sz w:val="20"/>
                              <w:szCs w:val="20"/>
                              <w:vertAlign w:val="subscript"/>
                            </w:rPr>
                            <w:t>G</w:t>
                          </w:r>
                        </w:p>
                      </w:txbxContent>
                    </v:textbox>
                  </v:shape>
                </v:group>
                <v:shape id="Elbow Connector 823" o:spid="_x0000_s1177" type="#_x0000_t34" style="position:absolute;left:9706;top:6206;width:4092;height: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sFsQAAADcAAAADwAAAGRycy9kb3ducmV2LnhtbESPT2sCMRTE7wW/Q3iCt5rVQpHVKCpt&#10;7aXUfwePj81zs7p5WZLort++KRR6HGbmN8xs0dla3MmHyrGC0TADQVw4XXGp4Hh4f56ACBFZY+2Y&#10;FDwowGLee5phrl3LO7rvYykShEOOCkyMTS5lKAxZDEPXECfv7LzFmKQvpfbYJrit5TjLXqXFitOC&#10;wYbWhorr/mYVHD7e6IvNrSseq4vW/rTZfres1KDfLacgInXxP/zX/tQKJuMX+D2Tj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ewWxAAAANwAAAAPAAAAAAAAAAAA&#10;AAAAAKECAABkcnMvZG93bnJldi54bWxQSwUGAAAAAAQABAD5AAAAkgMAAAAA&#10;" strokecolor="black [3213]" strokeweight=".5pt">
                  <v:stroke endarrow="block"/>
                </v:shape>
                <v:shape id="Elbow Connector 824" o:spid="_x0000_s1178" type="#_x0000_t34" style="position:absolute;left:26604;top:6219;width:3400;height: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ZsQAAADcAAAADwAAAGRycy9kb3ducmV2LnhtbESPUWvCQBCE3wv+h2MF3+pFEQmpp0TB&#10;Eh8Uqv0Ba25Norm9cHfV+O97BaGPw+x8s7NY9aYVd3K+saxgMk5AEJdWN1wp+D5t31MQPiBrbC2T&#10;gid5WC0HbwvMtH3wF92PoRIRwj5DBXUIXSalL2sy6Me2I47exTqDIUpXSe3wEeGmldMkmUuDDceG&#10;Gjva1FTejj8mvhF2+W1+aPP0vN64z+ten4pir9Ro2OcfIAL14f/4lS60gnQ6g78xkQB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7ZmxAAAANwAAAAPAAAAAAAAAAAA&#10;AAAAAKECAABkcnMvZG93bnJldi54bWxQSwUGAAAAAAQABAD5AAAAkgMAAAAA&#10;" strokecolor="black [3213]" strokeweight=".5pt">
                  <v:stroke endarrow="block"/>
                </v:shape>
                <v:shape id="Text Box 29" o:spid="_x0000_s1179" type="#_x0000_t202" style="position:absolute;left:9417;top:3839;width:35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7wcYA&#10;AADcAAAADwAAAGRycy9kb3ducmV2LnhtbESPQWsCMRSE70L/Q3gFL1KzFSqyNUpbUESq0rUUj4/N&#10;62Zx87IkUdd/3xQEj8PMfMNM551txJl8qB0reB5mIIhLp2uuFHzvF08TECEia2wck4IrBZjPHnpT&#10;zLW78Bedi1iJBOGQowITY5tLGUpDFsPQtcTJ+3XeYkzSV1J7vCS4beQoy8bSYs1pwWBLH4bKY3Gy&#10;Co5mPdhly837z3h19dv9yR3850Gp/mP39goiUhfv4Vt7pRVMRi/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h7wcYAAADcAAAADwAAAAAAAAAAAAAAAACYAgAAZHJz&#10;L2Rvd25yZXYueG1sUEsFBgAAAAAEAAQA9QAAAIsDAAAAAA==&#10;" filled="f" stroked="f" strokeweight=".5pt">
                  <v:textbox>
                    <w:txbxContent>
                      <w:p w14:paraId="104807AE" w14:textId="77777777" w:rsidR="00592FFE" w:rsidRPr="006E5751" w:rsidRDefault="00592FFE" w:rsidP="00A526B9">
                        <w:pPr>
                          <w:pStyle w:val="NormalWeb"/>
                          <w:jc w:val="center"/>
                        </w:pPr>
                        <w:proofErr w:type="spellStart"/>
                        <w:r w:rsidRPr="006E5751">
                          <w:rPr>
                            <w:rFonts w:ascii="Calibri" w:eastAsia="SimSun" w:hAnsi="Calibri"/>
                            <w:bCs/>
                            <w:sz w:val="20"/>
                            <w:szCs w:val="20"/>
                          </w:rPr>
                          <w:t>Δω</w:t>
                        </w:r>
                        <w:proofErr w:type="spellEnd"/>
                      </w:p>
                    </w:txbxContent>
                  </v:textbox>
                </v:shape>
                <v:shape id="Elbow Connector 826" o:spid="_x0000_s1180" type="#_x0000_t34" style="position:absolute;left:35642;top:6208;width:5611;height:2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PjsMAAADcAAAADwAAAGRycy9kb3ducmV2LnhtbESPQWsCMRSE74L/IbyCN83Wg8jWKCq2&#10;9lJq1YPHx+a5Wd28LEl013/fFAoeh5n5hpktOluLO/lQOVbwOspAEBdOV1wqOB7eh1MQISJrrB2T&#10;ggcFWMz7vRnm2rX8Q/d9LEWCcMhRgYmxyaUMhSGLYeQa4uSdnbcYk/Sl1B7bBLe1HGfZRFqsOC0Y&#10;bGhtqLjub1bB4WNDX2xuXfFYXbT2p+3uu2WlBi/d8g1EpC4+w//tT61gOp7A35l0BO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T47DAAAA3AAAAA8AAAAAAAAAAAAA&#10;AAAAoQIAAGRycy9kb3ducmV2LnhtbFBLBQYAAAAABAAEAPkAAACRAwAAAAA=&#10;" strokecolor="black [3213]" strokeweight=".5pt">
                  <v:stroke endarrow="block"/>
                </v:shape>
                <v:shape id="Text Box 29" o:spid="_x0000_s1181" type="#_x0000_t202" style="position:absolute;left:41176;top:4841;width:512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LcYA&#10;AADcAAAADwAAAGRycy9kb3ducmV2LnhtbESPQWsCMRSE74L/IbxCL1Kz9aCyGqUWWqRUS1XE42Pz&#10;3CxuXpYk6vrvG0HocZiZb5jpvLW1uJAPlWMFr/0MBHHhdMWlgt3242UMIkRkjbVjUnCjAPNZtzPF&#10;XLsr/9JlE0uRIBxyVGBibHIpQ2HIYui7hjh5R+ctxiR9KbXHa4LbWg6ybCgtVpwWDDb0bqg4bc5W&#10;wcl89X6yz9ViP1ze/Hp7dgf/fVDq+al9m4CI1Mb/8KO91ArGgx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ALcYAAADcAAAADwAAAAAAAAAAAAAAAACYAgAAZHJz&#10;L2Rvd25yZXYueG1sUEsFBgAAAAAEAAQA9QAAAIsDAAAAAA==&#10;" filled="f" stroked="f" strokeweight=".5pt">
                  <v:textbox>
                    <w:txbxContent>
                      <w:p w14:paraId="365B5595" w14:textId="77777777" w:rsidR="00592FFE" w:rsidRPr="006E5751" w:rsidRDefault="00592FFE" w:rsidP="00A526B9">
                        <w:pPr>
                          <w:pStyle w:val="NormalWeb"/>
                          <w:jc w:val="center"/>
                          <w:rPr>
                            <w:vertAlign w:val="subscript"/>
                          </w:rPr>
                        </w:pPr>
                        <w:proofErr w:type="spellStart"/>
                        <w:r w:rsidRPr="006E5751">
                          <w:rPr>
                            <w:rFonts w:ascii="Calibri" w:eastAsia="SimSun" w:hAnsi="Calibri"/>
                            <w:bCs/>
                            <w:sz w:val="20"/>
                            <w:szCs w:val="20"/>
                          </w:rPr>
                          <w:t>ΔP</w:t>
                        </w:r>
                        <w:r w:rsidRPr="006E5751">
                          <w:rPr>
                            <w:rFonts w:ascii="Calibri" w:eastAsia="SimSun" w:hAnsi="Calibri"/>
                            <w:bCs/>
                            <w:sz w:val="20"/>
                            <w:szCs w:val="20"/>
                          </w:rPr>
                          <w:softHyphen/>
                        </w:r>
                        <w:r w:rsidRPr="006E5751">
                          <w:rPr>
                            <w:rFonts w:ascii="Calibri" w:eastAsia="SimSun" w:hAnsi="Calibri"/>
                            <w:bCs/>
                            <w:sz w:val="20"/>
                            <w:szCs w:val="20"/>
                            <w:vertAlign w:val="subscript"/>
                          </w:rPr>
                          <w:t>mech</w:t>
                        </w:r>
                        <w:proofErr w:type="spellEnd"/>
                      </w:p>
                    </w:txbxContent>
                  </v:textbox>
                </v:shape>
                <v:group id="Group 828" o:spid="_x0000_s1182" style="position:absolute;left:22721;top:10283;width:5830;height:5257;flip:x" coordsize="5830,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5urMAAAADcAAAADwAAAGRycy9kb3ducmV2LnhtbERPy4rCMBTdC/5DuII7&#10;TZUi0mkqMuAg4mbqA5eX5k4bprkpTUbr308WgsvDeeebwbbiTr03jhUs5gkI4sppw7WC82k3W4Pw&#10;AVlj65gUPMnDphiPcsy0e/A33ctQixjCPkMFTQhdJqWvGrLo564jjtyP6y2GCPta6h4fMdy2cpkk&#10;K2nRcGxosKPPhqrf8s8quGxNSun1djgmFdFey9tXaVKlppNh+wEi0BDe4pd7rxWsl3FtPBOPgCz+&#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tXm6swAAAANwAAAAPAAAA&#10;AAAAAAAAAAAAAKoCAABkcnMvZG93bnJldi54bWxQSwUGAAAAAAQABAD6AAAAlwMAAAAA&#10;">
                  <v:shape id="Isosceles Triangle 829" o:spid="_x0000_s1183" type="#_x0000_t5" style="position:absolute;left:286;top:-286;width:5257;height:58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zoMUA&#10;AADcAAAADwAAAGRycy9kb3ducmV2LnhtbESPQWvCQBSE7wX/w/IEb3WjUBtTVxGlKr01Kfb6yD6T&#10;aPZtyK4x/nu3UPA4zMw3zGLVm1p01LrKsoLJOAJBnFtdcaHgJ/t8jUE4j6yxtkwK7uRgtRy8LDDR&#10;9sbf1KW+EAHCLkEFpfdNIqXLSzLoxrYhDt7JtgZ9kG0hdYu3ADe1nEbRTBqsOCyU2NCmpPySXo2C&#10;r/Pv7pBf0+7t/RJn8/0xOxZ+q9Ro2K8/QHjq/TP83z5oBfF0Dn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bOgxQAAANwAAAAPAAAAAAAAAAAAAAAAAJgCAABkcnMv&#10;ZG93bnJldi54bWxQSwUGAAAAAAQABAD1AAAAigMAAAAA&#10;" filled="f" strokecolor="black [3213]" strokeweight="1pt"/>
                  <v:shape id="Text Box 29" o:spid="_x0000_s1184" type="#_x0000_t202" style="position:absolute;left:386;top:1127;width:25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OhMMA&#10;AADcAAAADwAAAGRycy9kb3ducmV2LnhtbERPTWsCMRC9C/6HMIKXUrNWEFmNUgWLiLVUi3gcNtPN&#10;4mayJFHXf98cCh4f73u2aG0tbuRD5VjBcJCBIC6crrhU8HNcv05AhIissXZMCh4UYDHvdmaYa3fn&#10;b7odYilSCIccFZgYm1zKUBiyGAauIU7cr/MWY4K+lNrjPYXbWr5l2VharDg1GGxoZai4HK5WwcVs&#10;X76yj8/labx5+P3x6s5+d1aq32vfpyAitfEp/ndvtILJKM1P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ZOhMMAAADcAAAADwAAAAAAAAAAAAAAAACYAgAAZHJzL2Rv&#10;d25yZXYueG1sUEsFBgAAAAAEAAQA9QAAAIgDAAAAAA==&#10;" filled="f" stroked="f" strokeweight=".5pt">
                    <v:textbox>
                      <w:txbxContent>
                        <w:p w14:paraId="68EF17E2" w14:textId="77777777" w:rsidR="00592FFE" w:rsidRPr="006E5751" w:rsidRDefault="00592FFE" w:rsidP="00A526B9">
                          <w:pPr>
                            <w:pStyle w:val="NormalWeb"/>
                            <w:jc w:val="center"/>
                          </w:pPr>
                          <w:r w:rsidRPr="006E5751">
                            <w:rPr>
                              <w:rFonts w:ascii="Calibri" w:eastAsia="SimSun" w:hAnsi="Calibri"/>
                              <w:bCs/>
                              <w:sz w:val="20"/>
                              <w:szCs w:val="20"/>
                            </w:rPr>
                            <w:t>R</w:t>
                          </w:r>
                        </w:p>
                      </w:txbxContent>
                    </v:textbox>
                  </v:shape>
                </v:group>
                <v:shape id="Elbow Connector 831" o:spid="_x0000_s1185" type="#_x0000_t34" style="position:absolute;left:34797;top:8751;width:4655;height: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3RscAAADcAAAADwAAAGRycy9kb3ducmV2LnhtbESPQWvCQBSE7wX/w/KE3uomlmqMrmJL&#10;hZYeJOrB4yP7TKLZt2l2G9N/7wqFHoeZ+YZZrHpTi45aV1lWEI8iEMS51RUXCg77zVMCwnlkjbVl&#10;UvBLDlbLwcMCU22vnFG384UIEHYpKii9b1IpXV6SQTeyDXHwTrY16INsC6lbvAa4qeU4iibSYMVh&#10;ocSG3krKL7sfo8B8zrLz9+vL5tht37P4MpmOE/ml1OOwX89BeOr9f/iv/aEVJM8x3M+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dLdGxwAAANwAAAAPAAAAAAAA&#10;AAAAAAAAAKECAABkcnMvZG93bnJldi54bWxQSwUGAAAAAAQABAD5AAAAlQMAAAAA&#10;" adj="-1222" strokecolor="black [3213]" strokeweight=".5pt">
                  <v:stroke endarrow="block"/>
                </v:shape>
                <v:shape id="Elbow Connector 832" o:spid="_x0000_s1186" type="#_x0000_t33" style="position:absolute;left:15538;top:7997;width:7183;height:491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A98UAAADcAAAADwAAAGRycy9kb3ducmV2LnhtbESPzWrDMBCE74W+g9hCLiWR64SQOFFC&#10;KRQCLZT8PMBirS2n1spIqu28fRUo9DjMzDfMdj/aVvTkQ+NYwcssA0FcOt1wreByfp+uQISIrLF1&#10;TApuFGC/e3zYYqHdwEfqT7EWCcKhQAUmxq6QMpSGLIaZ64iTVzlvMSbpa6k9DgluW5ln2VJabDgt&#10;GOzozVD5ffqxCrivPhYmqxb5lT/jlx+e14clKTV5Gl83ICKN8T/81z5oBat5Dvc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5A98UAAADcAAAADwAAAAAAAAAA&#10;AAAAAAChAgAAZHJzL2Rvd25yZXYueG1sUEsFBgAAAAAEAAQA+QAAAJMDAAAAAA==&#10;" strokecolor="black [3213]" strokeweight=".5pt">
                  <v:stroke endarrow="block"/>
                </v:shape>
                <v:shape id="Text Box 29" o:spid="_x0000_s1187" type="#_x0000_t202" style="position:absolute;left:13688;top:8295;width:2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Q88YA&#10;AADcAAAADwAAAGRycy9kb3ducmV2LnhtbESPQWsCMRSE70L/Q3iFXqRmW0FkNUpbaJFSLV1FPD42&#10;z83i5mVJoq7/3ghCj8PMfMNM551txIl8qB0reBlkIIhLp2uuFGzWn89jECEia2wck4ILBZjPHnpT&#10;zLU78x+diliJBOGQowITY5tLGUpDFsPAtcTJ2ztvMSbpK6k9nhPcNvI1y0bSYs1pwWBLH4bKQ3G0&#10;Cg7mu/+bfS3ft6PFxa/WR7fzPzulnh67twmISF38D9/bC61gPBzC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Q88YAAADcAAAADwAAAAAAAAAAAAAAAACYAgAAZHJz&#10;L2Rvd25yZXYueG1sUEsFBgAAAAAEAAQA9QAAAIsDAAAAAA==&#10;" filled="f" stroked="f" strokeweight=".5pt">
                  <v:textbox>
                    <w:txbxContent>
                      <w:p w14:paraId="37742260" w14:textId="77777777" w:rsidR="00592FFE" w:rsidRDefault="00592FFE" w:rsidP="00A526B9">
                        <w:pPr>
                          <w:pStyle w:val="NormalWeb"/>
                          <w:jc w:val="center"/>
                        </w:pPr>
                        <w:r>
                          <w:rPr>
                            <w:rFonts w:ascii="Calibri" w:eastAsia="SimSun" w:hAnsi="Calibri"/>
                            <w:b/>
                            <w:bCs/>
                            <w:sz w:val="20"/>
                            <w:szCs w:val="20"/>
                          </w:rPr>
                          <w:t>-</w:t>
                        </w:r>
                      </w:p>
                    </w:txbxContent>
                  </v:textbox>
                </v:shape>
                <v:shape id="Text Box 29" o:spid="_x0000_s1188" type="#_x0000_t202" style="position:absolute;left:11512;top:5679;width:2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h8YA&#10;AADcAAAADwAAAGRycy9kb3ducmV2LnhtbESPQWsCMRSE7wX/Q3iFXkrN2orI1ihaaBFRS7UUj4/N&#10;62Zx87IkUdd/bwTB4zAz3zCjSWtrcSQfKscKet0MBHHhdMWlgt/t58sQRIjIGmvHpOBMASbjzsMI&#10;c+1O/EPHTSxFgnDIUYGJscmlDIUhi6HrGuLk/TtvMSbpS6k9nhLc1vI1ywbSYsVpwWBDH4aK/eZg&#10;FezN4vk7+1rN/gbzs19vD27nlzulnh7b6TuISG28h2/tuVYwfOv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1Ih8YAAADcAAAADwAAAAAAAAAAAAAAAACYAgAAZHJz&#10;L2Rvd25yZXYueG1sUEsFBgAAAAAEAAQA9QAAAIsDAAAAAA==&#10;" filled="f" stroked="f" strokeweight=".5pt">
                  <v:textbox>
                    <w:txbxContent>
                      <w:p w14:paraId="7D579E94" w14:textId="77777777" w:rsidR="00592FFE" w:rsidRDefault="00592FFE" w:rsidP="00A526B9">
                        <w:pPr>
                          <w:pStyle w:val="NormalWeb"/>
                          <w:jc w:val="center"/>
                        </w:pPr>
                        <w:r>
                          <w:rPr>
                            <w:rFonts w:ascii="Calibri" w:eastAsia="SimSun" w:hAnsi="Calibri"/>
                            <w:b/>
                            <w:bCs/>
                            <w:sz w:val="20"/>
                            <w:szCs w:val="20"/>
                          </w:rPr>
                          <w:t>-</w:t>
                        </w:r>
                      </w:p>
                    </w:txbxContent>
                  </v:textbox>
                </v:shape>
                <v:shape id="Elbow Connector 835" o:spid="_x0000_s1189" type="#_x0000_t34" style="position:absolute;left:17278;top:6206;width:3419;height: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IMUAAADcAAAADwAAAGRycy9kb3ducmV2LnhtbESPUWvCQBCE3wv+h2OFvtWLSiVET4lC&#10;JX2wUPUHrLk1ieb2wt1V03/vCYU+DrPzzc5i1ZtW3Mj5xrKC8SgBQVxa3XCl4Hj4eEtB+ICssbVM&#10;Cn7Jw2o5eFlgpu2dv+m2D5WIEPYZKqhD6DIpfVmTQT+yHXH0ztYZDFG6SmqH9wg3rZwkyUwabDg2&#10;1NjRpqbyuv8x8Y3wmV9nX22entYbt73s9KEodkq9Dvt8DiJQH/6P/9KFVpBO3+E5JhJ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FIMUAAADcAAAADwAAAAAAAAAA&#10;AAAAAAChAgAAZHJzL2Rvd25yZXYueG1sUEsFBgAAAAAEAAQA+QAAAJMDAAAAAA==&#10;" strokecolor="black [3213]" strokeweight=".5pt">
                  <v:stroke endarrow="block"/>
                </v:shape>
                <v:shape id="Text Box 29" o:spid="_x0000_s1190" type="#_x0000_t202" style="position:absolute;left:6411;top:4859;width:25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za8YA&#10;AADcAAAADwAAAGRycy9kb3ducmV2LnhtbESPQWsCMRSE70L/Q3gFL1KzbWGRrVGq0CJSLdVSPD42&#10;r5vFzcuSRF3/vREEj8PMfMOMp51txJF8qB0reB5mIIhLp2uuFPxuP55GIEJE1tg4JgVnCjCdPPTG&#10;WGh34h86bmIlEoRDgQpMjG0hZSgNWQxD1xIn7995izFJX0nt8ZTgtpEvWZZLizWnBYMtzQ2V+83B&#10;Ktib5eA7+1zN/vLF2a+3B7fzXzul+o/d+xuISF28h2/thVYwes3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za8YAAADcAAAADwAAAAAAAAAAAAAAAACYAgAAZHJz&#10;L2Rvd25yZXYueG1sUEsFBgAAAAAEAAQA9QAAAIsDAAAAAA==&#10;" filled="f" stroked="f" strokeweight=".5pt">
                  <v:textbox>
                    <w:txbxContent>
                      <w:p w14:paraId="256B8E93" w14:textId="77777777" w:rsidR="00592FFE" w:rsidRDefault="00592FFE" w:rsidP="00A526B9">
                        <w:pPr>
                          <w:pStyle w:val="NormalWeb"/>
                          <w:jc w:val="center"/>
                        </w:pPr>
                        <w:r>
                          <w:rPr>
                            <w:rFonts w:ascii="Calibri" w:eastAsia="SimSun" w:hAnsi="Calibri"/>
                            <w:b/>
                            <w:bCs/>
                            <w:sz w:val="20"/>
                            <w:szCs w:val="20"/>
                          </w:rPr>
                          <w:t>∑</w:t>
                        </w:r>
                      </w:p>
                    </w:txbxContent>
                  </v:textbox>
                </v:shape>
                <v:group id="Group 837" o:spid="_x0000_s1191" style="position:absolute;left:13798;top:4416;width:3480;height:3581" coordorigin="14158,4416" coordsize="3479,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oval id="Oval 838" o:spid="_x0000_s1192" style="position:absolute;left:14158;top:4416;width:3480;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Ap8EA&#10;AADcAAAADwAAAGRycy9kb3ducmV2LnhtbERPu27CMBTdkfgH6yKxgUORCoQ4CCpQO/LIwHiJL0lE&#10;fB3FJoS/r4dKHY/OO9n0phYdta6yrGA2jUAQ51ZXXCjILofJEoTzyBpry6TgTQ426XCQYKzti0/U&#10;nX0hQgi7GBWU3jexlC4vyaCb2oY4cHfbGvQBtoXULb5CuKnlRxR9SoMVh4YSG/oqKX+cn0aB7k/7&#10;a2cWx0P0uGWrrJjvOv2t1HjUb9cgPPX+X/zn/tEKlv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3wKfBAAAA3AAAAA8AAAAAAAAAAAAAAAAAmAIAAGRycy9kb3du&#10;cmV2LnhtbFBLBQYAAAAABAAEAPUAAACGAwAAAAA=&#10;" filled="f" strokecolor="black [3213]" strokeweight="1pt">
                    <v:stroke joinstyle="miter"/>
                  </v:oval>
                  <v:shape id="Text Box 29" o:spid="_x0000_s1193" type="#_x0000_t202" style="position:absolute;left:14601;top:4859;width:258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GcYA&#10;AADcAAAADwAAAGRycy9kb3ducmV2LnhtbESPQWsCMRSE74L/ITyhF6lZLYjdGqUVLFK0pVqKx8fm&#10;dbO4eVmSqOu/N4LQ4zAz3zDTeWtrcSIfKscKhoMMBHHhdMWlgp/d8nECIkRkjbVjUnChAPNZtzPF&#10;XLszf9NpG0uRIBxyVGBibHIpQ2HIYhi4hjh5f85bjEn6UmqP5wS3tRxl2VharDgtGGxoYag4bI9W&#10;wcF89L+y983b73h18Z+7o9v79V6ph177+gIiUhv/w/f2SiuYPD3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GcYAAADcAAAADwAAAAAAAAAAAAAAAACYAgAAZHJz&#10;L2Rvd25yZXYueG1sUEsFBgAAAAAEAAQA9QAAAIsDAAAAAA==&#10;" filled="f" stroked="f" strokeweight=".5pt">
                    <v:textbox>
                      <w:txbxContent>
                        <w:p w14:paraId="2A496C27" w14:textId="77777777" w:rsidR="00592FFE" w:rsidRDefault="00592FFE" w:rsidP="00A526B9">
                          <w:pPr>
                            <w:pStyle w:val="NormalWeb"/>
                            <w:jc w:val="center"/>
                          </w:pPr>
                          <w:r>
                            <w:rPr>
                              <w:rFonts w:ascii="Calibri" w:eastAsia="SimSun" w:hAnsi="Calibri"/>
                              <w:b/>
                              <w:bCs/>
                              <w:sz w:val="20"/>
                              <w:szCs w:val="20"/>
                            </w:rPr>
                            <w:t>∑</w:t>
                          </w:r>
                        </w:p>
                      </w:txbxContent>
                    </v:textbox>
                  </v:shape>
                </v:group>
                <v:group id="Group 840" o:spid="_x0000_s1194" style="position:absolute;left:35417;top:11110;width:3480;height:3582" coordsize="347980,358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oval id="Oval 841" o:spid="_x0000_s1195" style="position:absolute;width:347980;height:358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aR8UA&#10;AADcAAAADwAAAGRycy9kb3ducmV2LnhtbESPzW7CMBCE75V4B2uReitOCio0xYkoAtEjPzn0uI2X&#10;JCJeR7GbpG9fI1XqcTQz32jW2Wga0VPnassK4lkEgriwuuZSQX7ZP61AOI+ssbFMCn7IQZZOHtaY&#10;aDvwifqzL0WAsEtQQeV9m0jpiooMupltiYN3tZ1BH2RXSt3hEOCmkc9R9CIN1hwWKmxpW1FxO38b&#10;BXo87T57szzuo9tX/pqX8/deH5R6nI6bNxCeRv8f/mt/aAWrRQz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xpHxQAAANwAAAAPAAAAAAAAAAAAAAAAAJgCAABkcnMv&#10;ZG93bnJldi54bWxQSwUGAAAAAAQABAD1AAAAigMAAAAA&#10;" filled="f" strokecolor="black [3213]" strokeweight="1pt">
                    <v:stroke joinstyle="miter"/>
                  </v:oval>
                  <v:shape id="Text Box 29" o:spid="_x0000_s1196" type="#_x0000_t202" style="position:absolute;left:44306;top:44360;width:258445;height:261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GFcYA&#10;AADcAAAADwAAAGRycy9kb3ducmV2LnhtbESPQWsCMRSE70L/Q3gFL1KzlSKyNUpbUESq0rUUj4/N&#10;62Zx87IkUdd/3xQEj8PMfMNM551txJl8qB0reB5mIIhLp2uuFHzvF08TECEia2wck4IrBZjPHnpT&#10;zLW78Bedi1iJBOGQowITY5tLGUpDFsPQtcTJ+3XeYkzSV1J7vCS4beQoy8bSYs1pwWBLH4bKY3Gy&#10;Co5mPdhly837z3h19dv9yR3850Gp/mP39goiUhfv4Vt7pRVMXk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4GFcYAAADcAAAADwAAAAAAAAAAAAAAAACYAgAAZHJz&#10;L2Rvd25yZXYueG1sUEsFBgAAAAAEAAQA9QAAAIsDAAAAAA==&#10;" filled="f" stroked="f" strokeweight=".5pt">
                    <v:textbox>
                      <w:txbxContent>
                        <w:p w14:paraId="5DC6EA56" w14:textId="77777777" w:rsidR="00592FFE" w:rsidRDefault="00592FFE" w:rsidP="00A526B9">
                          <w:pPr>
                            <w:pStyle w:val="NormalWeb"/>
                            <w:jc w:val="center"/>
                          </w:pPr>
                          <w:r>
                            <w:rPr>
                              <w:rFonts w:ascii="Calibri" w:eastAsia="SimSun" w:hAnsi="Calibri"/>
                              <w:b/>
                              <w:bCs/>
                              <w:sz w:val="20"/>
                              <w:szCs w:val="20"/>
                            </w:rPr>
                            <w:t>∑</w:t>
                          </w:r>
                        </w:p>
                      </w:txbxContent>
                    </v:textbox>
                  </v:shape>
                </v:group>
                <v:shape id="Elbow Connector 843" o:spid="_x0000_s1197" type="#_x0000_t34" style="position:absolute;left:28551;top:12901;width:6866;height:1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Ym8MAAADcAAAADwAAAGRycy9kb3ducmV2LnhtbESPUWvCMBSF34X9h3AF3zSpbiKdaRnC&#10;YCAMpvX90ty1xeamJLF2/34RBns8nHO+w9mXk+3FSD50jjVkKwWCuHam40ZDdX5f7kCEiGywd0wa&#10;fihAWTzN9pgbd+cvGk+xEQnCIUcNbYxDLmWoW7IYVm4gTt638xZjkr6RxuM9wW0v10ptpcWO00KL&#10;Ax1aqq+nm9VgsomUzy6H8eXWqWFdher4GbRezKe3VxCRpvgf/mt/GA275w08zq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wWJvDAAAA3AAAAA8AAAAAAAAAAAAA&#10;AAAAoQIAAGRycy9kb3ducmV2LnhtbFBLBQYAAAAABAAEAPkAAACRAwAAAAA=&#10;" strokecolor="black [3213]" strokeweight=".5pt">
                  <v:stroke endarrow="block"/>
                </v:shape>
                <v:shape id="Elbow Connector 844" o:spid="_x0000_s1198" type="#_x0000_t34" style="position:absolute;left:38897;top:12894;width:3796;height: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A78EAAADcAAAADwAAAGRycy9kb3ducmV2LnhtbESPQYvCMBSE7wv+h/CEva1JRUWqUUQQ&#10;BGFBt94fzbMtNi8libX++82CsMdhZr5h1tvBtqInHxrHGrKJAkFcOtNwpaH4OXwtQYSIbLB1TBpe&#10;FGC7GX2sMTfuyWfqL7ESCcIhRw11jF0uZShrshgmriNO3s15izFJX0nj8ZngtpVTpRbSYsNpocaO&#10;9jWV98vDajDZQMpn130/fzSqmxahOH0HrT/Hw24FItIQ/8Pv9tFoWM5m8Hc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cDvwQAAANwAAAAPAAAAAAAAAAAAAAAA&#10;AKECAABkcnMvZG93bnJldi54bWxQSwUGAAAAAAQABAD5AAAAjwMAAAAA&#10;" strokecolor="black [3213]" strokeweight=".5pt">
                  <v:stroke endarrow="block"/>
                </v:shape>
                <v:shape id="Text Box 29" o:spid="_x0000_s1199" type="#_x0000_t202" style="position:absolute;left:41660;top:10959;width:7150;height:4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eYcYA&#10;AADcAAAADwAAAGRycy9kb3ducmV2LnhtbESPQWsCMRSE7wX/Q3iFXkrNWqrI1ihaaBFRS7UUj4/N&#10;62Zx87IkUdd/bwTB4zAz3zCjSWtrcSQfKscKet0MBHHhdMWlgt/t58sQRIjIGmvHpOBMASbjzsMI&#10;c+1O/EPHTSxFgnDIUYGJscmlDIUhi6HrGuLk/TtvMSbpS6k9nhLc1vI1ywbSYsVpwWBDH4aK/eZg&#10;FezN4vk7+1rN/gbzs19vD27nlzulnh7b6TuISG28h2/tuVYwfOv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eeYcYAAADcAAAADwAAAAAAAAAAAAAAAACYAgAAZHJz&#10;L2Rvd25yZXYueG1sUEsFBgAAAAAEAAQA9QAAAIsDAAAAAA==&#10;" filled="f" stroked="f" strokeweight=".5pt">
                  <v:textbox>
                    <w:txbxContent>
                      <w:p w14:paraId="3318BABD" w14:textId="77777777" w:rsidR="00592FFE" w:rsidRPr="006E5751" w:rsidRDefault="00592FFE" w:rsidP="00A526B9">
                        <w:pPr>
                          <w:pStyle w:val="NormalWeb"/>
                          <w:spacing w:line="240" w:lineRule="auto"/>
                          <w:jc w:val="left"/>
                          <w:rPr>
                            <w:rFonts w:ascii="Calibri" w:eastAsia="SimSun" w:hAnsi="Calibri"/>
                            <w:bCs/>
                            <w:sz w:val="20"/>
                            <w:szCs w:val="20"/>
                          </w:rPr>
                        </w:pPr>
                        <w:r w:rsidRPr="006E5751">
                          <w:rPr>
                            <w:rFonts w:ascii="Calibri" w:eastAsia="SimSun" w:hAnsi="Calibri"/>
                            <w:bCs/>
                            <w:sz w:val="20"/>
                            <w:szCs w:val="20"/>
                          </w:rPr>
                          <w:t xml:space="preserve">Load </w:t>
                        </w:r>
                      </w:p>
                      <w:p w14:paraId="56C0A1CD" w14:textId="77777777" w:rsidR="00592FFE" w:rsidRPr="006E5751" w:rsidRDefault="00592FFE" w:rsidP="00A526B9">
                        <w:pPr>
                          <w:pStyle w:val="NormalWeb"/>
                          <w:spacing w:line="240" w:lineRule="auto"/>
                          <w:jc w:val="left"/>
                          <w:rPr>
                            <w:rFonts w:ascii="Calibri" w:eastAsia="SimSun" w:hAnsi="Calibri"/>
                            <w:bCs/>
                            <w:sz w:val="20"/>
                            <w:szCs w:val="20"/>
                          </w:rPr>
                        </w:pPr>
                        <w:r w:rsidRPr="006E5751">
                          <w:rPr>
                            <w:rFonts w:ascii="Calibri" w:eastAsia="SimSun" w:hAnsi="Calibri"/>
                            <w:bCs/>
                            <w:sz w:val="20"/>
                            <w:szCs w:val="20"/>
                          </w:rPr>
                          <w:t>Reference</w:t>
                        </w:r>
                      </w:p>
                    </w:txbxContent>
                  </v:textbox>
                </v:shape>
                <w10:wrap type="topAndBottom"/>
              </v:group>
            </w:pict>
          </mc:Fallback>
        </mc:AlternateContent>
      </w:r>
      <w:r w:rsidR="00A526B9">
        <w:tab/>
      </w:r>
      <w:r w:rsidR="00A526B9" w:rsidRPr="00C94A82">
        <w:rPr>
          <w:position w:val="-4"/>
        </w:rPr>
        <w:object w:dxaOrig="180" w:dyaOrig="279" w14:anchorId="31DE9524">
          <v:shape id="_x0000_i1047" type="#_x0000_t75" style="width:9pt;height:13.2pt" o:ole="">
            <v:imagedata r:id="rId39" o:title=""/>
          </v:shape>
          <o:OLEObject Type="Embed" ProgID="Equation.DSMT4" ShapeID="_x0000_i1047" DrawAspect="Content" ObjectID="_1523815926" r:id="rId77"/>
        </w:object>
      </w:r>
      <w:r w:rsidR="00A526B9">
        <w:t xml:space="preserve"> </w:t>
      </w:r>
      <w:r w:rsidR="00A526B9" w:rsidRPr="00A17B19">
        <w:rPr>
          <w:position w:val="-10"/>
        </w:rPr>
        <w:object w:dxaOrig="3340" w:dyaOrig="320" w14:anchorId="430C4C36">
          <v:shape id="_x0000_i1048" type="#_x0000_t75" style="width:165pt;height:15pt" o:ole="">
            <v:imagedata r:id="rId78" o:title=""/>
          </v:shape>
          <o:OLEObject Type="Embed" ProgID="Equation.DSMT4" ShapeID="_x0000_i1048" DrawAspect="Content" ObjectID="_1523815927" r:id="rId79"/>
        </w:object>
      </w:r>
      <w:r w:rsidR="00A526B9">
        <w:t xml:space="preserve"> </w:t>
      </w:r>
      <w:r w:rsidR="00A526B9">
        <w:tab/>
        <w:t>(3.3.2)</w:t>
      </w:r>
      <w:r w:rsidR="00A526B9" w:rsidRPr="00601E19">
        <w:t xml:space="preserve"> </w:t>
      </w:r>
    </w:p>
    <w:p w14:paraId="568C1B35" w14:textId="77777777" w:rsidR="00A526B9" w:rsidRDefault="00A526B9" w:rsidP="00A526B9">
      <w:r>
        <w:t xml:space="preserve">Mathematically, a unit’s output power can be calculated as follows </w:t>
      </w:r>
      <w:sdt>
        <w:sdtPr>
          <w:id w:val="1698346448"/>
          <w:citation/>
        </w:sdtPr>
        <w:sdtEndPr/>
        <w:sdtContent>
          <w:r>
            <w:fldChar w:fldCharType="begin"/>
          </w:r>
          <w:r>
            <w:instrText xml:space="preserve"> CITATION Cos11 \l 1033 </w:instrText>
          </w:r>
          <w:r>
            <w:fldChar w:fldCharType="separate"/>
          </w:r>
          <w:r w:rsidR="004030AA" w:rsidRPr="004030AA">
            <w:rPr>
              <w:noProof/>
            </w:rPr>
            <w:t>[29]</w:t>
          </w:r>
          <w:r>
            <w:fldChar w:fldCharType="end"/>
          </w:r>
        </w:sdtContent>
      </w:sdt>
      <w:r>
        <w:t>:</w:t>
      </w:r>
      <w:r w:rsidRPr="00CF0840">
        <w:t xml:space="preserve"> </w:t>
      </w:r>
    </w:p>
    <w:p w14:paraId="57FC9C1D" w14:textId="77777777" w:rsidR="00A526B9" w:rsidRDefault="00A526B9" w:rsidP="00420654">
      <w:pPr>
        <w:pStyle w:val="MTDisplayEquation"/>
        <w:tabs>
          <w:tab w:val="clear" w:pos="4680"/>
          <w:tab w:val="center" w:pos="4140"/>
        </w:tabs>
      </w:pPr>
      <w:r>
        <w:tab/>
      </w:r>
      <w:r w:rsidRPr="00C94A82">
        <w:rPr>
          <w:position w:val="-4"/>
        </w:rPr>
        <w:object w:dxaOrig="180" w:dyaOrig="279" w14:anchorId="49D48E0E">
          <v:shape id="_x0000_i1049" type="#_x0000_t75" style="width:9pt;height:15pt" o:ole="">
            <v:imagedata r:id="rId39" o:title=""/>
          </v:shape>
          <o:OLEObject Type="Embed" ProgID="Equation.DSMT4" ShapeID="_x0000_i1049" DrawAspect="Content" ObjectID="_1523815928" r:id="rId80"/>
        </w:object>
      </w:r>
      <w:r>
        <w:t xml:space="preserve"> </w:t>
      </w:r>
      <w:r w:rsidRPr="00CF0840">
        <w:rPr>
          <w:position w:val="-14"/>
        </w:rPr>
        <w:object w:dxaOrig="4400" w:dyaOrig="380" w14:anchorId="7A5A9223">
          <v:shape id="_x0000_i1050" type="#_x0000_t75" style="width:221.3pt;height:19.2pt" o:ole="">
            <v:imagedata r:id="rId81" o:title=""/>
          </v:shape>
          <o:OLEObject Type="Embed" ProgID="Equation.DSMT4" ShapeID="_x0000_i1050" DrawAspect="Content" ObjectID="_1523815929" r:id="rId82"/>
        </w:object>
      </w:r>
      <w:r>
        <w:t xml:space="preserve"> </w:t>
      </w:r>
      <w:r>
        <w:tab/>
        <w:t>(3.3.3)</w:t>
      </w:r>
      <w:r w:rsidRPr="00601E19">
        <w:t xml:space="preserve"> </w:t>
      </w:r>
    </w:p>
    <w:p w14:paraId="10FDF8E7" w14:textId="77777777" w:rsidR="00A526B9" w:rsidRDefault="00A526B9" w:rsidP="00A526B9">
      <w:r>
        <w:t>If initially the no load frequency is set at 61 Hz, and the system frequency remains at 60 Hz, then the output power would be:</w:t>
      </w:r>
      <w:r w:rsidRPr="00A17B19">
        <w:t xml:space="preserve"> </w:t>
      </w:r>
    </w:p>
    <w:p w14:paraId="7A426CC3" w14:textId="77777777" w:rsidR="00A526B9" w:rsidRDefault="00A526B9" w:rsidP="00420654">
      <w:pPr>
        <w:pStyle w:val="MTDisplayEquation"/>
        <w:tabs>
          <w:tab w:val="clear" w:pos="4680"/>
          <w:tab w:val="center" w:pos="4140"/>
        </w:tabs>
      </w:pPr>
      <w:r>
        <w:tab/>
      </w:r>
      <w:r w:rsidRPr="00C94A82">
        <w:rPr>
          <w:position w:val="-4"/>
        </w:rPr>
        <w:object w:dxaOrig="180" w:dyaOrig="279" w14:anchorId="7FA54DDC">
          <v:shape id="_x0000_i1051" type="#_x0000_t75" style="width:9pt;height:15pt" o:ole="">
            <v:imagedata r:id="rId39" o:title=""/>
          </v:shape>
          <o:OLEObject Type="Embed" ProgID="Equation.DSMT4" ShapeID="_x0000_i1051" DrawAspect="Content" ObjectID="_1523815930" r:id="rId83"/>
        </w:object>
      </w:r>
      <w:r>
        <w:t xml:space="preserve"> </w:t>
      </w:r>
      <w:r w:rsidRPr="00CF0840">
        <w:rPr>
          <w:position w:val="-10"/>
        </w:rPr>
        <w:object w:dxaOrig="4459" w:dyaOrig="320" w14:anchorId="03A8E896">
          <v:shape id="_x0000_i1052" type="#_x0000_t75" style="width:223.15pt;height:15pt" o:ole="">
            <v:imagedata r:id="rId84" o:title=""/>
          </v:shape>
          <o:OLEObject Type="Embed" ProgID="Equation.DSMT4" ShapeID="_x0000_i1052" DrawAspect="Content" ObjectID="_1523815931" r:id="rId85"/>
        </w:object>
      </w:r>
      <w:r>
        <w:t xml:space="preserve"> </w:t>
      </w:r>
      <w:r>
        <w:tab/>
        <w:t>(3.3.4)</w:t>
      </w:r>
      <w:r w:rsidRPr="00601E19">
        <w:t xml:space="preserve"> </w:t>
      </w:r>
    </w:p>
    <w:p w14:paraId="6153738B" w14:textId="77777777" w:rsidR="00A526B9" w:rsidRDefault="00A526B9" w:rsidP="00A526B9">
      <w:r>
        <w:t>Or, in other words:</w:t>
      </w:r>
      <w:r w:rsidRPr="00CF0840">
        <w:t xml:space="preserve"> </w:t>
      </w:r>
    </w:p>
    <w:p w14:paraId="59847B54" w14:textId="77777777" w:rsidR="00A526B9" w:rsidRDefault="00A526B9" w:rsidP="00420654">
      <w:pPr>
        <w:pStyle w:val="MTDisplayEquation"/>
        <w:tabs>
          <w:tab w:val="clear" w:pos="4680"/>
          <w:tab w:val="center" w:pos="4140"/>
        </w:tabs>
      </w:pPr>
      <w:r>
        <w:tab/>
      </w:r>
      <w:r w:rsidRPr="00C94A82">
        <w:rPr>
          <w:position w:val="-4"/>
        </w:rPr>
        <w:object w:dxaOrig="180" w:dyaOrig="279" w14:anchorId="01EF791E">
          <v:shape id="_x0000_i1053" type="#_x0000_t75" style="width:9pt;height:15pt" o:ole="">
            <v:imagedata r:id="rId39" o:title=""/>
          </v:shape>
          <o:OLEObject Type="Embed" ProgID="Equation.DSMT4" ShapeID="_x0000_i1053" DrawAspect="Content" ObjectID="_1523815932" r:id="rId86"/>
        </w:object>
      </w:r>
      <w:r>
        <w:t xml:space="preserve"> </w:t>
      </w:r>
      <w:r w:rsidRPr="00337E1B">
        <w:rPr>
          <w:position w:val="-14"/>
        </w:rPr>
        <w:object w:dxaOrig="4800" w:dyaOrig="380" w14:anchorId="5B063755">
          <v:shape id="_x0000_i1054" type="#_x0000_t75" style="width:240pt;height:19.2pt" o:ole="">
            <v:imagedata r:id="rId87" o:title=""/>
          </v:shape>
          <o:OLEObject Type="Embed" ProgID="Equation.DSMT4" ShapeID="_x0000_i1054" DrawAspect="Content" ObjectID="_1523815933" r:id="rId88"/>
        </w:object>
      </w:r>
      <w:r>
        <w:t xml:space="preserve"> </w:t>
      </w:r>
      <w:r>
        <w:tab/>
        <w:t>(3.3.5)</w:t>
      </w:r>
      <w:r w:rsidRPr="00601E19">
        <w:t xml:space="preserve"> </w:t>
      </w:r>
    </w:p>
    <w:p w14:paraId="4A7C2B91" w14:textId="77777777" w:rsidR="00A526B9" w:rsidRDefault="00A526B9" w:rsidP="00A526B9">
      <w:r>
        <w:t xml:space="preserve">To operate the generator at a higher or lower level, the no-load frequency is simply modified. For example, if </w:t>
      </w:r>
      <w:r>
        <w:rPr>
          <w:i/>
        </w:rPr>
        <w:t>f</w:t>
      </w:r>
      <w:r>
        <w:rPr>
          <w:i/>
          <w:vertAlign w:val="subscript"/>
        </w:rPr>
        <w:t>NL</w:t>
      </w:r>
      <w:r>
        <w:t xml:space="preserve"> is increased to 61.5 Hz, the new power output would be:</w:t>
      </w:r>
      <w:r w:rsidRPr="00337E1B">
        <w:t xml:space="preserve"> </w:t>
      </w:r>
    </w:p>
    <w:p w14:paraId="18A042A7" w14:textId="77777777" w:rsidR="00A526B9" w:rsidRDefault="00A526B9" w:rsidP="00420654">
      <w:pPr>
        <w:pStyle w:val="MTDisplayEquation"/>
        <w:tabs>
          <w:tab w:val="clear" w:pos="4680"/>
          <w:tab w:val="center" w:pos="4140"/>
        </w:tabs>
      </w:pPr>
      <w:r>
        <w:tab/>
      </w:r>
      <w:r w:rsidRPr="00C94A82">
        <w:rPr>
          <w:position w:val="-4"/>
        </w:rPr>
        <w:object w:dxaOrig="180" w:dyaOrig="279" w14:anchorId="1885A401">
          <v:shape id="_x0000_i1055" type="#_x0000_t75" style="width:9pt;height:15pt" o:ole="">
            <v:imagedata r:id="rId39" o:title=""/>
          </v:shape>
          <o:OLEObject Type="Embed" ProgID="Equation.DSMT4" ShapeID="_x0000_i1055" DrawAspect="Content" ObjectID="_1523815934" r:id="rId89"/>
        </w:object>
      </w:r>
      <w:r>
        <w:t xml:space="preserve"> </w:t>
      </w:r>
      <w:r w:rsidRPr="00337E1B">
        <w:rPr>
          <w:position w:val="-10"/>
        </w:rPr>
        <w:object w:dxaOrig="3340" w:dyaOrig="320" w14:anchorId="59F188F6">
          <v:shape id="_x0000_i1056" type="#_x0000_t75" style="width:166.15pt;height:15pt" o:ole="">
            <v:imagedata r:id="rId90" o:title=""/>
          </v:shape>
          <o:OLEObject Type="Embed" ProgID="Equation.DSMT4" ShapeID="_x0000_i1056" DrawAspect="Content" ObjectID="_1523815935" r:id="rId91"/>
        </w:object>
      </w:r>
      <w:r>
        <w:t xml:space="preserve"> </w:t>
      </w:r>
      <w:r>
        <w:tab/>
        <w:t>(3.3.6)</w:t>
      </w:r>
      <w:r w:rsidRPr="00601E19">
        <w:t xml:space="preserve"> </w:t>
      </w:r>
    </w:p>
    <w:p w14:paraId="5729C680" w14:textId="77777777" w:rsidR="00A526B9" w:rsidRDefault="00A526B9" w:rsidP="00A526B9">
      <w:r>
        <w:t>If the no-load frequency were to be decreased to 60.5:</w:t>
      </w:r>
      <w:r w:rsidRPr="00337E1B">
        <w:t xml:space="preserve"> </w:t>
      </w:r>
    </w:p>
    <w:p w14:paraId="78B1016D" w14:textId="77777777" w:rsidR="00A526B9" w:rsidRDefault="00A526B9" w:rsidP="00420654">
      <w:pPr>
        <w:pStyle w:val="MTDisplayEquation"/>
        <w:tabs>
          <w:tab w:val="clear" w:pos="4680"/>
          <w:tab w:val="center" w:pos="4140"/>
        </w:tabs>
      </w:pPr>
      <w:r>
        <w:lastRenderedPageBreak/>
        <w:tab/>
      </w:r>
      <w:r w:rsidRPr="00C94A82">
        <w:rPr>
          <w:position w:val="-4"/>
        </w:rPr>
        <w:object w:dxaOrig="180" w:dyaOrig="279" w14:anchorId="222033F7">
          <v:shape id="_x0000_i1057" type="#_x0000_t75" style="width:9pt;height:15pt" o:ole="">
            <v:imagedata r:id="rId39" o:title=""/>
          </v:shape>
          <o:OLEObject Type="Embed" ProgID="Equation.DSMT4" ShapeID="_x0000_i1057" DrawAspect="Content" ObjectID="_1523815936" r:id="rId92"/>
        </w:object>
      </w:r>
      <w:r>
        <w:t xml:space="preserve"> </w:t>
      </w:r>
      <w:r w:rsidRPr="00337E1B">
        <w:rPr>
          <w:position w:val="-10"/>
        </w:rPr>
        <w:object w:dxaOrig="3340" w:dyaOrig="320" w14:anchorId="4876421A">
          <v:shape id="_x0000_i1058" type="#_x0000_t75" style="width:166.15pt;height:15pt" o:ole="">
            <v:imagedata r:id="rId93" o:title=""/>
          </v:shape>
          <o:OLEObject Type="Embed" ProgID="Equation.DSMT4" ShapeID="_x0000_i1058" DrawAspect="Content" ObjectID="_1523815937" r:id="rId94"/>
        </w:object>
      </w:r>
      <w:r>
        <w:t xml:space="preserve"> </w:t>
      </w:r>
      <w:r>
        <w:tab/>
        <w:t>(3.3.7)</w:t>
      </w:r>
      <w:r w:rsidRPr="00601E19">
        <w:t xml:space="preserve"> </w:t>
      </w:r>
    </w:p>
    <w:p w14:paraId="3990A623" w14:textId="77777777" w:rsidR="00A526B9" w:rsidRDefault="00A526B9" w:rsidP="00A526B9">
      <w:r>
        <w:t>Conversely, to know at what no-load frequency to set the generator to obtain a given power output:</w:t>
      </w:r>
      <w:r w:rsidRPr="00862F9F">
        <w:t xml:space="preserve"> </w:t>
      </w:r>
    </w:p>
    <w:p w14:paraId="7D426A26" w14:textId="77777777" w:rsidR="00A526B9" w:rsidRDefault="00A526B9" w:rsidP="00420654">
      <w:pPr>
        <w:pStyle w:val="MTDisplayEquation"/>
        <w:tabs>
          <w:tab w:val="clear" w:pos="4680"/>
          <w:tab w:val="center" w:pos="4140"/>
        </w:tabs>
      </w:pPr>
      <w:r>
        <w:tab/>
      </w:r>
      <w:r w:rsidRPr="00C94A82">
        <w:rPr>
          <w:position w:val="-4"/>
        </w:rPr>
        <w:object w:dxaOrig="180" w:dyaOrig="279" w14:anchorId="7BD2C233">
          <v:shape id="_x0000_i1059" type="#_x0000_t75" style="width:9pt;height:15pt" o:ole="">
            <v:imagedata r:id="rId39" o:title=""/>
          </v:shape>
          <o:OLEObject Type="Embed" ProgID="Equation.DSMT4" ShapeID="_x0000_i1059" DrawAspect="Content" ObjectID="_1523815938" r:id="rId95"/>
        </w:object>
      </w:r>
      <w:r>
        <w:t xml:space="preserve"> </w:t>
      </w:r>
      <w:r w:rsidRPr="00232361">
        <w:rPr>
          <w:position w:val="-32"/>
        </w:rPr>
        <w:object w:dxaOrig="3680" w:dyaOrig="760" w14:anchorId="5F7107CD">
          <v:shape id="_x0000_i1060" type="#_x0000_t75" style="width:184.75pt;height:37.8pt" o:ole="">
            <v:imagedata r:id="rId96" o:title=""/>
          </v:shape>
          <o:OLEObject Type="Embed" ProgID="Equation.DSMT4" ShapeID="_x0000_i1060" DrawAspect="Content" ObjectID="_1523815939" r:id="rId97"/>
        </w:object>
      </w:r>
      <w:r>
        <w:t xml:space="preserve"> </w:t>
      </w:r>
      <w:r>
        <w:tab/>
        <w:t>(3.3.8)</w:t>
      </w:r>
      <w:r w:rsidRPr="00601E19">
        <w:t xml:space="preserve"> </w:t>
      </w:r>
    </w:p>
    <w:p w14:paraId="77EF210C" w14:textId="77777777" w:rsidR="00A526B9" w:rsidRDefault="00A526B9" w:rsidP="00A526B9">
      <w:r>
        <w:t>For example, to set the 1 MW generator to output 900 kW, the no-load frequency is calculated by:</w:t>
      </w:r>
      <w:r w:rsidRPr="00862F9F">
        <w:t xml:space="preserve"> </w:t>
      </w:r>
    </w:p>
    <w:p w14:paraId="2BD3C345" w14:textId="77777777" w:rsidR="00A526B9" w:rsidRDefault="00A526B9" w:rsidP="00420654">
      <w:pPr>
        <w:pStyle w:val="MTDisplayEquation"/>
        <w:tabs>
          <w:tab w:val="clear" w:pos="4680"/>
          <w:tab w:val="center" w:pos="4140"/>
        </w:tabs>
      </w:pPr>
      <w:r>
        <w:tab/>
      </w:r>
      <w:r w:rsidRPr="00C94A82">
        <w:rPr>
          <w:position w:val="-4"/>
        </w:rPr>
        <w:object w:dxaOrig="180" w:dyaOrig="279" w14:anchorId="0E452542">
          <v:shape id="_x0000_i1061" type="#_x0000_t75" style="width:9pt;height:15pt" o:ole="">
            <v:imagedata r:id="rId39" o:title=""/>
          </v:shape>
          <o:OLEObject Type="Embed" ProgID="Equation.DSMT4" ShapeID="_x0000_i1061" DrawAspect="Content" ObjectID="_1523815940" r:id="rId98"/>
        </w:object>
      </w:r>
      <w:r>
        <w:t xml:space="preserve"> </w:t>
      </w:r>
      <w:r w:rsidRPr="00862F9F">
        <w:rPr>
          <w:position w:val="-12"/>
        </w:rPr>
        <w:object w:dxaOrig="5220" w:dyaOrig="360" w14:anchorId="0DB30A07">
          <v:shape id="_x0000_i1062" type="#_x0000_t75" style="width:262.3pt;height:19.2pt" o:ole="">
            <v:imagedata r:id="rId99" o:title=""/>
          </v:shape>
          <o:OLEObject Type="Embed" ProgID="Equation.DSMT4" ShapeID="_x0000_i1062" DrawAspect="Content" ObjectID="_1523815941" r:id="rId100"/>
        </w:object>
      </w:r>
      <w:r>
        <w:t xml:space="preserve"> </w:t>
      </w:r>
      <w:r>
        <w:tab/>
        <w:t>(3.3.9)</w:t>
      </w:r>
      <w:r w:rsidRPr="00601E19">
        <w:t xml:space="preserve"> </w:t>
      </w:r>
    </w:p>
    <w:p w14:paraId="75F6F5EB" w14:textId="77777777" w:rsidR="00A526B9" w:rsidRDefault="00A526B9" w:rsidP="00A526B9">
      <w:r>
        <w:t>The previous examples are depicted in Fig. 3.3.5:</w:t>
      </w:r>
    </w:p>
    <w:p w14:paraId="1E453FFE" w14:textId="77777777" w:rsidR="00A526B9" w:rsidRDefault="00A526B9" w:rsidP="00A526B9">
      <w:pPr>
        <w:pStyle w:val="TableFigure"/>
      </w:pPr>
      <w:r>
        <w:rPr>
          <w:noProof/>
          <w:lang w:eastAsia="en-US"/>
        </w:rPr>
        <mc:AlternateContent>
          <mc:Choice Requires="wpc">
            <w:drawing>
              <wp:inline distT="0" distB="0" distL="0" distR="0" wp14:anchorId="638540B5" wp14:editId="42B0DBEC">
                <wp:extent cx="5159829" cy="2397125"/>
                <wp:effectExtent l="0" t="0" r="22225" b="22225"/>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cap="flat" cmpd="sng" algn="ctr">
                          <a:solidFill>
                            <a:schemeClr val="tx1"/>
                          </a:solidFill>
                          <a:prstDash val="solid"/>
                          <a:round/>
                          <a:headEnd type="none" w="med" len="med"/>
                          <a:tailEnd type="none" w="med" len="med"/>
                        </a:ln>
                      </wpc:whole>
                      <wps:wsp>
                        <wps:cNvPr id="846" name="Text Box 29"/>
                        <wps:cNvSpPr txBox="1"/>
                        <wps:spPr>
                          <a:xfrm>
                            <a:off x="57955" y="0"/>
                            <a:ext cx="97726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C17B4" w14:textId="77777777" w:rsidR="00592FFE" w:rsidRDefault="00592FFE" w:rsidP="00A526B9">
                              <w:pPr>
                                <w:pStyle w:val="NormalWeb"/>
                              </w:pPr>
                              <w:r>
                                <w:rPr>
                                  <w:rFonts w:ascii="Calibri" w:eastAsia="SimSun" w:hAnsi="Calibri"/>
                                  <w:b/>
                                  <w:bCs/>
                                  <w:sz w:val="20"/>
                                  <w:szCs w:val="20"/>
                                </w:rPr>
                                <w:t>Frequency (Hz)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47" name="Straight Connector 847"/>
                        <wps:cNvCnPr/>
                        <wps:spPr>
                          <a:xfrm>
                            <a:off x="796460" y="243840"/>
                            <a:ext cx="0" cy="15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8" name="Straight Connector 848"/>
                        <wps:cNvCnPr/>
                        <wps:spPr>
                          <a:xfrm>
                            <a:off x="796460" y="1767840"/>
                            <a:ext cx="40928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 name="Straight Connector 849"/>
                        <wps:cNvCnPr/>
                        <wps:spPr>
                          <a:xfrm>
                            <a:off x="796493" y="1048680"/>
                            <a:ext cx="4087587" cy="613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50" name="Text Box 29"/>
                        <wps:cNvSpPr txBox="1"/>
                        <wps:spPr>
                          <a:xfrm>
                            <a:off x="524713" y="923880"/>
                            <a:ext cx="3181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6333F" w14:textId="77777777" w:rsidR="00592FFE" w:rsidRPr="00593D52" w:rsidRDefault="00592FFE" w:rsidP="00A526B9">
                              <w:pPr>
                                <w:pStyle w:val="NormalWeb"/>
                                <w:rPr>
                                  <w:vertAlign w:val="subscript"/>
                                </w:rPr>
                              </w:pPr>
                              <w:r>
                                <w:rPr>
                                  <w:rFonts w:ascii="Calibri" w:eastAsia="SimSun" w:hAnsi="Calibri"/>
                                  <w:bCs/>
                                  <w:sz w:val="20"/>
                                  <w:szCs w:val="20"/>
                                </w:rPr>
                                <w:t>60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1" name="Text Box 29"/>
                        <wps:cNvSpPr txBox="1"/>
                        <wps:spPr>
                          <a:xfrm>
                            <a:off x="2272175" y="2060575"/>
                            <a:ext cx="12700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8F671" w14:textId="77777777" w:rsidR="00592FFE" w:rsidRDefault="00592FFE" w:rsidP="00A526B9">
                              <w:pPr>
                                <w:pStyle w:val="NormalWeb"/>
                              </w:pPr>
                              <w:r>
                                <w:rPr>
                                  <w:rFonts w:ascii="Calibri" w:eastAsia="SimSun" w:hAnsi="Calibri"/>
                                  <w:b/>
                                  <w:bCs/>
                                  <w:sz w:val="20"/>
                                  <w:szCs w:val="20"/>
                                </w:rPr>
                                <w:t>Power Output (MW)</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2" name="Straight Connector 852"/>
                        <wps:cNvCnPr/>
                        <wps:spPr>
                          <a:xfrm>
                            <a:off x="4884080" y="1704000"/>
                            <a:ext cx="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 name="Text Box 29"/>
                        <wps:cNvSpPr txBox="1"/>
                        <wps:spPr>
                          <a:xfrm>
                            <a:off x="4774860" y="1745913"/>
                            <a:ext cx="2540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31EE0" w14:textId="77777777" w:rsidR="00592FFE" w:rsidRPr="00273115" w:rsidRDefault="00592FFE" w:rsidP="00A526B9">
                              <w:pPr>
                                <w:pStyle w:val="NormalWeb"/>
                                <w:rPr>
                                  <w:vertAlign w:val="subscript"/>
                                </w:rPr>
                              </w:pPr>
                              <w:r>
                                <w:rPr>
                                  <w:rFonts w:ascii="Calibri" w:eastAsia="SimSun" w:hAnsi="Calibri"/>
                                  <w:sz w:val="20"/>
                                  <w:szCs w:val="20"/>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4" name="Text Box 29"/>
                        <wps:cNvSpPr txBox="1"/>
                        <wps:spPr>
                          <a:xfrm>
                            <a:off x="277063" y="547284"/>
                            <a:ext cx="56578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43856" w14:textId="77777777" w:rsidR="00592FFE" w:rsidRPr="00D16F8A" w:rsidRDefault="00592FFE" w:rsidP="00A526B9">
                              <w:pPr>
                                <w:pStyle w:val="NormalWeb"/>
                              </w:pPr>
                              <w:r>
                                <w:rPr>
                                  <w:rFonts w:ascii="Calibri" w:eastAsia="SimSun" w:hAnsi="Calibri"/>
                                  <w:sz w:val="20"/>
                                  <w:szCs w:val="20"/>
                                </w:rPr>
                                <w:t>f</w:t>
                              </w:r>
                              <w:r>
                                <w:rPr>
                                  <w:rFonts w:ascii="Calibri" w:eastAsia="SimSun" w:hAnsi="Calibri"/>
                                  <w:position w:val="-5"/>
                                  <w:sz w:val="20"/>
                                  <w:szCs w:val="20"/>
                                  <w:vertAlign w:val="subscript"/>
                                </w:rPr>
                                <w:t>NL</w:t>
                              </w:r>
                              <w:r>
                                <w:rPr>
                                  <w:rFonts w:ascii="Calibri" w:eastAsia="SimSun" w:hAnsi="Calibri"/>
                                  <w:position w:val="-5"/>
                                  <w:sz w:val="20"/>
                                  <w:szCs w:val="20"/>
                                </w:rPr>
                                <w:t xml:space="preserve"> = 61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5" name="Straight Connector 855"/>
                        <wps:cNvCnPr/>
                        <wps:spPr>
                          <a:xfrm>
                            <a:off x="802213" y="708660"/>
                            <a:ext cx="4081867" cy="7330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6" name="Straight Connector 856"/>
                        <wps:cNvCnPr/>
                        <wps:spPr>
                          <a:xfrm>
                            <a:off x="2887640" y="1703706"/>
                            <a:ext cx="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7" name="Text Box 29"/>
                        <wps:cNvSpPr txBox="1"/>
                        <wps:spPr>
                          <a:xfrm>
                            <a:off x="2694600" y="1745913"/>
                            <a:ext cx="35052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22797" w14:textId="77777777" w:rsidR="00592FFE" w:rsidRDefault="00592FFE" w:rsidP="00A526B9">
                              <w:pPr>
                                <w:pStyle w:val="NormalWeb"/>
                              </w:pPr>
                              <w:r>
                                <w:rPr>
                                  <w:rFonts w:ascii="Calibri" w:eastAsia="SimSun" w:hAnsi="Calibri"/>
                                  <w:sz w:val="20"/>
                                  <w:szCs w:val="20"/>
                                </w:rPr>
                                <w:t>0.5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58" name="Straight Connector 858"/>
                        <wps:cNvCnPr/>
                        <wps:spPr>
                          <a:xfrm flipV="1">
                            <a:off x="2887640" y="1063920"/>
                            <a:ext cx="0" cy="71598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59" name="Text Box 29"/>
                        <wps:cNvSpPr txBox="1"/>
                        <wps:spPr>
                          <a:xfrm>
                            <a:off x="4302420" y="1747521"/>
                            <a:ext cx="35052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5985B" w14:textId="77777777" w:rsidR="00592FFE" w:rsidRDefault="00592FFE" w:rsidP="00A526B9">
                              <w:pPr>
                                <w:pStyle w:val="NormalWeb"/>
                              </w:pPr>
                              <w:r>
                                <w:rPr>
                                  <w:rFonts w:ascii="Calibri" w:eastAsia="SimSun" w:hAnsi="Calibri"/>
                                  <w:sz w:val="20"/>
                                  <w:szCs w:val="20"/>
                                </w:rPr>
                                <w:t>0.9</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60" name="Straight Connector 860"/>
                        <wps:cNvCnPr/>
                        <wps:spPr>
                          <a:xfrm flipV="1">
                            <a:off x="4487840" y="1109980"/>
                            <a:ext cx="0" cy="66196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61" name="Straight Connector 861"/>
                        <wps:cNvCnPr/>
                        <wps:spPr>
                          <a:xfrm>
                            <a:off x="802300" y="439080"/>
                            <a:ext cx="4081780" cy="732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2" name="Text Box 29"/>
                        <wps:cNvSpPr txBox="1"/>
                        <wps:spPr>
                          <a:xfrm>
                            <a:off x="203403" y="307975"/>
                            <a:ext cx="66230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2C65B" w14:textId="77777777" w:rsidR="00592FFE" w:rsidRDefault="00592FFE" w:rsidP="00A526B9">
                              <w:pPr>
                                <w:pStyle w:val="NormalWeb"/>
                              </w:pPr>
                              <w:r>
                                <w:rPr>
                                  <w:rFonts w:ascii="Calibri" w:eastAsia="SimSun" w:hAnsi="Calibri"/>
                                  <w:sz w:val="20"/>
                                  <w:szCs w:val="20"/>
                                </w:rPr>
                                <w:t>f</w:t>
                              </w:r>
                              <w:r>
                                <w:rPr>
                                  <w:rFonts w:ascii="Calibri" w:eastAsia="SimSun" w:hAnsi="Calibri"/>
                                  <w:position w:val="-5"/>
                                  <w:sz w:val="20"/>
                                  <w:szCs w:val="20"/>
                                  <w:vertAlign w:val="subscript"/>
                                </w:rPr>
                                <w:t>NL</w:t>
                              </w:r>
                              <w:r>
                                <w:rPr>
                                  <w:rFonts w:ascii="Calibri" w:eastAsia="SimSun" w:hAnsi="Calibri"/>
                                  <w:sz w:val="20"/>
                                  <w:szCs w:val="20"/>
                                </w:rPr>
                                <w:t xml:space="preserve"> = 61.8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63" name="Text Box 29"/>
                        <wps:cNvSpPr txBox="1"/>
                        <wps:spPr>
                          <a:xfrm>
                            <a:off x="1688760" y="1725590"/>
                            <a:ext cx="4146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06F17" w14:textId="77777777" w:rsidR="00592FFE" w:rsidRDefault="00592FFE" w:rsidP="00A526B9">
                              <w:pPr>
                                <w:pStyle w:val="NormalWeb"/>
                              </w:pPr>
                              <w:r>
                                <w:rPr>
                                  <w:rFonts w:ascii="Calibri" w:eastAsia="SimSun" w:hAnsi="Calibri"/>
                                  <w:sz w:val="20"/>
                                  <w:szCs w:val="20"/>
                                </w:rPr>
                                <w:t>0.25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64" name="Straight Connector 864"/>
                        <wps:cNvCnPr/>
                        <wps:spPr>
                          <a:xfrm flipV="1">
                            <a:off x="1874180" y="1063920"/>
                            <a:ext cx="0" cy="6858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65" name="Straight Connector 865"/>
                        <wps:cNvCnPr/>
                        <wps:spPr>
                          <a:xfrm>
                            <a:off x="802300" y="882310"/>
                            <a:ext cx="4081780" cy="732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6" name="Text Box 29"/>
                        <wps:cNvSpPr txBox="1"/>
                        <wps:spPr>
                          <a:xfrm>
                            <a:off x="197983" y="771820"/>
                            <a:ext cx="66230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2C3FC" w14:textId="77777777" w:rsidR="00592FFE" w:rsidRDefault="00592FFE" w:rsidP="00A526B9">
                              <w:pPr>
                                <w:pStyle w:val="NormalWeb"/>
                              </w:pPr>
                              <w:r>
                                <w:rPr>
                                  <w:rFonts w:ascii="Calibri" w:eastAsia="SimSun" w:hAnsi="Calibri"/>
                                  <w:sz w:val="20"/>
                                  <w:szCs w:val="20"/>
                                </w:rPr>
                                <w:t>f</w:t>
                              </w:r>
                              <w:r>
                                <w:rPr>
                                  <w:rFonts w:ascii="Calibri" w:eastAsia="SimSun" w:hAnsi="Calibri"/>
                                  <w:position w:val="-5"/>
                                  <w:sz w:val="20"/>
                                  <w:szCs w:val="20"/>
                                  <w:vertAlign w:val="subscript"/>
                                </w:rPr>
                                <w:t>NL</w:t>
                              </w:r>
                              <w:r>
                                <w:rPr>
                                  <w:rFonts w:ascii="Calibri" w:eastAsia="SimSun" w:hAnsi="Calibri"/>
                                  <w:sz w:val="20"/>
                                  <w:szCs w:val="20"/>
                                </w:rPr>
                                <w:t xml:space="preserve"> = 60.5</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38540B5" id="Canvas 874" o:spid="_x0000_s1200" editas="canvas" style="width:406.3pt;height:188.75pt;mso-position-horizontal-relative:char;mso-position-vertical-relative:line" coordsize="51593,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">
                <v:shape id="_x0000_s1201" type="#_x0000_t75" style="position:absolute;width:51593;height:23971;visibility:visible;mso-wrap-style:square" stroked="t" strokecolor="black [3213]" strokeweight=".5pt">
                  <v:fill o:detectmouseclick="t"/>
                  <v:stroke joinstyle="round"/>
                  <v:path o:connecttype="none"/>
                </v:shape>
                <v:shape id="Text Box 29" o:spid="_x0000_s1202" type="#_x0000_t202" style="position:absolute;left:579;width:9773;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AFsYA&#10;AADcAAAADwAAAGRycy9kb3ducmV2LnhtbESPQWsCMRSE70L/Q3gFL1KzLWWRrVGq0CJSLdVSPD42&#10;r5vFzcuSRF3/vREEj8PMfMOMp51txJF8qB0reB5mIIhLp2uuFPxuP55GIEJE1tg4JgVnCjCdPPTG&#10;WGh34h86bmIlEoRDgQpMjG0hZSgNWQxD1xIn7995izFJX0nt8ZTgtpEvWZZLizWnBYMtzQ2V+83B&#10;Ktib5eA7+1zN/vLF2a+3B7fzXzul+o/d+xuISF28h2/thVYwes3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AFsYAAADcAAAADwAAAAAAAAAAAAAAAACYAgAAZHJz&#10;L2Rvd25yZXYueG1sUEsFBgAAAAAEAAQA9QAAAIsDAAAAAA==&#10;" filled="f" stroked="f" strokeweight=".5pt">
                  <v:textbox>
                    <w:txbxContent>
                      <w:p w14:paraId="370C17B4" w14:textId="77777777" w:rsidR="00592FFE" w:rsidRDefault="00592FFE" w:rsidP="00A526B9">
                        <w:pPr>
                          <w:pStyle w:val="NormalWeb"/>
                        </w:pPr>
                        <w:r>
                          <w:rPr>
                            <w:rFonts w:ascii="Calibri" w:eastAsia="SimSun" w:hAnsi="Calibri"/>
                            <w:b/>
                            <w:bCs/>
                            <w:sz w:val="20"/>
                            <w:szCs w:val="20"/>
                          </w:rPr>
                          <w:t>Frequency (Hz)</w:t>
                        </w:r>
                      </w:p>
                    </w:txbxContent>
                  </v:textbox>
                </v:shape>
                <v:line id="Straight Connector 847" o:spid="_x0000_s1203" style="position:absolute;visibility:visible;mso-wrap-style:square" from="7964,2438" to="796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iXsMAAADcAAAADwAAAGRycy9kb3ducmV2LnhtbESPUWvCQBCE3wv+h2MLvtVNVaxETxHB&#10;4pNF6w9Yc2uSNrcXclcT/fVeQfBxmJlvmPmys5W6cONLJxreBwkolsyZUnINx+/N2xSUDySGKies&#10;4coelovey5xS41rZ8+UQchUh4lPSUIRQp4g+K9iSH7iaJXpn11gKUTY5mobaCLcVDpNkgpZKiQsF&#10;1bwuOPs9/FkNdrRNdpN2uKsw+/k8yQ1xPPrSuv/arWagAnfhGX60t0bDdPwB/2fiEc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HIl7DAAAA3AAAAA8AAAAAAAAAAAAA&#10;AAAAoQIAAGRycy9kb3ducmV2LnhtbFBLBQYAAAAABAAEAPkAAACRAwAAAAA=&#10;" strokecolor="black [3213]" strokeweight="1pt">
                  <v:stroke joinstyle="miter"/>
                </v:line>
                <v:line id="Straight Connector 848" o:spid="_x0000_s1204" style="position:absolute;visibility:visible;mso-wrap-style:square" from="7964,17678" to="4889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2LMAAAADcAAAADwAAAGRycy9kb3ducmV2LnhtbERPyYrCQBC9C/5DU4I3rbggkrEVERw8&#10;Obh8QJmuSTKTrg7pHhP9evsw4PHx9tWms5W6c+NLJxom4wQUS+ZMKbmG62U/WoLygcRQ5YQ1PNjD&#10;Zt3vrSg1rpUT388hVzFEfEoaihDqFNFnBVvyY1ezRO7bNZZChE2OpqE2htsKp0myQEulxIaCat4V&#10;nP2e/6wGOzskx0U7PVaY/Xze5Ik4n31pPRx02w9QgbvwFv+7D0bDch7XxjPxCOD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YtizAAAAA3AAAAA8AAAAAAAAAAAAAAAAA&#10;oQIAAGRycy9kb3ducmV2LnhtbFBLBQYAAAAABAAEAPkAAACOAwAAAAA=&#10;" strokecolor="black [3213]" strokeweight="1pt">
                  <v:stroke joinstyle="miter"/>
                </v:line>
                <v:line id="Straight Connector 849" o:spid="_x0000_s1205" style="position:absolute;visibility:visible;mso-wrap-style:square" from="7964,10486" to="48840,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CIhsQAAADcAAAADwAAAGRycy9kb3ducmV2LnhtbESPQWsCMRSE7wX/Q3iCt5ooUnRrFBEU&#10;oVDQFu3xdfPcXbt5CZvorv++EQo9DjPzDTNfdrYWN2pC5VjDaKhAEOfOVFxo+PzYPE9BhIhssHZM&#10;Gu4UYLnoPc0xM67lPd0OsRAJwiFDDWWMPpMy5CVZDEPniZN3do3FmGRTSNNgm+C2lmOlXqTFitNC&#10;iZ7WJeU/h6vVoL7UtvL16eLPM/v+xt/t/XhptR70u9UriEhd/A//tXdGw3Qyg8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IiGxAAAANwAAAAPAAAAAAAAAAAA&#10;AAAAAKECAABkcnMvZG93bnJldi54bWxQSwUGAAAAAAQABAD5AAAAkgMAAAAA&#10;" strokecolor="black [3213]" strokeweight=".5pt">
                  <v:stroke dashstyle="longDash" joinstyle="miter"/>
                </v:line>
                <v:shape id="Text Box 29" o:spid="_x0000_s1206" type="#_x0000_t202" style="position:absolute;left:5247;top:9238;width:3181;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rJMMA&#10;AADcAAAADwAAAGRycy9kb3ducmV2LnhtbERPTWsCMRC9C/6HMIKXUrMWFFmNUgWLiLVUi3gcNtPN&#10;4mayJFHXf98cCh4f73u2aG0tbuRD5VjBcJCBIC6crrhU8HNcv05AhIissXZMCh4UYDHvdmaYa3fn&#10;b7odYilSCIccFZgYm1zKUBiyGAauIU7cr/MWY4K+lNrjPYXbWr5l2VharDg1GGxoZai4HK5WwcVs&#10;X76yj8/labx5+P3x6s5+d1aq32vfpyAitfEp/ndvtILJKM1P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rJMMAAADcAAAADwAAAAAAAAAAAAAAAACYAgAAZHJzL2Rv&#10;d25yZXYueG1sUEsFBgAAAAAEAAQA9QAAAIgDAAAAAA==&#10;" filled="f" stroked="f" strokeweight=".5pt">
                  <v:textbox>
                    <w:txbxContent>
                      <w:p w14:paraId="65F6333F" w14:textId="77777777" w:rsidR="00592FFE" w:rsidRPr="00593D52" w:rsidRDefault="00592FFE" w:rsidP="00A526B9">
                        <w:pPr>
                          <w:pStyle w:val="NormalWeb"/>
                          <w:rPr>
                            <w:vertAlign w:val="subscript"/>
                          </w:rPr>
                        </w:pPr>
                        <w:r>
                          <w:rPr>
                            <w:rFonts w:ascii="Calibri" w:eastAsia="SimSun" w:hAnsi="Calibri"/>
                            <w:bCs/>
                            <w:sz w:val="20"/>
                            <w:szCs w:val="20"/>
                          </w:rPr>
                          <w:t>60</w:t>
                        </w:r>
                      </w:p>
                    </w:txbxContent>
                  </v:textbox>
                </v:shape>
                <v:shape id="Text Box 29" o:spid="_x0000_s1207" type="#_x0000_t202" style="position:absolute;left:22721;top:20605;width:12700;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Ov8YA&#10;AADcAAAADwAAAGRycy9kb3ducmV2LnhtbESP3WoCMRSE7wt9h3AKvSk1q6DIapS2UJHiD1URLw+b&#10;42Zxc7IkUde3bwqCl8PMfMOMp62txYV8qBwr6HYyEMSF0xWXCnbb7/chiBCRNdaOScGNAkwnz09j&#10;zLW78i9dNrEUCcIhRwUmxiaXMhSGLIaOa4iTd3TeYkzSl1J7vCa4rWUvywbSYsVpwWBDX4aK0+Zs&#10;FZzMz9s6my0/94P5za+2Z3fwi4NSry/txwhEpDY+wvf2XCsY9rv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Ov8YAAADcAAAADwAAAAAAAAAAAAAAAACYAgAAZHJz&#10;L2Rvd25yZXYueG1sUEsFBgAAAAAEAAQA9QAAAIsDAAAAAA==&#10;" filled="f" stroked="f" strokeweight=".5pt">
                  <v:textbox>
                    <w:txbxContent>
                      <w:p w14:paraId="3118F671" w14:textId="77777777" w:rsidR="00592FFE" w:rsidRDefault="00592FFE" w:rsidP="00A526B9">
                        <w:pPr>
                          <w:pStyle w:val="NormalWeb"/>
                        </w:pPr>
                        <w:r>
                          <w:rPr>
                            <w:rFonts w:ascii="Calibri" w:eastAsia="SimSun" w:hAnsi="Calibri"/>
                            <w:b/>
                            <w:bCs/>
                            <w:sz w:val="20"/>
                            <w:szCs w:val="20"/>
                          </w:rPr>
                          <w:t>Power Output (MW)</w:t>
                        </w:r>
                      </w:p>
                    </w:txbxContent>
                  </v:textbox>
                </v:shape>
                <v:line id="Straight Connector 852" o:spid="_x0000_s1208" style="position:absolute;visibility:visible;mso-wrap-style:square" from="48840,17040" to="48840,1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LwMUAAADcAAAADwAAAGRycy9kb3ducmV2LnhtbESPQWsCMRSE74X+h/AK3mpWQXG3RilC&#10;QepBXFvo8bF5bhY3L9lNquu/N0Khx2FmvmGW68G24kJ9aBwrmIwzEMSV0w3XCr6OH68LECEia2wd&#10;k4IbBVivnp+WWGh35QNdyliLBOFQoAIToy+kDJUhi2HsPHHyTq63GJPsa6l7vCa4beU0y+bSYsNp&#10;waCnjaHqXP5aBd1nVe5m9eTbb/3G7DvMu588V2r0Mry/gYg0xP/wX3urFSxmU3ic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GLwMUAAADcAAAADwAAAAAAAAAA&#10;AAAAAAChAgAAZHJzL2Rvd25yZXYueG1sUEsFBgAAAAAEAAQA+QAAAJMDAAAAAA==&#10;" strokecolor="black [3213]" strokeweight=".5pt">
                  <v:stroke joinstyle="miter"/>
                </v:line>
                <v:shape id="Text Box 29" o:spid="_x0000_s1209" type="#_x0000_t202" style="position:absolute;left:47748;top:17459;width:2540;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1U8YA&#10;AADcAAAADwAAAGRycy9kb3ducmV2LnhtbESPQWsCMRSE7wX/Q3iFXkrN2qLI1ihaaBFRS7UUj4/N&#10;62Zx87IkUdd/bwTB4zAz3zCjSWtrcSQfKscKet0MBHHhdMWlgt/t58sQRIjIGmvHpOBMASbjzsMI&#10;c+1O/EPHTSxFgnDIUYGJscmlDIUhi6HrGuLk/TtvMSbpS6k9nhLc1vI1ywbSYsVpwWBDH4aK/eZg&#10;FezN4vk7+1rN/gbzs19vD27nlzulnh7b6TuISG28h2/tuVYw7L/B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s1U8YAAADcAAAADwAAAAAAAAAAAAAAAACYAgAAZHJz&#10;L2Rvd25yZXYueG1sUEsFBgAAAAAEAAQA9QAAAIsDAAAAAA==&#10;" filled="f" stroked="f" strokeweight=".5pt">
                  <v:textbox>
                    <w:txbxContent>
                      <w:p w14:paraId="25B31EE0" w14:textId="77777777" w:rsidR="00592FFE" w:rsidRPr="00273115" w:rsidRDefault="00592FFE" w:rsidP="00A526B9">
                        <w:pPr>
                          <w:pStyle w:val="NormalWeb"/>
                          <w:rPr>
                            <w:vertAlign w:val="subscript"/>
                          </w:rPr>
                        </w:pPr>
                        <w:r>
                          <w:rPr>
                            <w:rFonts w:ascii="Calibri" w:eastAsia="SimSun" w:hAnsi="Calibri"/>
                            <w:sz w:val="20"/>
                            <w:szCs w:val="20"/>
                          </w:rPr>
                          <w:t>1</w:t>
                        </w:r>
                      </w:p>
                    </w:txbxContent>
                  </v:textbox>
                </v:shape>
                <v:shape id="Text Box 29" o:spid="_x0000_s1210" type="#_x0000_t202" style="position:absolute;left:2770;top:5472;width:5658;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tJ8YA&#10;AADcAAAADwAAAGRycy9kb3ducmV2LnhtbESPQWsCMRSE7wX/Q3iFXkrNWqrI1ihaaBFRS7UUj4/N&#10;62Zx87IkUdd/bwTB4zAz3zCjSWtrcSQfKscKet0MBHHhdMWlgt/t58sQRIjIGmvHpOBMASbjzsMI&#10;c+1O/EPHTSxFgnDIUYGJscmlDIUhi6HrGuLk/TtvMSbpS6k9nhLc1vI1ywbSYsVpwWBDH4aK/eZg&#10;FezN4vk7+1rN/gbzs19vD27nlzulnh7b6TuISG28h2/tuVYw7L/B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tJ8YAAADcAAAADwAAAAAAAAAAAAAAAACYAgAAZHJz&#10;L2Rvd25yZXYueG1sUEsFBgAAAAAEAAQA9QAAAIsDAAAAAA==&#10;" filled="f" stroked="f" strokeweight=".5pt">
                  <v:textbox>
                    <w:txbxContent>
                      <w:p w14:paraId="63B43856" w14:textId="77777777" w:rsidR="00592FFE" w:rsidRPr="00D16F8A" w:rsidRDefault="00592FFE" w:rsidP="00A526B9">
                        <w:pPr>
                          <w:pStyle w:val="NormalWeb"/>
                        </w:pPr>
                        <w:proofErr w:type="gramStart"/>
                        <w:r>
                          <w:rPr>
                            <w:rFonts w:ascii="Calibri" w:eastAsia="SimSun" w:hAnsi="Calibri"/>
                            <w:sz w:val="20"/>
                            <w:szCs w:val="20"/>
                          </w:rPr>
                          <w:t>f</w:t>
                        </w:r>
                        <w:r>
                          <w:rPr>
                            <w:rFonts w:ascii="Calibri" w:eastAsia="SimSun" w:hAnsi="Calibri"/>
                            <w:position w:val="-5"/>
                            <w:sz w:val="20"/>
                            <w:szCs w:val="20"/>
                            <w:vertAlign w:val="subscript"/>
                          </w:rPr>
                          <w:t>NL</w:t>
                        </w:r>
                        <w:proofErr w:type="gramEnd"/>
                        <w:r>
                          <w:rPr>
                            <w:rFonts w:ascii="Calibri" w:eastAsia="SimSun" w:hAnsi="Calibri"/>
                            <w:position w:val="-5"/>
                            <w:sz w:val="20"/>
                            <w:szCs w:val="20"/>
                          </w:rPr>
                          <w:t xml:space="preserve"> = 61</w:t>
                        </w:r>
                      </w:p>
                    </w:txbxContent>
                  </v:textbox>
                </v:shape>
                <v:line id="Straight Connector 855" o:spid="_x0000_s1211" style="position:absolute;visibility:visible;mso-wrap-style:square" from="8022,7086" to="48840,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Pb8MAAADcAAAADwAAAGRycy9kb3ducmV2LnhtbESPUWvCQBCE3wX/w7FC33SjVpHoKSK0&#10;+GSp+gPW3JpEc3shdzVpf32vUPBxmJlvmNWms5V6cONLJxrGowQUS+ZMKbmG8+ltuADlA4mhyglr&#10;+GYPm3W/t6LUuFY++XEMuYoQ8SlpKEKoU0SfFWzJj1zNEr2rayyFKJscTUNthNsKJ0kyR0ulxIWC&#10;at4VnN2PX1aDne6Tw7ydHCrMbu8X+UF8nX5o/TLotktQgbvwDP+390bDYjaDvzPxCOD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j2/DAAAA3AAAAA8AAAAAAAAAAAAA&#10;AAAAoQIAAGRycy9kb3ducmV2LnhtbFBLBQYAAAAABAAEAPkAAACRAwAAAAA=&#10;" strokecolor="black [3213]" strokeweight="1pt">
                  <v:stroke joinstyle="miter"/>
                </v:line>
                <v:line id="Straight Connector 856" o:spid="_x0000_s1212" style="position:absolute;visibility:visible;mso-wrap-style:square" from="28876,17037" to="28876,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Nw8UAAADcAAAADwAAAGRycy9kb3ducmV2LnhtbESPQWvCQBSE74X+h+UVems2CopJXaUI&#10;BakHaWyhx0f2mQ1m326yq8Z/7xYKPQ4z8w2zXI+2ExcaQutYwSTLQRDXTrfcKPg6vL8sQISIrLFz&#10;TApuFGC9enxYYqndlT/pUsVGJAiHEhWYGH0pZagNWQyZ88TJO7rBYkxyaKQe8JrgtpPTPJ9Liy2n&#10;BYOeNobqU3W2CvqPutrNmsm33/qN2fdY9D9FodTz0/j2CiLSGP/Df+2tVrCYze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qNw8UAAADcAAAADwAAAAAAAAAA&#10;AAAAAAChAgAAZHJzL2Rvd25yZXYueG1sUEsFBgAAAAAEAAQA+QAAAJMDAAAAAA==&#10;" strokecolor="black [3213]" strokeweight=".5pt">
                  <v:stroke joinstyle="miter"/>
                </v:line>
                <v:shape id="Text Box 29" o:spid="_x0000_s1213" type="#_x0000_t202" style="position:absolute;left:26946;top:17459;width:350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zUMYA&#10;AADcAAAADwAAAGRycy9kb3ducmV2LnhtbESPQWsCMRSE7wX/Q3iFXqRmLVRlaxQttIiopVqKx8fm&#10;dbO4eVmSqOu/N4LQ4zAz3zDjaWtrcSIfKscK+r0MBHHhdMWlgp/dx/MIRIjIGmvHpOBCAaaTzsMY&#10;c+3O/E2nbSxFgnDIUYGJscmlDIUhi6HnGuLk/TlvMSbpS6k9nhPc1vIlywbSYsVpwWBD74aKw/Zo&#10;FRzMsvuVfa7nv4PFxW92R7f3q71ST4/t7A1EpDb+h+/thVYweh3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AzUMYAAADcAAAADwAAAAAAAAAAAAAAAACYAgAAZHJz&#10;L2Rvd25yZXYueG1sUEsFBgAAAAAEAAQA9QAAAIsDAAAAAA==&#10;" filled="f" stroked="f" strokeweight=".5pt">
                  <v:textbox>
                    <w:txbxContent>
                      <w:p w14:paraId="13E22797" w14:textId="77777777" w:rsidR="00592FFE" w:rsidRDefault="00592FFE" w:rsidP="00A526B9">
                        <w:pPr>
                          <w:pStyle w:val="NormalWeb"/>
                        </w:pPr>
                        <w:r>
                          <w:rPr>
                            <w:rFonts w:ascii="Calibri" w:eastAsia="SimSun" w:hAnsi="Calibri"/>
                            <w:sz w:val="20"/>
                            <w:szCs w:val="20"/>
                          </w:rPr>
                          <w:t>0.5</w:t>
                        </w:r>
                      </w:p>
                    </w:txbxContent>
                  </v:textbox>
                </v:shape>
                <v:line id="Straight Connector 858" o:spid="_x0000_s1214" style="position:absolute;flip:y;visibility:visible;mso-wrap-style:square" from="28876,10639" to="28876,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mK8QAAADcAAAADwAAAGRycy9kb3ducmV2LnhtbERPy2rCQBTdC/7DcAtupE4qWNLUSbA+&#10;aCl00SSULi+Z2ySYuRMyo8a/7ywEl4fzXmej6cSZBtdaVvC0iEAQV1a3XCsoi8NjDMJ5ZI2dZVJw&#10;JQdZOp2sMdH2wt90zn0tQgi7BBU03veJlK5qyKBb2J44cH92MOgDHGqpB7yEcNPJZRQ9S4Mth4YG&#10;e9o2VB3zk1Hgi5+Xr/l7EcX73fGa15+/xVtplZo9jJtXEJ5Gfxff3B9aQbwKa8O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YrxAAAANwAAAAPAAAAAAAAAAAA&#10;AAAAAKECAABkcnMvZG93bnJldi54bWxQSwUGAAAAAAQABAD5AAAAkgMAAAAA&#10;" strokecolor="black [3213]" strokeweight=".5pt">
                  <v:stroke dashstyle="1 1" joinstyle="miter"/>
                </v:line>
                <v:shape id="Text Box 29" o:spid="_x0000_s1215" type="#_x0000_t202" style="position:absolute;left:43024;top:17475;width:350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CucYA&#10;AADcAAAADwAAAGRycy9kb3ducmV2LnhtbESPQWsCMRSE74L/ITyhF6lZhYrdGqUVLFK0pVqKx8fm&#10;dbO4eVmSqOu/N4LQ4zAz3zDTeWtrcSIfKscKhoMMBHHhdMWlgp/d8nECIkRkjbVjUnChAPNZtzPF&#10;XLszf9NpG0uRIBxyVGBibHIpQ2HIYhi4hjh5f85bjEn6UmqP5wS3tRxl2VharDgtGGxoYag4bI9W&#10;wcF89L+y983b73h18Z+7o9v79V6ph177+gIiUhv/w/f2SiuYPD3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MCucYAAADcAAAADwAAAAAAAAAAAAAAAACYAgAAZHJz&#10;L2Rvd25yZXYueG1sUEsFBgAAAAAEAAQA9QAAAIsDAAAAAA==&#10;" filled="f" stroked="f" strokeweight=".5pt">
                  <v:textbox>
                    <w:txbxContent>
                      <w:p w14:paraId="6615985B" w14:textId="77777777" w:rsidR="00592FFE" w:rsidRDefault="00592FFE" w:rsidP="00A526B9">
                        <w:pPr>
                          <w:pStyle w:val="NormalWeb"/>
                        </w:pPr>
                        <w:r>
                          <w:rPr>
                            <w:rFonts w:ascii="Calibri" w:eastAsia="SimSun" w:hAnsi="Calibri"/>
                            <w:sz w:val="20"/>
                            <w:szCs w:val="20"/>
                          </w:rPr>
                          <w:t>0.9</w:t>
                        </w:r>
                      </w:p>
                    </w:txbxContent>
                  </v:textbox>
                </v:shape>
                <v:line id="Straight Connector 860" o:spid="_x0000_s1216" style="position:absolute;flip:y;visibility:visible;mso-wrap-style:square" from="44878,11099" to="44878,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gkMIAAADcAAAADwAAAGRycy9kb3ducmV2LnhtbERPy4rCMBTdC/5DuIIb0VQXUjtG8TU4&#10;CC5sZZjlpbnTFpub0mS0/r1ZDLg8nPdy3Zla3Kl1lWUF00kEgji3uuJCwTX7HMcgnEfWWFsmBU9y&#10;sF71e0tMtH3whe6pL0QIYZeggtL7JpHS5SUZdBPbEAfu17YGfYBtIXWLjxBuajmLork0WHFoKLGh&#10;XUn5Lf0zCnz2vTiPjlkUH/a3Z1qcfrLt1So1HHSbDxCeOv8W/7u/tIJ4HuaH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wgkMIAAADcAAAADwAAAAAAAAAAAAAA&#10;AAChAgAAZHJzL2Rvd25yZXYueG1sUEsFBgAAAAAEAAQA+QAAAJADAAAAAA==&#10;" strokecolor="black [3213]" strokeweight=".5pt">
                  <v:stroke dashstyle="1 1" joinstyle="miter"/>
                </v:line>
                <v:line id="Straight Connector 861" o:spid="_x0000_s1217" style="position:absolute;visibility:visible;mso-wrap-style:square" from="8023,4390" to="48840,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D0cQAAADcAAAADwAAAGRycy9kb3ducmV2LnhtbESP3WrCQBSE7wXfYTlC7/RELUGiq5RC&#10;i1cWfx7gmD1N0mbPhuzWpD69KwheDjPzDbPa9LZWF2595UTDdJKAYsmdqaTQcDp+jBegfCAxVDth&#10;Df/sYbMeDlaUGdfJni+HUKgIEZ+RhjKEJkP0ecmW/MQ1LNH7dq2lEGVboGmpi3Bb4yxJUrRUSVwo&#10;qeH3kvPfw5/VYOfbZJd2s12N+c/nWa6Ir/MvrV9G/dsSVOA+PMOP9tZoWKRTuJ+JRw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0PRxAAAANwAAAAPAAAAAAAAAAAA&#10;AAAAAKECAABkcnMvZG93bnJldi54bWxQSwUGAAAAAAQABAD5AAAAkgMAAAAA&#10;" strokecolor="black [3213]" strokeweight="1pt">
                  <v:stroke joinstyle="miter"/>
                </v:line>
                <v:shape id="Text Box 29" o:spid="_x0000_s1218" type="#_x0000_t202" style="position:absolute;left:2034;top:3079;width:662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adcYA&#10;AADcAAAADwAAAGRycy9kb3ducmV2LnhtbESPT2sCMRTE7wW/Q3hCL6Vm62GRrVFUaJFSK/5BPD42&#10;z83i5mVJoq7f3hQKPQ4z8xtmPO1sI67kQ+1YwdsgA0FcOl1zpWC/+3gdgQgRWWPjmBTcKcB00nsa&#10;Y6HdjTd03cZKJAiHAhWYGNtCylAashgGriVO3sl5izFJX0nt8ZbgtpHDLMulxZrTgsGWFobK8/Zi&#10;FZzN18s6+1zND/ny7n92F3f030elnvvd7B1EpC7+h//aS61glA/h90w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tadcYAAADcAAAADwAAAAAAAAAAAAAAAACYAgAAZHJz&#10;L2Rvd25yZXYueG1sUEsFBgAAAAAEAAQA9QAAAIsDAAAAAA==&#10;" filled="f" stroked="f" strokeweight=".5pt">
                  <v:textbox>
                    <w:txbxContent>
                      <w:p w14:paraId="6582C65B" w14:textId="77777777" w:rsidR="00592FFE" w:rsidRDefault="00592FFE" w:rsidP="00A526B9">
                        <w:pPr>
                          <w:pStyle w:val="NormalWeb"/>
                        </w:pPr>
                        <w:proofErr w:type="gramStart"/>
                        <w:r>
                          <w:rPr>
                            <w:rFonts w:ascii="Calibri" w:eastAsia="SimSun" w:hAnsi="Calibri"/>
                            <w:sz w:val="20"/>
                            <w:szCs w:val="20"/>
                          </w:rPr>
                          <w:t>f</w:t>
                        </w:r>
                        <w:r>
                          <w:rPr>
                            <w:rFonts w:ascii="Calibri" w:eastAsia="SimSun" w:hAnsi="Calibri"/>
                            <w:position w:val="-5"/>
                            <w:sz w:val="20"/>
                            <w:szCs w:val="20"/>
                            <w:vertAlign w:val="subscript"/>
                          </w:rPr>
                          <w:t>NL</w:t>
                        </w:r>
                        <w:proofErr w:type="gramEnd"/>
                        <w:r>
                          <w:rPr>
                            <w:rFonts w:ascii="Calibri" w:eastAsia="SimSun" w:hAnsi="Calibri"/>
                            <w:sz w:val="20"/>
                            <w:szCs w:val="20"/>
                          </w:rPr>
                          <w:t xml:space="preserve"> = 61.8</w:t>
                        </w:r>
                      </w:p>
                    </w:txbxContent>
                  </v:textbox>
                </v:shape>
                <v:shape id="Text Box 29" o:spid="_x0000_s1219" type="#_x0000_t202" style="position:absolute;left:16887;top:17255;width:414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7sYA&#10;AADcAAAADwAAAGRycy9kb3ducmV2LnhtbESPQWsCMRSE70L/Q3gFL1KzbWGRrVGq0CJSLdVSPD42&#10;r5vFzcuSRF3/vREEj8PMfMOMp51txJF8qB0reB5mIIhLp2uuFPxuP55GIEJE1tg4JgVnCjCdPPTG&#10;WGh34h86bmIlEoRDgQpMjG0hZSgNWQxD1xIn7995izFJX0nt8ZTgtpEvWZZLizWnBYMtzQ2V+83B&#10;Ktib5eA7+1zN/vLF2a+3B7fzXzul+o/d+xuISF28h2/thVYwyl/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7sYAAADcAAAADwAAAAAAAAAAAAAAAACYAgAAZHJz&#10;L2Rvd25yZXYueG1sUEsFBgAAAAAEAAQA9QAAAIsDAAAAAA==&#10;" filled="f" stroked="f" strokeweight=".5pt">
                  <v:textbox>
                    <w:txbxContent>
                      <w:p w14:paraId="65006F17" w14:textId="77777777" w:rsidR="00592FFE" w:rsidRDefault="00592FFE" w:rsidP="00A526B9">
                        <w:pPr>
                          <w:pStyle w:val="NormalWeb"/>
                        </w:pPr>
                        <w:r>
                          <w:rPr>
                            <w:rFonts w:ascii="Calibri" w:eastAsia="SimSun" w:hAnsi="Calibri"/>
                            <w:sz w:val="20"/>
                            <w:szCs w:val="20"/>
                          </w:rPr>
                          <w:t>0.25</w:t>
                        </w:r>
                      </w:p>
                    </w:txbxContent>
                  </v:textbox>
                </v:shape>
                <v:line id="Straight Connector 864" o:spid="_x0000_s1220" style="position:absolute;flip:y;visibility:visible;mso-wrap-style:square" from="18741,10639" to="18741,1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mk8YAAADcAAAADwAAAGRycy9kb3ducmV2LnhtbESPQWvCQBSE74X+h+UVvBTdWIrE6Cqt&#10;VSpCD01EPD6yzySYfRuyq8Z/7wqCx2FmvmGm887U4kytqywrGA4iEMS51RUXCrbZqh+DcB5ZY22Z&#10;FFzJwXz2+jLFRNsL/9M59YUIEHYJKii9bxIpXV6SQTewDXHwDrY16INsC6lbvAS4qeVHFI2kwYrD&#10;QokNLUrKj+nJKPDZbvz3/ptF8fLneE2LzT773lqlem/d1wSEp84/w4/2WiuIR59wP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3JpPGAAAA3AAAAA8AAAAAAAAA&#10;AAAAAAAAoQIAAGRycy9kb3ducmV2LnhtbFBLBQYAAAAABAAEAPkAAACUAwAAAAA=&#10;" strokecolor="black [3213]" strokeweight=".5pt">
                  <v:stroke dashstyle="1 1" joinstyle="miter"/>
                </v:line>
                <v:line id="Straight Connector 865" o:spid="_x0000_s1221" style="position:absolute;visibility:visible;mso-wrap-style:square" from="8023,8823" to="48840,1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F0sQAAADcAAAADwAAAGRycy9kb3ducmV2LnhtbESPUWvCQBCE3wv+h2MF3+pGbYNET5FC&#10;i0+WWn/AmluTaG4v5K4m9tf3BKGPw8x8wyzXva3VlVtfOdEwGSegWHJnKik0HL7fn+egfCAxVDth&#10;DTf2sF4NnpaUGdfJF1/3oVARIj4jDWUITYbo85It+bFrWKJ3cq2lEGVboGmpi3Bb4zRJUrRUSVwo&#10;qeG3kvPL/sdqsLNtsku76a7G/PxxlF/El9mn1qNhv1mACtyH//CjvTUa5ukr3M/EI4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EXSxAAAANwAAAAPAAAAAAAAAAAA&#10;AAAAAKECAABkcnMvZG93bnJldi54bWxQSwUGAAAAAAQABAD5AAAAkgMAAAAA&#10;" strokecolor="black [3213]" strokeweight="1pt">
                  <v:stroke joinstyle="miter"/>
                </v:line>
                <v:shape id="Text Box 29" o:spid="_x0000_s1222" type="#_x0000_t202" style="position:absolute;left:1979;top:7718;width:662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dsYA&#10;AADcAAAADwAAAGRycy9kb3ducmV2LnhtbESPQWsCMRSE7wX/Q3iCl1KzelhkNYoWKiK2opbi8bF5&#10;3SxuXpYk6vrvm0Khx2FmvmFmi8424kY+1I4VjIYZCOLS6ZorBZ+nt5cJiBCRNTaOScGDAizmvacZ&#10;Ftrd+UC3Y6xEgnAoUIGJsS2kDKUhi2HoWuLkfTtvMSbpK6k93hPcNnKcZbm0WHNaMNjSq6Hycrxa&#10;BRezfd5n6/fVV755+I/T1Z397qzUoN8tpyAidfE//NfeaAWTPIf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cdsYAAADcAAAADwAAAAAAAAAAAAAAAACYAgAAZHJz&#10;L2Rvd25yZXYueG1sUEsFBgAAAAAEAAQA9QAAAIsDAAAAAA==&#10;" filled="f" stroked="f" strokeweight=".5pt">
                  <v:textbox>
                    <w:txbxContent>
                      <w:p w14:paraId="5CB2C3FC" w14:textId="77777777" w:rsidR="00592FFE" w:rsidRDefault="00592FFE" w:rsidP="00A526B9">
                        <w:pPr>
                          <w:pStyle w:val="NormalWeb"/>
                        </w:pPr>
                        <w:proofErr w:type="gramStart"/>
                        <w:r>
                          <w:rPr>
                            <w:rFonts w:ascii="Calibri" w:eastAsia="SimSun" w:hAnsi="Calibri"/>
                            <w:sz w:val="20"/>
                            <w:szCs w:val="20"/>
                          </w:rPr>
                          <w:t>f</w:t>
                        </w:r>
                        <w:r>
                          <w:rPr>
                            <w:rFonts w:ascii="Calibri" w:eastAsia="SimSun" w:hAnsi="Calibri"/>
                            <w:position w:val="-5"/>
                            <w:sz w:val="20"/>
                            <w:szCs w:val="20"/>
                            <w:vertAlign w:val="subscript"/>
                          </w:rPr>
                          <w:t>NL</w:t>
                        </w:r>
                        <w:proofErr w:type="gramEnd"/>
                        <w:r>
                          <w:rPr>
                            <w:rFonts w:ascii="Calibri" w:eastAsia="SimSun" w:hAnsi="Calibri"/>
                            <w:sz w:val="20"/>
                            <w:szCs w:val="20"/>
                          </w:rPr>
                          <w:t xml:space="preserve"> = 60.5</w:t>
                        </w:r>
                      </w:p>
                    </w:txbxContent>
                  </v:textbox>
                </v:shape>
                <w10:anchorlock/>
              </v:group>
            </w:pict>
          </mc:Fallback>
        </mc:AlternateContent>
      </w:r>
      <w:r>
        <w:br/>
        <w:t>Figure 3.3.5: Adjusting No-Load Frequency</w:t>
      </w:r>
    </w:p>
    <w:p w14:paraId="185E12C8" w14:textId="4361EAAE" w:rsidR="003B0D33" w:rsidRPr="005A3BF9" w:rsidRDefault="00A526B9" w:rsidP="00A526B9">
      <w:r>
        <w:t xml:space="preserve">Because droop is a fast-acting primary response control scheme, it is perfect for MGs. As will be seen in Chapter 6, droop control will be implemented to take care of the power sharing and frequency stability in an automatic way in the proposed MG control system. An additional optimization level for secondary and tertiary control will adjust the no-load frequencies, as described above. </w:t>
      </w:r>
      <w:r w:rsidR="00900350">
        <w:t xml:space="preserve">The Multi-Agent System responsible of this </w:t>
      </w:r>
      <w:r w:rsidR="00900350">
        <w:lastRenderedPageBreak/>
        <w:t xml:space="preserve">higher-level control will be introduced and described in the following chapter. </w:t>
      </w:r>
      <w:r>
        <w:t>The result will be a stable and efficient MG control scheme.</w:t>
      </w:r>
    </w:p>
    <w:p w14:paraId="3E5276C1" w14:textId="77777777" w:rsidR="003B0D33" w:rsidRDefault="003B0D33">
      <w:pPr>
        <w:jc w:val="left"/>
        <w:rPr>
          <w:rFonts w:asciiTheme="majorHAnsi" w:eastAsiaTheme="majorEastAsia" w:hAnsiTheme="majorHAnsi" w:cstheme="majorBidi"/>
          <w:b/>
          <w:bCs/>
          <w:sz w:val="32"/>
        </w:rPr>
      </w:pPr>
      <w:r>
        <w:br w:type="page"/>
      </w:r>
    </w:p>
    <w:p w14:paraId="6C644D0C" w14:textId="42331FA9" w:rsidR="003B0D33" w:rsidRDefault="003B0D33">
      <w:pPr>
        <w:pStyle w:val="Heading1"/>
      </w:pPr>
      <w:bookmarkStart w:id="14" w:name="_Toc442882593"/>
      <w:r>
        <w:lastRenderedPageBreak/>
        <w:t>Chapter 4: Multi-Agent Systems</w:t>
      </w:r>
      <w:bookmarkEnd w:id="14"/>
    </w:p>
    <w:p w14:paraId="621F25ED" w14:textId="77777777" w:rsidR="00450F2F" w:rsidRDefault="00450F2F" w:rsidP="00450F2F">
      <w:r>
        <w:t>Multi-Agent Systems (MAS) hold much promise when the goal is to have a decentralized control scheme. In this chapter, centralized vs decentralized control systems will be outlined and the pros and cons of each will be weighed to see why a distributed structure is desired. The basics of communication networks and dynamic systems will be introduced to give the background for MAS and how they can be applied to Microgrids.</w:t>
      </w:r>
    </w:p>
    <w:p w14:paraId="5FFEEDBB" w14:textId="77777777" w:rsidR="00450F2F" w:rsidRDefault="00450F2F" w:rsidP="00450F2F"/>
    <w:p w14:paraId="51F309B5" w14:textId="77777777" w:rsidR="00450F2F" w:rsidRDefault="00450F2F" w:rsidP="00450F2F">
      <w:pPr>
        <w:pStyle w:val="Heading2"/>
      </w:pPr>
      <w:bookmarkStart w:id="15" w:name="_Toc442882594"/>
      <w:r>
        <w:t>4.1. Centralized vs Decentralized Control Systems</w:t>
      </w:r>
      <w:bookmarkEnd w:id="15"/>
    </w:p>
    <w:p w14:paraId="73C8385F" w14:textId="77777777" w:rsidR="00450F2F" w:rsidRDefault="00450F2F" w:rsidP="00450F2F">
      <w:r>
        <w:t>Although droop control, as described in Section 3.3, is implemented per generator, when considering Automatic Generation Control (AGC) and Supervisory Control and Data Acquisition (SCADA) for power systems, power control systems have traditionally been implemented in a centralized hub. There are several reasons for this:</w:t>
      </w:r>
    </w:p>
    <w:p w14:paraId="2F8A139C" w14:textId="5BEB73EE" w:rsidR="00450F2F" w:rsidRDefault="00450F2F" w:rsidP="006D44B6">
      <w:pPr>
        <w:pStyle w:val="ListNumber"/>
        <w:numPr>
          <w:ilvl w:val="0"/>
          <w:numId w:val="6"/>
        </w:numPr>
      </w:pPr>
      <w:r>
        <w:t xml:space="preserve">Computational Power: Historically, wide-area control systems were implemented with hardware-based electronic components, as the availability and accessibility of computing power was limited and therefore software solutions were not sufficient. These systems were highly tailored and very expensive to implement, as they had to be as reliable and stable as possible. </w:t>
      </w:r>
    </w:p>
    <w:p w14:paraId="5F1F2734" w14:textId="77777777" w:rsidR="00450F2F" w:rsidRDefault="00450F2F" w:rsidP="00450F2F">
      <w:pPr>
        <w:pStyle w:val="ListNumber"/>
        <w:numPr>
          <w:ilvl w:val="0"/>
          <w:numId w:val="6"/>
        </w:numPr>
      </w:pPr>
      <w:r>
        <w:t>Speed: Minding the previous point about computational power, having all information aggregated by one entity means decisions can be made with a global system perspective as fast as they can be processed.</w:t>
      </w:r>
    </w:p>
    <w:p w14:paraId="492FE66F" w14:textId="77777777" w:rsidR="00450F2F" w:rsidRDefault="00450F2F" w:rsidP="00450F2F">
      <w:pPr>
        <w:pStyle w:val="ListNumber"/>
        <w:numPr>
          <w:ilvl w:val="0"/>
          <w:numId w:val="6"/>
        </w:numPr>
      </w:pPr>
      <w:r>
        <w:t xml:space="preserve">Security: Being such an integral part of our modern life, electrical power systems need to be ultra-secure to outside influences. By having all control </w:t>
      </w:r>
      <w:r>
        <w:lastRenderedPageBreak/>
        <w:t>mechanisms in one protected location, the chances of accidental mishaps or intentional sabotage are reduced.</w:t>
      </w:r>
    </w:p>
    <w:p w14:paraId="4DA8036B" w14:textId="77777777" w:rsidR="00450F2F" w:rsidRDefault="00450F2F" w:rsidP="00450F2F">
      <w:pPr>
        <w:pStyle w:val="ListNumber"/>
        <w:numPr>
          <w:ilvl w:val="0"/>
          <w:numId w:val="6"/>
        </w:numPr>
      </w:pPr>
      <w:r>
        <w:t>Standardization: By having one central entity controlling the whole system, everything is tailored to it and there are no issues of inter-operability or backward compatibility when upgrading or adjusting the system.</w:t>
      </w:r>
    </w:p>
    <w:p w14:paraId="41980A92" w14:textId="77777777" w:rsidR="00450F2F" w:rsidRDefault="00450F2F" w:rsidP="00450F2F">
      <w:r w:rsidRPr="00354C12">
        <w:t>However, computational capabilities have exploded in the past decades</w:t>
      </w:r>
      <w:r>
        <w:t>,</w:t>
      </w:r>
      <w:r w:rsidRPr="00354C12">
        <w:t xml:space="preserve"> making most of the previous</w:t>
      </w:r>
      <w:r>
        <w:t xml:space="preserve"> reasons obsolete and creating a real push towards control decentralization. To understand this momentum, the downsides of centralized control are outlined next:</w:t>
      </w:r>
    </w:p>
    <w:p w14:paraId="00DA4FB2" w14:textId="77777777" w:rsidR="00450F2F" w:rsidRDefault="00450F2F" w:rsidP="00450F2F">
      <w:pPr>
        <w:pStyle w:val="ListNumber"/>
        <w:numPr>
          <w:ilvl w:val="0"/>
          <w:numId w:val="21"/>
        </w:numPr>
      </w:pPr>
      <w:r>
        <w:t>Single Point of Failure (SPOF): By having one unique entity aggregating all measurements and providing control for the entire network, the system becomes utterly dependent and vulnerable to any problem such entity might face. Backup systems are necessary for each component in such vital infrastructure as the power grid, which adds to the complexity and cost of the system.</w:t>
      </w:r>
    </w:p>
    <w:p w14:paraId="52300C2C" w14:textId="77777777" w:rsidR="00450F2F" w:rsidRDefault="00450F2F" w:rsidP="00450F2F">
      <w:pPr>
        <w:pStyle w:val="ListNumber"/>
        <w:numPr>
          <w:ilvl w:val="0"/>
          <w:numId w:val="6"/>
        </w:numPr>
      </w:pPr>
      <w:r>
        <w:t>Scaling: As centralized systems grow in size, their complexity grows at a faster pace. The communication infrastructure has to be readjusted for every addition to the system in an ever-complex mesh. The processing power likewise needs to be upgraded for the added burden; it is said that such systems “</w:t>
      </w:r>
      <w:r>
        <w:rPr>
          <w:i/>
        </w:rPr>
        <w:t>do not scale</w:t>
      </w:r>
      <w:r>
        <w:t>”</w:t>
      </w:r>
      <w:r>
        <w:rPr>
          <w:i/>
        </w:rPr>
        <w:t>.</w:t>
      </w:r>
    </w:p>
    <w:p w14:paraId="184FC9C8" w14:textId="77777777" w:rsidR="00450F2F" w:rsidRDefault="00450F2F" w:rsidP="00450F2F">
      <w:pPr>
        <w:pStyle w:val="ListNumber"/>
        <w:numPr>
          <w:ilvl w:val="0"/>
          <w:numId w:val="6"/>
        </w:numPr>
      </w:pPr>
      <w:r>
        <w:t>Customization: The highly tailored nature of centralized systems means that they are inflexible and inherently hard to upgrade; thus they fall behind the latest technological advancements.</w:t>
      </w:r>
    </w:p>
    <w:p w14:paraId="47FCBBC6" w14:textId="77777777" w:rsidR="00450F2F" w:rsidRDefault="00450F2F" w:rsidP="00450F2F">
      <w:pPr>
        <w:pStyle w:val="ListNumber"/>
        <w:numPr>
          <w:ilvl w:val="0"/>
          <w:numId w:val="6"/>
        </w:numPr>
      </w:pPr>
      <w:r>
        <w:t>Cost: All the previous disadvantages have the added drawback of increasing the cost of the control scheme.</w:t>
      </w:r>
    </w:p>
    <w:p w14:paraId="45BC64A9" w14:textId="77777777" w:rsidR="00450F2F" w:rsidRDefault="00450F2F" w:rsidP="00450F2F">
      <w:r>
        <w:lastRenderedPageBreak/>
        <w:t>Decentralization is an evolving field of study as computing power becomes faster and more prevalent in all aspects of life. In a decentralized (or distributed) system, the measurement, processing and control actions are divided into clusters, which do not depend on a hierarchical structure and act only on local information. Distributed control systems address all of the previously mentioned downsides of central controllers:</w:t>
      </w:r>
    </w:p>
    <w:p w14:paraId="676E770B" w14:textId="77777777" w:rsidR="00450F2F" w:rsidRDefault="00450F2F" w:rsidP="00450F2F">
      <w:pPr>
        <w:pStyle w:val="ListNumber"/>
        <w:numPr>
          <w:ilvl w:val="0"/>
          <w:numId w:val="29"/>
        </w:numPr>
      </w:pPr>
      <w:r>
        <w:t>Resiliency: Because there isn’t one single agent on which all others depend, the system is by design resistant to failures of any given component and able to adapt when fault conditions arise.</w:t>
      </w:r>
    </w:p>
    <w:p w14:paraId="13D9BE0F" w14:textId="77777777" w:rsidR="00450F2F" w:rsidRDefault="00450F2F" w:rsidP="00450F2F">
      <w:pPr>
        <w:pStyle w:val="ListNumber"/>
        <w:numPr>
          <w:ilvl w:val="0"/>
          <w:numId w:val="21"/>
        </w:numPr>
      </w:pPr>
      <w:r>
        <w:t>Scaling: Distributed systems can be designed so that communicational and computational complexity does not increase for each addition to the system. Instead, every additional cluster has the same communication and processing capabilities as all the others, thus the system scales linearly according to the size of the system.</w:t>
      </w:r>
    </w:p>
    <w:p w14:paraId="235D0FDB" w14:textId="77777777" w:rsidR="00450F2F" w:rsidRDefault="00450F2F" w:rsidP="00450F2F">
      <w:pPr>
        <w:pStyle w:val="ListNumber"/>
        <w:numPr>
          <w:ilvl w:val="0"/>
          <w:numId w:val="21"/>
        </w:numPr>
      </w:pPr>
      <w:r>
        <w:t>Flexibility: By incorporating communications and industrial protocols and standards, decentralized systems can be designed to be adaptable and ready-made to be “plug and play”. In the case of a MG, one can envision a system where if a new load or Distributed Generator (DG) is added, it can immediately start communicating with the adjacent clusters and the system as a whole can automatically reach a stable operating condition.</w:t>
      </w:r>
    </w:p>
    <w:p w14:paraId="44360632" w14:textId="77777777" w:rsidR="00450F2F" w:rsidRDefault="00450F2F" w:rsidP="00450F2F">
      <w:pPr>
        <w:pStyle w:val="ListNumber"/>
        <w:numPr>
          <w:ilvl w:val="0"/>
          <w:numId w:val="21"/>
        </w:numPr>
      </w:pPr>
      <w:r>
        <w:t xml:space="preserve">Cost: Because distributed computation has become so inexpensive, and software control and communication systems have become so sophisticated, implementing such a decentralized control system is now not only economically </w:t>
      </w:r>
      <w:r>
        <w:lastRenderedPageBreak/>
        <w:t>feasible, but more cost effective than centralized solutions, especially considering the ability to easily and cheaply expand the system.</w:t>
      </w:r>
    </w:p>
    <w:p w14:paraId="67988A7F" w14:textId="77777777" w:rsidR="00450F2F" w:rsidRDefault="00450F2F" w:rsidP="00450F2F">
      <w:r>
        <w:t>Decentralized control systems do present some challenges and concerns, one of them being system security and stability. As was previously mentioned, such a system can be designed to be resistant to a loss of any given cluster and maintain stability; this will be further described in Chapter 5. Regarding cyber-security, the latest security measures can be implemented to keep attackers at bay. Furthermore, the system does not depend on the internet and so the communications can be as secure as any centralized system.</w:t>
      </w:r>
    </w:p>
    <w:p w14:paraId="62061E46" w14:textId="77777777" w:rsidR="00450F2F" w:rsidRDefault="00450F2F" w:rsidP="00450F2F">
      <w:r>
        <w:t xml:space="preserve">The main drawback of a distributed system is the trade-off in speed when solving a control problem. A centralized system has a system-wide perspective of the current conditions and thus can solve an optimization problem as quickly as its processing power allows it to. When considering Economic Dispatch (ED) for a MG, the computational requirements are not high at all, therefore a central controller can solve it immediately. As will be seen in Chapter 5, distributed optimization depends on several communication iterations to reach an agreement on the optimal solution. </w:t>
      </w:r>
    </w:p>
    <w:p w14:paraId="498E6DC9" w14:textId="3136ED5F" w:rsidR="00450F2F" w:rsidRDefault="00450F2F" w:rsidP="00450F2F">
      <w:r>
        <w:t>In the proposed MG scheme, this disadvantage is mitigated by having droop as the primary control system because it acts locally and immediately. Decentralized communication using diffusion (Ch. 5) acts as secondary control to restore the frequency of the MG to the nominal. Additionally, diffusion jointly performs distributed optimization, which acts as the tertiary control or ED of the MG; this is all demonstrated in Chapter 6.</w:t>
      </w:r>
    </w:p>
    <w:p w14:paraId="233D2F81" w14:textId="77777777" w:rsidR="00450F2F" w:rsidRDefault="00450F2F" w:rsidP="00450F2F"/>
    <w:p w14:paraId="781696A7" w14:textId="3B74CEB6" w:rsidR="00450F2F" w:rsidRDefault="00450F2F" w:rsidP="00450F2F">
      <w:pPr>
        <w:pStyle w:val="Heading2"/>
      </w:pPr>
      <w:bookmarkStart w:id="16" w:name="_Toc442882595"/>
      <w:r>
        <w:lastRenderedPageBreak/>
        <w:t>4.2. Networks and Dynamic Systems</w:t>
      </w:r>
      <w:bookmarkEnd w:id="16"/>
    </w:p>
    <w:p w14:paraId="159E6E52" w14:textId="77777777" w:rsidR="00450F2F" w:rsidRDefault="00450F2F" w:rsidP="00450F2F">
      <w:r>
        <w:t xml:space="preserve">Before considering a network of agents, some concepts and nomenclature need to be established. A </w:t>
      </w:r>
      <w:r>
        <w:rPr>
          <w:i/>
        </w:rPr>
        <w:t>graph</w:t>
      </w:r>
      <w:r>
        <w:t xml:space="preserve"> is the term used for the mathematical representation of a physical (or virtual) network of </w:t>
      </w:r>
      <w:r>
        <w:rPr>
          <w:i/>
        </w:rPr>
        <w:t>nodes</w:t>
      </w:r>
      <w:r>
        <w:t xml:space="preserve"> or </w:t>
      </w:r>
      <w:r>
        <w:rPr>
          <w:i/>
        </w:rPr>
        <w:t xml:space="preserve">vertices </w:t>
      </w:r>
      <w:r>
        <w:t xml:space="preserve">interconnected by </w:t>
      </w:r>
      <w:r>
        <w:rPr>
          <w:i/>
        </w:rPr>
        <w:t>edges</w:t>
      </w:r>
      <w:r>
        <w:t xml:space="preserve">. A graph </w:t>
      </w:r>
      <w:r>
        <w:rPr>
          <w:i/>
        </w:rPr>
        <w:t>G</w:t>
      </w:r>
      <w:r>
        <w:t xml:space="preserve"> is described by the pair </w:t>
      </w:r>
      <w:r>
        <w:rPr>
          <w:i/>
        </w:rPr>
        <w:t>(V,E)</w:t>
      </w:r>
      <w:r>
        <w:t xml:space="preserve"> where </w:t>
      </w:r>
      <w:r>
        <w:rPr>
          <w:i/>
        </w:rPr>
        <w:t>V = {1,…,n}</w:t>
      </w:r>
      <w:r>
        <w:t xml:space="preserve"> represents the finite, nonempty set of nodes, and </w:t>
      </w:r>
      <w:r w:rsidRPr="007F326A">
        <w:rPr>
          <w:rFonts w:ascii="Cambria Math" w:hAnsi="Cambria Math"/>
          <w:i/>
        </w:rPr>
        <w:t xml:space="preserve">E </w:t>
      </w:r>
      <w:r w:rsidRPr="007F326A">
        <w:rPr>
          <w:rFonts w:ascii="Cambria Math" w:hAnsi="Cambria Math" w:cs="Cambria Math"/>
          <w:i/>
        </w:rPr>
        <w:t xml:space="preserve">⊆ </w:t>
      </w:r>
      <w:r>
        <w:rPr>
          <w:rFonts w:ascii="Cambria Math" w:hAnsi="Cambria Math" w:cs="Cambria Math"/>
          <w:i/>
        </w:rPr>
        <w:t>V</w:t>
      </w:r>
      <w:r w:rsidRPr="007F326A">
        <w:rPr>
          <w:rFonts w:ascii="Cambria Math" w:hAnsi="Cambria Math" w:cs="Cambria Math"/>
          <w:i/>
        </w:rPr>
        <w:t>x</w:t>
      </w:r>
      <w:r>
        <w:rPr>
          <w:rFonts w:ascii="Cambria Math" w:hAnsi="Cambria Math" w:cs="Cambria Math"/>
          <w:i/>
        </w:rPr>
        <w:t xml:space="preserve">V </w:t>
      </w:r>
      <w:r>
        <w:rPr>
          <w:rFonts w:ascii="Cambria Math" w:hAnsi="Cambria Math" w:cs="Cambria Math"/>
        </w:rPr>
        <w:t xml:space="preserve"> </w:t>
      </w:r>
      <w:r>
        <w:t xml:space="preserve">represents the ordered set of edges, or connections, from one node to the other. An edge </w:t>
      </w:r>
      <w:r w:rsidRPr="003C0DCC">
        <w:rPr>
          <w:rFonts w:ascii="Cambria Math" w:hAnsi="Cambria Math"/>
          <w:i/>
        </w:rPr>
        <w:t>(i,j)∈</w:t>
      </w:r>
      <w:r w:rsidRPr="003C0DCC">
        <w:rPr>
          <w:rFonts w:ascii="Cambria Math" w:eastAsia="Arial Unicode MS" w:hAnsi="Cambria Math"/>
          <w:i/>
        </w:rPr>
        <w:t>E</w:t>
      </w:r>
      <w:r>
        <w:t xml:space="preserve"> describes a communication link from node </w:t>
      </w:r>
      <w:r>
        <w:rPr>
          <w:i/>
        </w:rPr>
        <w:t xml:space="preserve">i </w:t>
      </w:r>
      <w:r>
        <w:t xml:space="preserve">to node </w:t>
      </w:r>
      <w:r w:rsidRPr="003C0DCC">
        <w:rPr>
          <w:i/>
        </w:rPr>
        <w:t>j</w:t>
      </w:r>
      <w:r>
        <w:t xml:space="preserve">. In a </w:t>
      </w:r>
      <w:r w:rsidRPr="003C0DCC">
        <w:rPr>
          <w:i/>
        </w:rPr>
        <w:t>directed</w:t>
      </w:r>
      <w:r>
        <w:rPr>
          <w:i/>
        </w:rPr>
        <w:t xml:space="preserve"> graph</w:t>
      </w:r>
      <w:r>
        <w:t xml:space="preserve">, </w:t>
      </w:r>
      <w:r>
        <w:rPr>
          <w:i/>
        </w:rPr>
        <w:t>(i,j)</w:t>
      </w:r>
      <w:r>
        <w:rPr>
          <w:rFonts w:cstheme="minorHAnsi"/>
          <w:i/>
        </w:rPr>
        <w:t>≠</w:t>
      </w:r>
      <w:r>
        <w:rPr>
          <w:i/>
        </w:rPr>
        <w:t>(j,i)</w:t>
      </w:r>
      <w:r>
        <w:t xml:space="preserve">, meaning that the edges represent one-way communication. However, in an </w:t>
      </w:r>
      <w:r>
        <w:rPr>
          <w:i/>
        </w:rPr>
        <w:t>undirected graph</w:t>
      </w:r>
      <w:r>
        <w:t xml:space="preserve">, </w:t>
      </w:r>
      <w:r>
        <w:rPr>
          <w:i/>
        </w:rPr>
        <w:t>(i,j)</w:t>
      </w:r>
      <w:r>
        <w:rPr>
          <w:rFonts w:cstheme="minorHAnsi"/>
          <w:i/>
        </w:rPr>
        <w:t>=</w:t>
      </w:r>
      <w:r>
        <w:rPr>
          <w:i/>
        </w:rPr>
        <w:t>(j,i)</w:t>
      </w:r>
      <w:r>
        <w:t xml:space="preserve">, so the communication is bidirectional. Self-edges are denoted by </w:t>
      </w:r>
      <w:r>
        <w:rPr>
          <w:i/>
        </w:rPr>
        <w:t>(i,i)</w:t>
      </w:r>
      <w:r>
        <w:t xml:space="preserve">; although at first it may seem counterintuitive, in Chapter 5, the significance of self-communication will be described. </w:t>
      </w:r>
      <w:sdt>
        <w:sdtPr>
          <w:id w:val="-6525065"/>
          <w:citation/>
        </w:sdtPr>
        <w:sdtEndPr/>
        <w:sdtContent>
          <w:r>
            <w:fldChar w:fldCharType="begin"/>
          </w:r>
          <w:r>
            <w:instrText xml:space="preserve"> CITATION Ant13 \l 1033 </w:instrText>
          </w:r>
          <w:r>
            <w:fldChar w:fldCharType="separate"/>
          </w:r>
          <w:r w:rsidR="004030AA" w:rsidRPr="004030AA">
            <w:rPr>
              <w:noProof/>
            </w:rPr>
            <w:t>[30]</w:t>
          </w:r>
          <w:r>
            <w:fldChar w:fldCharType="end"/>
          </w:r>
        </w:sdtContent>
      </w:sdt>
      <w:sdt>
        <w:sdtPr>
          <w:id w:val="-1982983382"/>
          <w:citation/>
        </w:sdtPr>
        <w:sdtEndPr/>
        <w:sdtContent>
          <w:r>
            <w:fldChar w:fldCharType="begin"/>
          </w:r>
          <w:r>
            <w:instrText xml:space="preserve"> CITATION Wei07 \l 1033 </w:instrText>
          </w:r>
          <w:r>
            <w:fldChar w:fldCharType="separate"/>
          </w:r>
          <w:r w:rsidR="004030AA">
            <w:rPr>
              <w:noProof/>
            </w:rPr>
            <w:t xml:space="preserve"> </w:t>
          </w:r>
          <w:r w:rsidR="004030AA" w:rsidRPr="004030AA">
            <w:rPr>
              <w:noProof/>
            </w:rPr>
            <w:t>[31]</w:t>
          </w:r>
          <w:r>
            <w:fldChar w:fldCharType="end"/>
          </w:r>
        </w:sdtContent>
      </w:sdt>
    </w:p>
    <w:p w14:paraId="2BFFC19E" w14:textId="3466A04B" w:rsidR="00450F2F" w:rsidRDefault="00450F2F" w:rsidP="00E26938">
      <w:r>
        <w:t xml:space="preserve">Graphs are considered </w:t>
      </w:r>
      <w:r w:rsidRPr="00024645">
        <w:rPr>
          <w:i/>
        </w:rPr>
        <w:t>strongly connected</w:t>
      </w:r>
      <w:r>
        <w:t xml:space="preserve"> when there exists a </w:t>
      </w:r>
      <w:r>
        <w:rPr>
          <w:i/>
        </w:rPr>
        <w:t>directed</w:t>
      </w:r>
      <w:r>
        <w:t xml:space="preserve"> path to and from any one node to the other, and simply </w:t>
      </w:r>
      <w:r>
        <w:rPr>
          <w:i/>
        </w:rPr>
        <w:t>connected</w:t>
      </w:r>
      <w:r>
        <w:t xml:space="preserve"> when such path is undirected. The set of </w:t>
      </w:r>
      <w:r w:rsidRPr="007F53E8">
        <w:rPr>
          <w:i/>
        </w:rPr>
        <w:t>neighbors</w:t>
      </w:r>
      <w:r>
        <w:t xml:space="preserve"> for node </w:t>
      </w:r>
      <w:r>
        <w:rPr>
          <w:i/>
        </w:rPr>
        <w:t>i</w:t>
      </w:r>
      <w:r>
        <w:t xml:space="preserve">, </w:t>
      </w:r>
      <w:r w:rsidRPr="00FF6C0D">
        <w:rPr>
          <w:i/>
        </w:rPr>
        <w:t>N</w:t>
      </w:r>
      <w:r w:rsidRPr="00480AA6">
        <w:rPr>
          <w:i/>
          <w:vertAlign w:val="subscript"/>
        </w:rPr>
        <w:t>i</w:t>
      </w:r>
      <w:r w:rsidRPr="00480AA6">
        <w:rPr>
          <w:i/>
        </w:rPr>
        <w:t>,</w:t>
      </w:r>
      <w:r>
        <w:rPr>
          <w:i/>
        </w:rPr>
        <w:t xml:space="preserve"> </w:t>
      </w:r>
      <w:r w:rsidRPr="00FF6C0D">
        <w:rPr>
          <w:rFonts w:cstheme="minorHAnsi"/>
        </w:rPr>
        <w:t>represe</w:t>
      </w:r>
      <w:r>
        <w:rPr>
          <w:rFonts w:cstheme="minorHAnsi"/>
        </w:rPr>
        <w:t>nts</w:t>
      </w:r>
      <w:r w:rsidRPr="007F53E8">
        <w:rPr>
          <w:rFonts w:cstheme="minorHAnsi"/>
        </w:rPr>
        <w:t xml:space="preserve"> all the nodes which </w:t>
      </w:r>
      <w:r>
        <w:rPr>
          <w:rFonts w:cstheme="minorHAnsi"/>
        </w:rPr>
        <w:t xml:space="preserve">share an edge with </w:t>
      </w:r>
      <w:r>
        <w:rPr>
          <w:rFonts w:cstheme="minorHAnsi"/>
          <w:i/>
        </w:rPr>
        <w:t>i</w:t>
      </w:r>
      <w:r>
        <w:rPr>
          <w:rFonts w:cstheme="minorHAnsi"/>
        </w:rPr>
        <w:t xml:space="preserve">, and the </w:t>
      </w:r>
      <w:r>
        <w:rPr>
          <w:rFonts w:cstheme="minorHAnsi"/>
          <w:i/>
        </w:rPr>
        <w:t>degree</w:t>
      </w:r>
      <w:r>
        <w:rPr>
          <w:rFonts w:cstheme="minorHAnsi"/>
        </w:rPr>
        <w:t xml:space="preserve"> of node </w:t>
      </w:r>
      <w:r>
        <w:rPr>
          <w:rFonts w:cstheme="minorHAnsi"/>
          <w:i/>
        </w:rPr>
        <w:t>i</w:t>
      </w:r>
      <w:r>
        <w:rPr>
          <w:rFonts w:cstheme="minorHAnsi"/>
        </w:rPr>
        <w:t xml:space="preserve"> is given by </w:t>
      </w:r>
      <w:r>
        <w:rPr>
          <w:rFonts w:cstheme="minorHAnsi"/>
          <w:i/>
        </w:rPr>
        <w:t>|N</w:t>
      </w:r>
      <w:r>
        <w:rPr>
          <w:rFonts w:cstheme="minorHAnsi"/>
          <w:i/>
        </w:rPr>
        <w:softHyphen/>
      </w:r>
      <w:r>
        <w:rPr>
          <w:rFonts w:cstheme="minorHAnsi"/>
          <w:i/>
          <w:vertAlign w:val="subscript"/>
        </w:rPr>
        <w:t>i</w:t>
      </w:r>
      <w:r>
        <w:rPr>
          <w:rFonts w:cstheme="minorHAnsi"/>
          <w:i/>
        </w:rPr>
        <w:t>|</w:t>
      </w:r>
      <w:r w:rsidRPr="007F53E8">
        <w:rPr>
          <w:rFonts w:cstheme="minorHAnsi"/>
        </w:rPr>
        <w:t xml:space="preserve">. The </w:t>
      </w:r>
      <w:r w:rsidRPr="007F53E8">
        <w:rPr>
          <w:rFonts w:cstheme="minorHAnsi"/>
          <w:i/>
        </w:rPr>
        <w:t>adjacency</w:t>
      </w:r>
      <w:r>
        <w:rPr>
          <w:i/>
        </w:rPr>
        <w:t xml:space="preserve"> matrix</w:t>
      </w:r>
      <w:r>
        <w:t xml:space="preserve"> </w:t>
      </w:r>
      <w:r>
        <w:rPr>
          <w:i/>
        </w:rPr>
        <w:t>A=[a</w:t>
      </w:r>
      <w:r>
        <w:rPr>
          <w:i/>
          <w:vertAlign w:val="subscript"/>
        </w:rPr>
        <w:t>ij</w:t>
      </w:r>
      <w:r>
        <w:rPr>
          <w:i/>
        </w:rPr>
        <w:t>]</w:t>
      </w:r>
      <w:r w:rsidRPr="003C0DCC">
        <w:rPr>
          <w:rFonts w:ascii="Cambria Math" w:hAnsi="Cambria Math"/>
          <w:i/>
        </w:rPr>
        <w:t>∈</w:t>
      </w:r>
      <w:r>
        <w:rPr>
          <w:rFonts w:ascii="Cambria Math" w:eastAsia="Arial Unicode MS" w:hAnsi="Cambria Math"/>
          <w:i/>
        </w:rPr>
        <w:t>ℝ</w:t>
      </w:r>
      <w:r>
        <w:rPr>
          <w:rFonts w:ascii="Cambria Math" w:eastAsia="Arial Unicode MS" w:hAnsi="Cambria Math"/>
          <w:i/>
          <w:vertAlign w:val="superscript"/>
        </w:rPr>
        <w:t>nxn</w:t>
      </w:r>
      <w:r>
        <w:rPr>
          <w:rFonts w:ascii="Cambria Math" w:eastAsia="Arial Unicode MS" w:hAnsi="Cambria Math"/>
        </w:rPr>
        <w:t xml:space="preserve"> </w:t>
      </w:r>
      <w:r w:rsidRPr="007F53E8">
        <w:t>re</w:t>
      </w:r>
      <w:r>
        <w:t xml:space="preserve">presents the nonnegative weights that any node </w:t>
      </w:r>
      <w:r>
        <w:rPr>
          <w:i/>
        </w:rPr>
        <w:t>i</w:t>
      </w:r>
      <w:r>
        <w:t xml:space="preserve"> gives to communications received from node </w:t>
      </w:r>
      <w:r>
        <w:rPr>
          <w:i/>
        </w:rPr>
        <w:t xml:space="preserve">j, </w:t>
      </w:r>
      <w:r>
        <w:t xml:space="preserve">granted </w:t>
      </w:r>
      <w:r>
        <w:rPr>
          <w:i/>
        </w:rPr>
        <w:t>j</w:t>
      </w:r>
      <w:r w:rsidRPr="003C0DCC">
        <w:rPr>
          <w:rFonts w:ascii="Cambria Math" w:hAnsi="Cambria Math"/>
          <w:i/>
        </w:rPr>
        <w:t>∈</w:t>
      </w:r>
      <w:r>
        <w:rPr>
          <w:rFonts w:ascii="Cambria Math" w:hAnsi="Cambria Math"/>
          <w:i/>
        </w:rPr>
        <w:t>N</w:t>
      </w:r>
      <w:r>
        <w:rPr>
          <w:rFonts w:ascii="Cambria Math" w:hAnsi="Cambria Math"/>
          <w:i/>
          <w:vertAlign w:val="subscript"/>
        </w:rPr>
        <w:t>i</w:t>
      </w:r>
      <w:r>
        <w:t xml:space="preserve">, otherwise </w:t>
      </w:r>
      <w:r>
        <w:rPr>
          <w:i/>
        </w:rPr>
        <w:t>a</w:t>
      </w:r>
      <w:r>
        <w:rPr>
          <w:i/>
          <w:vertAlign w:val="subscript"/>
        </w:rPr>
        <w:t>ij</w:t>
      </w:r>
      <w:r>
        <w:rPr>
          <w:i/>
        </w:rPr>
        <w:t>=0;</w:t>
      </w:r>
      <w:r>
        <w:t xml:space="preserve"> this can also be thought of as a trust factor. These c</w:t>
      </w:r>
      <w:r w:rsidR="00E26938">
        <w:t>oncepts are shown in Fig. 4.2.1.</w:t>
      </w:r>
    </w:p>
    <w:p w14:paraId="0DB392DC" w14:textId="3192DE2C" w:rsidR="00450F2F" w:rsidRDefault="00450F2F" w:rsidP="00450F2F">
      <w:r>
        <w:t xml:space="preserve">It can be seen how the edges of the network in Fig. 4.2.1 are bidirectional. Looking specifically at node 1, the neighborhood </w:t>
      </w:r>
      <w:r>
        <w:rPr>
          <w:i/>
        </w:rPr>
        <w:t>N</w:t>
      </w:r>
      <w:r>
        <w:rPr>
          <w:i/>
          <w:vertAlign w:val="subscript"/>
        </w:rPr>
        <w:t>1</w:t>
      </w:r>
      <w:r>
        <w:t xml:space="preserve"> is depicted by the light grey area with nodes 2, 3 and 4 as direct neighbors. Nodes 5 and 6 are also part of the graph </w:t>
      </w:r>
      <w:r>
        <w:rPr>
          <w:i/>
        </w:rPr>
        <w:t>G</w:t>
      </w:r>
      <w:r>
        <w:t>, but have to communicate with node 1 through other nodes. Also, node 1 is the only one with a self-</w:t>
      </w:r>
      <w:r w:rsidR="00E26938">
        <w:rPr>
          <w:noProof/>
          <w:lang w:eastAsia="en-US"/>
        </w:rPr>
        <w:lastRenderedPageBreak/>
        <mc:AlternateContent>
          <mc:Choice Requires="wps">
            <w:drawing>
              <wp:anchor distT="0" distB="0" distL="114300" distR="114300" simplePos="0" relativeHeight="251747328" behindDoc="0" locked="0" layoutInCell="1" allowOverlap="1" wp14:anchorId="5F61B1C6" wp14:editId="78615B4D">
                <wp:simplePos x="0" y="0"/>
                <wp:positionH relativeFrom="column">
                  <wp:posOffset>542290</wp:posOffset>
                </wp:positionH>
                <wp:positionV relativeFrom="paragraph">
                  <wp:posOffset>3418317</wp:posOffset>
                </wp:positionV>
                <wp:extent cx="4373880" cy="502920"/>
                <wp:effectExtent l="0" t="0" r="7620" b="11430"/>
                <wp:wrapTopAndBottom/>
                <wp:docPr id="240" name="Text Box 240"/>
                <wp:cNvGraphicFramePr/>
                <a:graphic xmlns:a="http://schemas.openxmlformats.org/drawingml/2006/main">
                  <a:graphicData uri="http://schemas.microsoft.com/office/word/2010/wordprocessingShape">
                    <wps:wsp>
                      <wps:cNvSpPr txBox="1"/>
                      <wps:spPr>
                        <a:xfrm>
                          <a:off x="0" y="0"/>
                          <a:ext cx="4373880" cy="502920"/>
                        </a:xfrm>
                        <a:prstGeom prst="rect">
                          <a:avLst/>
                        </a:prstGeom>
                        <a:noFill/>
                        <a:ln>
                          <a:noFill/>
                        </a:ln>
                        <a:effectLst/>
                      </wps:spPr>
                      <wps:txbx>
                        <w:txbxContent>
                          <w:p w14:paraId="286CFC3A" w14:textId="70CE7819" w:rsidR="00592FFE" w:rsidRPr="00D217C7" w:rsidRDefault="00592FFE" w:rsidP="00E26938">
                            <w:pPr>
                              <w:pStyle w:val="TableFigure"/>
                              <w:rPr>
                                <w:noProof/>
                              </w:rPr>
                            </w:pPr>
                            <w:r w:rsidRPr="00DB0D45">
                              <w:t>Figure 4.2.1: Graph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1B1C6" id="Text Box 240" o:spid="_x0000_s1223" type="#_x0000_t202" style="position:absolute;left:0;text-align:left;margin-left:42.7pt;margin-top:269.15pt;width:344.4pt;height:39.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" filled="f" stroked="f">
                <v:textbox style="mso-fit-shape-to-text:t" inset="0,0,0,0">
                  <w:txbxContent>
                    <w:p w14:paraId="286CFC3A" w14:textId="70CE7819" w:rsidR="00592FFE" w:rsidRPr="00D217C7" w:rsidRDefault="00592FFE" w:rsidP="00E26938">
                      <w:pPr>
                        <w:pStyle w:val="TableFigure"/>
                        <w:rPr>
                          <w:noProof/>
                        </w:rPr>
                      </w:pPr>
                      <w:r w:rsidRPr="00DB0D45">
                        <w:t>Figure 4.2.1: Graph Example</w:t>
                      </w:r>
                    </w:p>
                  </w:txbxContent>
                </v:textbox>
                <w10:wrap type="topAndBottom"/>
              </v:shape>
            </w:pict>
          </mc:Fallback>
        </mc:AlternateContent>
      </w:r>
      <w:r>
        <w:t>edge. The edge matrix of this network can be easily described (assuming all weights are of value 1):</w:t>
      </w:r>
      <w:r w:rsidRPr="00E97D31">
        <w:t xml:space="preserve"> </w:t>
      </w:r>
    </w:p>
    <w:p w14:paraId="3D15A7D6" w14:textId="51F4A60B" w:rsidR="00450F2F" w:rsidRDefault="00E26938" w:rsidP="00E26938">
      <w:pPr>
        <w:pStyle w:val="MTDisplayEquation"/>
        <w:tabs>
          <w:tab w:val="clear" w:pos="4680"/>
          <w:tab w:val="clear" w:pos="9360"/>
          <w:tab w:val="center" w:pos="4140"/>
          <w:tab w:val="right" w:pos="8640"/>
        </w:tabs>
      </w:pPr>
      <w:r>
        <w:rPr>
          <w:noProof/>
          <w:lang w:eastAsia="en-US"/>
        </w:rPr>
        <mc:AlternateContent>
          <mc:Choice Requires="wpc">
            <w:drawing>
              <wp:anchor distT="0" distB="0" distL="114300" distR="114300" simplePos="0" relativeHeight="251745280" behindDoc="0" locked="0" layoutInCell="1" allowOverlap="1" wp14:anchorId="44270C94" wp14:editId="49F8A158">
                <wp:simplePos x="0" y="0"/>
                <wp:positionH relativeFrom="column">
                  <wp:posOffset>542658</wp:posOffset>
                </wp:positionH>
                <wp:positionV relativeFrom="paragraph">
                  <wp:posOffset>-897736</wp:posOffset>
                </wp:positionV>
                <wp:extent cx="4373880" cy="3421380"/>
                <wp:effectExtent l="0" t="0" r="26670" b="26670"/>
                <wp:wrapTopAndBottom/>
                <wp:docPr id="986" name="Canvas 9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solidFill>
                        </a:ln>
                      </wpc:whole>
                      <wps:wsp>
                        <wps:cNvPr id="875" name="Oval 875"/>
                        <wps:cNvSpPr/>
                        <wps:spPr>
                          <a:xfrm>
                            <a:off x="70484" y="91440"/>
                            <a:ext cx="4221480" cy="3232896"/>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Oval 876"/>
                        <wps:cNvSpPr/>
                        <wps:spPr>
                          <a:xfrm>
                            <a:off x="590548" y="715861"/>
                            <a:ext cx="3276600" cy="2514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877" name="Group 877"/>
                        <wpg:cNvGrpSpPr/>
                        <wpg:grpSpPr>
                          <a:xfrm>
                            <a:off x="1865578" y="1728876"/>
                            <a:ext cx="563880" cy="475615"/>
                            <a:chOff x="0" y="0"/>
                            <a:chExt cx="563880" cy="475660"/>
                          </a:xfrm>
                        </wpg:grpSpPr>
                        <wps:wsp>
                          <wps:cNvPr id="878" name="Rectangle 878"/>
                          <wps:cNvSpPr/>
                          <wps:spPr>
                            <a:xfrm>
                              <a:off x="0" y="0"/>
                              <a:ext cx="563880" cy="475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9" name="Text Box 29"/>
                          <wps:cNvSpPr txBox="1"/>
                          <wps:spPr>
                            <a:xfrm>
                              <a:off x="149522" y="44380"/>
                              <a:ext cx="305435" cy="400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61528" w14:textId="77777777" w:rsidR="00592FFE" w:rsidRPr="00CD1D36" w:rsidRDefault="00592FFE" w:rsidP="00450F2F">
                                <w:pPr>
                                  <w:pStyle w:val="NormalWeb"/>
                                  <w:rPr>
                                    <w:rFonts w:asciiTheme="minorHAnsi" w:hAnsiTheme="minorHAnsi" w:cstheme="minorHAnsi"/>
                                  </w:rPr>
                                </w:pPr>
                                <w:r w:rsidRPr="00CD1D36">
                                  <w:rPr>
                                    <w:rFonts w:asciiTheme="minorHAnsi" w:eastAsia="SimSun" w:hAnsiTheme="minorHAnsi" w:cstheme="minorHAnsi"/>
                                    <w:sz w:val="36"/>
                                    <w:szCs w:val="36"/>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80" name="Group 880"/>
                        <wpg:cNvGrpSpPr/>
                        <wpg:grpSpPr>
                          <a:xfrm>
                            <a:off x="3049055" y="1579554"/>
                            <a:ext cx="451699" cy="380994"/>
                            <a:chOff x="0" y="0"/>
                            <a:chExt cx="563880" cy="475660"/>
                          </a:xfrm>
                        </wpg:grpSpPr>
                        <wps:wsp>
                          <wps:cNvPr id="881" name="Rectangle 881"/>
                          <wps:cNvSpPr/>
                          <wps:spPr>
                            <a:xfrm>
                              <a:off x="0" y="0"/>
                              <a:ext cx="563880" cy="475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2" name="Text Box 29"/>
                          <wps:cNvSpPr txBox="1"/>
                          <wps:spPr>
                            <a:xfrm>
                              <a:off x="149522" y="44379"/>
                              <a:ext cx="348790" cy="400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677B8" w14:textId="77777777" w:rsidR="00592FFE" w:rsidRPr="00CD1D36" w:rsidRDefault="00592FFE" w:rsidP="00450F2F">
                                <w:pPr>
                                  <w:pStyle w:val="NormalWeb"/>
                                  <w:rPr>
                                    <w:rFonts w:asciiTheme="minorHAnsi" w:hAnsiTheme="minorHAnsi" w:cstheme="minorHAnsi"/>
                                    <w:sz w:val="20"/>
                                  </w:rPr>
                                </w:pPr>
                                <w:r w:rsidRPr="00CD1D36">
                                  <w:rPr>
                                    <w:rFonts w:asciiTheme="minorHAnsi" w:eastAsia="SimSun" w:hAnsiTheme="minorHAnsi" w:cstheme="minorHAnsi"/>
                                    <w:sz w:val="28"/>
                                    <w:szCs w:val="36"/>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83" name="Group 883"/>
                        <wpg:cNvGrpSpPr/>
                        <wpg:grpSpPr>
                          <a:xfrm>
                            <a:off x="1572532" y="1047440"/>
                            <a:ext cx="451485" cy="380365"/>
                            <a:chOff x="0" y="0"/>
                            <a:chExt cx="563880" cy="475660"/>
                          </a:xfrm>
                        </wpg:grpSpPr>
                        <wps:wsp>
                          <wps:cNvPr id="884" name="Rectangle 884"/>
                          <wps:cNvSpPr/>
                          <wps:spPr>
                            <a:xfrm>
                              <a:off x="0" y="0"/>
                              <a:ext cx="563880" cy="475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5" name="Text Box 29"/>
                          <wps:cNvSpPr txBox="1"/>
                          <wps:spPr>
                            <a:xfrm>
                              <a:off x="149522" y="44379"/>
                              <a:ext cx="332301" cy="400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BC607" w14:textId="77777777" w:rsidR="00592FFE" w:rsidRDefault="00592FFE" w:rsidP="00450F2F">
                                <w:pPr>
                                  <w:pStyle w:val="NormalWeb"/>
                                </w:pPr>
                                <w: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86" name="Group 886"/>
                        <wpg:cNvGrpSpPr/>
                        <wpg:grpSpPr>
                          <a:xfrm>
                            <a:off x="1725928" y="2613091"/>
                            <a:ext cx="451485" cy="380365"/>
                            <a:chOff x="149522" y="-142567"/>
                            <a:chExt cx="563880" cy="475660"/>
                          </a:xfrm>
                        </wpg:grpSpPr>
                        <wps:wsp>
                          <wps:cNvPr id="887" name="Rectangle 887"/>
                          <wps:cNvSpPr/>
                          <wps:spPr>
                            <a:xfrm>
                              <a:off x="149522" y="-142567"/>
                              <a:ext cx="563880" cy="475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8" name="Text Box 29"/>
                          <wps:cNvSpPr txBox="1"/>
                          <wps:spPr>
                            <a:xfrm>
                              <a:off x="235175" y="-80718"/>
                              <a:ext cx="332301" cy="401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8E1E0" w14:textId="77777777" w:rsidR="00592FFE" w:rsidRDefault="00592FFE" w:rsidP="00450F2F">
                                <w:pPr>
                                  <w:pStyle w:val="NormalWeb"/>
                                </w:pPr>
                                <w: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889" name="Group 889"/>
                        <wpg:cNvGrpSpPr/>
                        <wpg:grpSpPr>
                          <a:xfrm>
                            <a:off x="3149370" y="533225"/>
                            <a:ext cx="298860" cy="261620"/>
                            <a:chOff x="3304201" y="119485"/>
                            <a:chExt cx="351384" cy="296032"/>
                          </a:xfrm>
                        </wpg:grpSpPr>
                        <wps:wsp>
                          <wps:cNvPr id="890" name="Text Box 29"/>
                          <wps:cNvSpPr txBox="1"/>
                          <wps:spPr>
                            <a:xfrm>
                              <a:off x="3327777" y="136653"/>
                              <a:ext cx="297893" cy="261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DEE00" w14:textId="77777777" w:rsidR="00592FFE" w:rsidRPr="00CD1D36" w:rsidRDefault="00592FFE" w:rsidP="00450F2F">
                                <w:pPr>
                                  <w:pStyle w:val="NormalWeb"/>
                                  <w:jc w:val="center"/>
                                  <w:rPr>
                                    <w:rFonts w:asciiTheme="minorHAnsi" w:hAnsiTheme="minorHAnsi" w:cstheme="minorHAnsi"/>
                                  </w:rPr>
                                </w:pPr>
                                <w:r>
                                  <w:rPr>
                                    <w:rFonts w:asciiTheme="minorHAnsi" w:eastAsia="SimSun" w:hAnsiTheme="minorHAnsi" w:cstheme="minorHAnsi"/>
                                    <w:sz w:val="20"/>
                                    <w:szCs w:val="20"/>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91" name="Rectangle 891"/>
                          <wps:cNvSpPr/>
                          <wps:spPr>
                            <a:xfrm>
                              <a:off x="3304201" y="119485"/>
                              <a:ext cx="351384" cy="2960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892" name="Group 892"/>
                        <wpg:cNvGrpSpPr/>
                        <wpg:grpSpPr>
                          <a:xfrm>
                            <a:off x="197780" y="1402968"/>
                            <a:ext cx="306070" cy="285200"/>
                            <a:chOff x="531155" y="1403564"/>
                            <a:chExt cx="351155" cy="295910"/>
                          </a:xfrm>
                        </wpg:grpSpPr>
                        <wps:wsp>
                          <wps:cNvPr id="893" name="Rectangle 893"/>
                          <wps:cNvSpPr/>
                          <wps:spPr>
                            <a:xfrm>
                              <a:off x="531155" y="1403564"/>
                              <a:ext cx="351155" cy="295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4" name="Text Box 29"/>
                          <wps:cNvSpPr txBox="1"/>
                          <wps:spPr>
                            <a:xfrm>
                              <a:off x="557382" y="1414443"/>
                              <a:ext cx="290686" cy="262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01C25" w14:textId="77777777" w:rsidR="00592FFE" w:rsidRDefault="00592FFE" w:rsidP="00450F2F">
                                <w:pPr>
                                  <w:pStyle w:val="NormalWeb"/>
                                  <w:jc w:val="center"/>
                                </w:pPr>
                                <w:r>
                                  <w:rPr>
                                    <w:rFonts w:eastAsia="SimSun"/>
                                    <w:sz w:val="20"/>
                                    <w:szCs w:val="20"/>
                                  </w:rPr>
                                  <w:t>6</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895" name="Straight Arrow Connector 895"/>
                        <wps:cNvCnPr>
                          <a:stCxn id="891" idx="1"/>
                          <a:endCxn id="884" idx="0"/>
                        </wps:cNvCnPr>
                        <wps:spPr>
                          <a:xfrm flipH="1">
                            <a:off x="1798275" y="664035"/>
                            <a:ext cx="1351095" cy="3834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6" name="Straight Arrow Connector 896"/>
                        <wps:cNvCnPr>
                          <a:stCxn id="884" idx="1"/>
                          <a:endCxn id="893" idx="0"/>
                        </wps:cNvCnPr>
                        <wps:spPr>
                          <a:xfrm flipH="1">
                            <a:off x="350815" y="1237623"/>
                            <a:ext cx="1221717" cy="16534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7" name="Straight Arrow Connector 897"/>
                        <wps:cNvCnPr>
                          <a:stCxn id="884" idx="2"/>
                          <a:endCxn id="878" idx="0"/>
                        </wps:cNvCnPr>
                        <wps:spPr>
                          <a:xfrm>
                            <a:off x="1798275" y="1427805"/>
                            <a:ext cx="349243" cy="30107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8" name="Straight Arrow Connector 898"/>
                        <wps:cNvCnPr>
                          <a:stCxn id="891" idx="2"/>
                          <a:endCxn id="881" idx="0"/>
                        </wps:cNvCnPr>
                        <wps:spPr>
                          <a:xfrm flipH="1">
                            <a:off x="3274905" y="794845"/>
                            <a:ext cx="23895" cy="78470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9" name="Straight Arrow Connector 899"/>
                        <wps:cNvCnPr>
                          <a:stCxn id="881" idx="1"/>
                          <a:endCxn id="878" idx="3"/>
                        </wps:cNvCnPr>
                        <wps:spPr>
                          <a:xfrm flipH="1">
                            <a:off x="2429458" y="1770051"/>
                            <a:ext cx="619597" cy="196633"/>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0" name="Straight Arrow Connector 900"/>
                        <wps:cNvCnPr>
                          <a:stCxn id="878" idx="2"/>
                          <a:endCxn id="887" idx="0"/>
                        </wps:cNvCnPr>
                        <wps:spPr>
                          <a:xfrm flipH="1">
                            <a:off x="1951671" y="2204491"/>
                            <a:ext cx="195847" cy="4086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1" name="Straight Arrow Connector 901"/>
                        <wps:cNvCnPr>
                          <a:stCxn id="887" idx="1"/>
                          <a:endCxn id="893" idx="2"/>
                        </wps:cNvCnPr>
                        <wps:spPr>
                          <a:xfrm flipH="1" flipV="1">
                            <a:off x="350815" y="1688168"/>
                            <a:ext cx="1375113" cy="111510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2" name="Straight Arrow Connector 902"/>
                        <wps:cNvCnPr>
                          <a:stCxn id="881" idx="2"/>
                          <a:endCxn id="887" idx="3"/>
                        </wps:cNvCnPr>
                        <wps:spPr>
                          <a:xfrm flipH="1">
                            <a:off x="2177413" y="1960548"/>
                            <a:ext cx="1097492" cy="84272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3" name="Text Box 29"/>
                        <wps:cNvSpPr txBox="1"/>
                        <wps:spPr>
                          <a:xfrm>
                            <a:off x="2936525" y="2308860"/>
                            <a:ext cx="455295" cy="494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46D02" w14:textId="77777777" w:rsidR="00592FFE" w:rsidRPr="00E8032B" w:rsidRDefault="00592FFE" w:rsidP="00450F2F">
                              <w:pPr>
                                <w:pStyle w:val="NormalWeb"/>
                                <w:rPr>
                                  <w:b/>
                                  <w:sz w:val="40"/>
                                  <w:vertAlign w:val="subscript"/>
                                </w:rPr>
                              </w:pPr>
                              <w:r w:rsidRPr="00E8032B">
                                <w:rPr>
                                  <w:rFonts w:eastAsia="SimSun"/>
                                  <w:b/>
                                  <w:sz w:val="40"/>
                                </w:rPr>
                                <w:t>N</w:t>
                              </w:r>
                              <w:r w:rsidRPr="00E8032B">
                                <w:rPr>
                                  <w:rFonts w:eastAsia="SimSun"/>
                                  <w:b/>
                                  <w:sz w:val="40"/>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04" name="Text Box 29"/>
                        <wps:cNvSpPr txBox="1"/>
                        <wps:spPr>
                          <a:xfrm>
                            <a:off x="3709964" y="1047440"/>
                            <a:ext cx="387350"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6AB73" w14:textId="77777777" w:rsidR="00592FFE" w:rsidRDefault="00592FFE" w:rsidP="00450F2F">
                              <w:pPr>
                                <w:pStyle w:val="NormalWeb"/>
                              </w:pPr>
                              <w:r>
                                <w:rPr>
                                  <w:rFonts w:eastAsia="SimSun"/>
                                  <w:b/>
                                  <w:bCs/>
                                  <w:sz w:val="40"/>
                                  <w:szCs w:val="40"/>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05" name="Curved Connector 905"/>
                        <wps:cNvCnPr>
                          <a:stCxn id="878" idx="0"/>
                          <a:endCxn id="878" idx="1"/>
                        </wps:cNvCnPr>
                        <wps:spPr>
                          <a:xfrm rot="16200000" flipH="1" flipV="1">
                            <a:off x="1887644" y="1706810"/>
                            <a:ext cx="237808" cy="281940"/>
                          </a:xfrm>
                          <a:prstGeom prst="curvedConnector4">
                            <a:avLst>
                              <a:gd name="adj1" fmla="val -44860"/>
                              <a:gd name="adj2" fmla="val 23243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6" name="Text Box 29"/>
                        <wps:cNvSpPr txBox="1"/>
                        <wps:spPr>
                          <a:xfrm>
                            <a:off x="2513624" y="1615101"/>
                            <a:ext cx="34036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C221B" w14:textId="77777777" w:rsidR="00592FFE" w:rsidRPr="00E8032B" w:rsidRDefault="00592FFE" w:rsidP="00450F2F">
                              <w:pPr>
                                <w:pStyle w:val="NormalWeb"/>
                                <w:rPr>
                                  <w:sz w:val="22"/>
                                  <w:vertAlign w:val="subscript"/>
                                </w:rPr>
                              </w:pPr>
                              <w:r>
                                <w:rPr>
                                  <w:rFonts w:eastAsia="SimSun"/>
                                  <w:sz w:val="22"/>
                                </w:rPr>
                                <w:t>a</w:t>
                              </w:r>
                              <w:r>
                                <w:rPr>
                                  <w:rFonts w:eastAsia="SimSun"/>
                                  <w:sz w:val="22"/>
                                  <w:vertAlign w:val="subscript"/>
                                </w:rPr>
                                <w:t>12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07" name="Text Box 29"/>
                        <wps:cNvSpPr txBox="1"/>
                        <wps:spPr>
                          <a:xfrm>
                            <a:off x="1271564" y="1533850"/>
                            <a:ext cx="34036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56303" w14:textId="77777777" w:rsidR="00592FFE" w:rsidRDefault="00592FFE" w:rsidP="00450F2F">
                              <w:pPr>
                                <w:pStyle w:val="NormalWeb"/>
                              </w:pPr>
                              <w:r>
                                <w:rPr>
                                  <w:rFonts w:eastAsia="SimSun"/>
                                  <w:sz w:val="22"/>
                                  <w:szCs w:val="22"/>
                                </w:rPr>
                                <w:t>a</w:t>
                              </w:r>
                              <w:r>
                                <w:rPr>
                                  <w:rFonts w:eastAsia="SimSun"/>
                                  <w:position w:val="-6"/>
                                  <w:sz w:val="22"/>
                                  <w:szCs w:val="22"/>
                                  <w:vertAlign w:val="subscript"/>
                                </w:rPr>
                                <w:t>11</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44270C94" id="Canvas 986" o:spid="_x0000_s1224" editas="canvas" style="position:absolute;left:0;text-align:left;margin-left:42.75pt;margin-top:-70.7pt;width:344.4pt;height:269.4pt;z-index:251745280;mso-position-horizontal-relative:text;mso-position-vertical-relative:text" coordsize="43738,3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">
                <v:shape id="_x0000_s1225" type="#_x0000_t75" style="position:absolute;width:43738;height:34213;visibility:visible;mso-wrap-style:square" stroked="t" strokecolor="black [3213]" strokeweight=".25pt">
                  <v:fill o:detectmouseclick="t"/>
                  <v:path o:connecttype="none"/>
                </v:shape>
                <v:oval id="Oval 875" o:spid="_x0000_s1226" style="position:absolute;left:704;top:914;width:42215;height:32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SXscA&#10;AADcAAAADwAAAGRycy9kb3ducmV2LnhtbESPT2vCQBTE74V+h+UVehHd2NJUoqtIaIsVL/UPeHxk&#10;n0kw+zbd3Wr89q5Q8DjMzG+YyawzjTiR87VlBcNBAoK4sLrmUsF289kfgfABWWNjmRRcyMNs+vgw&#10;wUzbM//QaR1KESHsM1RQhdBmUvqiIoN+YFvi6B2sMxiidKXUDs8Rbhr5kiSpNFhzXKiwpbyi4rj+&#10;Mwr2qzyn3ddr2vt1w+/eZrssdh+pUs9P3XwMIlAX7uH/9kIrGL2/we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kl7HAAAA3AAAAA8AAAAAAAAAAAAAAAAAmAIAAGRy&#10;cy9kb3ducmV2LnhtbFBLBQYAAAAABAAEAPUAAACMAwAAAAA=&#10;" fillcolor="#969696 [3206]" strokecolor="#4a4a4a [1606]" strokeweight="1pt">
                  <v:stroke joinstyle="miter"/>
                </v:oval>
                <v:oval id="Oval 876" o:spid="_x0000_s1227" style="position:absolute;left:5905;top:7158;width:32766;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Ju8QA&#10;AADcAAAADwAAAGRycy9kb3ducmV2LnhtbESPQWvCQBSE74L/YXlCb7qxFJumriJCQAUPTdP7I/tM&#10;FrNvQ3bV1F/vCoUeh5n5hlmuB9uKK/XeOFYwnyUgiCunDdcKyu98moLwAVlj65gU/JKH9Wo8WmKm&#10;3Y2/6FqEWkQI+wwVNCF0mZS+asiin7mOOHon11sMUfa11D3eIty28jVJFtKi4bjQYEfbhqpzcbEK&#10;7ru8NOHyUaRJeTgf3/a5k+ZHqZfJsPkEEWgI/+G/9k4rSN8X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ibvEAAAA3AAAAA8AAAAAAAAAAAAAAAAAmAIAAGRycy9k&#10;b3ducmV2LnhtbFBLBQYAAAAABAAEAPUAAACJAwAAAAA=&#10;" fillcolor="#ddd [3204]" strokecolor="#6e6e6e [1604]" strokeweight="1pt">
                  <v:stroke joinstyle="miter"/>
                </v:oval>
                <v:group id="Group 877" o:spid="_x0000_s1228" style="position:absolute;left:18655;top:17288;width:5639;height:4756" coordsize="5638,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rect id="Rectangle 878" o:spid="_x0000_s1229" style="position:absolute;width:5638;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SvcMA&#10;AADcAAAADwAAAGRycy9kb3ducmV2LnhtbERPTWvCQBC9C/6HZYRepG7sQSV1laK05CCFanvobcxO&#10;s6nZ2ZAdNf777qHg8fG+l+veN+pCXawDG5hOMlDEZbA1VwY+D6+PC1BRkC02gcnAjSKsV8PBEnMb&#10;rvxBl71UKoVwzNGAE2lzrWPpyGOchJY4cT+h8ygJdpW2HV5TuG/0U5bNtMeaU4PDljaOytP+7A18&#10;F71Uv9M32Z1w/DUu3LF83x6NeRj1L8+ghHq5i//dhTWwmKe16Uw6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ZSvcMAAADcAAAADwAAAAAAAAAAAAAAAACYAgAAZHJzL2Rv&#10;d25yZXYueG1sUEsFBgAAAAAEAAQA9QAAAIgDAAAAAA==&#10;" filled="f" strokecolor="black [3213]" strokeweight="1pt"/>
                  <v:shape id="Text Box 29" o:spid="_x0000_s1230" type="#_x0000_t202" style="position:absolute;left:1495;top:443;width:3054;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e2cYA&#10;AADcAAAADwAAAGRycy9kb3ducmV2LnhtbESPQWsCMRSE74L/ITyhF6lZPajdGqUVLFK0pVqKx8fm&#10;dbO4eVmSqOu/bwShx2FmvmFmi9bW4kw+VI4VDAcZCOLC6YpLBd/71eMURIjIGmvHpOBKARbzbmeG&#10;uXYX/qLzLpYiQTjkqMDE2ORShsKQxTBwDXHyfp23GJP0pdQeLwluaznKsrG0WHFaMNjQ0lBx3J2s&#10;gqN5739mb9vXn/H66j/2J3fwm4NSD7325RlEpDb+h+/ttVYwnTzB7U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Ze2cYAAADcAAAADwAAAAAAAAAAAAAAAACYAgAAZHJz&#10;L2Rvd25yZXYueG1sUEsFBgAAAAAEAAQA9QAAAIsDAAAAAA==&#10;" filled="f" stroked="f" strokeweight=".5pt">
                    <v:textbox>
                      <w:txbxContent>
                        <w:p w14:paraId="3A161528" w14:textId="77777777" w:rsidR="00592FFE" w:rsidRPr="00CD1D36" w:rsidRDefault="00592FFE" w:rsidP="00450F2F">
                          <w:pPr>
                            <w:pStyle w:val="NormalWeb"/>
                            <w:rPr>
                              <w:rFonts w:asciiTheme="minorHAnsi" w:hAnsiTheme="minorHAnsi" w:cstheme="minorHAnsi"/>
                            </w:rPr>
                          </w:pPr>
                          <w:r w:rsidRPr="00CD1D36">
                            <w:rPr>
                              <w:rFonts w:asciiTheme="minorHAnsi" w:eastAsia="SimSun" w:hAnsiTheme="minorHAnsi" w:cstheme="minorHAnsi"/>
                              <w:sz w:val="36"/>
                              <w:szCs w:val="36"/>
                            </w:rPr>
                            <w:t>1</w:t>
                          </w:r>
                        </w:p>
                      </w:txbxContent>
                    </v:textbox>
                  </v:shape>
                </v:group>
                <v:group id="Group 880" o:spid="_x0000_s1231" style="position:absolute;left:30490;top:15795;width:4517;height:3810" coordsize="5638,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rect id="Rectangle 881" o:spid="_x0000_s1232" style="position:absolute;width:5638;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LB8YA&#10;AADcAAAADwAAAGRycy9kb3ducmV2LnhtbESPQUvDQBSE74L/YXlCL8Vu0oOE2G0RxZJDEWzrwdtr&#10;9pmNzb4N2dc2/feuIHgcZuYbZrEafafONMQ2sIF8loEiroNtuTGw373eF6CiIFvsApOBK0VYLW9v&#10;FljacOF3Om+lUQnCsUQDTqQvtY61I49xFnri5H2FwaMkOTTaDnhJcN/peZY9aI8tpwWHPT07qo/b&#10;kzfwWY3SfOdr2Rxx+jGt3KF+ezkYM7kbnx5BCY3yH/5rV9ZAUeT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mLB8YAAADcAAAADwAAAAAAAAAAAAAAAACYAgAAZHJz&#10;L2Rvd25yZXYueG1sUEsFBgAAAAAEAAQA9QAAAIsDAAAAAA==&#10;" filled="f" strokecolor="black [3213]" strokeweight="1pt"/>
                  <v:shape id="Text Box 29" o:spid="_x0000_s1233" type="#_x0000_t202" style="position:absolute;left:1495;top:443;width:3488;height:4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8j8YA&#10;AADcAAAADwAAAGRycy9kb3ducmV2LnhtbESPQWsCMRSE74L/ITzBS6lZPciyNUoVFCltRS3F42Pz&#10;ulncvCxJ1PXfN4WCx2FmvmFmi8424ko+1I4VjEcZCOLS6ZorBV/H9XMOIkRkjY1jUnCnAIt5vzfD&#10;Qrsb7+l6iJVIEA4FKjAxtoWUoTRkMYxcS5y8H+ctxiR9JbXHW4LbRk6ybCot1pwWDLa0MlSeDxer&#10;4GzennbZ5mP5Pd3e/efx4k7+/aTUcNC9voCI1MVH+L+91QryfAJ/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8j8YAAADcAAAADwAAAAAAAAAAAAAAAACYAgAAZHJz&#10;L2Rvd25yZXYueG1sUEsFBgAAAAAEAAQA9QAAAIsDAAAAAA==&#10;" filled="f" stroked="f" strokeweight=".5pt">
                    <v:textbox>
                      <w:txbxContent>
                        <w:p w14:paraId="7C3677B8" w14:textId="77777777" w:rsidR="00592FFE" w:rsidRPr="00CD1D36" w:rsidRDefault="00592FFE" w:rsidP="00450F2F">
                          <w:pPr>
                            <w:pStyle w:val="NormalWeb"/>
                            <w:rPr>
                              <w:rFonts w:asciiTheme="minorHAnsi" w:hAnsiTheme="minorHAnsi" w:cstheme="minorHAnsi"/>
                              <w:sz w:val="20"/>
                            </w:rPr>
                          </w:pPr>
                          <w:r w:rsidRPr="00CD1D36">
                            <w:rPr>
                              <w:rFonts w:asciiTheme="minorHAnsi" w:eastAsia="SimSun" w:hAnsiTheme="minorHAnsi" w:cstheme="minorHAnsi"/>
                              <w:sz w:val="28"/>
                              <w:szCs w:val="36"/>
                            </w:rPr>
                            <w:t>2</w:t>
                          </w:r>
                        </w:p>
                      </w:txbxContent>
                    </v:textbox>
                  </v:shape>
                </v:group>
                <v:group id="Group 883" o:spid="_x0000_s1234" style="position:absolute;left:15725;top:10474;width:4515;height:3804" coordsize="5638,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rect id="Rectangle 884" o:spid="_x0000_s1235" style="position:absolute;width:5638;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on8cA&#10;AADcAAAADwAAAGRycy9kb3ducmV2LnhtbESPQUvDQBSE7wX/w/IEL8VuWkoJsdsiiiWHUrDqwdtr&#10;9pmNzb4N2Wcb/71bEHocZuYbZrkefKtO1McmsIHpJANFXAXbcG3g/e3lPgcVBdliG5gM/FKE9epm&#10;tMTChjO/0mkvtUoQjgUacCJdoXWsHHmMk9ARJ+8r9B4lyb7WtsdzgvtWz7JsoT02nBYcdvTkqDru&#10;f7yBz3KQ+nu6ke0Rxx/j0h2q3fPBmLvb4fEBlNAg1/B/u7QG8nwOlzPpCO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KJ/HAAAA3AAAAA8AAAAAAAAAAAAAAAAAmAIAAGRy&#10;cy9kb3ducmV2LnhtbFBLBQYAAAAABAAEAPUAAACMAwAAAAA=&#10;" filled="f" strokecolor="black [3213]" strokeweight="1pt"/>
                  <v:shape id="Text Box 29" o:spid="_x0000_s1236" type="#_x0000_t202" style="position:absolute;left:1495;top:443;width:3323;height:4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k+8YA&#10;AADcAAAADwAAAGRycy9kb3ducmV2LnhtbESPQWsCMRSE70L/Q3gFL1KzLVSWrVGq0CJSLdVSPD42&#10;r5vFzcuSRF3/vREEj8PMfMOMp51txJF8qB0reB5mIIhLp2uuFPxuP55yECEia2wck4IzBZhOHnpj&#10;LLQ78Q8dN7ESCcKhQAUmxraQMpSGLIaha4mT9++8xZikr6T2eEpw28iXLBtJizWnBYMtzQ2V+83B&#10;Ktib5eA7+1zN/kaLs19vD27nv3ZK9R+79zcQkbp4D9/aC60gz1/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4k+8YAAADcAAAADwAAAAAAAAAAAAAAAACYAgAAZHJz&#10;L2Rvd25yZXYueG1sUEsFBgAAAAAEAAQA9QAAAIsDAAAAAA==&#10;" filled="f" stroked="f" strokeweight=".5pt">
                    <v:textbox>
                      <w:txbxContent>
                        <w:p w14:paraId="509BC607" w14:textId="77777777" w:rsidR="00592FFE" w:rsidRDefault="00592FFE" w:rsidP="00450F2F">
                          <w:pPr>
                            <w:pStyle w:val="NormalWeb"/>
                          </w:pPr>
                          <w:r>
                            <w:t>3</w:t>
                          </w:r>
                        </w:p>
                      </w:txbxContent>
                    </v:textbox>
                  </v:shape>
                </v:group>
                <v:group id="Group 886" o:spid="_x0000_s1237" style="position:absolute;left:17259;top:26130;width:4515;height:3804" coordorigin="1495,-1425" coordsize="5638,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rect id="Rectangle 887" o:spid="_x0000_s1238" style="position:absolute;left:1495;top:-1425;width:5639;height:4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26McA&#10;AADcAAAADwAAAGRycy9kb3ducmV2LnhtbESPQUvDQBSE7wX/w/IEL8Vu2kMbYrdFFEsOpWDVg7fX&#10;7DMbm30bss82/nu3IPQ4zMw3zHI9+FadqI9NYAPTSQaKuAq24drA+9vLfQ4qCrLFNjAZ+KUI69XN&#10;aImFDWd+pdNeapUgHAs04ES6QutYOfIYJ6EjTt5X6D1Kkn2tbY/nBPetnmXZXHtsOC047OjJUXXc&#10;/3gDn+Ug9fd0I9sjjj/GpTtUu+eDMXe3w+MDKKFBruH/dmkN5PkCLmfSEd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MtujHAAAA3AAAAA8AAAAAAAAAAAAAAAAAmAIAAGRy&#10;cy9kb3ducmV2LnhtbFBLBQYAAAAABAAEAPUAAACMAwAAAAA=&#10;" filled="f" strokecolor="black [3213]" strokeweight="1pt"/>
                  <v:shape id="Text Box 29" o:spid="_x0000_s1239" type="#_x0000_t202" style="position:absolute;left:2351;top:-807;width:3323;height:40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ZcMA&#10;AADcAAAADwAAAGRycy9kb3ducmV2LnhtbERPy2oCMRTdF/yHcIVuSs3YhQxTo1TBIkUrPhCXl8nt&#10;ZHByMyRRx783C6HLw3mPp51txJV8qB0rGA4yEMSl0zVXCg77xXsOIkRkjY1jUnCnANNJ72WMhXY3&#10;3tJ1FyuRQjgUqMDE2BZShtKQxTBwLXHi/py3GBP0ldQebyncNvIjy0bSYs2pwWBLc0PleXexCs7m&#10;522Tfa9nx9Hy7n/3F3fyq5NSr/3u6xNEpC7+i5/upVaQ52ltOpOO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ZcMAAADcAAAADwAAAAAAAAAAAAAAAACYAgAAZHJzL2Rv&#10;d25yZXYueG1sUEsFBgAAAAAEAAQA9QAAAIgDAAAAAA==&#10;" filled="f" stroked="f" strokeweight=".5pt">
                    <v:textbox>
                      <w:txbxContent>
                        <w:p w14:paraId="0308E1E0" w14:textId="77777777" w:rsidR="00592FFE" w:rsidRDefault="00592FFE" w:rsidP="00450F2F">
                          <w:pPr>
                            <w:pStyle w:val="NormalWeb"/>
                          </w:pPr>
                          <w:r>
                            <w:t>4</w:t>
                          </w:r>
                        </w:p>
                      </w:txbxContent>
                    </v:textbox>
                  </v:shape>
                </v:group>
                <v:group id="Group 889" o:spid="_x0000_s1240" style="position:absolute;left:31493;top:5332;width:2989;height:2616" coordorigin="33042,1194" coordsize="3513,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Text Box 29" o:spid="_x0000_s1241" type="#_x0000_t202" style="position:absolute;left:33277;top:1366;width:2979;height:2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RvsMA&#10;AADcAAAADwAAAGRycy9kb3ducmV2LnhtbERPTWsCMRC9C/0PYQq9SM3ag+hqlFZQpFSlKsXjsJlu&#10;FjeTJYm6/ntzEDw+3vdk1tpaXMiHyrGCfi8DQVw4XXGp4LBfvA9BhIissXZMCm4UYDZ96Uww1+7K&#10;v3TZxVKkEA45KjAxNrmUoTBkMfRcQ5y4f+ctxgR9KbXHawq3tfzIsoG0WHFqMNjQ3FBx2p2tgpP5&#10;7m6z5frrb7C6+c3+7I7+56jU22v7OQYRqY1P8cO90gqGozQ/nU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ARvsMAAADcAAAADwAAAAAAAAAAAAAAAACYAgAAZHJzL2Rv&#10;d25yZXYueG1sUEsFBgAAAAAEAAQA9QAAAIgDAAAAAA==&#10;" filled="f" stroked="f" strokeweight=".5pt">
                    <v:textbox>
                      <w:txbxContent>
                        <w:p w14:paraId="06CDEE00" w14:textId="77777777" w:rsidR="00592FFE" w:rsidRPr="00CD1D36" w:rsidRDefault="00592FFE" w:rsidP="00450F2F">
                          <w:pPr>
                            <w:pStyle w:val="NormalWeb"/>
                            <w:jc w:val="center"/>
                            <w:rPr>
                              <w:rFonts w:asciiTheme="minorHAnsi" w:hAnsiTheme="minorHAnsi" w:cstheme="minorHAnsi"/>
                            </w:rPr>
                          </w:pPr>
                          <w:r>
                            <w:rPr>
                              <w:rFonts w:asciiTheme="minorHAnsi" w:eastAsia="SimSun" w:hAnsiTheme="minorHAnsi" w:cstheme="minorHAnsi"/>
                              <w:sz w:val="20"/>
                              <w:szCs w:val="20"/>
                            </w:rPr>
                            <w:t>5</w:t>
                          </w:r>
                        </w:p>
                      </w:txbxContent>
                    </v:textbox>
                  </v:shape>
                  <v:rect id="Rectangle 891" o:spid="_x0000_s1242" style="position:absolute;left:33042;top:1194;width:3513;height: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d2scA&#10;AADcAAAADwAAAGRycy9kb3ducmV2LnhtbESPQUvDQBSE74L/YXlCL6XdpAepabdFFCWHIlj10Ntr&#10;9jUbm30bsq9t/PeuIPQ4zMw3zHI9+FadqY9NYAP5NANFXAXbcG3g8+NlMgcVBdliG5gM/FCE9er2&#10;ZomFDRd+p/NWapUgHAs04ES6QutYOfIYp6EjTt4h9B4lyb7WtsdLgvtWz7LsXntsOC047OjJUXXc&#10;nryBXTlI/Z2/yuaI469x6fbV2/PemNHd8LgAJTTINfzfLq2B+UM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HdrHAAAA3AAAAA8AAAAAAAAAAAAAAAAAmAIAAGRy&#10;cy9kb3ducmV2LnhtbFBLBQYAAAAABAAEAPUAAACMAwAAAAA=&#10;" filled="f" strokecolor="black [3213]" strokeweight="1pt"/>
                </v:group>
                <v:group id="Group 892" o:spid="_x0000_s1243" style="position:absolute;left:1977;top:14029;width:3061;height:2852" coordorigin="5311,14035" coordsize="3511,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rect id="Rectangle 893" o:spid="_x0000_s1244" style="position:absolute;left:5311;top:14035;width:3512;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mNscA&#10;AADcAAAADwAAAGRycy9kb3ducmV2LnhtbESPQWvCQBSE74X+h+UVehHdqFA0ukppUXIohdp68PbM&#10;PrOp2bch+6rpv+8WCj0OM/MNs1z3vlEX6mId2MB4lIEiLoOtuTLw8b4ZzkBFQbbYBCYD3xRhvbq9&#10;WWJuw5Xf6LKTSiUIxxwNOJE21zqWjjzGUWiJk3cKnUdJsqu07fCa4L7Rkyx70B5rTgsOW3pyVJ53&#10;X97Aoeil+hxv5eWMg/2gcMfy9flozP1d/7gAJdTLf/ivXVgDs/kU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uJjbHAAAA3AAAAA8AAAAAAAAAAAAAAAAAmAIAAGRy&#10;cy9kb3ducmV2LnhtbFBLBQYAAAAABAAEAPUAAACMAwAAAAA=&#10;" filled="f" strokecolor="black [3213]" strokeweight="1pt"/>
                  <v:shape id="Text Box 29" o:spid="_x0000_s1245" type="#_x0000_t202" style="position:absolute;left:5573;top:14144;width:2907;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XvcYA&#10;AADcAAAADwAAAGRycy9kb3ducmV2LnhtbESPQWsCMRSE74L/ITyhF6lZpYjdGqUVLFK0pVqKx8fm&#10;dbO4eVmSqOu/N4LQ4zAz3zDTeWtrcSIfKscKhoMMBHHhdMWlgp/d8nECIkRkjbVjUnChAPNZtzPF&#10;XLszf9NpG0uRIBxyVGBibHIpQ2HIYhi4hjh5f85bjEn6UmqP5wS3tRxl2VharDgtGGxoYag4bI9W&#10;wcF89L+y983b73h18Z+7o9v79V6ph177+gIiUhv/w/f2SiuYPD/B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sXvcYAAADcAAAADwAAAAAAAAAAAAAAAACYAgAAZHJz&#10;L2Rvd25yZXYueG1sUEsFBgAAAAAEAAQA9QAAAIsDAAAAAA==&#10;" filled="f" stroked="f" strokeweight=".5pt">
                    <v:textbox>
                      <w:txbxContent>
                        <w:p w14:paraId="25301C25" w14:textId="77777777" w:rsidR="00592FFE" w:rsidRDefault="00592FFE" w:rsidP="00450F2F">
                          <w:pPr>
                            <w:pStyle w:val="NormalWeb"/>
                            <w:jc w:val="center"/>
                          </w:pPr>
                          <w:r>
                            <w:rPr>
                              <w:rFonts w:eastAsia="SimSun"/>
                              <w:sz w:val="20"/>
                              <w:szCs w:val="20"/>
                            </w:rPr>
                            <w:t>6</w:t>
                          </w:r>
                        </w:p>
                      </w:txbxContent>
                    </v:textbox>
                  </v:shape>
                </v:group>
                <v:shapetype id="_x0000_t32" coordsize="21600,21600" o:spt="32" o:oned="t" path="m,l21600,21600e" filled="f">
                  <v:path arrowok="t" fillok="f" o:connecttype="none"/>
                  <o:lock v:ext="edit" shapetype="t"/>
                </v:shapetype>
                <v:shape id="Straight Arrow Connector 895" o:spid="_x0000_s1246" type="#_x0000_t32" style="position:absolute;left:17982;top:6640;width:13511;height:3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PncUAAADcAAAADwAAAGRycy9kb3ducmV2LnhtbESPQWsCMRSE74L/ITyhN81aVOxqlGKr&#10;CAWh2woeH5vn7urmZUlSXf+9EQoeh5n5hpkvW1OLCzlfWVYwHCQgiHOrKy4U/P6s+1MQPiBrrC2T&#10;ght5WC66nTmm2l75my5ZKESEsE9RQRlCk0rp85IM+oFtiKN3tM5giNIVUju8Rrip5WuSTKTBiuNC&#10;iQ2tSsrP2Z9RMNqM1qFKClcf3HD/udqdJl/Zh1IvvfZ9BiJQG57h//ZWK5i+je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BPncUAAADcAAAADwAAAAAAAAAA&#10;AAAAAAChAgAAZHJzL2Rvd25yZXYueG1sUEsFBgAAAAAEAAQA+QAAAJMDAAAAAA==&#10;" strokecolor="black [3213]" strokeweight=".5pt">
                  <v:stroke startarrow="block" endarrow="block" joinstyle="miter"/>
                </v:shape>
                <v:shape id="Straight Arrow Connector 896" o:spid="_x0000_s1247" type="#_x0000_t32" style="position:absolute;left:3508;top:12376;width:12217;height:1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R6sYAAADcAAAADwAAAGRycy9kb3ducmV2LnhtbESP3WrCQBSE7wu+w3IE73SjSLCpmyD+&#10;lEKhYNpCLw/ZYxLNng27W03fvlsQejnMzDfMuhhMJ67kfGtZwXyWgCCurG65VvDxfpiuQPiArLGz&#10;TAp+yEORjx7WmGl74yNdy1CLCGGfoYImhD6T0lcNGfQz2xNH72SdwRClq6V2eItw08lFkqTSYMtx&#10;ocGetg1Vl/LbKFg+Lw+hTWrXfbn55377dk5fy51Sk/GweQIRaAj/4Xv7RStYPab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i0erGAAAA3AAAAA8AAAAAAAAA&#10;AAAAAAAAoQIAAGRycy9kb3ducmV2LnhtbFBLBQYAAAAABAAEAPkAAACUAwAAAAA=&#10;" strokecolor="black [3213]" strokeweight=".5pt">
                  <v:stroke startarrow="block" endarrow="block" joinstyle="miter"/>
                </v:shape>
                <v:shape id="Straight Arrow Connector 897" o:spid="_x0000_s1248" type="#_x0000_t32" style="position:absolute;left:17982;top:14278;width:3493;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aCMYAAADcAAAADwAAAGRycy9kb3ducmV2LnhtbESPQWvCQBSE70L/w/IKvZlNi9Q0ukpb&#10;KAYJQlIPHh/Z1ySYfZtmV03/fVcQPA4z8w2zXI+mE2caXGtZwXMUgyCurG65VrD//pomIJxH1thZ&#10;JgV/5GC9epgsMdX2wgWdS1+LAGGXooLG+z6V0lUNGXSR7YmD92MHgz7IoZZ6wEuAm06+xPGrNNhy&#10;WGiwp8+GqmN5MgqyPi8/ZrPD5nj6NdvNzuV8KHKlnh7H9wUIT6O/h2/tTCtI3uZwPR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e2gjGAAAA3AAAAA8AAAAAAAAA&#10;AAAAAAAAoQIAAGRycy9kb3ducmV2LnhtbFBLBQYAAAAABAAEAPkAAACUAwAAAAA=&#10;" strokecolor="black [3213]" strokeweight=".5pt">
                  <v:stroke startarrow="block" endarrow="block" joinstyle="miter"/>
                </v:shape>
                <v:shape id="Straight Arrow Connector 898" o:spid="_x0000_s1249" type="#_x0000_t32" style="position:absolute;left:32749;top:7948;width:239;height:7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gA8MAAADcAAAADwAAAGRycy9kb3ducmV2LnhtbERPXWvCMBR9F/YfwhX2pqlSxFWjiLNj&#10;MBDWTfDx0lzbbs1NSbK2+/fLw8DHw/ne7kfTip6cbywrWMwTEMSl1Q1XCj4/8tkahA/IGlvLpOCX&#10;POx3D5MtZtoO/E59ESoRQ9hnqKAOocuk9GVNBv3cdsSRu1lnMEToKqkdDjHctHKZJCtpsOHYUGNH&#10;x5rK7+LHKEhf0jw0SeXaq1tcTsfz1+qteFbqcToeNiACjeEu/ne/agXrp7g2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x4APDAAAA3AAAAA8AAAAAAAAAAAAA&#10;AAAAoQIAAGRycy9kb3ducmV2LnhtbFBLBQYAAAAABAAEAPkAAACRAwAAAAA=&#10;" strokecolor="black [3213]" strokeweight=".5pt">
                  <v:stroke startarrow="block" endarrow="block" joinstyle="miter"/>
                </v:shape>
                <v:shape id="Straight Arrow Connector 899" o:spid="_x0000_s1250" type="#_x0000_t32" style="position:absolute;left:24294;top:17700;width:6196;height:19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1FmMUAAADcAAAADwAAAGRycy9kb3ducmV2LnhtbESPQWsCMRSE70L/Q3hCb5q1iOjWKGKr&#10;CILgquDxsXnd3XbzsiSprv/eCILHYWa+Yabz1tTiQs5XlhUM+gkI4tzqigsFx8OqNwbhA7LG2jIp&#10;uJGH+eytM8VU2yvv6ZKFQkQI+xQVlCE0qZQ+L8mg79uGOHo/1hkMUbpCaofXCDe1/EiSkTRYcVwo&#10;saFlSflf9m8UDNfDVaiSwtVnNzh9L3e/o232pdR7t118ggjUhlf42d5oBePJBB5n4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1FmMUAAADcAAAADwAAAAAAAAAA&#10;AAAAAAChAgAAZHJzL2Rvd25yZXYueG1sUEsFBgAAAAAEAAQA+QAAAJMDAAAAAA==&#10;" strokecolor="black [3213]" strokeweight=".5pt">
                  <v:stroke startarrow="block" endarrow="block" joinstyle="miter"/>
                </v:shape>
                <v:shape id="Straight Arrow Connector 900" o:spid="_x0000_s1251" type="#_x0000_t32" style="position:absolute;left:19516;top:22044;width:1959;height:40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2H8IAAADcAAAADwAAAGRycy9kb3ducmV2LnhtbERPXWvCMBR9H+w/hDvYmyYdIlqNMrop&#10;wmBgVfDx0ty13ZqbkkSt/355GOzxcL6X68F24ko+tI41ZGMFgrhypuVaw/GwGc1AhIhssHNMGu4U&#10;YL16fFhibtyN93QtYy1SCIccNTQx9rmUoWrIYhi7njhxX85bjAn6WhqPtxRuO/mi1FRabDk1NNhT&#10;0VD1U16shsl2somtqn139tnpvfj8nn6Ub1o/Pw2vCxCRhvgv/nPvjIa5SvPT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x2H8IAAADcAAAADwAAAAAAAAAAAAAA&#10;AAChAgAAZHJzL2Rvd25yZXYueG1sUEsFBgAAAAAEAAQA+QAAAJADAAAAAA==&#10;" strokecolor="black [3213]" strokeweight=".5pt">
                  <v:stroke startarrow="block" endarrow="block" joinstyle="miter"/>
                </v:shape>
                <v:shape id="Straight Arrow Connector 901" o:spid="_x0000_s1252" type="#_x0000_t32" style="position:absolute;left:3508;top:16881;width:13751;height:111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IsUAAADcAAAADwAAAGRycy9kb3ducmV2LnhtbESPQWvCQBSE74X+h+UVvDUbA7UxdRWR&#10;FHvwEiP0+pp9TdJm34bsGtN/7woFj8PMfMOsNpPpxEiDay0rmEcxCOLK6pZrBafy/TkF4Tyyxs4y&#10;KfgjB5v148MKM20vXNB49LUIEHYZKmi87zMpXdWQQRfZnjh433Yw6IMcaqkHvAS46WQSxwtpsOWw&#10;0GBPu4aq3+PZKPhZJtsux8OU7z91Vb4Ur8WYfik1e5q2byA8Tf4e/m9/aAXLeA63M+E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IsUAAADcAAAADwAAAAAAAAAA&#10;AAAAAAChAgAAZHJzL2Rvd25yZXYueG1sUEsFBgAAAAAEAAQA+QAAAJMDAAAAAA==&#10;" strokecolor="black [3213]" strokeweight=".5pt">
                  <v:stroke startarrow="block" endarrow="block" joinstyle="miter"/>
                </v:shape>
                <v:shape id="Straight Arrow Connector 902" o:spid="_x0000_s1253" type="#_x0000_t32" style="position:absolute;left:21774;top:19605;width:10975;height:84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88UAAADcAAAADwAAAGRycy9kb3ducmV2LnhtbESPQWsCMRSE74X+h/AK3jRRROpqFLFV&#10;BKHg2oLHx+Z1d+vmZUmibv99Iwg9DjPzDTNfdrYRV/KhdqxhOFAgiAtnai41fB43/VcQISIbbByT&#10;hl8KsFw8P80xM+7GB7rmsRQJwiFDDVWMbSZlKCqyGAauJU7et/MWY5K+lMbjLcFtI0dKTaTFmtNC&#10;hS2tKyrO+cVqGG/Hm1ir0jcnP/x6X3/8TPb5m9a9l241AxGpi//hR3tnNEzVCO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N88UAAADcAAAADwAAAAAAAAAA&#10;AAAAAAChAgAAZHJzL2Rvd25yZXYueG1sUEsFBgAAAAAEAAQA+QAAAJMDAAAAAA==&#10;" strokecolor="black [3213]" strokeweight=".5pt">
                  <v:stroke startarrow="block" endarrow="block" joinstyle="miter"/>
                </v:shape>
                <v:shape id="Text Box 29" o:spid="_x0000_s1254" type="#_x0000_t202" style="position:absolute;left:29365;top:23088;width:4553;height:4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V08cA&#10;AADcAAAADwAAAGRycy9kb3ducmV2LnhtbESP3WoCMRSE7wt9h3AKvSma2ILU1Si10CLFtviDeHnY&#10;nG4WNydLEnV9+0Yo9HKYmW+YyaxzjThRiLVnDYO+AkFcelNzpWG7ees9g4gJ2WDjmTRcKMJsensz&#10;wcL4M6/otE6VyBCOBWqwKbWFlLG05DD2fUucvR8fHKYsQyVNwHOGu0Y+KjWUDmvOCxZberVUHtZH&#10;p+FgPx6+1fvnfDdcXMLX5uj3YbnX+v6uexmDSNSl//Bfe2E0jNQ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ZFdPHAAAA3AAAAA8AAAAAAAAAAAAAAAAAmAIAAGRy&#10;cy9kb3ducmV2LnhtbFBLBQYAAAAABAAEAPUAAACMAwAAAAA=&#10;" filled="f" stroked="f" strokeweight=".5pt">
                  <v:textbox>
                    <w:txbxContent>
                      <w:p w14:paraId="41B46D02" w14:textId="77777777" w:rsidR="00592FFE" w:rsidRPr="00E8032B" w:rsidRDefault="00592FFE" w:rsidP="00450F2F">
                        <w:pPr>
                          <w:pStyle w:val="NormalWeb"/>
                          <w:rPr>
                            <w:b/>
                            <w:sz w:val="40"/>
                            <w:vertAlign w:val="subscript"/>
                          </w:rPr>
                        </w:pPr>
                        <w:r w:rsidRPr="00E8032B">
                          <w:rPr>
                            <w:rFonts w:eastAsia="SimSun"/>
                            <w:b/>
                            <w:sz w:val="40"/>
                          </w:rPr>
                          <w:t>N</w:t>
                        </w:r>
                        <w:r w:rsidRPr="00E8032B">
                          <w:rPr>
                            <w:rFonts w:eastAsia="SimSun"/>
                            <w:b/>
                            <w:sz w:val="40"/>
                            <w:vertAlign w:val="subscript"/>
                          </w:rPr>
                          <w:t>1</w:t>
                        </w:r>
                      </w:p>
                    </w:txbxContent>
                  </v:textbox>
                </v:shape>
                <v:shape id="Text Box 29" o:spid="_x0000_s1255" type="#_x0000_t202" style="position:absolute;left:37099;top:10474;width:3874;height:49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Np8cA&#10;AADcAAAADwAAAGRycy9kb3ducmV2LnhtbESP3WoCMRSE7wt9h3AKvSmaWIrU1Si10CLFtviDeHnY&#10;nG4WNydLEnV9+0Yo9HKYmW+YyaxzjThRiLVnDYO+AkFcelNzpWG7ees9g4gJ2WDjmTRcKMJsensz&#10;wcL4M6/otE6VyBCOBWqwKbWFlLG05DD2fUucvR8fHKYsQyVNwHOGu0Y+KjWUDmvOCxZberVUHtZH&#10;p+FgPx6+1fvnfDdcXMLX5uj3YbnX+v6uexmDSNSl//Bfe2E0jNQ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jafHAAAA3AAAAA8AAAAAAAAAAAAAAAAAmAIAAGRy&#10;cy9kb3ducmV2LnhtbFBLBQYAAAAABAAEAPUAAACMAwAAAAA=&#10;" filled="f" stroked="f" strokeweight=".5pt">
                  <v:textbox>
                    <w:txbxContent>
                      <w:p w14:paraId="41C6AB73" w14:textId="77777777" w:rsidR="00592FFE" w:rsidRDefault="00592FFE" w:rsidP="00450F2F">
                        <w:pPr>
                          <w:pStyle w:val="NormalWeb"/>
                        </w:pPr>
                        <w:r>
                          <w:rPr>
                            <w:rFonts w:eastAsia="SimSun"/>
                            <w:b/>
                            <w:bCs/>
                            <w:sz w:val="40"/>
                            <w:szCs w:val="40"/>
                          </w:rPr>
                          <w:t>G</w:t>
                        </w:r>
                      </w:p>
                    </w:txbxContent>
                  </v:textbox>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urved Connector 905" o:spid="_x0000_s1256" type="#_x0000_t39" style="position:absolute;left:18876;top:17067;width:2378;height:2820;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9pd8QAAADcAAAADwAAAGRycy9kb3ducmV2LnhtbESPQWvCQBSE70L/w/IEL6IbLRaNrlIE&#10;ba/aevD2yD6zMdm3MbuN6b/vCkKPw8x8w6w2na1ES40vHCuYjBMQxJnTBecKvr92ozkIH5A1Vo5J&#10;wS952KxfeitMtbvzgdpjyEWEsE9RgQmhTqX0mSGLfuxq4uhdXGMxRNnkUjd4j3BbyWmSvEmLBccF&#10;gzVtDWXl8ccqKMPHvhzuzye+njNze521w9JKpQb97n0JIlAX/sPP9qdWsEhm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2l3xAAAANwAAAAPAAAAAAAAAAAA&#10;AAAAAKECAABkcnMvZG93bnJldi54bWxQSwUGAAAAAAQABAD5AAAAkgMAAAAA&#10;" adj="-9690,50205" strokecolor="black [3213]" strokeweight=".5pt">
                  <v:stroke startarrow="block" endarrow="block" joinstyle="miter"/>
                </v:shape>
                <v:shape id="Text Box 29" o:spid="_x0000_s1257" type="#_x0000_t202" style="position:absolute;left:25136;top:16151;width:3403;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2S8YA&#10;AADcAAAADwAAAGRycy9kb3ducmV2LnhtbESPQWsCMRSE74X+h/AKXkpN9LDYrVFaQZHSWqqleHxs&#10;XjeLm5clibr++0Yo9DjMzDfMdN67VpwoxMazhtFQgSCuvGm41vC1Wz5MQMSEbLD1TBouFGE+u72Z&#10;Ymn8mT/ptE21yBCOJWqwKXWllLGy5DAOfUecvR8fHKYsQy1NwHOGu1aOlSqkw4bzgsWOFpaqw/bo&#10;NBzs6/2HWr2/fBfrS9jsjn4f3vZaD+765ycQifr0H/5rr42GR1XA9Uw+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62S8YAAADcAAAADwAAAAAAAAAAAAAAAACYAgAAZHJz&#10;L2Rvd25yZXYueG1sUEsFBgAAAAAEAAQA9QAAAIsDAAAAAA==&#10;" filled="f" stroked="f" strokeweight=".5pt">
                  <v:textbox>
                    <w:txbxContent>
                      <w:p w14:paraId="7DAC221B" w14:textId="77777777" w:rsidR="00592FFE" w:rsidRPr="00E8032B" w:rsidRDefault="00592FFE" w:rsidP="00450F2F">
                        <w:pPr>
                          <w:pStyle w:val="NormalWeb"/>
                          <w:rPr>
                            <w:sz w:val="22"/>
                            <w:vertAlign w:val="subscript"/>
                          </w:rPr>
                        </w:pPr>
                        <w:r>
                          <w:rPr>
                            <w:rFonts w:eastAsia="SimSun"/>
                            <w:sz w:val="22"/>
                          </w:rPr>
                          <w:t>a</w:t>
                        </w:r>
                        <w:r>
                          <w:rPr>
                            <w:rFonts w:eastAsia="SimSun"/>
                            <w:sz w:val="22"/>
                            <w:vertAlign w:val="subscript"/>
                          </w:rPr>
                          <w:t>12</w:t>
                        </w:r>
                      </w:p>
                    </w:txbxContent>
                  </v:textbox>
                </v:shape>
                <v:shape id="Text Box 29" o:spid="_x0000_s1258" type="#_x0000_t202" style="position:absolute;left:12715;top:15338;width:3404;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T0McA&#10;AADcAAAADwAAAGRycy9kb3ducmV2LnhtbESPT2sCMRTE74V+h/AKvRRN2oOtq1HaQosUtfgH8fjY&#10;vG4WNy9LEnX99qZQ6HGYmd8w42nnGnGiEGvPGh77CgRx6U3NlYbt5qP3AiImZIONZ9JwoQjTye3N&#10;GAvjz7yi0zpVIkM4FqjBptQWUsbSksPY9y1x9n58cJiyDJU0Ac8Z7hr5pNRAOqw5L1hs6d1SeVgf&#10;nYaD/Xr4Vp+Lt91gdgnLzdHvw3yv9f1d9zoCkahL/+G/9sxoGKpn+D2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E9DHAAAA3AAAAA8AAAAAAAAAAAAAAAAAmAIAAGRy&#10;cy9kb3ducmV2LnhtbFBLBQYAAAAABAAEAPUAAACMAwAAAAA=&#10;" filled="f" stroked="f" strokeweight=".5pt">
                  <v:textbox>
                    <w:txbxContent>
                      <w:p w14:paraId="4FA56303" w14:textId="77777777" w:rsidR="00592FFE" w:rsidRDefault="00592FFE" w:rsidP="00450F2F">
                        <w:pPr>
                          <w:pStyle w:val="NormalWeb"/>
                        </w:pPr>
                        <w:r>
                          <w:rPr>
                            <w:rFonts w:eastAsia="SimSun"/>
                            <w:sz w:val="22"/>
                            <w:szCs w:val="22"/>
                          </w:rPr>
                          <w:t>a</w:t>
                        </w:r>
                        <w:r>
                          <w:rPr>
                            <w:rFonts w:eastAsia="SimSun"/>
                            <w:position w:val="-6"/>
                            <w:sz w:val="22"/>
                            <w:szCs w:val="22"/>
                            <w:vertAlign w:val="subscript"/>
                          </w:rPr>
                          <w:t>11</w:t>
                        </w:r>
                      </w:p>
                    </w:txbxContent>
                  </v:textbox>
                </v:shape>
                <w10:wrap type="topAndBottom"/>
              </v:group>
            </w:pict>
          </mc:Fallback>
        </mc:AlternateContent>
      </w:r>
      <w:r w:rsidR="00450F2F">
        <w:tab/>
      </w:r>
      <w:r w:rsidR="00450F2F" w:rsidRPr="00C94A82">
        <w:rPr>
          <w:position w:val="-4"/>
        </w:rPr>
        <w:object w:dxaOrig="180" w:dyaOrig="279" w14:anchorId="4750365D">
          <v:shape id="_x0000_i1063" type="#_x0000_t75" style="width:9pt;height:15pt" o:ole="">
            <v:imagedata r:id="rId39" o:title=""/>
          </v:shape>
          <o:OLEObject Type="Embed" ProgID="Equation.DSMT4" ShapeID="_x0000_i1063" DrawAspect="Content" ObjectID="_1523815942" r:id="rId101"/>
        </w:object>
      </w:r>
      <w:r w:rsidR="00450F2F">
        <w:t xml:space="preserve"> </w:t>
      </w:r>
      <w:r w:rsidR="00450F2F" w:rsidRPr="00E97D31">
        <w:rPr>
          <w:position w:val="-102"/>
        </w:rPr>
        <w:object w:dxaOrig="2560" w:dyaOrig="2160" w14:anchorId="6B4261C7">
          <v:shape id="_x0000_i1064" type="#_x0000_t75" style="width:127.25pt;height:109.2pt" o:ole="">
            <v:imagedata r:id="rId102" o:title=""/>
          </v:shape>
          <o:OLEObject Type="Embed" ProgID="Equation.DSMT4" ShapeID="_x0000_i1064" DrawAspect="Content" ObjectID="_1523815943" r:id="rId103"/>
        </w:object>
      </w:r>
      <w:r w:rsidR="00450F2F">
        <w:t xml:space="preserve"> </w:t>
      </w:r>
      <w:r w:rsidR="00450F2F">
        <w:tab/>
        <w:t>(4.2.1)</w:t>
      </w:r>
      <w:r w:rsidR="00450F2F" w:rsidRPr="00601E19">
        <w:t xml:space="preserve"> </w:t>
      </w:r>
    </w:p>
    <w:p w14:paraId="02D49323" w14:textId="77777777" w:rsidR="00450F2F" w:rsidRDefault="00450F2F" w:rsidP="00450F2F">
      <w:r>
        <w:t xml:space="preserve">Because the edges are bidirectional, it can be seen that </w:t>
      </w:r>
      <w:r>
        <w:rPr>
          <w:i/>
        </w:rPr>
        <w:t>E=E</w:t>
      </w:r>
      <w:r>
        <w:rPr>
          <w:i/>
          <w:vertAlign w:val="superscript"/>
        </w:rPr>
        <w:t>T</w:t>
      </w:r>
      <w:r>
        <w:t xml:space="preserve">, meaning </w:t>
      </w:r>
      <w:r>
        <w:rPr>
          <w:i/>
        </w:rPr>
        <w:t>E</w:t>
      </w:r>
      <w:r>
        <w:t xml:space="preserve"> is a </w:t>
      </w:r>
      <w:r w:rsidRPr="004277A8">
        <w:rPr>
          <w:i/>
        </w:rPr>
        <w:t>symmetric</w:t>
      </w:r>
      <w:r>
        <w:t xml:space="preserve"> and </w:t>
      </w:r>
      <w:r w:rsidRPr="004277A8">
        <w:rPr>
          <w:i/>
        </w:rPr>
        <w:t>balanced</w:t>
      </w:r>
      <w:r>
        <w:t xml:space="preserve"> matrix. The </w:t>
      </w:r>
      <w:r>
        <w:rPr>
          <w:i/>
        </w:rPr>
        <w:t>Laplacian matrix</w:t>
      </w:r>
      <w:r>
        <w:t xml:space="preserve"> </w:t>
      </w:r>
      <w:r>
        <w:rPr>
          <w:i/>
        </w:rPr>
        <w:t>L=[l</w:t>
      </w:r>
      <w:r>
        <w:rPr>
          <w:i/>
          <w:vertAlign w:val="subscript"/>
        </w:rPr>
        <w:t>ij</w:t>
      </w:r>
      <w:r>
        <w:rPr>
          <w:i/>
        </w:rPr>
        <w:t>]</w:t>
      </w:r>
      <w:r w:rsidRPr="003C0DCC">
        <w:rPr>
          <w:rFonts w:ascii="Cambria Math" w:hAnsi="Cambria Math"/>
          <w:i/>
        </w:rPr>
        <w:t>∈</w:t>
      </w:r>
      <w:r>
        <w:rPr>
          <w:rFonts w:ascii="Cambria Math" w:eastAsia="Arial Unicode MS" w:hAnsi="Cambria Math"/>
          <w:i/>
        </w:rPr>
        <w:t>ℝ</w:t>
      </w:r>
      <w:r>
        <w:rPr>
          <w:rFonts w:ascii="Cambria Math" w:eastAsia="Arial Unicode MS" w:hAnsi="Cambria Math"/>
          <w:i/>
          <w:vertAlign w:val="superscript"/>
        </w:rPr>
        <w:t>nxn</w:t>
      </w:r>
      <w:r>
        <w:t xml:space="preserve"> is defined as:</w:t>
      </w:r>
      <w:r w:rsidRPr="00FF6C0D">
        <w:t xml:space="preserve"> </w:t>
      </w:r>
    </w:p>
    <w:p w14:paraId="301D69C0" w14:textId="77777777" w:rsidR="00450F2F" w:rsidRDefault="00450F2F" w:rsidP="00E26938">
      <w:pPr>
        <w:pStyle w:val="MTDisplayEquation"/>
        <w:tabs>
          <w:tab w:val="clear" w:pos="4680"/>
          <w:tab w:val="clear" w:pos="9360"/>
          <w:tab w:val="center" w:pos="4140"/>
          <w:tab w:val="right" w:pos="8640"/>
        </w:tabs>
      </w:pPr>
      <w:r>
        <w:tab/>
      </w:r>
      <w:r w:rsidRPr="00C94A82">
        <w:rPr>
          <w:position w:val="-4"/>
        </w:rPr>
        <w:object w:dxaOrig="180" w:dyaOrig="279" w14:anchorId="6CAE00E2">
          <v:shape id="_x0000_i1065" type="#_x0000_t75" style="width:9pt;height:15pt" o:ole="">
            <v:imagedata r:id="rId39" o:title=""/>
          </v:shape>
          <o:OLEObject Type="Embed" ProgID="Equation.DSMT4" ShapeID="_x0000_i1065" DrawAspect="Content" ObjectID="_1523815944" r:id="rId104"/>
        </w:object>
      </w:r>
      <w:r>
        <w:t xml:space="preserve"> </w:t>
      </w:r>
      <w:r w:rsidRPr="00FF6C0D">
        <w:rPr>
          <w:position w:val="-50"/>
        </w:rPr>
        <w:object w:dxaOrig="2240" w:dyaOrig="1120" w14:anchorId="6A64C606">
          <v:shape id="_x0000_i1066" type="#_x0000_t75" style="width:109.75pt;height:57pt" o:ole="">
            <v:imagedata r:id="rId105" o:title=""/>
          </v:shape>
          <o:OLEObject Type="Embed" ProgID="Equation.DSMT4" ShapeID="_x0000_i1066" DrawAspect="Content" ObjectID="_1523815945" r:id="rId106"/>
        </w:object>
      </w:r>
      <w:r>
        <w:t xml:space="preserve"> </w:t>
      </w:r>
      <w:r>
        <w:tab/>
        <w:t>(4.2.2)</w:t>
      </w:r>
      <w:r w:rsidRPr="00601E19">
        <w:t xml:space="preserve"> </w:t>
      </w:r>
    </w:p>
    <w:p w14:paraId="736EC1E4" w14:textId="77777777" w:rsidR="00450F2F" w:rsidRDefault="00450F2F" w:rsidP="00450F2F">
      <w:r>
        <w:t>In the case of the network in Fig. 4.2.1, the Laplacian would be:</w:t>
      </w:r>
      <w:r w:rsidRPr="00042880">
        <w:t xml:space="preserve"> </w:t>
      </w:r>
    </w:p>
    <w:p w14:paraId="7B11422F" w14:textId="77777777" w:rsidR="00450F2F" w:rsidRDefault="00450F2F" w:rsidP="00E26938">
      <w:pPr>
        <w:pStyle w:val="MTDisplayEquation"/>
        <w:tabs>
          <w:tab w:val="clear" w:pos="4680"/>
          <w:tab w:val="clear" w:pos="9360"/>
          <w:tab w:val="center" w:pos="4140"/>
          <w:tab w:val="right" w:pos="8640"/>
        </w:tabs>
      </w:pPr>
      <w:r>
        <w:lastRenderedPageBreak/>
        <w:tab/>
      </w:r>
      <w:r w:rsidRPr="00C94A82">
        <w:rPr>
          <w:position w:val="-4"/>
        </w:rPr>
        <w:object w:dxaOrig="180" w:dyaOrig="279" w14:anchorId="370DD1FC">
          <v:shape id="_x0000_i1067" type="#_x0000_t75" style="width:9pt;height:15pt" o:ole="">
            <v:imagedata r:id="rId39" o:title=""/>
          </v:shape>
          <o:OLEObject Type="Embed" ProgID="Equation.DSMT4" ShapeID="_x0000_i1067" DrawAspect="Content" ObjectID="_1523815946" r:id="rId107"/>
        </w:object>
      </w:r>
      <w:r>
        <w:t xml:space="preserve"> </w:t>
      </w:r>
      <w:r w:rsidRPr="00E97D31">
        <w:rPr>
          <w:position w:val="-102"/>
        </w:rPr>
        <w:object w:dxaOrig="3280" w:dyaOrig="2160" w14:anchorId="283D896A">
          <v:shape id="_x0000_i1068" type="#_x0000_t75" style="width:163.85pt;height:109.2pt" o:ole="">
            <v:imagedata r:id="rId108" o:title=""/>
          </v:shape>
          <o:OLEObject Type="Embed" ProgID="Equation.DSMT4" ShapeID="_x0000_i1068" DrawAspect="Content" ObjectID="_1523815947" r:id="rId109"/>
        </w:object>
      </w:r>
      <w:r>
        <w:t xml:space="preserve"> </w:t>
      </w:r>
      <w:r>
        <w:tab/>
        <w:t>(4.2.3)</w:t>
      </w:r>
      <w:r w:rsidRPr="00601E19">
        <w:t xml:space="preserve"> </w:t>
      </w:r>
    </w:p>
    <w:p w14:paraId="6024F6BD" w14:textId="77777777" w:rsidR="00450F2F" w:rsidRDefault="00450F2F" w:rsidP="00450F2F">
      <w:r>
        <w:t xml:space="preserve">In this example, and for all balanced and symmetric adjacency matrices, the Laplacian is also balanced and symmetric. The Laplacian matrix is useful in analyzing such things as network stability and performance, mainly through the </w:t>
      </w:r>
      <w:r>
        <w:rPr>
          <w:i/>
        </w:rPr>
        <w:t xml:space="preserve">eigenvalues </w:t>
      </w:r>
      <w:r>
        <w:t xml:space="preserve">of </w:t>
      </w:r>
      <w:r w:rsidRPr="00CE2775">
        <w:rPr>
          <w:i/>
        </w:rPr>
        <w:t>L</w:t>
      </w:r>
      <w:r>
        <w:t>:</w:t>
      </w:r>
      <w:r w:rsidRPr="00157BB7">
        <w:t xml:space="preserve"> </w:t>
      </w:r>
    </w:p>
    <w:p w14:paraId="051A9FA2" w14:textId="77777777" w:rsidR="00450F2F" w:rsidRDefault="00450F2F" w:rsidP="00E26938">
      <w:pPr>
        <w:pStyle w:val="MTDisplayEquation"/>
        <w:tabs>
          <w:tab w:val="clear" w:pos="4680"/>
          <w:tab w:val="clear" w:pos="9360"/>
          <w:tab w:val="center" w:pos="4140"/>
          <w:tab w:val="right" w:pos="8640"/>
        </w:tabs>
      </w:pPr>
      <w:r>
        <w:tab/>
      </w:r>
      <w:r w:rsidRPr="00C94A82">
        <w:rPr>
          <w:position w:val="-4"/>
        </w:rPr>
        <w:object w:dxaOrig="180" w:dyaOrig="279" w14:anchorId="5BCD6B51">
          <v:shape id="_x0000_i1069" type="#_x0000_t75" style="width:9pt;height:15pt" o:ole="">
            <v:imagedata r:id="rId39" o:title=""/>
          </v:shape>
          <o:OLEObject Type="Embed" ProgID="Equation.DSMT4" ShapeID="_x0000_i1069" DrawAspect="Content" ObjectID="_1523815948" r:id="rId110"/>
        </w:object>
      </w:r>
      <w:r>
        <w:t xml:space="preserve"> </w:t>
      </w:r>
      <w:r w:rsidRPr="00B355CD">
        <w:rPr>
          <w:position w:val="-102"/>
        </w:rPr>
        <w:object w:dxaOrig="1200" w:dyaOrig="2160" w14:anchorId="729AEB06">
          <v:shape id="_x0000_i1070" type="#_x0000_t75" style="width:60pt;height:109.2pt" o:ole="">
            <v:imagedata r:id="rId111" o:title=""/>
          </v:shape>
          <o:OLEObject Type="Embed" ProgID="Equation.DSMT4" ShapeID="_x0000_i1070" DrawAspect="Content" ObjectID="_1523815949" r:id="rId112"/>
        </w:object>
      </w:r>
      <w:r>
        <w:t xml:space="preserve"> </w:t>
      </w:r>
      <w:r>
        <w:tab/>
        <w:t>(4.2.4)</w:t>
      </w:r>
      <w:r w:rsidRPr="00601E19">
        <w:t xml:space="preserve"> </w:t>
      </w:r>
    </w:p>
    <w:p w14:paraId="696ABDB3" w14:textId="77777777" w:rsidR="00450F2F" w:rsidRDefault="00450F2F" w:rsidP="00450F2F">
      <w:r>
        <w:t xml:space="preserve">As explained in </w:t>
      </w:r>
      <w:sdt>
        <w:sdtPr>
          <w:id w:val="-1313171400"/>
          <w:citation/>
        </w:sdtPr>
        <w:sdtEndPr/>
        <w:sdtContent>
          <w:r>
            <w:fldChar w:fldCharType="begin"/>
          </w:r>
          <w:r>
            <w:instrText xml:space="preserve"> CITATION Wei07 \l 1033 </w:instrText>
          </w:r>
          <w:r>
            <w:fldChar w:fldCharType="separate"/>
          </w:r>
          <w:r w:rsidR="004030AA" w:rsidRPr="004030AA">
            <w:rPr>
              <w:noProof/>
            </w:rPr>
            <w:t>[31]</w:t>
          </w:r>
          <w:r>
            <w:fldChar w:fldCharType="end"/>
          </w:r>
        </w:sdtContent>
      </w:sdt>
      <w:r>
        <w:t xml:space="preserve">, </w:t>
      </w:r>
      <w:r>
        <w:rPr>
          <w:i/>
        </w:rPr>
        <w:t>L</w:t>
      </w:r>
      <w:r>
        <w:t xml:space="preserve"> has a simple 0 eigenvalue (meaning there is only one) if and only if the network is connected for an undirected graph, which can be clearly seen in Fig. 4.2.1. The second eigenvalue, 1.59, describes the </w:t>
      </w:r>
      <w:r>
        <w:rPr>
          <w:i/>
        </w:rPr>
        <w:t>algebraic connectivity</w:t>
      </w:r>
      <w:r>
        <w:t xml:space="preserve"> of the network, which quantifies the rate of convergence of the consensus algorithm, as described in Chapter 5.</w:t>
      </w:r>
    </w:p>
    <w:p w14:paraId="3EFC708B" w14:textId="77777777" w:rsidR="00450F2F" w:rsidRDefault="00450F2F" w:rsidP="00450F2F">
      <w:r>
        <w:t xml:space="preserve">In the case of time-variant networks, where the edges might change or nodes might come in and out of the graph, stability and convergence is guaranteed as long as the graph remains connected and the weights are updated accordingly. In the case of Microgrids, new nodes or agents might come in and out of the network as more generation assets or loads are added to the system. Communication channels might also be blocked or reintroduced, </w:t>
      </w:r>
      <w:r>
        <w:lastRenderedPageBreak/>
        <w:t>and so the goal is for a stable and adaptive network. It will be seen in Chapter 5 how the weights are chosen for optimum performance and robustness.</w:t>
      </w:r>
    </w:p>
    <w:p w14:paraId="75764947" w14:textId="77777777" w:rsidR="00450F2F" w:rsidRDefault="00450F2F" w:rsidP="00450F2F"/>
    <w:p w14:paraId="55E61F41" w14:textId="77777777" w:rsidR="00450F2F" w:rsidRDefault="00450F2F" w:rsidP="00450F2F">
      <w:pPr>
        <w:pStyle w:val="Heading2"/>
      </w:pPr>
      <w:bookmarkStart w:id="17" w:name="_Toc442882596"/>
      <w:r>
        <w:t>4.3. Multi-Agent Systems</w:t>
      </w:r>
      <w:bookmarkEnd w:id="17"/>
    </w:p>
    <w:p w14:paraId="7849E131" w14:textId="77777777" w:rsidR="00450F2F" w:rsidRPr="007324C0" w:rsidRDefault="00450F2F" w:rsidP="00450F2F">
      <w:r>
        <w:t xml:space="preserve">The abstract concept of Multi-Agent Systems (MAS) has a wide variety of applications and definitions. As loosely defined in </w:t>
      </w:r>
      <w:sdt>
        <w:sdtPr>
          <w:id w:val="702063418"/>
          <w:citation/>
        </w:sdtPr>
        <w:sdtEndPr/>
        <w:sdtContent>
          <w:r>
            <w:fldChar w:fldCharType="begin"/>
          </w:r>
          <w:r>
            <w:instrText xml:space="preserve"> CITATION Sho10 \l 1033 </w:instrText>
          </w:r>
          <w:r>
            <w:fldChar w:fldCharType="separate"/>
          </w:r>
          <w:r w:rsidR="004030AA" w:rsidRPr="004030AA">
            <w:rPr>
              <w:noProof/>
            </w:rPr>
            <w:t>[32]</w:t>
          </w:r>
          <w:r>
            <w:fldChar w:fldCharType="end"/>
          </w:r>
        </w:sdtContent>
      </w:sdt>
      <w:r>
        <w:t xml:space="preserve">, “Multiagent systems are those systems that include multiple autonomous entities with either diverging information or diverging interests, or both.” Being traditionally software or hardware entities, MAS can be programmed to behave and interact with others in any manner conceivable. Hence, MAS have immense flexibility and can be tailored to a myriad of purposes. There are examples of </w:t>
      </w:r>
      <w:r>
        <w:rPr>
          <w:i/>
        </w:rPr>
        <w:t>competing</w:t>
      </w:r>
      <w:r>
        <w:t xml:space="preserve"> agents, as in the case of financial trading agents, or battling robots, just to name a couple. However, in this thesis, </w:t>
      </w:r>
      <w:r>
        <w:rPr>
          <w:i/>
        </w:rPr>
        <w:t>cooperative</w:t>
      </w:r>
      <w:r>
        <w:t xml:space="preserve"> agents are mainly considered, as they are all programmed to collaborate towards a common goal. </w:t>
      </w:r>
    </w:p>
    <w:p w14:paraId="45511A2C" w14:textId="77777777" w:rsidR="00450F2F" w:rsidRDefault="00450F2F" w:rsidP="00450F2F">
      <w:r>
        <w:t>For the end objective of a decentralized Microgrid (MG) control scheme, autonomous agents can be employed at each node of the electrical system; next the MAS agents to be used throughout the thesis will be defined:</w:t>
      </w:r>
    </w:p>
    <w:p w14:paraId="5365F01C" w14:textId="77777777" w:rsidR="00450F2F" w:rsidRDefault="00450F2F" w:rsidP="00450F2F">
      <w:pPr>
        <w:pStyle w:val="ListBullet"/>
      </w:pPr>
      <w:r w:rsidRPr="007324C0">
        <w:rPr>
          <w:b/>
        </w:rPr>
        <w:t>Load Agents (LA)</w:t>
      </w:r>
      <w:r>
        <w:t xml:space="preserve"> are associated to load feeders and are of a stochastic nature, as the behavior of consumers can’t be precisely predicted. They can measure and broadcast the current power requirements of their connected loads.</w:t>
      </w:r>
    </w:p>
    <w:p w14:paraId="08B9521E" w14:textId="77777777" w:rsidR="00450F2F" w:rsidRPr="007324C0" w:rsidRDefault="00450F2F" w:rsidP="00450F2F">
      <w:pPr>
        <w:pStyle w:val="ListBullet"/>
        <w:rPr>
          <w:b/>
        </w:rPr>
      </w:pPr>
      <w:r w:rsidRPr="007324C0">
        <w:rPr>
          <w:b/>
        </w:rPr>
        <w:t xml:space="preserve">Renewable </w:t>
      </w:r>
      <w:r>
        <w:rPr>
          <w:b/>
        </w:rPr>
        <w:t>Agents</w:t>
      </w:r>
      <w:r w:rsidRPr="007324C0">
        <w:rPr>
          <w:b/>
        </w:rPr>
        <w:t xml:space="preserve"> (R</w:t>
      </w:r>
      <w:r>
        <w:rPr>
          <w:b/>
        </w:rPr>
        <w:t>A</w:t>
      </w:r>
      <w:r w:rsidRPr="007324C0">
        <w:rPr>
          <w:b/>
        </w:rPr>
        <w:t>)</w:t>
      </w:r>
      <w:r>
        <w:t xml:space="preserve"> are those associated with Renewable Energy Sources (RES) and are also stochastic, as wind and solar conditions similarly can’t be exactly forecasted. RES are considered negative loads for the purposes of the control scheme being developed, as they operate at their Maximum Power Point </w:t>
      </w:r>
      <w:r>
        <w:lastRenderedPageBreak/>
        <w:t>Tracking (MPPT) output and can’t be dispatched on command. They measure and communicate their current power output.</w:t>
      </w:r>
    </w:p>
    <w:p w14:paraId="48900A9C" w14:textId="77777777" w:rsidR="00450F2F" w:rsidRDefault="00450F2F" w:rsidP="00450F2F">
      <w:pPr>
        <w:pStyle w:val="ListBullet"/>
      </w:pPr>
      <w:r w:rsidRPr="001E3722">
        <w:rPr>
          <w:b/>
        </w:rPr>
        <w:t>Distributed Generator Agents (DGA)</w:t>
      </w:r>
      <w:r>
        <w:rPr>
          <w:b/>
        </w:rPr>
        <w:t xml:space="preserve"> </w:t>
      </w:r>
      <w:r>
        <w:t>are associated with each DG and they measure and control their current output power and the cost function only known to them. As described in Chapter 5, they calculate their marginal cost in order to perform distributed optimization.</w:t>
      </w:r>
    </w:p>
    <w:p w14:paraId="58F3E7F9" w14:textId="77777777" w:rsidR="00450F2F" w:rsidRDefault="00450F2F" w:rsidP="00450F2F">
      <w:pPr>
        <w:pStyle w:val="ListBullet"/>
      </w:pPr>
      <w:r w:rsidRPr="0049079B">
        <w:rPr>
          <w:b/>
        </w:rPr>
        <w:t xml:space="preserve">Energy Storage </w:t>
      </w:r>
      <w:r>
        <w:rPr>
          <w:b/>
        </w:rPr>
        <w:t>Agents</w:t>
      </w:r>
      <w:r w:rsidRPr="0049079B">
        <w:rPr>
          <w:b/>
        </w:rPr>
        <w:t xml:space="preserve"> (ES</w:t>
      </w:r>
      <w:r>
        <w:rPr>
          <w:b/>
        </w:rPr>
        <w:t>A</w:t>
      </w:r>
      <w:r w:rsidRPr="0049079B">
        <w:rPr>
          <w:b/>
        </w:rPr>
        <w:t>)</w:t>
      </w:r>
      <w:r>
        <w:t xml:space="preserve"> behave in the same manner as DGAs, except they can also store energy and thus can have a negative power output. They have an associated cost function only known to them and also use their current marginal cost in optimization; this cost function is explained shortly.</w:t>
      </w:r>
    </w:p>
    <w:p w14:paraId="20172B7A" w14:textId="77777777" w:rsidR="00450F2F" w:rsidRDefault="00450F2F" w:rsidP="00450F2F">
      <w:pPr>
        <w:pStyle w:val="ListBullet"/>
      </w:pPr>
      <w:r w:rsidRPr="009C7BA8">
        <w:rPr>
          <w:b/>
        </w:rPr>
        <w:t>Grid Agents (GA)</w:t>
      </w:r>
      <w:r>
        <w:t xml:space="preserve"> are associated to the MG’s Point of Common Coupling (PCC) and they monitor the power in or out of the MG, as well as the current electricity rate being charged by the utility. They use this rate, which can also be thought of as a constant marginal cost in optimization:</w:t>
      </w:r>
    </w:p>
    <w:p w14:paraId="33EBB000" w14:textId="77777777" w:rsidR="00450F2F" w:rsidRDefault="00450F2F" w:rsidP="00E26938">
      <w:pPr>
        <w:pStyle w:val="MTDisplayEquation"/>
        <w:tabs>
          <w:tab w:val="clear" w:pos="4680"/>
          <w:tab w:val="clear" w:pos="9360"/>
          <w:tab w:val="center" w:pos="4140"/>
          <w:tab w:val="right" w:pos="8640"/>
        </w:tabs>
      </w:pPr>
      <w:r>
        <w:tab/>
      </w:r>
      <w:r w:rsidRPr="00C94A82">
        <w:rPr>
          <w:position w:val="-4"/>
        </w:rPr>
        <w:object w:dxaOrig="180" w:dyaOrig="279" w14:anchorId="3C3734E6">
          <v:shape id="_x0000_i1071" type="#_x0000_t75" style="width:9pt;height:15pt" o:ole="">
            <v:imagedata r:id="rId39" o:title=""/>
          </v:shape>
          <o:OLEObject Type="Embed" ProgID="Equation.DSMT4" ShapeID="_x0000_i1071" DrawAspect="Content" ObjectID="_1523815950" r:id="rId113"/>
        </w:object>
      </w:r>
      <w:r>
        <w:t xml:space="preserve"> </w:t>
      </w:r>
      <w:r w:rsidRPr="00B96537">
        <w:rPr>
          <w:position w:val="-12"/>
        </w:rPr>
        <w:object w:dxaOrig="1100" w:dyaOrig="360" w14:anchorId="2CF52ECD">
          <v:shape id="_x0000_i1072" type="#_x0000_t75" style="width:55.2pt;height:19.2pt" o:ole="">
            <v:imagedata r:id="rId114" o:title=""/>
          </v:shape>
          <o:OLEObject Type="Embed" ProgID="Equation.DSMT4" ShapeID="_x0000_i1072" DrawAspect="Content" ObjectID="_1523815951" r:id="rId115"/>
        </w:object>
      </w:r>
      <w:r>
        <w:t xml:space="preserve"> </w:t>
      </w:r>
      <w:r>
        <w:tab/>
        <w:t>(4.3.1)</w:t>
      </w:r>
      <w:r w:rsidRPr="00601E19">
        <w:t xml:space="preserve"> </w:t>
      </w:r>
    </w:p>
    <w:p w14:paraId="73CBD12E" w14:textId="77777777" w:rsidR="00450F2F" w:rsidRDefault="00450F2F" w:rsidP="00E26938">
      <w:pPr>
        <w:pStyle w:val="MTDisplayEquation"/>
        <w:tabs>
          <w:tab w:val="clear" w:pos="4680"/>
          <w:tab w:val="clear" w:pos="9360"/>
          <w:tab w:val="center" w:pos="4140"/>
          <w:tab w:val="right" w:pos="8640"/>
        </w:tabs>
      </w:pPr>
      <w:r>
        <w:tab/>
      </w:r>
      <w:r w:rsidRPr="00C94A82">
        <w:rPr>
          <w:position w:val="-4"/>
        </w:rPr>
        <w:object w:dxaOrig="180" w:dyaOrig="279" w14:anchorId="551140BE">
          <v:shape id="_x0000_i1073" type="#_x0000_t75" style="width:9pt;height:15pt" o:ole="">
            <v:imagedata r:id="rId39" o:title=""/>
          </v:shape>
          <o:OLEObject Type="Embed" ProgID="Equation.DSMT4" ShapeID="_x0000_i1073" DrawAspect="Content" ObjectID="_1523815952" r:id="rId116"/>
        </w:object>
      </w:r>
      <w:r>
        <w:t xml:space="preserve"> </w:t>
      </w:r>
      <w:r w:rsidRPr="00B96537">
        <w:rPr>
          <w:position w:val="-30"/>
        </w:rPr>
        <w:object w:dxaOrig="880" w:dyaOrig="680" w14:anchorId="11EDA3CD">
          <v:shape id="_x0000_i1074" type="#_x0000_t75" style="width:43.2pt;height:34.8pt" o:ole="">
            <v:imagedata r:id="rId117" o:title=""/>
          </v:shape>
          <o:OLEObject Type="Embed" ProgID="Equation.DSMT4" ShapeID="_x0000_i1074" DrawAspect="Content" ObjectID="_1523815953" r:id="rId118"/>
        </w:object>
      </w:r>
      <w:r>
        <w:t xml:space="preserve"> </w:t>
      </w:r>
      <w:r>
        <w:tab/>
        <w:t>(4.3.2)</w:t>
      </w:r>
      <w:r w:rsidRPr="00601E19">
        <w:t xml:space="preserve"> </w:t>
      </w:r>
    </w:p>
    <w:p w14:paraId="6D24C21A" w14:textId="77777777" w:rsidR="00450F2F" w:rsidRDefault="00450F2F" w:rsidP="00450F2F">
      <w:r>
        <w:t xml:space="preserve">Where </w:t>
      </w:r>
      <w:r>
        <w:rPr>
          <w:i/>
        </w:rPr>
        <w:t>F</w:t>
      </w:r>
      <w:r>
        <w:rPr>
          <w:i/>
          <w:vertAlign w:val="subscript"/>
        </w:rPr>
        <w:t>G</w:t>
      </w:r>
      <w:r>
        <w:t xml:space="preserve"> is the cost of the power </w:t>
      </w:r>
      <w:r>
        <w:rPr>
          <w:i/>
        </w:rPr>
        <w:t>P</w:t>
      </w:r>
      <w:r>
        <w:rPr>
          <w:i/>
          <w:vertAlign w:val="subscript"/>
        </w:rPr>
        <w:t>G</w:t>
      </w:r>
      <w:r>
        <w:t xml:space="preserve"> being drawn from, or fed to, the grid; </w:t>
      </w:r>
      <w:r>
        <w:rPr>
          <w:i/>
        </w:rPr>
        <w:t>r</w:t>
      </w:r>
      <w:r>
        <w:rPr>
          <w:i/>
          <w:vertAlign w:val="subscript"/>
        </w:rPr>
        <w:t>u</w:t>
      </w:r>
      <w:r>
        <w:t xml:space="preserve"> being the current electric rate being charged or offered by the utility grid. Thus, the cost is a linear function of the power and the marginal cost </w:t>
      </w:r>
      <w:r>
        <w:rPr>
          <w:i/>
        </w:rPr>
        <w:t>dF</w:t>
      </w:r>
      <w:r>
        <w:rPr>
          <w:i/>
          <w:vertAlign w:val="subscript"/>
        </w:rPr>
        <w:t>G</w:t>
      </w:r>
      <w:r>
        <w:rPr>
          <w:i/>
        </w:rPr>
        <w:t>/dP</w:t>
      </w:r>
      <w:r>
        <w:rPr>
          <w:i/>
          <w:vertAlign w:val="subscript"/>
        </w:rPr>
        <w:t>G</w:t>
      </w:r>
      <w:r>
        <w:t xml:space="preserve"> is a scalar value equal to the electric rate. As described in Section 3.1, each agent’s marginal cost will be equal to each other’s when operating in the most cost-effective mode (Lagrange multiplier). Hence, because the marginal cost at any given time is independent of the power being drawn from the utility </w:t>
      </w:r>
      <w:r>
        <w:lastRenderedPageBreak/>
        <w:t>in a grid-connected MG with the described rate scheme, all DGs will converge to the point where their marginal cost is equal to the electric rate.</w:t>
      </w:r>
    </w:p>
    <w:p w14:paraId="36374AF8" w14:textId="77777777" w:rsidR="00450F2F" w:rsidRDefault="00450F2F" w:rsidP="00450F2F">
      <w:r>
        <w:t xml:space="preserve">Considering the cost function for the ESA with this in mind, the Energy Storage System (ESS) should ideally charge when the rate of electricity (or marginal cost) is low and discharge when high. There seems to be a lack of agreement on what such a cost function should look like in the literature. In </w:t>
      </w:r>
      <w:sdt>
        <w:sdtPr>
          <w:id w:val="-1917239429"/>
          <w:citation/>
        </w:sdtPr>
        <w:sdtEndPr/>
        <w:sdtContent>
          <w:r>
            <w:fldChar w:fldCharType="begin"/>
          </w:r>
          <w:r>
            <w:instrText xml:space="preserve"> CITATION LiN11 \l 1033 </w:instrText>
          </w:r>
          <w:r>
            <w:fldChar w:fldCharType="separate"/>
          </w:r>
          <w:r w:rsidR="004030AA" w:rsidRPr="004030AA">
            <w:rPr>
              <w:noProof/>
            </w:rPr>
            <w:t>[33]</w:t>
          </w:r>
          <w:r>
            <w:fldChar w:fldCharType="end"/>
          </w:r>
        </w:sdtContent>
      </w:sdt>
      <w:r>
        <w:t>, the authors present a function which takes into consideration the rate of charge or discharge, the number of cycles and the depth of discharge; these factors are specific to Battery systems (BESS). A more general cost function is proposed, which is technology-agnostic:</w:t>
      </w:r>
    </w:p>
    <w:p w14:paraId="0243D8C0" w14:textId="77777777" w:rsidR="00450F2F" w:rsidRDefault="00450F2F" w:rsidP="001B4758">
      <w:pPr>
        <w:pStyle w:val="MTDisplayEquation"/>
        <w:tabs>
          <w:tab w:val="clear" w:pos="4680"/>
          <w:tab w:val="clear" w:pos="9360"/>
          <w:tab w:val="center" w:pos="4140"/>
          <w:tab w:val="right" w:pos="8640"/>
        </w:tabs>
      </w:pPr>
      <w:r>
        <w:tab/>
      </w:r>
      <w:r w:rsidRPr="00C94A82">
        <w:rPr>
          <w:position w:val="-4"/>
        </w:rPr>
        <w:object w:dxaOrig="180" w:dyaOrig="279" w14:anchorId="64B19CBA">
          <v:shape id="_x0000_i1075" type="#_x0000_t75" style="width:9pt;height:15pt" o:ole="">
            <v:imagedata r:id="rId39" o:title=""/>
          </v:shape>
          <o:OLEObject Type="Embed" ProgID="Equation.DSMT4" ShapeID="_x0000_i1075" DrawAspect="Content" ObjectID="_1523815954" r:id="rId119"/>
        </w:object>
      </w:r>
      <w:r>
        <w:t xml:space="preserve"> </w:t>
      </w:r>
      <w:r w:rsidRPr="00E8004C">
        <w:rPr>
          <w:position w:val="-14"/>
        </w:rPr>
        <w:object w:dxaOrig="5880" w:dyaOrig="400" w14:anchorId="0CD680B0">
          <v:shape id="_x0000_i1076" type="#_x0000_t75" style="width:291.05pt;height:21pt" o:ole="">
            <v:imagedata r:id="rId120" o:title=""/>
          </v:shape>
          <o:OLEObject Type="Embed" ProgID="Equation.DSMT4" ShapeID="_x0000_i1076" DrawAspect="Content" ObjectID="_1523815955" r:id="rId121"/>
        </w:object>
      </w:r>
      <w:r>
        <w:t xml:space="preserve"> </w:t>
      </w:r>
      <w:r>
        <w:tab/>
        <w:t>(4.3.3)</w:t>
      </w:r>
      <w:r w:rsidRPr="00601E19">
        <w:t xml:space="preserve"> </w:t>
      </w:r>
    </w:p>
    <w:p w14:paraId="7FDEEA41" w14:textId="77777777" w:rsidR="00450F2F" w:rsidRDefault="00450F2F" w:rsidP="001B4758">
      <w:pPr>
        <w:pStyle w:val="MTDisplayEquation"/>
        <w:tabs>
          <w:tab w:val="clear" w:pos="4680"/>
          <w:tab w:val="clear" w:pos="9360"/>
          <w:tab w:val="center" w:pos="4140"/>
          <w:tab w:val="right" w:pos="8640"/>
        </w:tabs>
      </w:pPr>
      <w:r>
        <w:tab/>
      </w:r>
      <w:r w:rsidRPr="00C94A82">
        <w:rPr>
          <w:position w:val="-4"/>
        </w:rPr>
        <w:object w:dxaOrig="180" w:dyaOrig="279" w14:anchorId="1C138FBF">
          <v:shape id="_x0000_i1077" type="#_x0000_t75" style="width:9pt;height:15pt" o:ole="">
            <v:imagedata r:id="rId39" o:title=""/>
          </v:shape>
          <o:OLEObject Type="Embed" ProgID="Equation.DSMT4" ShapeID="_x0000_i1077" DrawAspect="Content" ObjectID="_1523815956" r:id="rId122"/>
        </w:object>
      </w:r>
      <w:r>
        <w:t xml:space="preserve"> </w:t>
      </w:r>
      <w:r w:rsidRPr="00B96537">
        <w:rPr>
          <w:position w:val="-30"/>
        </w:rPr>
        <w:object w:dxaOrig="3600" w:dyaOrig="680" w14:anchorId="357E4185">
          <v:shape id="_x0000_i1078" type="#_x0000_t75" style="width:178.75pt;height:34.8pt" o:ole="">
            <v:imagedata r:id="rId123" o:title=""/>
          </v:shape>
          <o:OLEObject Type="Embed" ProgID="Equation.DSMT4" ShapeID="_x0000_i1078" DrawAspect="Content" ObjectID="_1523815957" r:id="rId124"/>
        </w:object>
      </w:r>
      <w:r>
        <w:t xml:space="preserve"> </w:t>
      </w:r>
      <w:r>
        <w:tab/>
        <w:t>(4.3.4)</w:t>
      </w:r>
      <w:r w:rsidRPr="001661D8">
        <w:t xml:space="preserve"> </w:t>
      </w:r>
    </w:p>
    <w:p w14:paraId="25CDBBC6" w14:textId="77777777" w:rsidR="00450F2F" w:rsidRDefault="00450F2F" w:rsidP="001B4758">
      <w:pPr>
        <w:pStyle w:val="MTDisplayEquation"/>
        <w:tabs>
          <w:tab w:val="clear" w:pos="4680"/>
          <w:tab w:val="clear" w:pos="9360"/>
          <w:tab w:val="center" w:pos="4140"/>
          <w:tab w:val="right" w:pos="8640"/>
        </w:tabs>
      </w:pPr>
      <w:r>
        <w:tab/>
      </w:r>
      <w:r>
        <w:rPr>
          <w:position w:val="-4"/>
        </w:rPr>
        <w:object w:dxaOrig="192" w:dyaOrig="276" w14:anchorId="47A44875">
          <v:shape id="_x0000_i1079" type="#_x0000_t75" style="width:9pt;height:15pt" o:ole="">
            <v:imagedata r:id="rId39" o:title=""/>
          </v:shape>
          <o:OLEObject Type="Embed" ProgID="Equation.DSMT4" ShapeID="_x0000_i1079" DrawAspect="Content" ObjectID="_1523815958" r:id="rId125"/>
        </w:object>
      </w:r>
      <w:r>
        <w:t xml:space="preserve"> </w:t>
      </w:r>
      <w:r>
        <w:rPr>
          <w:position w:val="-14"/>
        </w:rPr>
        <w:object w:dxaOrig="1960" w:dyaOrig="380" w14:anchorId="047C92BD">
          <v:shape id="_x0000_i1080" type="#_x0000_t75" style="width:97.8pt;height:19.2pt" o:ole="">
            <v:imagedata r:id="rId126" o:title=""/>
          </v:shape>
          <o:OLEObject Type="Embed" ProgID="Equation.DSMT4" ShapeID="_x0000_i1080" DrawAspect="Content" ObjectID="_1523815959" r:id="rId127"/>
        </w:object>
      </w:r>
      <w:r>
        <w:t xml:space="preserve"> </w:t>
      </w:r>
      <w:r>
        <w:tab/>
        <w:t xml:space="preserve">(4.3.5) </w:t>
      </w:r>
    </w:p>
    <w:p w14:paraId="2B25A5EE" w14:textId="44470884" w:rsidR="00F770AB" w:rsidRDefault="00450F2F" w:rsidP="00F770AB">
      <w:pPr>
        <w:pStyle w:val="MTDisplayEquation"/>
      </w:pPr>
      <w:r>
        <w:t xml:space="preserve">Where </w:t>
      </w:r>
      <w:r>
        <w:rPr>
          <w:i/>
        </w:rPr>
        <w:t>F</w:t>
      </w:r>
      <w:r>
        <w:rPr>
          <w:i/>
          <w:vertAlign w:val="subscript"/>
        </w:rPr>
        <w:t>B</w:t>
      </w:r>
      <w:r>
        <w:t xml:space="preserve"> is the cost of the power </w:t>
      </w:r>
      <w:r>
        <w:rPr>
          <w:i/>
        </w:rPr>
        <w:t>P</w:t>
      </w:r>
      <w:r>
        <w:rPr>
          <w:i/>
          <w:vertAlign w:val="subscript"/>
        </w:rPr>
        <w:t>B</w:t>
      </w:r>
      <w:r>
        <w:t xml:space="preserve"> being charged or discharged from the ESS, </w:t>
      </w:r>
      <w:r>
        <w:rPr>
          <w:i/>
        </w:rPr>
        <w:t>P</w:t>
      </w:r>
      <w:r>
        <w:rPr>
          <w:i/>
          <w:vertAlign w:val="subscript"/>
        </w:rPr>
        <w:t>B,max</w:t>
      </w:r>
      <w:r>
        <w:t xml:space="preserve"> is the maximum charge or discharge rate, </w:t>
      </w:r>
      <w:r>
        <w:rPr>
          <w:i/>
        </w:rPr>
        <w:t>SOC</w:t>
      </w:r>
      <w:r>
        <w:t xml:space="preserve"> is the current State of Charge of the ESS and </w:t>
      </w:r>
      <w:r>
        <w:rPr>
          <w:i/>
        </w:rPr>
        <w:t>a</w:t>
      </w:r>
      <w:r>
        <w:t xml:space="preserve">, </w:t>
      </w:r>
      <w:r>
        <w:rPr>
          <w:i/>
        </w:rPr>
        <w:t>b</w:t>
      </w:r>
      <w:r>
        <w:t xml:space="preserve"> and </w:t>
      </w:r>
      <w:r>
        <w:rPr>
          <w:i/>
        </w:rPr>
        <w:t>c</w:t>
      </w:r>
      <w:r>
        <w:t xml:space="preserve"> are the quadratic coefficients similar to those in Eq. 3.1.4. </w:t>
      </w:r>
      <w:r>
        <w:rPr>
          <w:i/>
        </w:rPr>
        <w:t>dF</w:t>
      </w:r>
      <w:r>
        <w:rPr>
          <w:i/>
          <w:vertAlign w:val="subscript"/>
        </w:rPr>
        <w:t>B</w:t>
      </w:r>
      <w:r>
        <w:rPr>
          <w:i/>
        </w:rPr>
        <w:t>/dP</w:t>
      </w:r>
      <w:r>
        <w:rPr>
          <w:i/>
          <w:vertAlign w:val="subscript"/>
        </w:rPr>
        <w:t>B</w:t>
      </w:r>
      <w:r>
        <w:t xml:space="preserve"> is the derivative of the cost function with respect to the power. As can be </w:t>
      </w:r>
      <w:r w:rsidR="00F770AB">
        <w:t>observed</w:t>
      </w:r>
      <w:r>
        <w:t>, the marginal cost is proportional to the power drawn and inversely proportional to the state of charge, meaning the marginal cost will be lower as the state of charge approaches 100%.</w:t>
      </w:r>
      <w:r w:rsidRPr="00601E19">
        <w:t xml:space="preserve"> </w:t>
      </w:r>
      <w:r>
        <w:t>Fig. 4.3.1 shows how cost function 4.3.</w:t>
      </w:r>
      <w:r w:rsidR="00761E25">
        <w:t>3 looks at different SOC levels.</w:t>
      </w:r>
    </w:p>
    <w:p w14:paraId="3405BC4F" w14:textId="0F9E2731" w:rsidR="00067898" w:rsidRDefault="00450F2F" w:rsidP="00F770AB">
      <w:pPr>
        <w:pStyle w:val="MTDisplayEquation"/>
      </w:pPr>
      <w:r>
        <w:t xml:space="preserve">Starting from </w:t>
      </w:r>
      <w:r>
        <w:rPr>
          <w:i/>
        </w:rPr>
        <w:t>SOC=0%</w:t>
      </w:r>
      <w:r>
        <w:t xml:space="preserve"> where only negative (or charging) power can be drawn, it can be seen that the cost is quite high, which provides an incentive to charge. As </w:t>
      </w:r>
      <w:r>
        <w:rPr>
          <w:i/>
        </w:rPr>
        <w:t>SOC</w:t>
      </w:r>
      <w:r>
        <w:t xml:space="preserve"> </w:t>
      </w:r>
      <w:r w:rsidR="001B4758">
        <w:rPr>
          <w:noProof/>
          <w:lang w:eastAsia="en-US"/>
        </w:rPr>
        <w:lastRenderedPageBreak/>
        <mc:AlternateContent>
          <mc:Choice Requires="wpg">
            <w:drawing>
              <wp:anchor distT="0" distB="0" distL="114300" distR="114300" simplePos="0" relativeHeight="251715584" behindDoc="0" locked="0" layoutInCell="1" allowOverlap="1" wp14:anchorId="36FF71C4" wp14:editId="625276EC">
                <wp:simplePos x="0" y="0"/>
                <wp:positionH relativeFrom="column">
                  <wp:posOffset>440560</wp:posOffset>
                </wp:positionH>
                <wp:positionV relativeFrom="paragraph">
                  <wp:posOffset>19679</wp:posOffset>
                </wp:positionV>
                <wp:extent cx="4582886" cy="3721655"/>
                <wp:effectExtent l="19050" t="19050" r="27305" b="0"/>
                <wp:wrapTopAndBottom/>
                <wp:docPr id="216" name="Group 216"/>
                <wp:cNvGraphicFramePr/>
                <a:graphic xmlns:a="http://schemas.openxmlformats.org/drawingml/2006/main">
                  <a:graphicData uri="http://schemas.microsoft.com/office/word/2010/wordprocessingGroup">
                    <wpg:wgp>
                      <wpg:cNvGrpSpPr/>
                      <wpg:grpSpPr>
                        <a:xfrm>
                          <a:off x="0" y="0"/>
                          <a:ext cx="4582886" cy="3721655"/>
                          <a:chOff x="-206829" y="-358332"/>
                          <a:chExt cx="4582886" cy="3721655"/>
                        </a:xfrm>
                      </wpg:grpSpPr>
                      <pic:pic xmlns:pic="http://schemas.openxmlformats.org/drawingml/2006/picture">
                        <pic:nvPicPr>
                          <pic:cNvPr id="987" name="Picture 987"/>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206829" y="-358332"/>
                            <a:ext cx="4582886" cy="3268858"/>
                          </a:xfrm>
                          <a:prstGeom prst="rect">
                            <a:avLst/>
                          </a:prstGeom>
                          <a:ln>
                            <a:solidFill>
                              <a:schemeClr val="tx1"/>
                            </a:solidFill>
                          </a:ln>
                        </pic:spPr>
                      </pic:pic>
                      <wps:wsp>
                        <wps:cNvPr id="215" name="Text Box 215"/>
                        <wps:cNvSpPr txBox="1"/>
                        <wps:spPr>
                          <a:xfrm>
                            <a:off x="0" y="2939143"/>
                            <a:ext cx="4080510" cy="424180"/>
                          </a:xfrm>
                          <a:prstGeom prst="rect">
                            <a:avLst/>
                          </a:prstGeom>
                          <a:solidFill>
                            <a:prstClr val="white"/>
                          </a:solidFill>
                          <a:ln>
                            <a:noFill/>
                          </a:ln>
                          <a:effectLst/>
                        </wps:spPr>
                        <wps:txbx>
                          <w:txbxContent>
                            <w:p w14:paraId="11B78F39" w14:textId="77777777" w:rsidR="00592FFE" w:rsidRPr="00153EEA" w:rsidRDefault="00592FFE" w:rsidP="00F770AB">
                              <w:pPr>
                                <w:pStyle w:val="TableFigure"/>
                                <w:rPr>
                                  <w:noProof/>
                                </w:rPr>
                              </w:pPr>
                              <w:r w:rsidRPr="00171DE0">
                                <w:t>Figure 4.3.1: Energy Storage System Cost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F71C4" id="Group 216" o:spid="_x0000_s1259" style="position:absolute;left:0;text-align:left;margin-left:34.7pt;margin-top:1.55pt;width:360.85pt;height:293.05pt;z-index:251715584;mso-position-horizontal-relative:text;mso-position-vertical-relative:text;mso-width-relative:margin;mso-height-relative:margin" coordorigin="-2068,-3583" coordsize="45828,3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">
                <v:shape id="Picture 987" o:spid="_x0000_s1260" type="#_x0000_t75" style="position:absolute;left:-2068;top:-3583;width:45828;height:3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LcG3GAAAA3AAAAA8AAABkcnMvZG93bnJldi54bWxEj1FLwzAUhd8F/0O4gm9baje01mVDxgZj&#10;CGId+npprk0xuSlN7Lp/vwwGPh7OOd/hLFajs2KgPrSeFTxMMxDEtdctNwoOn9tJASJEZI3WMyk4&#10;UYDV8vZmgaX2R/6goYqNSBAOJSowMXallKE25DBMfUecvB/fO4xJ9o3UPR4T3FmZZ9mjdNhyWjDY&#10;0dpQ/Vv9OQVf7zNr999vm5nJi1M15If5OmyUur8bX19ARBrjf/ja3mkFz8UTXM6kIy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twbcYAAADcAAAADwAAAAAAAAAAAAAA&#10;AACfAgAAZHJzL2Rvd25yZXYueG1sUEsFBgAAAAAEAAQA9wAAAJIDAAAAAA==&#10;" stroked="t" strokecolor="black [3213]">
                  <v:imagedata r:id="rId129" o:title=""/>
                  <v:path arrowok="t"/>
                </v:shape>
                <v:shape id="Text Box 215" o:spid="_x0000_s1261" type="#_x0000_t202" style="position:absolute;top:29391;width:40805;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14:paraId="11B78F39" w14:textId="77777777" w:rsidR="00592FFE" w:rsidRPr="00153EEA" w:rsidRDefault="00592FFE" w:rsidP="00F770AB">
                        <w:pPr>
                          <w:pStyle w:val="TableFigure"/>
                          <w:rPr>
                            <w:noProof/>
                          </w:rPr>
                        </w:pPr>
                        <w:r w:rsidRPr="00171DE0">
                          <w:t>Figure 4.3.1: Energy Storage System Cost Function</w:t>
                        </w:r>
                      </w:p>
                    </w:txbxContent>
                  </v:textbox>
                </v:shape>
                <w10:wrap type="topAndBottom"/>
              </v:group>
            </w:pict>
          </mc:Fallback>
        </mc:AlternateContent>
      </w:r>
      <w:r>
        <w:t xml:space="preserve">increases, the curve effectively shifts to the right and the costs decrease for any given power level until 100%, where only positive (or discharging) power can be provided. </w:t>
      </w:r>
    </w:p>
    <w:p w14:paraId="37A8CB07" w14:textId="3972D6BF" w:rsidR="00F770AB" w:rsidRDefault="00450F2F" w:rsidP="00F770AB">
      <w:pPr>
        <w:pStyle w:val="MTDisplayEquation"/>
      </w:pPr>
      <w:r>
        <w:t>Looking at the curves for the marginal cost</w:t>
      </w:r>
      <w:r w:rsidR="00761E25">
        <w:t xml:space="preserve"> in Fig. 4.3.2</w:t>
      </w:r>
      <w:r>
        <w:t xml:space="preserve">, </w:t>
      </w:r>
      <w:r w:rsidR="00F770AB">
        <w:t>it can be seen that</w:t>
      </w:r>
      <w:r>
        <w:t xml:space="preserve"> as the </w:t>
      </w:r>
      <w:r>
        <w:rPr>
          <w:i/>
        </w:rPr>
        <w:t>SOC</w:t>
      </w:r>
      <w:r>
        <w:t xml:space="preserve"> decreases, the marginal cost increases. When the </w:t>
      </w:r>
      <w:r>
        <w:rPr>
          <w:i/>
        </w:rPr>
        <w:t>SOC</w:t>
      </w:r>
      <w:r>
        <w:t xml:space="preserve"> is critically low, the marginal cost is so high the Lagrangian point will undoubtedly shift the ESS power point towards charging (negative) power. Likewise, when the </w:t>
      </w:r>
      <w:r>
        <w:rPr>
          <w:i/>
        </w:rPr>
        <w:t>SOC</w:t>
      </w:r>
      <w:r>
        <w:t xml:space="preserve"> is quite high, the marginal cost curve is shifted downwards and more power can be discharged from the ESS. Since the ESS cost function depends on both output power and SOC, the curves can be visualized in three dimensions. As shown in Fig. 4.3.3, as the power level increases, the cost increases, and as the SOC increases, the cost decreases</w:t>
      </w:r>
      <w:r w:rsidR="00F770AB">
        <w:t>.</w:t>
      </w:r>
    </w:p>
    <w:p w14:paraId="14122ED4" w14:textId="2680E854" w:rsidR="00450F2F" w:rsidRDefault="00450F2F" w:rsidP="00F770AB"/>
    <w:p w14:paraId="189B4798" w14:textId="21CE31FB" w:rsidR="00450F2F" w:rsidRPr="00E5443A" w:rsidRDefault="00F770AB" w:rsidP="00450F2F">
      <w:pPr>
        <w:pStyle w:val="TableFigure"/>
      </w:pPr>
      <w:r>
        <w:rPr>
          <w:noProof/>
          <w:lang w:eastAsia="en-US"/>
        </w:rPr>
        <w:lastRenderedPageBreak/>
        <mc:AlternateContent>
          <mc:Choice Requires="wpg">
            <w:drawing>
              <wp:anchor distT="0" distB="0" distL="114300" distR="114300" simplePos="0" relativeHeight="251713536" behindDoc="0" locked="0" layoutInCell="1" allowOverlap="1" wp14:anchorId="201ECC89" wp14:editId="10A9204B">
                <wp:simplePos x="0" y="0"/>
                <wp:positionH relativeFrom="column">
                  <wp:posOffset>709295</wp:posOffset>
                </wp:positionH>
                <wp:positionV relativeFrom="paragraph">
                  <wp:posOffset>18778</wp:posOffset>
                </wp:positionV>
                <wp:extent cx="4080510" cy="3420110"/>
                <wp:effectExtent l="19050" t="19050" r="15240" b="8890"/>
                <wp:wrapTopAndBottom/>
                <wp:docPr id="214" name="Group 214"/>
                <wp:cNvGraphicFramePr/>
                <a:graphic xmlns:a="http://schemas.openxmlformats.org/drawingml/2006/main">
                  <a:graphicData uri="http://schemas.microsoft.com/office/word/2010/wordprocessingGroup">
                    <wpg:wgp>
                      <wpg:cNvGrpSpPr/>
                      <wpg:grpSpPr>
                        <a:xfrm>
                          <a:off x="0" y="0"/>
                          <a:ext cx="4080510" cy="3420110"/>
                          <a:chOff x="0" y="0"/>
                          <a:chExt cx="4080510" cy="3420110"/>
                        </a:xfrm>
                      </wpg:grpSpPr>
                      <pic:pic xmlns:pic="http://schemas.openxmlformats.org/drawingml/2006/picture">
                        <pic:nvPicPr>
                          <pic:cNvPr id="988" name="Picture 988"/>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4080510" cy="2895600"/>
                          </a:xfrm>
                          <a:prstGeom prst="rect">
                            <a:avLst/>
                          </a:prstGeom>
                          <a:ln>
                            <a:solidFill>
                              <a:schemeClr val="tx1"/>
                            </a:solidFill>
                          </a:ln>
                        </pic:spPr>
                      </pic:pic>
                      <wps:wsp>
                        <wps:cNvPr id="213" name="Text Box 213"/>
                        <wps:cNvSpPr txBox="1"/>
                        <wps:spPr>
                          <a:xfrm>
                            <a:off x="0" y="2917190"/>
                            <a:ext cx="4080510" cy="502920"/>
                          </a:xfrm>
                          <a:prstGeom prst="rect">
                            <a:avLst/>
                          </a:prstGeom>
                          <a:solidFill>
                            <a:prstClr val="white"/>
                          </a:solidFill>
                          <a:ln>
                            <a:noFill/>
                          </a:ln>
                          <a:effectLst/>
                        </wps:spPr>
                        <wps:txbx>
                          <w:txbxContent>
                            <w:p w14:paraId="39B9945B" w14:textId="77777777" w:rsidR="00592FFE" w:rsidRPr="00692088" w:rsidRDefault="00592FFE" w:rsidP="00F770AB">
                              <w:pPr>
                                <w:pStyle w:val="TableFigure"/>
                                <w:rPr>
                                  <w:noProof/>
                                </w:rPr>
                              </w:pPr>
                              <w:r w:rsidRPr="00834A0B">
                                <w:t>Figure 4.3.2: Energy Storage System Marginal Cost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1ECC89" id="Group 214" o:spid="_x0000_s1262" style="position:absolute;left:0;text-align:left;margin-left:55.85pt;margin-top:1.5pt;width:321.3pt;height:269.3pt;z-index:251713536;mso-position-horizontal-relative:text;mso-position-vertical-relative:text" coordsize="40805,3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">
                <v:shape id="Picture 988" o:spid="_x0000_s1263" type="#_x0000_t75" style="position:absolute;width:40805;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BAjCAAAA3AAAAA8AAABkcnMvZG93bnJldi54bWxET01rwkAQvRf6H5YReik6sZSi0VVqa8Gb&#10;1ErOQ3bMBrOzaXar0V/vHgoeH+97vuxdo07chdqLhvEoA8VSelNLpWH/8zWcgAqRxFDjhTVcOMBy&#10;8fgwp9z4s3zzaRcrlUIk5KTBxtjmiKG07CiMfMuSuIPvHMUEuwpNR+cU7hp8ybI3dFRLarDU8ofl&#10;8rj7cxrWq9/D6ydeC4vbLa7wubiGcaH106B/n4GK3Me7+N+9MRqmk7Q2nUlHA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9wQIwgAAANwAAAAPAAAAAAAAAAAAAAAAAJ8C&#10;AABkcnMvZG93bnJldi54bWxQSwUGAAAAAAQABAD3AAAAjgMAAAAA&#10;" stroked="t" strokecolor="black [3213]">
                  <v:imagedata r:id="rId131" o:title=""/>
                  <v:path arrowok="t"/>
                </v:shape>
                <v:shape id="Text Box 213" o:spid="_x0000_s1264" type="#_x0000_t202" style="position:absolute;top:29171;width:40805;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AoMYA&#10;AADcAAAADwAAAGRycy9kb3ducmV2LnhtbESPT2sCMRTE70K/Q3gFL1Kz/kHK1igiLagX6dZLb4/N&#10;c7Pt5mVJsrp+e1MoeBxm5jfMct3bRlzIh9qxgsk4A0FcOl1zpeD09fHyCiJEZI2NY1JwowDr1dNg&#10;ibl2V/6kSxErkSAcclRgYmxzKUNpyGIYu5Y4eWfnLcYkfSW1x2uC20ZOs2whLdacFgy2tDVU/had&#10;VXCcfx/NqDu/Hzbzmd+fuu3ipyqUGj73mzcQkfr4CP+3d1rBdDKDvzPp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hAoMYAAADcAAAADwAAAAAAAAAAAAAAAACYAgAAZHJz&#10;L2Rvd25yZXYueG1sUEsFBgAAAAAEAAQA9QAAAIsDAAAAAA==&#10;" stroked="f">
                  <v:textbox style="mso-fit-shape-to-text:t" inset="0,0,0,0">
                    <w:txbxContent>
                      <w:p w14:paraId="39B9945B" w14:textId="77777777" w:rsidR="00592FFE" w:rsidRPr="00692088" w:rsidRDefault="00592FFE" w:rsidP="00F770AB">
                        <w:pPr>
                          <w:pStyle w:val="TableFigure"/>
                          <w:rPr>
                            <w:noProof/>
                          </w:rPr>
                        </w:pPr>
                        <w:r w:rsidRPr="00834A0B">
                          <w:t>Figure 4.3.2: Energy Storage System Marginal Cost Function</w:t>
                        </w:r>
                      </w:p>
                    </w:txbxContent>
                  </v:textbox>
                </v:shape>
                <w10:wrap type="topAndBottom"/>
              </v:group>
            </w:pict>
          </mc:Fallback>
        </mc:AlternateContent>
      </w:r>
      <w:r w:rsidR="00450F2F">
        <w:rPr>
          <w:noProof/>
          <w:lang w:eastAsia="en-US"/>
        </w:rPr>
        <w:drawing>
          <wp:inline distT="0" distB="0" distL="0" distR="0" wp14:anchorId="106528AF" wp14:editId="43488795">
            <wp:extent cx="4084320" cy="3035313"/>
            <wp:effectExtent l="19050" t="19050" r="11430" b="1270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96525" cy="3044383"/>
                    </a:xfrm>
                    <a:prstGeom prst="rect">
                      <a:avLst/>
                    </a:prstGeom>
                    <a:ln>
                      <a:solidFill>
                        <a:schemeClr val="tx1"/>
                      </a:solidFill>
                    </a:ln>
                  </pic:spPr>
                </pic:pic>
              </a:graphicData>
            </a:graphic>
          </wp:inline>
        </w:drawing>
      </w:r>
      <w:r w:rsidR="00450F2F">
        <w:br/>
        <w:t>Figure 4.3.3: Energy Storage System Cost Function Surface</w:t>
      </w:r>
    </w:p>
    <w:p w14:paraId="18165E20" w14:textId="77777777" w:rsidR="00450F2F" w:rsidRDefault="00450F2F" w:rsidP="00450F2F">
      <w:pPr>
        <w:pStyle w:val="TableFigure"/>
      </w:pPr>
      <w:r>
        <w:rPr>
          <w:noProof/>
          <w:lang w:eastAsia="en-US"/>
        </w:rPr>
        <w:lastRenderedPageBreak/>
        <w:drawing>
          <wp:inline distT="0" distB="0" distL="0" distR="0" wp14:anchorId="2394D992" wp14:editId="50862AA8">
            <wp:extent cx="4084320" cy="3158367"/>
            <wp:effectExtent l="19050" t="19050" r="11430" b="2349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115982" cy="3182851"/>
                    </a:xfrm>
                    <a:prstGeom prst="rect">
                      <a:avLst/>
                    </a:prstGeom>
                    <a:ln>
                      <a:solidFill>
                        <a:schemeClr val="tx1"/>
                      </a:solidFill>
                    </a:ln>
                  </pic:spPr>
                </pic:pic>
              </a:graphicData>
            </a:graphic>
          </wp:inline>
        </w:drawing>
      </w:r>
      <w:r>
        <w:br/>
        <w:t>Figure 4.3.4: Energy Storage System Marginal Cost Function Surface</w:t>
      </w:r>
    </w:p>
    <w:p w14:paraId="2D25A52D" w14:textId="77777777" w:rsidR="00450F2F" w:rsidRDefault="00450F2F" w:rsidP="00450F2F">
      <w:r>
        <w:t>Similarly for the marginal cost, as the power output increases, the marginal cost increases; however this can be thought of in another way. As mentioned previously, the objective is to have an ESS, which charges during low marginal cost times and discharges during high cost times. Additionally, the SOC provides another input to determine what the ESS should do according to how much energy it has available. In Chapter 6, it shall be seen how this translates in an actual system.</w:t>
      </w:r>
    </w:p>
    <w:p w14:paraId="183E87FE" w14:textId="77777777" w:rsidR="00450F2F" w:rsidRDefault="00450F2F" w:rsidP="00450F2F">
      <w:r>
        <w:t xml:space="preserve">Shifting the attention back to the MAS being described, each entity can only communicate with its adjacent neighbors (which are defined as the </w:t>
      </w:r>
      <w:r w:rsidRPr="007324C0">
        <w:rPr>
          <w:i/>
        </w:rPr>
        <w:t>neighborhood</w:t>
      </w:r>
      <w:r>
        <w:t xml:space="preserve"> of the node, as described in the previous section), and each entity has information only known to it (</w:t>
      </w:r>
      <w:r w:rsidRPr="007324C0">
        <w:rPr>
          <w:i/>
        </w:rPr>
        <w:t>diverging information</w:t>
      </w:r>
      <w:r>
        <w:t>). Additionally, as seen above, the GA, DGA and ESA nodes have cost functions associated to their power input and output, which are specific to each asset. Each agent seeks to minimize its own cost (</w:t>
      </w:r>
      <w:r w:rsidRPr="007324C0">
        <w:rPr>
          <w:i/>
        </w:rPr>
        <w:t xml:space="preserve">diverging </w:t>
      </w:r>
      <w:r w:rsidRPr="00804E15">
        <w:rPr>
          <w:i/>
        </w:rPr>
        <w:t>interests</w:t>
      </w:r>
      <w:r>
        <w:t xml:space="preserve">), but as described in Section </w:t>
      </w:r>
      <w:r>
        <w:lastRenderedPageBreak/>
        <w:t>3.1, the global objective is to minimize the total cost. Thus, as will be described in Chapter 5, the decentralized optimization will adjust each agent’s power level to reach this goal.</w:t>
      </w:r>
      <w:r w:rsidRPr="002C109F">
        <w:t xml:space="preserve"> </w:t>
      </w:r>
    </w:p>
    <w:p w14:paraId="31F3CA2E" w14:textId="09C5A2E6" w:rsidR="00450F2F" w:rsidRDefault="00450F2F" w:rsidP="00450F2F">
      <w:pPr>
        <w:pStyle w:val="TableFigure"/>
      </w:pPr>
      <w:r>
        <w:rPr>
          <w:noProof/>
          <w:lang w:eastAsia="en-US"/>
        </w:rPr>
        <mc:AlternateContent>
          <mc:Choice Requires="wpc">
            <w:drawing>
              <wp:inline distT="0" distB="0" distL="0" distR="0" wp14:anchorId="5805CD39" wp14:editId="461F4C77">
                <wp:extent cx="5829300" cy="3519170"/>
                <wp:effectExtent l="0" t="0" r="19050" b="24130"/>
                <wp:docPr id="991" name="Canvas 9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solidFill>
                        </a:ln>
                      </wpc:whole>
                      <wps:wsp>
                        <wps:cNvPr id="908" name="Straight Connector 908"/>
                        <wps:cNvCnPr>
                          <a:stCxn id="911" idx="3"/>
                          <a:endCxn id="910" idx="2"/>
                        </wps:cNvCnPr>
                        <wps:spPr>
                          <a:xfrm flipV="1">
                            <a:off x="3027283" y="2514903"/>
                            <a:ext cx="1642620" cy="242479"/>
                          </a:xfrm>
                          <a:prstGeom prst="line">
                            <a:avLst/>
                          </a:prstGeom>
                        </wps:spPr>
                        <wps:style>
                          <a:lnRef idx="1">
                            <a:schemeClr val="dk1"/>
                          </a:lnRef>
                          <a:fillRef idx="0">
                            <a:schemeClr val="dk1"/>
                          </a:fillRef>
                          <a:effectRef idx="0">
                            <a:schemeClr val="dk1"/>
                          </a:effectRef>
                          <a:fontRef idx="minor">
                            <a:schemeClr val="tx1"/>
                          </a:fontRef>
                        </wps:style>
                        <wps:bodyPr/>
                      </wps:wsp>
                      <wps:wsp>
                        <wps:cNvPr id="909" name="Straight Connector 909"/>
                        <wps:cNvCnPr>
                          <a:stCxn id="917" idx="2"/>
                          <a:endCxn id="910" idx="0"/>
                        </wps:cNvCnPr>
                        <wps:spPr>
                          <a:xfrm>
                            <a:off x="4201923" y="976898"/>
                            <a:ext cx="467980" cy="974704"/>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10" name="Picture 910"/>
                          <pic:cNvPicPr>
                            <a:picLocks noChangeAspect="1"/>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4410784" y="1951602"/>
                            <a:ext cx="518237" cy="563301"/>
                          </a:xfrm>
                          <a:prstGeom prst="rect">
                            <a:avLst/>
                          </a:prstGeom>
                        </pic:spPr>
                      </pic:pic>
                      <pic:pic xmlns:pic="http://schemas.openxmlformats.org/drawingml/2006/picture">
                        <pic:nvPicPr>
                          <pic:cNvPr id="911" name="Picture 911"/>
                          <pic:cNvPicPr>
                            <a:picLocks noChangeAspect="1"/>
                          </pic:cNvPicPr>
                        </pic:nvPicPr>
                        <pic:blipFill>
                          <a:blip r:embed="rId24"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2525633" y="2255732"/>
                            <a:ext cx="501650" cy="1003300"/>
                          </a:xfrm>
                          <a:prstGeom prst="rect">
                            <a:avLst/>
                          </a:prstGeom>
                        </pic:spPr>
                      </pic:pic>
                      <wps:wsp>
                        <wps:cNvPr id="912" name="Text Box 29"/>
                        <wps:cNvSpPr txBox="1"/>
                        <wps:spPr>
                          <a:xfrm>
                            <a:off x="4771390" y="2495577"/>
                            <a:ext cx="105791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45803" w14:textId="77777777" w:rsidR="00592FFE" w:rsidRDefault="00592FFE" w:rsidP="00450F2F">
                              <w:pPr>
                                <w:pStyle w:val="NormalWeb"/>
                                <w:spacing w:line="240" w:lineRule="auto"/>
                                <w:jc w:val="center"/>
                              </w:pPr>
                              <w:r>
                                <w:rPr>
                                  <w:rFonts w:ascii="Calibri" w:eastAsia="SimSun" w:hAnsi="Calibri"/>
                                  <w:b/>
                                  <w:sz w:val="20"/>
                                  <w:szCs w:val="20"/>
                                </w:rPr>
                                <w:t>Residential Load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3" name="Picture 913"/>
                          <pic:cNvPicPr/>
                        </pic:nvPicPr>
                        <pic:blipFill>
                          <a:blip r:embed="rId20" cstate="print">
                            <a:biLevel thresh="75000"/>
                            <a:extLst>
                              <a:ext uri="{28A0092B-C50C-407E-A947-70E740481C1C}">
                                <a14:useLocalDpi xmlns:a14="http://schemas.microsoft.com/office/drawing/2010/main" val="0"/>
                              </a:ext>
                            </a:extLst>
                          </a:blip>
                          <a:stretch>
                            <a:fillRect/>
                          </a:stretch>
                        </pic:blipFill>
                        <pic:spPr>
                          <a:xfrm>
                            <a:off x="176372" y="77103"/>
                            <a:ext cx="448945" cy="899795"/>
                          </a:xfrm>
                          <a:prstGeom prst="rect">
                            <a:avLst/>
                          </a:prstGeom>
                        </pic:spPr>
                      </pic:pic>
                      <wpg:wgp>
                        <wpg:cNvPr id="914" name="Group 914"/>
                        <wpg:cNvGrpSpPr/>
                        <wpg:grpSpPr>
                          <a:xfrm>
                            <a:off x="725715" y="817551"/>
                            <a:ext cx="326776" cy="288676"/>
                            <a:chOff x="729343" y="914400"/>
                            <a:chExt cx="326776" cy="288676"/>
                          </a:xfrm>
                        </wpg:grpSpPr>
                        <wps:wsp>
                          <wps:cNvPr id="915" name="Oval 915"/>
                          <wps:cNvSpPr/>
                          <wps:spPr>
                            <a:xfrm>
                              <a:off x="729343" y="914400"/>
                              <a:ext cx="250371" cy="2503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Oval 916"/>
                          <wps:cNvSpPr/>
                          <wps:spPr>
                            <a:xfrm>
                              <a:off x="805929" y="952886"/>
                              <a:ext cx="250190" cy="2501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917" name="Picture 9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993062" y="190598"/>
                            <a:ext cx="417722" cy="786300"/>
                          </a:xfrm>
                          <a:prstGeom prst="rect">
                            <a:avLst/>
                          </a:prstGeom>
                        </pic:spPr>
                      </pic:pic>
                      <pic:pic xmlns:pic="http://schemas.openxmlformats.org/drawingml/2006/picture">
                        <pic:nvPicPr>
                          <pic:cNvPr id="918" name="Picture 9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688001" y="2042251"/>
                            <a:ext cx="669085" cy="561405"/>
                          </a:xfrm>
                          <a:prstGeom prst="rect">
                            <a:avLst/>
                          </a:prstGeom>
                        </pic:spPr>
                      </pic:pic>
                      <pic:pic xmlns:pic="http://schemas.openxmlformats.org/drawingml/2006/picture">
                        <pic:nvPicPr>
                          <pic:cNvPr id="919" name="Picture 919"/>
                          <pic:cNvPicPr>
                            <a:picLocks noChangeAspect="1"/>
                          </pic:cNvPicPr>
                        </pic:nvPicPr>
                        <pic:blipFill>
                          <a:blip r:embed="rId3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2438615" y="1343057"/>
                            <a:ext cx="436072" cy="477070"/>
                          </a:xfrm>
                          <a:prstGeom prst="rect">
                            <a:avLst/>
                          </a:prstGeom>
                        </pic:spPr>
                      </pic:pic>
                      <wpg:wgp>
                        <wpg:cNvPr id="920" name="Group 920"/>
                        <wpg:cNvGrpSpPr/>
                        <wpg:grpSpPr>
                          <a:xfrm>
                            <a:off x="2254970" y="449326"/>
                            <a:ext cx="521488" cy="527572"/>
                            <a:chOff x="1486285" y="370499"/>
                            <a:chExt cx="521488" cy="527572"/>
                          </a:xfrm>
                        </wpg:grpSpPr>
                        <wps:wsp>
                          <wps:cNvPr id="921" name="Oval 921"/>
                          <wps:cNvSpPr/>
                          <wps:spPr>
                            <a:xfrm>
                              <a:off x="1486285" y="370499"/>
                              <a:ext cx="521488" cy="5275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2" name="Freeform 922"/>
                          <wps:cNvSpPr/>
                          <wps:spPr>
                            <a:xfrm>
                              <a:off x="1534885" y="610880"/>
                              <a:ext cx="397329" cy="151414"/>
                            </a:xfrm>
                            <a:custGeom>
                              <a:avLst/>
                              <a:gdLst>
                                <a:gd name="connsiteX0" fmla="*/ 0 w 647700"/>
                                <a:gd name="connsiteY0" fmla="*/ 271450 h 477293"/>
                                <a:gd name="connsiteX1" fmla="*/ 223157 w 647700"/>
                                <a:gd name="connsiteY1" fmla="*/ 4750 h 477293"/>
                                <a:gd name="connsiteX2" fmla="*/ 446314 w 647700"/>
                                <a:gd name="connsiteY2" fmla="*/ 472835 h 477293"/>
                                <a:gd name="connsiteX3" fmla="*/ 647700 w 647700"/>
                                <a:gd name="connsiteY3" fmla="*/ 200693 h 477293"/>
                              </a:gdLst>
                              <a:ahLst/>
                              <a:cxnLst>
                                <a:cxn ang="0">
                                  <a:pos x="connsiteX0" y="connsiteY0"/>
                                </a:cxn>
                                <a:cxn ang="0">
                                  <a:pos x="connsiteX1" y="connsiteY1"/>
                                </a:cxn>
                                <a:cxn ang="0">
                                  <a:pos x="connsiteX2" y="connsiteY2"/>
                                </a:cxn>
                                <a:cxn ang="0">
                                  <a:pos x="connsiteX3" y="connsiteY3"/>
                                </a:cxn>
                              </a:cxnLst>
                              <a:rect l="l" t="t" r="r" b="b"/>
                              <a:pathLst>
                                <a:path w="647700" h="477293">
                                  <a:moveTo>
                                    <a:pt x="0" y="271450"/>
                                  </a:moveTo>
                                  <a:cubicBezTo>
                                    <a:pt x="74385" y="121318"/>
                                    <a:pt x="148771" y="-28814"/>
                                    <a:pt x="223157" y="4750"/>
                                  </a:cubicBezTo>
                                  <a:cubicBezTo>
                                    <a:pt x="297543" y="38314"/>
                                    <a:pt x="375557" y="440178"/>
                                    <a:pt x="446314" y="472835"/>
                                  </a:cubicBezTo>
                                  <a:cubicBezTo>
                                    <a:pt x="517071" y="505492"/>
                                    <a:pt x="582385" y="353092"/>
                                    <a:pt x="647700" y="200693"/>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Text Box 29"/>
                          <wps:cNvSpPr txBox="1"/>
                          <wps:spPr>
                            <a:xfrm>
                              <a:off x="1564549" y="370499"/>
                              <a:ext cx="36766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13079" w14:textId="77777777" w:rsidR="00592FFE" w:rsidRPr="004B0115" w:rsidRDefault="00592FFE" w:rsidP="00450F2F">
                                <w:pPr>
                                  <w:pStyle w:val="NormalWeb"/>
                                  <w:jc w:val="center"/>
                                  <w:rPr>
                                    <w:sz w:val="52"/>
                                  </w:rPr>
                                </w:pPr>
                                <w:r w:rsidRPr="004B0115">
                                  <w:rPr>
                                    <w:rFonts w:ascii="Calibri" w:eastAsia="SimSun" w:hAnsi="Calibri"/>
                                    <w:b/>
                                    <w:bCs/>
                                    <w:sz w:val="44"/>
                                    <w:szCs w:val="20"/>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924" name="Straight Connector 924"/>
                        <wps:cNvCnPr>
                          <a:stCxn id="921" idx="6"/>
                          <a:endCxn id="917" idx="2"/>
                        </wps:cNvCnPr>
                        <wps:spPr>
                          <a:xfrm>
                            <a:off x="2776458" y="713112"/>
                            <a:ext cx="1425465" cy="263786"/>
                          </a:xfrm>
                          <a:prstGeom prst="line">
                            <a:avLst/>
                          </a:prstGeom>
                        </wps:spPr>
                        <wps:style>
                          <a:lnRef idx="1">
                            <a:schemeClr val="dk1"/>
                          </a:lnRef>
                          <a:fillRef idx="0">
                            <a:schemeClr val="dk1"/>
                          </a:fillRef>
                          <a:effectRef idx="0">
                            <a:schemeClr val="dk1"/>
                          </a:effectRef>
                          <a:fontRef idx="minor">
                            <a:schemeClr val="tx1"/>
                          </a:fontRef>
                        </wps:style>
                        <wps:bodyPr/>
                      </wps:wsp>
                      <wps:wsp>
                        <wps:cNvPr id="925" name="Straight Connector 925"/>
                        <wps:cNvCnPr>
                          <a:stCxn id="916" idx="6"/>
                          <a:endCxn id="921" idx="2"/>
                        </wps:cNvCnPr>
                        <wps:spPr>
                          <a:xfrm flipV="1">
                            <a:off x="1052491" y="713112"/>
                            <a:ext cx="1202479" cy="268020"/>
                          </a:xfrm>
                          <a:prstGeom prst="line">
                            <a:avLst/>
                          </a:prstGeom>
                        </wps:spPr>
                        <wps:style>
                          <a:lnRef idx="1">
                            <a:schemeClr val="dk1"/>
                          </a:lnRef>
                          <a:fillRef idx="0">
                            <a:schemeClr val="dk1"/>
                          </a:fillRef>
                          <a:effectRef idx="0">
                            <a:schemeClr val="dk1"/>
                          </a:effectRef>
                          <a:fontRef idx="minor">
                            <a:schemeClr val="tx1"/>
                          </a:fontRef>
                        </wps:style>
                        <wps:bodyPr/>
                      </wps:wsp>
                      <wps:wsp>
                        <wps:cNvPr id="926" name="Straight Connector 926"/>
                        <wps:cNvCnPr>
                          <a:stCxn id="916" idx="4"/>
                          <a:endCxn id="918" idx="0"/>
                        </wps:cNvCnPr>
                        <wps:spPr>
                          <a:xfrm>
                            <a:off x="927396" y="1106227"/>
                            <a:ext cx="95148" cy="936024"/>
                          </a:xfrm>
                          <a:prstGeom prst="line">
                            <a:avLst/>
                          </a:prstGeom>
                        </wps:spPr>
                        <wps:style>
                          <a:lnRef idx="1">
                            <a:schemeClr val="dk1"/>
                          </a:lnRef>
                          <a:fillRef idx="0">
                            <a:schemeClr val="dk1"/>
                          </a:fillRef>
                          <a:effectRef idx="0">
                            <a:schemeClr val="dk1"/>
                          </a:effectRef>
                          <a:fontRef idx="minor">
                            <a:schemeClr val="tx1"/>
                          </a:fontRef>
                        </wps:style>
                        <wps:bodyPr/>
                      </wps:wsp>
                      <wps:wsp>
                        <wps:cNvPr id="927" name="Straight Connector 927"/>
                        <wps:cNvCnPr>
                          <a:stCxn id="919" idx="0"/>
                          <a:endCxn id="921" idx="4"/>
                        </wps:cNvCnPr>
                        <wps:spPr>
                          <a:xfrm flipH="1" flipV="1">
                            <a:off x="2515714" y="976898"/>
                            <a:ext cx="140937" cy="366159"/>
                          </a:xfrm>
                          <a:prstGeom prst="line">
                            <a:avLst/>
                          </a:prstGeom>
                        </wps:spPr>
                        <wps:style>
                          <a:lnRef idx="1">
                            <a:schemeClr val="dk1"/>
                          </a:lnRef>
                          <a:fillRef idx="0">
                            <a:schemeClr val="dk1"/>
                          </a:fillRef>
                          <a:effectRef idx="0">
                            <a:schemeClr val="dk1"/>
                          </a:effectRef>
                          <a:fontRef idx="minor">
                            <a:schemeClr val="tx1"/>
                          </a:fontRef>
                        </wps:style>
                        <wps:bodyPr/>
                      </wps:wsp>
                      <wps:wsp>
                        <wps:cNvPr id="928" name="Straight Connector 928"/>
                        <wps:cNvCnPr>
                          <a:stCxn id="919" idx="2"/>
                          <a:endCxn id="911" idx="0"/>
                        </wps:cNvCnPr>
                        <wps:spPr>
                          <a:xfrm>
                            <a:off x="2656651" y="1820127"/>
                            <a:ext cx="119807" cy="435605"/>
                          </a:xfrm>
                          <a:prstGeom prst="line">
                            <a:avLst/>
                          </a:prstGeom>
                        </wps:spPr>
                        <wps:style>
                          <a:lnRef idx="1">
                            <a:schemeClr val="dk1"/>
                          </a:lnRef>
                          <a:fillRef idx="0">
                            <a:schemeClr val="dk1"/>
                          </a:fillRef>
                          <a:effectRef idx="0">
                            <a:schemeClr val="dk1"/>
                          </a:effectRef>
                          <a:fontRef idx="minor">
                            <a:schemeClr val="tx1"/>
                          </a:fontRef>
                        </wps:style>
                        <wps:bodyPr/>
                      </wps:wsp>
                      <wps:wsp>
                        <wps:cNvPr id="929" name="Straight Connector 929"/>
                        <wps:cNvCnPr>
                          <a:stCxn id="918" idx="3"/>
                          <a:endCxn id="911" idx="1"/>
                        </wps:cNvCnPr>
                        <wps:spPr>
                          <a:xfrm>
                            <a:off x="1357086" y="2322954"/>
                            <a:ext cx="1168547" cy="434428"/>
                          </a:xfrm>
                          <a:prstGeom prst="line">
                            <a:avLst/>
                          </a:prstGeom>
                        </wps:spPr>
                        <wps:style>
                          <a:lnRef idx="1">
                            <a:schemeClr val="dk1"/>
                          </a:lnRef>
                          <a:fillRef idx="0">
                            <a:schemeClr val="dk1"/>
                          </a:fillRef>
                          <a:effectRef idx="0">
                            <a:schemeClr val="dk1"/>
                          </a:effectRef>
                          <a:fontRef idx="minor">
                            <a:schemeClr val="tx1"/>
                          </a:fontRef>
                        </wps:style>
                        <wps:bodyPr/>
                      </wps:wsp>
                      <wps:wsp>
                        <wps:cNvPr id="930" name="Text Box 29"/>
                        <wps:cNvSpPr txBox="1"/>
                        <wps:spPr>
                          <a:xfrm>
                            <a:off x="2935152" y="3114823"/>
                            <a:ext cx="110045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D7370" w14:textId="77777777" w:rsidR="00592FFE" w:rsidRDefault="00592FFE" w:rsidP="00450F2F">
                              <w:pPr>
                                <w:pStyle w:val="NormalWeb"/>
                                <w:jc w:val="center"/>
                              </w:pPr>
                              <w:r>
                                <w:rPr>
                                  <w:rFonts w:ascii="Calibri" w:eastAsia="SimSun" w:hAnsi="Calibri"/>
                                  <w:b/>
                                  <w:bCs/>
                                  <w:sz w:val="20"/>
                                  <w:szCs w:val="20"/>
                                </w:rPr>
                                <w:t>Commercial Load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1" name="Text Box 29"/>
                        <wps:cNvSpPr txBox="1"/>
                        <wps:spPr>
                          <a:xfrm>
                            <a:off x="4201923" y="817551"/>
                            <a:ext cx="90868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275AA" w14:textId="77777777" w:rsidR="00592FFE" w:rsidRDefault="00592FFE" w:rsidP="00450F2F">
                              <w:pPr>
                                <w:pStyle w:val="NormalWeb"/>
                                <w:jc w:val="center"/>
                              </w:pPr>
                              <w:r>
                                <w:rPr>
                                  <w:rFonts w:ascii="Calibri" w:eastAsia="SimSun" w:hAnsi="Calibri"/>
                                  <w:b/>
                                  <w:bCs/>
                                  <w:sz w:val="20"/>
                                  <w:szCs w:val="20"/>
                                </w:rPr>
                                <w:t>Wind Turbine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2" name="Text Box 932"/>
                        <wps:cNvSpPr txBox="1"/>
                        <wps:spPr>
                          <a:xfrm>
                            <a:off x="2776458" y="1650694"/>
                            <a:ext cx="137477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8DCC3" w14:textId="77777777" w:rsidR="00592FFE" w:rsidRDefault="00592FFE" w:rsidP="00450F2F">
                              <w:pPr>
                                <w:pStyle w:val="NormalWeb"/>
                                <w:jc w:val="center"/>
                              </w:pPr>
                              <w:r>
                                <w:rPr>
                                  <w:rFonts w:ascii="Calibri" w:eastAsia="SimSun" w:hAnsi="Calibri"/>
                                  <w:b/>
                                  <w:bCs/>
                                  <w:sz w:val="20"/>
                                  <w:szCs w:val="20"/>
                                </w:rPr>
                                <w:t>Battery Storage (BESS)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3" name="Text Box 29"/>
                        <wps:cNvSpPr txBox="1"/>
                        <wps:spPr>
                          <a:xfrm>
                            <a:off x="1727587" y="196790"/>
                            <a:ext cx="162369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A1529" w14:textId="77777777" w:rsidR="00592FFE" w:rsidRDefault="00592FFE" w:rsidP="00450F2F">
                              <w:pPr>
                                <w:pStyle w:val="NormalWeb"/>
                                <w:jc w:val="center"/>
                              </w:pPr>
                              <w:r>
                                <w:rPr>
                                  <w:rFonts w:ascii="Calibri" w:eastAsia="SimSun" w:hAnsi="Calibri"/>
                                  <w:b/>
                                  <w:bCs/>
                                  <w:sz w:val="20"/>
                                  <w:szCs w:val="20"/>
                                </w:rPr>
                                <w:t>Distributed Generator (DG)</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4" name="Text Box 29"/>
                        <wps:cNvSpPr txBox="1"/>
                        <wps:spPr>
                          <a:xfrm>
                            <a:off x="584586" y="2554958"/>
                            <a:ext cx="8299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A8416" w14:textId="77777777" w:rsidR="00592FFE" w:rsidRDefault="00592FFE" w:rsidP="00450F2F">
                              <w:pPr>
                                <w:pStyle w:val="NormalWeb"/>
                                <w:jc w:val="center"/>
                              </w:pPr>
                              <w:r>
                                <w:rPr>
                                  <w:rFonts w:ascii="Calibri" w:eastAsia="SimSun" w:hAnsi="Calibri"/>
                                  <w:b/>
                                  <w:bCs/>
                                  <w:sz w:val="20"/>
                                  <w:szCs w:val="20"/>
                                </w:rPr>
                                <w:t>Solar Panels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5" name="Straight Connector 935"/>
                        <wps:cNvCnPr/>
                        <wps:spPr>
                          <a:xfrm>
                            <a:off x="441711" y="713112"/>
                            <a:ext cx="287038" cy="164510"/>
                          </a:xfrm>
                          <a:prstGeom prst="line">
                            <a:avLst/>
                          </a:prstGeom>
                        </wps:spPr>
                        <wps:style>
                          <a:lnRef idx="1">
                            <a:schemeClr val="dk1"/>
                          </a:lnRef>
                          <a:fillRef idx="0">
                            <a:schemeClr val="dk1"/>
                          </a:fillRef>
                          <a:effectRef idx="0">
                            <a:schemeClr val="dk1"/>
                          </a:effectRef>
                          <a:fontRef idx="minor">
                            <a:schemeClr val="tx1"/>
                          </a:fontRef>
                        </wps:style>
                        <wps:bodyPr/>
                      </wps:wsp>
                      <wps:wsp>
                        <wps:cNvPr id="936" name="Straight Connector 936"/>
                        <wps:cNvCnPr/>
                        <wps:spPr>
                          <a:xfrm>
                            <a:off x="438695" y="812433"/>
                            <a:ext cx="28702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937" name="Straight Connector 937"/>
                        <wps:cNvCnPr/>
                        <wps:spPr>
                          <a:xfrm>
                            <a:off x="515281" y="653086"/>
                            <a:ext cx="28702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938" name="Text Box 29"/>
                        <wps:cNvSpPr txBox="1"/>
                        <wps:spPr>
                          <a:xfrm>
                            <a:off x="176397" y="1067922"/>
                            <a:ext cx="1914525" cy="2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A10B0" w14:textId="77777777" w:rsidR="00592FFE" w:rsidRPr="001F5C7A" w:rsidRDefault="00592FFE" w:rsidP="00450F2F">
                              <w:pPr>
                                <w:pStyle w:val="NormalWeb"/>
                                <w:jc w:val="left"/>
                                <w:rPr>
                                  <w:rFonts w:ascii="Calibri" w:eastAsia="SimSun" w:hAnsi="Calibri"/>
                                  <w:b/>
                                  <w:bCs/>
                                  <w:sz w:val="20"/>
                                  <w:szCs w:val="20"/>
                                </w:rPr>
                              </w:pPr>
                              <w:r>
                                <w:rPr>
                                  <w:rFonts w:ascii="Calibri" w:eastAsia="SimSun" w:hAnsi="Calibri"/>
                                  <w:b/>
                                  <w:bCs/>
                                  <w:sz w:val="20"/>
                                  <w:szCs w:val="20"/>
                                </w:rPr>
                                <w:t>Point of Common Coupling (PCC)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39" name="Text Box 29"/>
                        <wps:cNvSpPr txBox="1"/>
                        <wps:spPr>
                          <a:xfrm>
                            <a:off x="515209" y="77103"/>
                            <a:ext cx="41465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F21D5" w14:textId="77777777" w:rsidR="00592FFE" w:rsidRDefault="00592FFE" w:rsidP="00450F2F">
                              <w:pPr>
                                <w:pStyle w:val="NormalWeb"/>
                                <w:jc w:val="center"/>
                              </w:pPr>
                              <w:r>
                                <w:rPr>
                                  <w:rFonts w:ascii="Calibri" w:eastAsia="SimSun" w:hAnsi="Calibri"/>
                                  <w:b/>
                                  <w:bCs/>
                                  <w:sz w:val="20"/>
                                  <w:szCs w:val="20"/>
                                </w:rPr>
                                <w:t>Grid</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940" name="Group 940"/>
                        <wpg:cNvGrpSpPr/>
                        <wpg:grpSpPr>
                          <a:xfrm>
                            <a:off x="976086" y="676303"/>
                            <a:ext cx="416187" cy="429924"/>
                            <a:chOff x="1582630" y="1418499"/>
                            <a:chExt cx="720940" cy="744736"/>
                          </a:xfrm>
                        </wpg:grpSpPr>
                        <pic:pic xmlns:pic="http://schemas.openxmlformats.org/drawingml/2006/picture">
                          <pic:nvPicPr>
                            <pic:cNvPr id="941" name="Picture 941"/>
                            <pic:cNvPicPr>
                              <a:picLocks noChangeAspect="1"/>
                            </pic:cNvPicPr>
                          </pic:nvPicPr>
                          <pic:blipFill>
                            <a:blip r:embed="rId134" cstate="print">
                              <a:grayscl/>
                              <a:extLst>
                                <a:ext uri="{28A0092B-C50C-407E-A947-70E740481C1C}">
                                  <a14:useLocalDpi xmlns:a14="http://schemas.microsoft.com/office/drawing/2010/main" val="0"/>
                                </a:ext>
                              </a:extLst>
                            </a:blip>
                            <a:stretch>
                              <a:fillRect/>
                            </a:stretch>
                          </pic:blipFill>
                          <pic:spPr>
                            <a:xfrm>
                              <a:off x="1582630" y="1442295"/>
                              <a:ext cx="720940" cy="720940"/>
                            </a:xfrm>
                            <a:prstGeom prst="rect">
                              <a:avLst/>
                            </a:prstGeom>
                          </pic:spPr>
                        </pic:pic>
                        <wps:wsp>
                          <wps:cNvPr id="942" name="Text Box 29"/>
                          <wps:cNvSpPr txBox="1"/>
                          <wps:spPr>
                            <a:xfrm>
                              <a:off x="1613252" y="1418499"/>
                              <a:ext cx="656688" cy="604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19F74" w14:textId="77777777" w:rsidR="00592FFE" w:rsidRPr="002C109F" w:rsidRDefault="00592FFE" w:rsidP="00450F2F">
                                <w:pPr>
                                  <w:pStyle w:val="NormalWeb"/>
                                  <w:rPr>
                                    <w:color w:val="FFFFFF" w:themeColor="background1"/>
                                    <w:sz w:val="32"/>
                                  </w:rPr>
                                </w:pPr>
                                <w:r w:rsidRPr="002C109F">
                                  <w:rPr>
                                    <w:rFonts w:ascii="Calibri" w:eastAsia="SimSun" w:hAnsi="Calibri"/>
                                    <w:b/>
                                    <w:bCs/>
                                    <w:color w:val="FFFFFF" w:themeColor="background1"/>
                                    <w:szCs w:val="20"/>
                                  </w:rPr>
                                  <w:t>GA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43" name="Group 943"/>
                        <wpg:cNvGrpSpPr/>
                        <wpg:grpSpPr>
                          <a:xfrm>
                            <a:off x="1246800" y="2205708"/>
                            <a:ext cx="415925" cy="429895"/>
                            <a:chOff x="0" y="0"/>
                            <a:chExt cx="720940" cy="744736"/>
                          </a:xfrm>
                        </wpg:grpSpPr>
                        <pic:pic xmlns:pic="http://schemas.openxmlformats.org/drawingml/2006/picture">
                          <pic:nvPicPr>
                            <pic:cNvPr id="944" name="Picture 944"/>
                            <pic:cNvPicPr>
                              <a:picLocks noChangeAspect="1"/>
                            </pic:cNvPicPr>
                          </pic:nvPicPr>
                          <pic:blipFill>
                            <a:blip r:embed="rId135" cstate="print">
                              <a:grayscl/>
                              <a:extLst>
                                <a:ext uri="{28A0092B-C50C-407E-A947-70E740481C1C}">
                                  <a14:useLocalDpi xmlns:a14="http://schemas.microsoft.com/office/drawing/2010/main" val="0"/>
                                </a:ext>
                              </a:extLst>
                            </a:blip>
                            <a:stretch>
                              <a:fillRect/>
                            </a:stretch>
                          </pic:blipFill>
                          <pic:spPr>
                            <a:xfrm>
                              <a:off x="0" y="23796"/>
                              <a:ext cx="720940" cy="720940"/>
                            </a:xfrm>
                            <a:prstGeom prst="rect">
                              <a:avLst/>
                            </a:prstGeom>
                          </pic:spPr>
                        </pic:pic>
                        <wps:wsp>
                          <wps:cNvPr id="945" name="Text Box 29"/>
                          <wps:cNvSpPr txBox="1"/>
                          <wps:spPr>
                            <a:xfrm>
                              <a:off x="30621" y="0"/>
                              <a:ext cx="637289" cy="60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EEC07" w14:textId="77777777" w:rsidR="00592FFE" w:rsidRDefault="00592FFE" w:rsidP="00450F2F">
                                <w:pPr>
                                  <w:pStyle w:val="NormalWeb"/>
                                </w:pPr>
                                <w:r>
                                  <w:rPr>
                                    <w:rFonts w:ascii="Calibri" w:eastAsia="SimSun" w:hAnsi="Calibri"/>
                                    <w:b/>
                                    <w:bCs/>
                                    <w:color w:val="FFFFFF"/>
                                  </w:rPr>
                                  <w:t>RA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46" name="Group 946"/>
                        <wpg:cNvGrpSpPr/>
                        <wpg:grpSpPr>
                          <a:xfrm>
                            <a:off x="2360533" y="2635603"/>
                            <a:ext cx="415925" cy="429895"/>
                            <a:chOff x="0" y="0"/>
                            <a:chExt cx="720940" cy="744736"/>
                          </a:xfrm>
                        </wpg:grpSpPr>
                        <pic:pic xmlns:pic="http://schemas.openxmlformats.org/drawingml/2006/picture">
                          <pic:nvPicPr>
                            <pic:cNvPr id="947" name="Picture 947"/>
                            <pic:cNvPicPr>
                              <a:picLocks noChangeAspect="1"/>
                            </pic:cNvPicPr>
                          </pic:nvPicPr>
                          <pic:blipFill>
                            <a:blip r:embed="rId135" cstate="print">
                              <a:grayscl/>
                              <a:extLst>
                                <a:ext uri="{28A0092B-C50C-407E-A947-70E740481C1C}">
                                  <a14:useLocalDpi xmlns:a14="http://schemas.microsoft.com/office/drawing/2010/main" val="0"/>
                                </a:ext>
                              </a:extLst>
                            </a:blip>
                            <a:stretch>
                              <a:fillRect/>
                            </a:stretch>
                          </pic:blipFill>
                          <pic:spPr>
                            <a:xfrm>
                              <a:off x="0" y="23796"/>
                              <a:ext cx="720940" cy="720940"/>
                            </a:xfrm>
                            <a:prstGeom prst="rect">
                              <a:avLst/>
                            </a:prstGeom>
                          </pic:spPr>
                        </pic:pic>
                        <wps:wsp>
                          <wps:cNvPr id="948" name="Text Box 29"/>
                          <wps:cNvSpPr txBox="1"/>
                          <wps:spPr>
                            <a:xfrm>
                              <a:off x="30621" y="0"/>
                              <a:ext cx="599866" cy="60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17594" w14:textId="77777777" w:rsidR="00592FFE" w:rsidRDefault="00592FFE" w:rsidP="00450F2F">
                                <w:pPr>
                                  <w:pStyle w:val="NormalWeb"/>
                                </w:pPr>
                                <w:r>
                                  <w:rPr>
                                    <w:rFonts w:ascii="Calibri" w:eastAsia="SimSun" w:hAnsi="Calibri"/>
                                    <w:b/>
                                    <w:bCs/>
                                    <w:color w:val="FFFFFF"/>
                                  </w:rPr>
                                  <w:t>LA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49" name="Group 949"/>
                        <wpg:cNvGrpSpPr/>
                        <wpg:grpSpPr>
                          <a:xfrm>
                            <a:off x="2218985" y="1551362"/>
                            <a:ext cx="424815" cy="429895"/>
                            <a:chOff x="-15409" y="0"/>
                            <a:chExt cx="736349" cy="744736"/>
                          </a:xfrm>
                        </wpg:grpSpPr>
                        <pic:pic xmlns:pic="http://schemas.openxmlformats.org/drawingml/2006/picture">
                          <pic:nvPicPr>
                            <pic:cNvPr id="950" name="Picture 950"/>
                            <pic:cNvPicPr>
                              <a:picLocks noChangeAspect="1"/>
                            </pic:cNvPicPr>
                          </pic:nvPicPr>
                          <pic:blipFill>
                            <a:blip r:embed="rId135" cstate="print">
                              <a:grayscl/>
                              <a:extLst>
                                <a:ext uri="{28A0092B-C50C-407E-A947-70E740481C1C}">
                                  <a14:useLocalDpi xmlns:a14="http://schemas.microsoft.com/office/drawing/2010/main" val="0"/>
                                </a:ext>
                              </a:extLst>
                            </a:blip>
                            <a:stretch>
                              <a:fillRect/>
                            </a:stretch>
                          </pic:blipFill>
                          <pic:spPr>
                            <a:xfrm>
                              <a:off x="0" y="23796"/>
                              <a:ext cx="720940" cy="720940"/>
                            </a:xfrm>
                            <a:prstGeom prst="rect">
                              <a:avLst/>
                            </a:prstGeom>
                          </pic:spPr>
                        </pic:pic>
                        <wps:wsp>
                          <wps:cNvPr id="951" name="Text Box 29"/>
                          <wps:cNvSpPr txBox="1"/>
                          <wps:spPr>
                            <a:xfrm>
                              <a:off x="-15409" y="0"/>
                              <a:ext cx="736349" cy="60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8689D" w14:textId="77777777" w:rsidR="00592FFE" w:rsidRDefault="00592FFE" w:rsidP="00450F2F">
                                <w:pPr>
                                  <w:pStyle w:val="NormalWeb"/>
                                </w:pPr>
                                <w:r>
                                  <w:rPr>
                                    <w:rFonts w:ascii="Calibri" w:eastAsia="SimSun" w:hAnsi="Calibri"/>
                                    <w:b/>
                                    <w:bCs/>
                                    <w:color w:val="FFFFFF"/>
                                  </w:rPr>
                                  <w:t>ESA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52" name="Group 952"/>
                        <wpg:cNvGrpSpPr/>
                        <wpg:grpSpPr>
                          <a:xfrm>
                            <a:off x="2680465" y="588362"/>
                            <a:ext cx="474980" cy="430870"/>
                            <a:chOff x="-35419" y="-1689"/>
                            <a:chExt cx="823302" cy="746425"/>
                          </a:xfrm>
                        </wpg:grpSpPr>
                        <pic:pic xmlns:pic="http://schemas.openxmlformats.org/drawingml/2006/picture">
                          <pic:nvPicPr>
                            <pic:cNvPr id="953" name="Picture 953"/>
                            <pic:cNvPicPr>
                              <a:picLocks noChangeAspect="1"/>
                            </pic:cNvPicPr>
                          </pic:nvPicPr>
                          <pic:blipFill>
                            <a:blip r:embed="rId135" cstate="print">
                              <a:grayscl/>
                              <a:extLst>
                                <a:ext uri="{28A0092B-C50C-407E-A947-70E740481C1C}">
                                  <a14:useLocalDpi xmlns:a14="http://schemas.microsoft.com/office/drawing/2010/main" val="0"/>
                                </a:ext>
                              </a:extLst>
                            </a:blip>
                            <a:stretch>
                              <a:fillRect/>
                            </a:stretch>
                          </pic:blipFill>
                          <pic:spPr>
                            <a:xfrm>
                              <a:off x="0" y="23796"/>
                              <a:ext cx="720940" cy="720940"/>
                            </a:xfrm>
                            <a:prstGeom prst="rect">
                              <a:avLst/>
                            </a:prstGeom>
                          </pic:spPr>
                        </pic:pic>
                        <wps:wsp>
                          <wps:cNvPr id="954" name="Text Box 29"/>
                          <wps:cNvSpPr txBox="1"/>
                          <wps:spPr>
                            <a:xfrm>
                              <a:off x="-35419" y="-1689"/>
                              <a:ext cx="823302" cy="60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22235" w14:textId="77777777" w:rsidR="00592FFE" w:rsidRDefault="00592FFE" w:rsidP="00450F2F">
                                <w:pPr>
                                  <w:pStyle w:val="NormalWeb"/>
                                </w:pPr>
                                <w:r>
                                  <w:rPr>
                                    <w:rFonts w:ascii="Calibri" w:eastAsia="SimSun" w:hAnsi="Calibri"/>
                                    <w:b/>
                                    <w:bCs/>
                                    <w:color w:val="FFFFFF"/>
                                  </w:rPr>
                                  <w:t>DGA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55" name="Group 955"/>
                        <wpg:cNvGrpSpPr/>
                        <wpg:grpSpPr>
                          <a:xfrm>
                            <a:off x="3874316" y="909127"/>
                            <a:ext cx="415925" cy="429895"/>
                            <a:chOff x="0" y="0"/>
                            <a:chExt cx="720940" cy="744736"/>
                          </a:xfrm>
                        </wpg:grpSpPr>
                        <pic:pic xmlns:pic="http://schemas.openxmlformats.org/drawingml/2006/picture">
                          <pic:nvPicPr>
                            <pic:cNvPr id="956" name="Picture 956"/>
                            <pic:cNvPicPr>
                              <a:picLocks noChangeAspect="1"/>
                            </pic:cNvPicPr>
                          </pic:nvPicPr>
                          <pic:blipFill>
                            <a:blip r:embed="rId135" cstate="print">
                              <a:grayscl/>
                              <a:extLst>
                                <a:ext uri="{28A0092B-C50C-407E-A947-70E740481C1C}">
                                  <a14:useLocalDpi xmlns:a14="http://schemas.microsoft.com/office/drawing/2010/main" val="0"/>
                                </a:ext>
                              </a:extLst>
                            </a:blip>
                            <a:stretch>
                              <a:fillRect/>
                            </a:stretch>
                          </pic:blipFill>
                          <pic:spPr>
                            <a:xfrm>
                              <a:off x="0" y="23796"/>
                              <a:ext cx="720940" cy="720940"/>
                            </a:xfrm>
                            <a:prstGeom prst="rect">
                              <a:avLst/>
                            </a:prstGeom>
                          </pic:spPr>
                        </pic:pic>
                        <wps:wsp>
                          <wps:cNvPr id="957" name="Text Box 29"/>
                          <wps:cNvSpPr txBox="1"/>
                          <wps:spPr>
                            <a:xfrm>
                              <a:off x="30621" y="0"/>
                              <a:ext cx="637289" cy="60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7168F" w14:textId="77777777" w:rsidR="00592FFE" w:rsidRDefault="00592FFE" w:rsidP="00450F2F">
                                <w:pPr>
                                  <w:pStyle w:val="NormalWeb"/>
                                </w:pPr>
                                <w:r>
                                  <w:rPr>
                                    <w:rFonts w:ascii="Calibri" w:eastAsia="SimSun" w:hAnsi="Calibri"/>
                                    <w:b/>
                                    <w:bCs/>
                                    <w:color w:val="FFFFFF"/>
                                  </w:rPr>
                                  <w:t>RA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58" name="Group 958"/>
                        <wpg:cNvGrpSpPr/>
                        <wpg:grpSpPr>
                          <a:xfrm>
                            <a:off x="4253978" y="2351462"/>
                            <a:ext cx="415925" cy="429895"/>
                            <a:chOff x="0" y="0"/>
                            <a:chExt cx="720940" cy="744736"/>
                          </a:xfrm>
                        </wpg:grpSpPr>
                        <pic:pic xmlns:pic="http://schemas.openxmlformats.org/drawingml/2006/picture">
                          <pic:nvPicPr>
                            <pic:cNvPr id="959" name="Picture 959"/>
                            <pic:cNvPicPr>
                              <a:picLocks noChangeAspect="1"/>
                            </pic:cNvPicPr>
                          </pic:nvPicPr>
                          <pic:blipFill>
                            <a:blip r:embed="rId135" cstate="print">
                              <a:grayscl/>
                              <a:extLst>
                                <a:ext uri="{28A0092B-C50C-407E-A947-70E740481C1C}">
                                  <a14:useLocalDpi xmlns:a14="http://schemas.microsoft.com/office/drawing/2010/main" val="0"/>
                                </a:ext>
                              </a:extLst>
                            </a:blip>
                            <a:stretch>
                              <a:fillRect/>
                            </a:stretch>
                          </pic:blipFill>
                          <pic:spPr>
                            <a:xfrm>
                              <a:off x="0" y="23796"/>
                              <a:ext cx="720940" cy="720940"/>
                            </a:xfrm>
                            <a:prstGeom prst="rect">
                              <a:avLst/>
                            </a:prstGeom>
                          </pic:spPr>
                        </pic:pic>
                        <wps:wsp>
                          <wps:cNvPr id="960" name="Text Box 29"/>
                          <wps:cNvSpPr txBox="1"/>
                          <wps:spPr>
                            <a:xfrm>
                              <a:off x="30621" y="0"/>
                              <a:ext cx="599866" cy="60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9347B" w14:textId="77777777" w:rsidR="00592FFE" w:rsidRDefault="00592FFE" w:rsidP="00450F2F">
                                <w:pPr>
                                  <w:pStyle w:val="NormalWeb"/>
                                </w:pPr>
                                <w:r>
                                  <w:rPr>
                                    <w:rFonts w:ascii="Calibri" w:eastAsia="SimSun" w:hAnsi="Calibri"/>
                                    <w:b/>
                                    <w:bCs/>
                                    <w:color w:val="FFFFFF"/>
                                  </w:rPr>
                                  <w:t>LA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61" name="Group 961"/>
                        <wpg:cNvGrpSpPr/>
                        <wpg:grpSpPr>
                          <a:xfrm>
                            <a:off x="1392273" y="595564"/>
                            <a:ext cx="857771" cy="241346"/>
                            <a:chOff x="1325453" y="611094"/>
                            <a:chExt cx="857771" cy="241346"/>
                          </a:xfrm>
                        </wpg:grpSpPr>
                        <pic:pic xmlns:pic="http://schemas.openxmlformats.org/drawingml/2006/picture">
                          <pic:nvPicPr>
                            <pic:cNvPr id="962" name="Picture 962"/>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1325453" y="726581"/>
                              <a:ext cx="410553" cy="125859"/>
                            </a:xfrm>
                            <a:prstGeom prst="rect">
                              <a:avLst/>
                            </a:prstGeom>
                          </pic:spPr>
                        </pic:pic>
                        <pic:pic xmlns:pic="http://schemas.openxmlformats.org/drawingml/2006/picture">
                          <pic:nvPicPr>
                            <pic:cNvPr id="963" name="Picture 963"/>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1773014" y="611094"/>
                              <a:ext cx="410210" cy="125730"/>
                            </a:xfrm>
                            <a:prstGeom prst="rect">
                              <a:avLst/>
                            </a:prstGeom>
                          </pic:spPr>
                        </pic:pic>
                      </wpg:wgp>
                      <wpg:wgp>
                        <wpg:cNvPr id="964" name="Group 964"/>
                        <wpg:cNvGrpSpPr/>
                        <wpg:grpSpPr>
                          <a:xfrm rot="6017662">
                            <a:off x="382210" y="1566455"/>
                            <a:ext cx="857251" cy="241300"/>
                            <a:chOff x="0" y="0"/>
                            <a:chExt cx="857771" cy="241346"/>
                          </a:xfrm>
                        </wpg:grpSpPr>
                        <pic:pic xmlns:pic="http://schemas.openxmlformats.org/drawingml/2006/picture">
                          <pic:nvPicPr>
                            <pic:cNvPr id="965" name="Picture 965"/>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966" name="Picture 966"/>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967" name="Group 967"/>
                        <wpg:cNvGrpSpPr/>
                        <wpg:grpSpPr>
                          <a:xfrm rot="20974262">
                            <a:off x="1355865" y="1814241"/>
                            <a:ext cx="857251" cy="241300"/>
                            <a:chOff x="0" y="0"/>
                            <a:chExt cx="857771" cy="241346"/>
                          </a:xfrm>
                        </wpg:grpSpPr>
                        <pic:pic xmlns:pic="http://schemas.openxmlformats.org/drawingml/2006/picture">
                          <pic:nvPicPr>
                            <pic:cNvPr id="968" name="Picture 968"/>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969" name="Picture 969"/>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970" name="Group 970"/>
                        <wpg:cNvGrpSpPr/>
                        <wpg:grpSpPr>
                          <a:xfrm rot="20974262">
                            <a:off x="2891647" y="1260770"/>
                            <a:ext cx="857251" cy="241300"/>
                            <a:chOff x="0" y="0"/>
                            <a:chExt cx="857771" cy="241346"/>
                          </a:xfrm>
                        </wpg:grpSpPr>
                        <pic:pic xmlns:pic="http://schemas.openxmlformats.org/drawingml/2006/picture">
                          <pic:nvPicPr>
                            <pic:cNvPr id="971" name="Picture 971"/>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972" name="Picture 972"/>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973" name="Group 973"/>
                        <wpg:cNvGrpSpPr/>
                        <wpg:grpSpPr>
                          <a:xfrm rot="2061038">
                            <a:off x="1481321" y="2716391"/>
                            <a:ext cx="857251" cy="241300"/>
                            <a:chOff x="0" y="0"/>
                            <a:chExt cx="857771" cy="241346"/>
                          </a:xfrm>
                        </wpg:grpSpPr>
                        <pic:pic xmlns:pic="http://schemas.openxmlformats.org/drawingml/2006/picture">
                          <pic:nvPicPr>
                            <pic:cNvPr id="974" name="Picture 974"/>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975" name="Picture 975"/>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976" name="Group 976"/>
                        <wpg:cNvGrpSpPr/>
                        <wpg:grpSpPr>
                          <a:xfrm>
                            <a:off x="3194526" y="2736860"/>
                            <a:ext cx="857251" cy="241300"/>
                            <a:chOff x="0" y="0"/>
                            <a:chExt cx="857771" cy="241346"/>
                          </a:xfrm>
                        </wpg:grpSpPr>
                        <pic:pic xmlns:pic="http://schemas.openxmlformats.org/drawingml/2006/picture">
                          <pic:nvPicPr>
                            <pic:cNvPr id="977" name="Picture 977"/>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978" name="Picture 978"/>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979" name="Group 979"/>
                        <wpg:cNvGrpSpPr/>
                        <wpg:grpSpPr>
                          <a:xfrm rot="15548496">
                            <a:off x="4143529" y="1369465"/>
                            <a:ext cx="857251" cy="241300"/>
                            <a:chOff x="0" y="0"/>
                            <a:chExt cx="857771" cy="241346"/>
                          </a:xfrm>
                        </wpg:grpSpPr>
                        <pic:pic xmlns:pic="http://schemas.openxmlformats.org/drawingml/2006/picture">
                          <pic:nvPicPr>
                            <pic:cNvPr id="980" name="Picture 980"/>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981" name="Picture 98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982" name="Group 982"/>
                        <wpg:cNvGrpSpPr/>
                        <wpg:grpSpPr>
                          <a:xfrm rot="1649829">
                            <a:off x="3124109" y="555563"/>
                            <a:ext cx="857251" cy="241300"/>
                            <a:chOff x="0" y="0"/>
                            <a:chExt cx="857771" cy="241346"/>
                          </a:xfrm>
                        </wpg:grpSpPr>
                        <pic:pic xmlns:pic="http://schemas.openxmlformats.org/drawingml/2006/picture">
                          <pic:nvPicPr>
                            <pic:cNvPr id="983" name="Picture 983"/>
                            <pic:cNvPicPr>
                              <a:picLocks noChangeAspect="1"/>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984" name="Picture 984"/>
                            <pic:cNvPicPr/>
                          </pic:nvPicPr>
                          <pic:blipFill>
                            <a:blip r:embed="rId1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c:wpc>
                  </a:graphicData>
                </a:graphic>
              </wp:inline>
            </w:drawing>
          </mc:Choice>
          <mc:Fallback>
            <w:pict>
              <v:group w14:anchorId="5805CD39" id="Canvas 991" o:spid="_x0000_s1265" editas="canvas" style="width:459pt;height:277.1pt;mso-position-horizontal-relative:char;mso-position-vertical-relative:line" coordsize="58293,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wAA/wAA/wAA/wAA/wAA/wAA/wAA/wAA/wAA/wAA/wAA/wAA/wAA/wAA/wAA&#10;/wAA/wAA/wAA/wAAMfUsqw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">
                <v:shape id="_x0000_s1266" type="#_x0000_t75" style="position:absolute;width:58293;height:35191;visibility:visible;mso-wrap-style:square" stroked="t" strokecolor="black [3213]" strokeweight=".25pt">
                  <v:fill o:detectmouseclick="t"/>
                  <v:path o:connecttype="none"/>
                </v:shape>
                <v:line id="Straight Connector 908" o:spid="_x0000_s1267" style="position:absolute;flip:y;visibility:visible;mso-wrap-style:square" from="30272,25149" to="46699,2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S3bsAAADcAAAADwAAAGRycy9kb3ducmV2LnhtbERPSwrCMBDdC94hjODOpgqKVqOIoLhS&#10;/BxgaMa02ExKE2u9vVkILh/vv9p0thItNb50rGCcpCCIc6dLNgrut/1oDsIHZI2VY1LwIQ+bdb+3&#10;wky7N1+ovQYjYgj7DBUUIdSZlD4vyKJPXE0cuYdrLIYIGyN1g+8Ybis5SdOZtFhybCiwpl1B+fP6&#10;sgq0OZHcOtNOx2Z23+fmjKdDq9Rw0G2XIAJ14S/+uY9awSKNa+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VodLduwAAANwAAAAPAAAAAAAAAAAAAAAAAKECAABk&#10;cnMvZG93bnJldi54bWxQSwUGAAAAAAQABAD5AAAAiQMAAAAA&#10;" strokecolor="black [3200]" strokeweight=".5pt">
                  <v:stroke joinstyle="miter"/>
                </v:line>
                <v:line id="Straight Connector 909" o:spid="_x0000_s1268" style="position:absolute;visibility:visible;mso-wrap-style:square" from="42019,9768" to="46699,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RsUAAADcAAAADwAAAGRycy9kb3ducmV2LnhtbESPQWvCQBSE7wX/w/KEXopuaqGY6Coi&#10;FQqVqnHx/Mg+k2D2bchuNf33bqHgcZiZb5j5sreNuFLna8cKXscJCOLCmZpLBfq4GU1B+IBssHFM&#10;Cn7Jw3IxeJpjZtyND3TNQykihH2GCqoQ2kxKX1Rk0Y9dSxy9s+sshii7UpoObxFuGzlJkndpsea4&#10;UGFL64qKS/5jFXzp9PTytptqbY/5N+51/bHbrpV6HvarGYhAfXiE/9ufRkGap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IRsUAAADcAAAADwAAAAAAAAAA&#10;AAAAAAChAgAAZHJzL2Rvd25yZXYueG1sUEsFBgAAAAAEAAQA+QAAAJMDAAAAAA==&#10;" strokecolor="black [3200]" strokeweight=".5pt">
                  <v:stroke joinstyle="miter"/>
                </v:line>
                <v:shape id="Picture 910" o:spid="_x0000_s1269" type="#_x0000_t75" style="position:absolute;left:44107;top:19516;width:5183;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rBzBAAAA3AAAAA8AAABkcnMvZG93bnJldi54bWxET8uKwjAU3QvzD+EOuNNUGWWsRhFBGBAX&#10;Pga31+badKa5KU3U1q83C8Hl4bxni8aW4ka1LxwrGPQTEMSZ0wXnCo6Hde8bhA/IGkvHpKAlD4v5&#10;R2eGqXZ33tFtH3IRQ9inqMCEUKVS+syQRd93FXHkLq62GCKsc6lrvMdwW8phkoylxYJjg8GKVoay&#10;//3VKhj+nX4v5rDT4WtrslG+aR/23CrV/WyWUxCBmvAWv9w/WsFkEOfHM/EI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VrBzBAAAA3AAAAA8AAAAAAAAAAAAAAAAAnwIA&#10;AGRycy9kb3ducmV2LnhtbFBLBQYAAAAABAAEAPcAAACNAwAAAAA=&#10;">
                  <v:imagedata r:id="rId30" o:title="" recolortarget="#222 [1449]"/>
                  <v:path arrowok="t"/>
                </v:shape>
                <v:shape id="Picture 911" o:spid="_x0000_s1270" type="#_x0000_t75" style="position:absolute;left:25256;top:22557;width:5016;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sNH/FAAAA3AAAAA8AAABkcnMvZG93bnJldi54bWxEj0FrwkAUhO+C/2F5Qm+6SaFiU9dQCqVS&#10;RNSI50f2NQnNvl2yaxL7691CocdhZr5h1vloWtFT5xvLCtJFAoK4tLrhSsG5eJ+vQPiArLG1TApu&#10;5CHfTCdrzLQd+Ej9KVQiQthnqKAOwWVS+rImg35hHXH0vmxnMETZVVJ3OES4aeVjkiylwYbjQo2O&#10;3moqv09Xo+DyWdyeyvBz/Njvl9XOHdyAhVPqYTa+voAINIb/8F97qxU8pyn8nolH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bDR/xQAAANwAAAAPAAAAAAAAAAAAAAAA&#10;AJ8CAABkcnMvZG93bnJldi54bWxQSwUGAAAAAAQABAD3AAAAkQMAAAAA&#10;">
                  <v:imagedata r:id="rId31" o:title="" recolortarget="black"/>
                  <v:path arrowok="t"/>
                </v:shape>
                <v:shape id="Text Box 29" o:spid="_x0000_s1271" type="#_x0000_t202" style="position:absolute;left:47713;top:24955;width:10580;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mlcYA&#10;AADcAAAADwAAAGRycy9kb3ducmV2LnhtbESPQWsCMRSE74L/IbxCL6Vm9SC6GqUWWqS0SlXE42Pz&#10;3CxuXpYk6vrvG6HgcZiZb5jpvLW1uJAPlWMF/V4GgrhwuuJSwW778ToCESKyxtoxKbhRgPms25li&#10;rt2Vf+myiaVIEA45KjAxNrmUoTBkMfRcQ5y8o/MWY5K+lNrjNcFtLQdZNpQWK04LBht6N1ScNmer&#10;4GS+XtbZ589iP1ze/Gp7dgf/fVDq+al9m4CI1MZH+L+91ArG/Q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wmlcYAAADcAAAADwAAAAAAAAAAAAAAAACYAgAAZHJz&#10;L2Rvd25yZXYueG1sUEsFBgAAAAAEAAQA9QAAAIsDAAAAAA==&#10;" filled="f" stroked="f" strokeweight=".5pt">
                  <v:textbox>
                    <w:txbxContent>
                      <w:p w14:paraId="16D45803" w14:textId="77777777" w:rsidR="00592FFE" w:rsidRDefault="00592FFE" w:rsidP="00450F2F">
                        <w:pPr>
                          <w:pStyle w:val="NormalWeb"/>
                          <w:spacing w:line="240" w:lineRule="auto"/>
                          <w:jc w:val="center"/>
                        </w:pPr>
                        <w:r>
                          <w:rPr>
                            <w:rFonts w:ascii="Calibri" w:eastAsia="SimSun" w:hAnsi="Calibri"/>
                            <w:b/>
                            <w:sz w:val="20"/>
                            <w:szCs w:val="20"/>
                          </w:rPr>
                          <w:t>Residential Load</w:t>
                        </w:r>
                      </w:p>
                    </w:txbxContent>
                  </v:textbox>
                </v:shape>
                <v:shape id="Picture 913" o:spid="_x0000_s1272" type="#_x0000_t75" style="position:absolute;left:1763;top:771;width:4490;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xDbGAAAA3AAAAA8AAABkcnMvZG93bnJldi54bWxEj0FrwkAUhO+F/oflFXprNrEgbeoqUhX1&#10;IBIttMdH9jUJzb6N2dUk/94VCh6HmfmGmcx6U4sLta6yrCCJYhDEudUVFwq+jquXNxDOI2usLZOC&#10;gRzMpo8PE0y17Tijy8EXIkDYpaig9L5JpXR5SQZdZBvi4P3a1qAPsi2kbrELcFPLURyPpcGKw0KJ&#10;DX2WlP8dzkbBcvjZZuuh+97Xc5udEns87fRCqeenfv4BwlPv7+H/9kYreE9e4XYmHA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PENsYAAADcAAAADwAAAAAAAAAAAAAA&#10;AACfAgAAZHJzL2Rvd25yZXYueG1sUEsFBgAAAAAEAAQA9wAAAJIDAAAAAA==&#10;">
                  <v:imagedata r:id="rId27" o:title="" grayscale="t" bilevel="t"/>
                </v:shape>
                <v:group id="Group 914" o:spid="_x0000_s1273" style="position:absolute;left:7257;top:8175;width:3267;height:2887" coordorigin="7293,9144" coordsize="3267,2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oval id="Oval 915" o:spid="_x0000_s1274" style="position:absolute;left:7293;top:9144;width:2504;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8xMQA&#10;AADcAAAADwAAAGRycy9kb3ducmV2LnhtbESPT4vCMBTE7wt+h/AEb5qquK5do6go7tE/PezxbfNs&#10;i81LaWKt394Iwh6HmfkNM1+2phQN1a6wrGA4iEAQp1YXnClIzrv+FwjnkTWWlknBgxwsF52POcba&#10;3vlIzclnIkDYxagg976KpXRpTgbdwFbEwbvY2qAPss6krvEe4KaUoyj6lAYLDgs5VrTJKb2ebkaB&#10;bo/b38ZMD7vo+pfMkmy8bvReqV63XX2D8NT6//C7/aMVzIY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PMTEAAAA3AAAAA8AAAAAAAAAAAAAAAAAmAIAAGRycy9k&#10;b3ducmV2LnhtbFBLBQYAAAAABAAEAPUAAACJAwAAAAA=&#10;" filled="f" strokecolor="black [3213]" strokeweight="1pt">
                    <v:stroke joinstyle="miter"/>
                  </v:oval>
                  <v:oval id="Oval 916" o:spid="_x0000_s1275" style="position:absolute;left:8059;top:9528;width:250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is8MA&#10;AADcAAAADwAAAGRycy9kb3ducmV2LnhtbESPQYvCMBSE7wv+h/AEb2vqCq5Wo+iirMe19uDx2Tzb&#10;YvNSmli7/94IgsdhZr5hFqvOVKKlxpWWFYyGEQjizOqScwXpcfc5BeE8ssbKMin4JwerZe9jgbG2&#10;dz5Qm/hcBAi7GBUU3texlC4ryKAb2po4eBfbGPRBNrnUDd4D3FTyK4om0mDJYaHAmn4Kyq7JzSjQ&#10;3WF7as333y66ntNZmo83rf5VatDv1nMQnjr/Dr/ae61gNpr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Cis8MAAADcAAAADwAAAAAAAAAAAAAAAACYAgAAZHJzL2Rv&#10;d25yZXYueG1sUEsFBgAAAAAEAAQA9QAAAIgDAAAAAA==&#10;" filled="f" strokecolor="black [3213]" strokeweight="1pt">
                    <v:stroke joinstyle="miter"/>
                  </v:oval>
                </v:group>
                <v:shape id="Picture 917" o:spid="_x0000_s1276" type="#_x0000_t75" style="position:absolute;left:39930;top:1905;width:4177;height: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8ddTFAAAA3AAAAA8AAABkcnMvZG93bnJldi54bWxEj09rAjEUxO+C3yE8oRfRrC1YuzUrKkg9&#10;9FL/QI+PzXOzdPOyJHFdv31TKHgcZuY3zHLV20Z05EPtWMFsmoEgLp2uuVJwOu4mCxAhImtsHJOC&#10;OwVYFcPBEnPtbvxF3SFWIkE45KjAxNjmUobSkMUwdS1x8i7OW4xJ+kpqj7cEt418zrK5tFhzWjDY&#10;0tZQ+XO4WgXVZXzEb7N3fX33O3z5+KTNOSj1NOrX7yAi9fER/m/vtYK32Sv8nUlH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XUxQAAANwAAAAPAAAAAAAAAAAAAAAA&#10;AJ8CAABkcnMvZG93bnJldi54bWxQSwUGAAAAAAQABAD3AAAAkQMAAAAA&#10;">
                  <v:imagedata r:id="rId36" o:title=""/>
                  <v:path arrowok="t"/>
                </v:shape>
                <v:shape id="Picture 918" o:spid="_x0000_s1277" type="#_x0000_t75" style="position:absolute;left:6880;top:20422;width:6690;height: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YDTDAAAA3AAAAA8AAABkcnMvZG93bnJldi54bWxET8lqwzAQvQf6D2IKvSVycgiNG9mEQiGk&#10;mFK3KTkO1sQ2sUZGUr38fXUo5Ph4+z6fTCcGcr61rGC9SkAQV1a3XCv4/npbPoPwAVljZ5kUzOQh&#10;zx4We0y1HfmThjLUIoawT1FBE0KfSumrhgz6le2JI3e1zmCI0NVSOxxjuOnkJkm20mDLsaHBnl4b&#10;qm7lr1Hwcz6dL+O2mD8279qdTKuvh2Oh1NPjdHgBEWgKd/G/+6gV7NZxbTwTj4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5gNMMAAADcAAAADwAAAAAAAAAAAAAAAACf&#10;AgAAZHJzL2Rvd25yZXYueG1sUEsFBgAAAAAEAAQA9wAAAI8DAAAAAA==&#10;">
                  <v:imagedata r:id="rId37" o:title=""/>
                  <v:path arrowok="t"/>
                </v:shape>
                <v:shape id="Picture 919" o:spid="_x0000_s1278" type="#_x0000_t75" style="position:absolute;left:24386;top:13430;width:4360;height: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xkCfFAAAA3AAAAA8AAABkcnMvZG93bnJldi54bWxEj0FrwkAUhO8F/8PyhN7qxh5KjW5EBMFT&#10;qbagx2f2JRuTfZvubk38991CocdhZr5hVuvRduJGPjSOFcxnGQji0umGawWfH7unVxAhImvsHJOC&#10;OwVYF5OHFebaDXyg2zHWIkE45KjAxNjnUobSkMUwcz1x8irnLcYkfS21xyHBbSefs+xFWmw4LRjs&#10;aWuobI/fVkF7ze6VNuP5q27b6+lt8PvD+0Wpx+m4WYKINMb/8F97rxUs5gv4PZOO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ZAnxQAAANwAAAAPAAAAAAAAAAAAAAAA&#10;AJ8CAABkcnMvZG93bnJldi54bWxQSwUGAAAAAAQABAD3AAAAkQMAAAAA&#10;">
                  <v:imagedata r:id="rId38" o:title="" recolortarget="black"/>
                  <v:path arrowok="t"/>
                </v:shape>
                <v:group id="Group 920" o:spid="_x0000_s1279" style="position:absolute;left:22549;top:4493;width:5215;height:5275" coordorigin="14862,3704" coordsize="521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oval id="Oval 921" o:spid="_x0000_s1280" style="position:absolute;left:14862;top:3704;width:5215;height:5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esUA&#10;AADcAAAADwAAAGRycy9kb3ducmV2LnhtbESPQWvCQBSE70L/w/IKvelGhaqpq7TF0B415tDja/Y1&#10;CWbfht1tkv77riB4HGbmG2a7H00renK+saxgPktAEJdWN1wpKM7ZdA3CB2SNrWVS8Ece9ruHyRZT&#10;bQc+UZ+HSkQI+xQV1CF0qZS+rMmgn9mOOHo/1hkMUbpKaodDhJtWLpLkWRpsOC7U2NF7TeUl/zUK&#10;9Hg6fPVmdcySy3exKarlW68/lHp6HF9fQAQawz18a39qBZvFHK5n4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fB6xQAAANwAAAAPAAAAAAAAAAAAAAAAAJgCAABkcnMv&#10;ZG93bnJldi54bWxQSwUGAAAAAAQABAD1AAAAigMAAAAA&#10;" filled="f" strokecolor="black [3213]" strokeweight="1pt">
                    <v:stroke joinstyle="miter"/>
                  </v:oval>
                  <v:shape id="Freeform 922" o:spid="_x0000_s1281" style="position:absolute;left:15348;top:6108;width:3974;height:1514;visibility:visible;mso-wrap-style:square;v-text-anchor:middle" coordsize="647700,4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rTMIA&#10;AADcAAAADwAAAGRycy9kb3ducmV2LnhtbESPQYvCMBSE7wv+h/CEva2phe5qNYooikdXxfOjebbV&#10;5qU0sXb31xtB8DjMzDfMdN6ZSrTUuNKyguEgAkGcWV1yruB4WH+NQDiPrLGyTAr+yMF81vuYYqrt&#10;nX+p3ftcBAi7FBUU3teplC4ryKAb2Jo4eGfbGPRBNrnUDd4D3FQyjqJvabDksFBgTcuCsuv+ZhQc&#10;2kom/1fDu59ks9pekg2fOqPUZ79bTEB46vw7/GpvtYJxHMPzTDg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qtMwgAAANwAAAAPAAAAAAAAAAAAAAAAAJgCAABkcnMvZG93&#10;bnJldi54bWxQSwUGAAAAAAQABAD1AAAAhwMAAAAA&#10;" path="m,271450c74385,121318,148771,-28814,223157,4750v74386,33564,152400,435428,223157,468085c517071,505492,582385,353092,647700,200693e" filled="f" strokecolor="black [3200]" strokeweight=".5pt">
                    <v:stroke joinstyle="miter"/>
                    <v:path arrowok="t" o:connecttype="custom" o:connectlocs="0,86113;136895,1507;273790,150000;397329,63667" o:connectangles="0,0,0,0"/>
                  </v:shape>
                  <v:shape id="Text Box 29" o:spid="_x0000_s1282" type="#_x0000_t202" style="position:absolute;left:15645;top:3704;width:3677;height:3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Js8YA&#10;AADcAAAADwAAAGRycy9kb3ducmV2LnhtbESPQWsCMRSE74L/ITyhl1KzWpB2axQVWkS0pVqKx8fm&#10;dbO4eVmSqOu/N0LB4zAz3zDjaWtrcSIfKscKBv0MBHHhdMWlgp/d+9MLiBCRNdaOScGFAkwn3c4Y&#10;c+3O/E2nbSxFgnDIUYGJscmlDIUhi6HvGuLk/TlvMSbpS6k9nhPc1nKYZSNpseK0YLChhaHisD1a&#10;BQezevzKPjbz39Hy4j93R7f3671SD7129gYiUhvv4f/2Uit4HT7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xJs8YAAADcAAAADwAAAAAAAAAAAAAAAACYAgAAZHJz&#10;L2Rvd25yZXYueG1sUEsFBgAAAAAEAAQA9QAAAIsDAAAAAA==&#10;" filled="f" stroked="f" strokeweight=".5pt">
                    <v:textbox>
                      <w:txbxContent>
                        <w:p w14:paraId="6B413079" w14:textId="77777777" w:rsidR="00592FFE" w:rsidRPr="004B0115" w:rsidRDefault="00592FFE" w:rsidP="00450F2F">
                          <w:pPr>
                            <w:pStyle w:val="NormalWeb"/>
                            <w:jc w:val="center"/>
                            <w:rPr>
                              <w:sz w:val="52"/>
                            </w:rPr>
                          </w:pPr>
                          <w:r w:rsidRPr="004B0115">
                            <w:rPr>
                              <w:rFonts w:ascii="Calibri" w:eastAsia="SimSun" w:hAnsi="Calibri"/>
                              <w:b/>
                              <w:bCs/>
                              <w:sz w:val="44"/>
                              <w:szCs w:val="20"/>
                            </w:rPr>
                            <w:t>G</w:t>
                          </w:r>
                        </w:p>
                      </w:txbxContent>
                    </v:textbox>
                  </v:shape>
                </v:group>
                <v:line id="Straight Connector 924" o:spid="_x0000_s1283" style="position:absolute;visibility:visible;mso-wrap-style:square" from="27764,7131" to="42019,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7uMYAAADcAAAADwAAAGRycy9kb3ducmV2LnhtbESP3WrCQBSE7wu+w3IEb4puaotodBWR&#10;Fgot/sTF60P2mASzZ0N21fTtu4WCl8PMfMMsVp2txY1aXzlW8DJKQBDnzlRcKNDHj+EUhA/IBmvH&#10;pOCHPKyWvacFpsbd+UC3LBQiQtinqKAMoUml9HlJFv3INcTRO7vWYoiyLaRp8R7htpbjJJlIixXH&#10;hRIb2pSUX7KrVfClZ6fn191Ua3vMtrjX1fvue6PUoN+t5yACdeER/m9/GgWz8R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XO7jGAAAA3AAAAA8AAAAAAAAA&#10;AAAAAAAAoQIAAGRycy9kb3ducmV2LnhtbFBLBQYAAAAABAAEAPkAAACUAwAAAAA=&#10;" strokecolor="black [3200]" strokeweight=".5pt">
                  <v:stroke joinstyle="miter"/>
                </v:line>
                <v:line id="Straight Connector 925" o:spid="_x0000_s1284" style="position:absolute;flip:y;visibility:visible;mso-wrap-style:square" from="10524,7131" to="2254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hI74AAADcAAAADwAAAGRycy9kb3ducmV2LnhtbESPzQrCMBCE74LvEFbwpqmCotUoIiie&#10;FH8eYGnWtNhsShNrfXsjCB6HmfmGWa5bW4qGal84VjAaJiCIM6cLNgpu191gBsIHZI2lY1LwJg/r&#10;VbezxFS7F5+puQQjIoR9igryEKpUSp/lZNEPXUUcvburLYYoayN1ja8It6UcJ8lUWiw4LuRY0Tan&#10;7HF5WgXaHElunGkmIzO97TJzwuO+UarfazcLEIHa8A//2getYD6e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FSEjvgAAANwAAAAPAAAAAAAAAAAAAAAAAKEC&#10;AABkcnMvZG93bnJldi54bWxQSwUGAAAAAAQABAD5AAAAjAMAAAAA&#10;" strokecolor="black [3200]" strokeweight=".5pt">
                  <v:stroke joinstyle="miter"/>
                </v:line>
                <v:line id="Straight Connector 926" o:spid="_x0000_s1285" style="position:absolute;visibility:visible;mso-wrap-style:square" from="9273,11062" to="10225,2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AVMUAAADcAAAADwAAAGRycy9kb3ducmV2LnhtbESPQWvCQBSE7wX/w/IKvZS6UUE0uoqI&#10;hYKibVx6fmSfSWj2bchuNf57VxA8DjPzDTNfdrYWZ2p95VjBoJ+AIM6dqbhQoI+fHxMQPiAbrB2T&#10;git5WC56L3NMjbvwD52zUIgIYZ+igjKEJpXS5yVZ9H3XEEfv5FqLIcq2kKbFS4TbWg6TZCwtVhwX&#10;SmxoXVL+l/1bBVs9/X0fHSZa22O2x29dbQ67tVJvr91qBiJQF57hR/vLKJgOx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kAVMUAAADcAAAADwAAAAAAAAAA&#10;AAAAAAChAgAAZHJzL2Rvd25yZXYueG1sUEsFBgAAAAAEAAQA+QAAAJMDAAAAAA==&#10;" strokecolor="black [3200]" strokeweight=".5pt">
                  <v:stroke joinstyle="miter"/>
                </v:line>
                <v:line id="Straight Connector 927" o:spid="_x0000_s1286" style="position:absolute;flip:x y;visibility:visible;mso-wrap-style:square" from="25157,9768" to="26566,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QW8UAAADcAAAADwAAAGRycy9kb3ducmV2LnhtbESPQWvCQBSE7wX/w/KE3upGoY1GVxFL&#10;oRQsGEWvj+wzCWbfxt1V47/vCgWPw8x8w8wWnWnElZyvLSsYDhIQxIXVNZcKdtuvtzEIH5A1NpZJ&#10;wZ08LOa9lxlm2t54Q9c8lCJC2GeooAqhzaT0RUUG/cC2xNE7WmcwROlKqR3eItw0cpQkH9JgzXGh&#10;wpZWFRWn/GIU5Mf752+619zt3OF9neY/m/PlrNRrv1tOQQTqwjP83/7WCiajF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IQW8UAAADcAAAADwAAAAAAAAAA&#10;AAAAAAChAgAAZHJzL2Rvd25yZXYueG1sUEsFBgAAAAAEAAQA+QAAAJMDAAAAAA==&#10;" strokecolor="black [3200]" strokeweight=".5pt">
                  <v:stroke joinstyle="miter"/>
                </v:line>
                <v:line id="Straight Connector 928" o:spid="_x0000_s1287" style="position:absolute;visibility:visible;mso-wrap-style:square" from="26566,18201" to="27764,2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xvcIAAADcAAAADwAAAGRycy9kb3ducmV2LnhtbERPXWvCMBR9F/Yfwh34IprqYGg1yhAF&#10;YWNqDT5fmmtb1tyUJmr99+Zh4OPhfC9Wna3FjVpfOVYwHiUgiHNnKi4U6NN2OAXhA7LB2jEpeJCH&#10;1fKtt8DUuDsf6ZaFQsQQ9ikqKENoUil9XpJFP3INceQurrUYImwLaVq8x3Bby0mSfEqLFceGEhta&#10;l5T/ZVer4FvPzoOP/VRre8p+8aCrzf5nrVT/vfuagwjUhZf4370zCmaTuDa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oxvcIAAADcAAAADwAAAAAAAAAAAAAA&#10;AAChAgAAZHJzL2Rvd25yZXYueG1sUEsFBgAAAAAEAAQA+QAAAJADAAAAAA==&#10;" strokecolor="black [3200]" strokeweight=".5pt">
                  <v:stroke joinstyle="miter"/>
                </v:line>
                <v:line id="Straight Connector 929" o:spid="_x0000_s1288" style="position:absolute;visibility:visible;mso-wrap-style:square" from="13570,23229" to="25256,2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UJsUAAADcAAAADwAAAGRycy9kb3ducmV2LnhtbESPQWvCQBSE7wX/w/KEXkrdqFBMdBUR&#10;hUKl2rh4fmRfk9Ds25Ddavz3bqHgcZiZb5jFqreNuFDna8cKxqMEBHHhTM2lAn3avc5A+IBssHFM&#10;Cm7kYbUcPC0wM+7KX3TJQykihH2GCqoQ2kxKX1Rk0Y9cSxy9b9dZDFF2pTQdXiPcNnKSJG/SYs1x&#10;ocKWNhUVP/mvVfCh0/PL9DDT2p7yTzzqenvYb5R6HvbrOYhAfXiE/9vvRkE6SeHv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aUJsUAAADcAAAADwAAAAAAAAAA&#10;AAAAAAChAgAAZHJzL2Rvd25yZXYueG1sUEsFBgAAAAAEAAQA+QAAAJMDAAAAAA==&#10;" strokecolor="black [3200]" strokeweight=".5pt">
                  <v:stroke joinstyle="miter"/>
                </v:line>
                <v:shape id="Text Box 29" o:spid="_x0000_s1289" type="#_x0000_t202" style="position:absolute;left:29351;top:31148;width:1100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BGcMA&#10;AADcAAAADwAAAGRycy9kb3ducmV2LnhtbERPTWsCMRC9C/6HMIKXotlakLo1SltQpGhFLcXjsJlu&#10;FjeTJYm6/ntzKHh8vO/pvLW1uJAPlWMFz8MMBHHhdMWlgp/DYvAKIkRkjbVjUnCjAPNZtzPFXLsr&#10;7+iyj6VIIRxyVGBibHIpQ2HIYhi6hjhxf85bjAn6UmqP1xRuaznKsrG0WHFqMNjQp6HitD9bBSfz&#10;9bTNlpuP3/Hq5r8PZ3f066NS/V77/gYiUhsf4n/3SiuYvKT5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BGcMAAADcAAAADwAAAAAAAAAAAAAAAACYAgAAZHJzL2Rv&#10;d25yZXYueG1sUEsFBgAAAAAEAAQA9QAAAIgDAAAAAA==&#10;" filled="f" stroked="f" strokeweight=".5pt">
                  <v:textbox>
                    <w:txbxContent>
                      <w:p w14:paraId="3EED7370" w14:textId="77777777" w:rsidR="00592FFE" w:rsidRDefault="00592FFE" w:rsidP="00450F2F">
                        <w:pPr>
                          <w:pStyle w:val="NormalWeb"/>
                          <w:jc w:val="center"/>
                        </w:pPr>
                        <w:r>
                          <w:rPr>
                            <w:rFonts w:ascii="Calibri" w:eastAsia="SimSun" w:hAnsi="Calibri"/>
                            <w:b/>
                            <w:bCs/>
                            <w:sz w:val="20"/>
                            <w:szCs w:val="20"/>
                          </w:rPr>
                          <w:t>Commercial Load</w:t>
                        </w:r>
                      </w:p>
                    </w:txbxContent>
                  </v:textbox>
                </v:shape>
                <v:shape id="Text Box 29" o:spid="_x0000_s1290" type="#_x0000_t202" style="position:absolute;left:42019;top:8175;width:908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kgsYA&#10;AADcAAAADwAAAGRycy9kb3ducmV2LnhtbESPQWsCMRSE74L/ITyhl1KzVpB2axQVFJHaUi3F42Pz&#10;ulncvCxJ1PXfm0LB4zAz3zDjaWtrcSYfKscKBv0MBHHhdMWlgu/98ukFRIjIGmvHpOBKAaaTbmeM&#10;uXYX/qLzLpYiQTjkqMDE2ORShsKQxdB3DXHyfp23GJP0pdQeLwlua/mcZSNpseK0YLChhaHiuDtZ&#10;BUezefzMVtv5z2h99R/7kzv494NSD7129gYiUhvv4f/2Wit4HQ7g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vkgsYAAADcAAAADwAAAAAAAAAAAAAAAACYAgAAZHJz&#10;L2Rvd25yZXYueG1sUEsFBgAAAAAEAAQA9QAAAIsDAAAAAA==&#10;" filled="f" stroked="f" strokeweight=".5pt">
                  <v:textbox>
                    <w:txbxContent>
                      <w:p w14:paraId="367275AA" w14:textId="77777777" w:rsidR="00592FFE" w:rsidRDefault="00592FFE" w:rsidP="00450F2F">
                        <w:pPr>
                          <w:pStyle w:val="NormalWeb"/>
                          <w:jc w:val="center"/>
                        </w:pPr>
                        <w:r>
                          <w:rPr>
                            <w:rFonts w:ascii="Calibri" w:eastAsia="SimSun" w:hAnsi="Calibri"/>
                            <w:b/>
                            <w:bCs/>
                            <w:sz w:val="20"/>
                            <w:szCs w:val="20"/>
                          </w:rPr>
                          <w:t>Wind Turbine</w:t>
                        </w:r>
                      </w:p>
                    </w:txbxContent>
                  </v:textbox>
                </v:shape>
                <v:shape id="Text Box 932" o:spid="_x0000_s1291" type="#_x0000_t202" style="position:absolute;left:27764;top:16506;width:13748;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69cYA&#10;AADcAAAADwAAAGRycy9kb3ducmV2LnhtbESPQWsCMRSE74L/ITyhl1KzWpB2axQVWkS0pVqKx8fm&#10;dbO4eVmSqOu/N0LB4zAz3zDjaWtrcSIfKscKBv0MBHHhdMWlgp/d+9MLiBCRNdaOScGFAkwn3c4Y&#10;c+3O/E2nbSxFgnDIUYGJscmlDIUhi6HvGuLk/TlvMSbpS6k9nhPc1nKYZSNpseK0YLChhaHisD1a&#10;BQezevzKPjbz39Hy4j93R7f3671SD7129gYiUhvv4f/2Uit4fR7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69cYAAADcAAAADwAAAAAAAAAAAAAAAACYAgAAZHJz&#10;L2Rvd25yZXYueG1sUEsFBgAAAAAEAAQA9QAAAIsDAAAAAA==&#10;" filled="f" stroked="f" strokeweight=".5pt">
                  <v:textbox>
                    <w:txbxContent>
                      <w:p w14:paraId="6018DCC3" w14:textId="77777777" w:rsidR="00592FFE" w:rsidRDefault="00592FFE" w:rsidP="00450F2F">
                        <w:pPr>
                          <w:pStyle w:val="NormalWeb"/>
                          <w:jc w:val="center"/>
                        </w:pPr>
                        <w:r>
                          <w:rPr>
                            <w:rFonts w:ascii="Calibri" w:eastAsia="SimSun" w:hAnsi="Calibri"/>
                            <w:b/>
                            <w:bCs/>
                            <w:sz w:val="20"/>
                            <w:szCs w:val="20"/>
                          </w:rPr>
                          <w:t>Battery Storage (BESS)</w:t>
                        </w:r>
                      </w:p>
                    </w:txbxContent>
                  </v:textbox>
                </v:shape>
                <v:shape id="Text Box 29" o:spid="_x0000_s1292" type="#_x0000_t202" style="position:absolute;left:17275;top:1967;width:1623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fbsYA&#10;AADcAAAADwAAAGRycy9kb3ducmV2LnhtbESPQWsCMRSE74L/ITyhF6lZFaTdGqUVLFK0pVqKx8fm&#10;dbO4eVmSqOu/bwTB4zAz3zDTeWtrcSIfKscKhoMMBHHhdMWlgp/d8vEJRIjIGmvHpOBCAeazbmeK&#10;uXZn/qbTNpYiQTjkqMDE2ORShsKQxTBwDXHy/py3GJP0pdQezwluaznKsom0WHFaMNjQwlBx2B6t&#10;goP56H9l75u338nq4j93R7f3671SD7329QVEpDbew7f2Sit4Ho/h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XfbsYAAADcAAAADwAAAAAAAAAAAAAAAACYAgAAZHJz&#10;L2Rvd25yZXYueG1sUEsFBgAAAAAEAAQA9QAAAIsDAAAAAA==&#10;" filled="f" stroked="f" strokeweight=".5pt">
                  <v:textbox>
                    <w:txbxContent>
                      <w:p w14:paraId="34DA1529" w14:textId="77777777" w:rsidR="00592FFE" w:rsidRDefault="00592FFE" w:rsidP="00450F2F">
                        <w:pPr>
                          <w:pStyle w:val="NormalWeb"/>
                          <w:jc w:val="center"/>
                        </w:pPr>
                        <w:r>
                          <w:rPr>
                            <w:rFonts w:ascii="Calibri" w:eastAsia="SimSun" w:hAnsi="Calibri"/>
                            <w:b/>
                            <w:bCs/>
                            <w:sz w:val="20"/>
                            <w:szCs w:val="20"/>
                          </w:rPr>
                          <w:t>Distributed Generator (DG)</w:t>
                        </w:r>
                      </w:p>
                    </w:txbxContent>
                  </v:textbox>
                </v:shape>
                <v:shape id="Text Box 29" o:spid="_x0000_s1293" type="#_x0000_t202" style="position:absolute;left:5845;top:25549;width:83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GscA&#10;AADcAAAADwAAAGRycy9kb3ducmV2LnhtbESPQWsCMRSE74X+h/AKvUjNtoq0q1GqUBHRlmopHh+b&#10;52Zx87IkUdd/3whCj8PMfMOMJq2txYl8qBwreO5mIIgLpysuFfxsP55eQYSIrLF2TAouFGAyvr8b&#10;Ya7dmb/ptImlSBAOOSowMTa5lKEwZDF0XUOcvL3zFmOSvpTa4znBbS1fsmwgLVacFgw2NDNUHDZH&#10;q+Bglp2vbL6e/g4WF/+5PbqdX+2Uenxo34cgIrXxP3xrL7SCt14f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RxrHAAAA3AAAAA8AAAAAAAAAAAAAAAAAmAIAAGRy&#10;cy9kb3ducmV2LnhtbFBLBQYAAAAABAAEAPUAAACMAwAAAAA=&#10;" filled="f" stroked="f" strokeweight=".5pt">
                  <v:textbox>
                    <w:txbxContent>
                      <w:p w14:paraId="2D6A8416" w14:textId="77777777" w:rsidR="00592FFE" w:rsidRDefault="00592FFE" w:rsidP="00450F2F">
                        <w:pPr>
                          <w:pStyle w:val="NormalWeb"/>
                          <w:jc w:val="center"/>
                        </w:pPr>
                        <w:r>
                          <w:rPr>
                            <w:rFonts w:ascii="Calibri" w:eastAsia="SimSun" w:hAnsi="Calibri"/>
                            <w:b/>
                            <w:bCs/>
                            <w:sz w:val="20"/>
                            <w:szCs w:val="20"/>
                          </w:rPr>
                          <w:t>Solar Panels</w:t>
                        </w:r>
                      </w:p>
                    </w:txbxContent>
                  </v:textbox>
                </v:shape>
                <v:line id="Straight Connector 935" o:spid="_x0000_s1294" style="position:absolute;visibility:visible;mso-wrap-style:square" from="4417,7131" to="7287,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I/sUAAADcAAAADwAAAGRycy9kb3ducmV2LnhtbESPQWvCQBSE70L/w/IKvYhurFQ0dRUR&#10;hYJF27h4fmRfk2D2bciumv57t1DwOMzMN8x82dlaXKn1lWMFo2ECgjh3puJCgT5uB1MQPiAbrB2T&#10;gl/ysFw89eaYGnfjb7pmoRARwj5FBWUITSqlz0uy6IeuIY7ej2sthijbQpoWbxFua/maJBNpseK4&#10;UGJD65Lyc3axCnZ6duqPD1Ot7THb45euNofPtVIvz93qHUSgLjzC/+0Po2A2fo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II/sUAAADcAAAADwAAAAAAAAAA&#10;AAAAAAChAgAAZHJzL2Rvd25yZXYueG1sUEsFBgAAAAAEAAQA+QAAAJMDAAAAAA==&#10;" strokecolor="black [3200]" strokeweight=".5pt">
                  <v:stroke joinstyle="miter"/>
                </v:line>
                <v:line id="Straight Connector 936" o:spid="_x0000_s1295" style="position:absolute;visibility:visible;mso-wrap-style:square" from="4386,8124" to="7257,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WicUAAADcAAAADwAAAGRycy9kb3ducmV2LnhtbESPQWvCQBSE7wX/w/IKXkrdWEE0uoqI&#10;BUHRNi49P7LPJDT7NmRXTf99VxA8DjPzDTNfdrYWV2p95VjBcJCAIM6dqbhQoE+f7xMQPiAbrB2T&#10;gj/ysFz0XuaYGnfjb7pmoRARwj5FBWUITSqlz0uy6AeuIY7e2bUWQ5RtIU2Ltwi3tfxIkrG0WHFc&#10;KLGhdUn5b3axCnZ6+vM2Ok60tqfsgF+62hz3a6X6r91qBiJQF57hR3trFExHY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CWicUAAADcAAAADwAAAAAAAAAA&#10;AAAAAAChAgAAZHJzL2Rvd25yZXYueG1sUEsFBgAAAAAEAAQA+QAAAJMDAAAAAA==&#10;" strokecolor="black [3200]" strokeweight=".5pt">
                  <v:stroke joinstyle="miter"/>
                </v:line>
                <v:line id="Straight Connector 937" o:spid="_x0000_s1296" style="position:absolute;visibility:visible;mso-wrap-style:square" from="5152,6530" to="8023,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wzEsUAAADcAAAADwAAAGRycy9kb3ducmV2LnhtbESPQWvCQBSE70L/w/IKvYhurFA1dRUR&#10;hYJF27h4fmRfk2D2bciumv57t1DwOMzMN8x82dlaXKn1lWMFo2ECgjh3puJCgT5uB1MQPiAbrB2T&#10;gl/ysFw89eaYGnfjb7pmoRARwj5FBWUITSqlz0uy6IeuIY7ej2sthijbQpoWbxFua/maJG/SYsVx&#10;ocSG1iXl5+xiFez07NQfH6Za22O2xy9dbQ6fa6VenrvVO4hAXXiE/9sfRsFsPIG/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wzEsUAAADcAAAADwAAAAAAAAAA&#10;AAAAAAChAgAAZHJzL2Rvd25yZXYueG1sUEsFBgAAAAAEAAQA+QAAAJMDAAAAAA==&#10;" strokecolor="black [3200]" strokeweight=".5pt">
                  <v:stroke joinstyle="miter"/>
                </v:line>
                <v:shape id="Text Box 29" o:spid="_x0000_s1297" type="#_x0000_t202" style="position:absolute;left:1763;top:10679;width:19146;height:27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NH8MA&#10;AADcAAAADwAAAGRycy9kb3ducmV2LnhtbERPTWsCMRC9C/6HMIKXotlakLo1SltQpGhFLcXjsJlu&#10;FjeTJYm6/ntzKHh8vO/pvLW1uJAPlWMFz8MMBHHhdMWlgp/DYvAKIkRkjbVjUnCjAPNZtzPFXLsr&#10;7+iyj6VIIRxyVGBibHIpQ2HIYhi6hjhxf85bjAn6UmqP1xRuaznKsrG0WHFqMNjQp6HitD9bBSfz&#10;9bTNlpuP3/Hq5r8PZ3f066NS/V77/gYiUhsf4n/3SiuYvKS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NH8MAAADcAAAADwAAAAAAAAAAAAAAAACYAgAAZHJzL2Rv&#10;d25yZXYueG1sUEsFBgAAAAAEAAQA9QAAAIgDAAAAAA==&#10;" filled="f" stroked="f" strokeweight=".5pt">
                  <v:textbox>
                    <w:txbxContent>
                      <w:p w14:paraId="6A5A10B0" w14:textId="77777777" w:rsidR="00592FFE" w:rsidRPr="001F5C7A" w:rsidRDefault="00592FFE" w:rsidP="00450F2F">
                        <w:pPr>
                          <w:pStyle w:val="NormalWeb"/>
                          <w:jc w:val="left"/>
                          <w:rPr>
                            <w:rFonts w:ascii="Calibri" w:eastAsia="SimSun" w:hAnsi="Calibri"/>
                            <w:b/>
                            <w:bCs/>
                            <w:sz w:val="20"/>
                            <w:szCs w:val="20"/>
                          </w:rPr>
                        </w:pPr>
                        <w:r>
                          <w:rPr>
                            <w:rFonts w:ascii="Calibri" w:eastAsia="SimSun" w:hAnsi="Calibri"/>
                            <w:b/>
                            <w:bCs/>
                            <w:sz w:val="20"/>
                            <w:szCs w:val="20"/>
                          </w:rPr>
                          <w:t>Point of Common Coupling (PCC)</w:t>
                        </w:r>
                      </w:p>
                    </w:txbxContent>
                  </v:textbox>
                </v:shape>
                <v:shape id="Text Box 29" o:spid="_x0000_s1298" type="#_x0000_t202" style="position:absolute;left:5152;top:771;width:41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ohMYA&#10;AADcAAAADwAAAGRycy9kb3ducmV2LnhtbESPQWsCMRSE7wX/Q3iFXqRmbUF0axQttIiopVqKx8fm&#10;dbO4eVmSqOu/N4LQ4zAz3zDjaWtrcSIfKscK+r0MBHHhdMWlgp/dx/MQRIjIGmvHpOBCAaaTzsMY&#10;c+3O/E2nbSxFgnDIUYGJscmlDIUhi6HnGuLk/TlvMSbpS6k9nhPc1vIlywbSYsVpwWBD74aKw/Zo&#10;FRzMsvuVfa7nv4PFxW92R7f3q71ST4/t7A1EpDb+h+/thVYweh3B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3ohMYAAADcAAAADwAAAAAAAAAAAAAAAACYAgAAZHJz&#10;L2Rvd25yZXYueG1sUEsFBgAAAAAEAAQA9QAAAIsDAAAAAA==&#10;" filled="f" stroked="f" strokeweight=".5pt">
                  <v:textbox>
                    <w:txbxContent>
                      <w:p w14:paraId="1C3F21D5" w14:textId="77777777" w:rsidR="00592FFE" w:rsidRDefault="00592FFE" w:rsidP="00450F2F">
                        <w:pPr>
                          <w:pStyle w:val="NormalWeb"/>
                          <w:jc w:val="center"/>
                        </w:pPr>
                        <w:r>
                          <w:rPr>
                            <w:rFonts w:ascii="Calibri" w:eastAsia="SimSun" w:hAnsi="Calibri"/>
                            <w:b/>
                            <w:bCs/>
                            <w:sz w:val="20"/>
                            <w:szCs w:val="20"/>
                          </w:rPr>
                          <w:t>Grid</w:t>
                        </w:r>
                      </w:p>
                    </w:txbxContent>
                  </v:textbox>
                </v:shape>
                <v:group id="Group 940" o:spid="_x0000_s1299" style="position:absolute;left:9760;top:6763;width:4162;height:4299" coordorigin="15826,14184" coordsize="7209,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Picture 941" o:spid="_x0000_s1300" type="#_x0000_t75" style="position:absolute;left:15826;top:14422;width:7209;height: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EYfFAAAA3AAAAA8AAABkcnMvZG93bnJldi54bWxEj0FrwkAUhO8F/8PyhN6aTVqxNmaVEgkU&#10;b0176PGZfU2C2bchu5rYX+8KBY/DzHzDZNvJdOJMg2stK0iiGARxZXXLtYLvr+JpBcJ5ZI2dZVJw&#10;IQfbzewhw1TbkT/pXPpaBAi7FBU03veplK5qyKCLbE8cvF87GPRBDrXUA44Bbjr5HMdLabDlsNBg&#10;T3lD1bE8GQWl+1kWL76oL3+vbl/uxhz7Q67U43x6X4PwNPl7+L/9oRW8LRK4nQlH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xGHxQAAANwAAAAPAAAAAAAAAAAAAAAA&#10;AJ8CAABkcnMvZG93bnJldi54bWxQSwUGAAAAAAQABAD3AAAAkQMAAAAA&#10;">
                    <v:imagedata r:id="rId137" o:title="" grayscale="t"/>
                    <v:path arrowok="t"/>
                  </v:shape>
                  <v:shape id="Text Box 29" o:spid="_x0000_s1301" type="#_x0000_t202" style="position:absolute;left:16132;top:14184;width:6567;height:6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iMYA&#10;AADcAAAADwAAAGRycy9kb3ducmV2LnhtbESPQWsCMRSE74L/ITyhl1KzSpF2axQVWkS0pVqKx8fm&#10;dbO4eVmSqOu/N0LB4zAz3zDjaWtrcSIfKscKBv0MBHHhdMWlgp/d+9MLiBCRNdaOScGFAkwn3c4Y&#10;c+3O/E2nbSxFgnDIUYGJscmlDIUhi6HvGuLk/TlvMSbpS6k9nhPc1nKYZSNpseK0YLChhaHisD1a&#10;BQezevzKPjbz39Hy4j93R7f3671SD7129gYiUhvv4f/2Uit4fR7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8JiMYAAADcAAAADwAAAAAAAAAAAAAAAACYAgAAZHJz&#10;L2Rvd25yZXYueG1sUEsFBgAAAAAEAAQA9QAAAIsDAAAAAA==&#10;" filled="f" stroked="f" strokeweight=".5pt">
                    <v:textbox>
                      <w:txbxContent>
                        <w:p w14:paraId="3D019F74" w14:textId="77777777" w:rsidR="00592FFE" w:rsidRPr="002C109F" w:rsidRDefault="00592FFE" w:rsidP="00450F2F">
                          <w:pPr>
                            <w:pStyle w:val="NormalWeb"/>
                            <w:rPr>
                              <w:color w:val="FFFFFF" w:themeColor="background1"/>
                              <w:sz w:val="32"/>
                            </w:rPr>
                          </w:pPr>
                          <w:r w:rsidRPr="002C109F">
                            <w:rPr>
                              <w:rFonts w:ascii="Calibri" w:eastAsia="SimSun" w:hAnsi="Calibri"/>
                              <w:b/>
                              <w:bCs/>
                              <w:color w:val="FFFFFF" w:themeColor="background1"/>
                              <w:szCs w:val="20"/>
                            </w:rPr>
                            <w:t>GA</w:t>
                          </w:r>
                        </w:p>
                      </w:txbxContent>
                    </v:textbox>
                  </v:shape>
                </v:group>
                <v:group id="Group 943" o:spid="_x0000_s1302" style="position:absolute;left:12468;top:22057;width:4159;height:4299" coordsize="7209,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Picture 944" o:spid="_x0000_s1303" type="#_x0000_t75" style="position:absolute;top:237;width:7209;height: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fOHFAAAA3AAAAA8AAABkcnMvZG93bnJldi54bWxEj0FrAjEUhO9C/0N4hd40aytFV6OIUOmh&#10;F7UVvD03z83i5mXZPHX9902h4HGYmW+Y2aLztbpSG6vABoaDDBRxEWzFpYHv3Ud/DCoKssU6MBm4&#10;U4TF/Kk3w9yGG2/oupVSJQjHHA04kSbXOhaOPMZBaIiTdwqtR0myLbVt8ZbgvtavWfauPVacFhw2&#10;tHJUnLcXb0DOy+PmtNtX97WTn4PrvrK31diYl+duOQUl1Mkj/N/+tAYmoxH8nUlH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K3zhxQAAANwAAAAPAAAAAAAAAAAAAAAA&#10;AJ8CAABkcnMvZG93bnJldi54bWxQSwUGAAAAAAQABAD3AAAAkQMAAAAA&#10;">
                    <v:imagedata r:id="rId138" o:title="" grayscale="t"/>
                    <v:path arrowok="t"/>
                  </v:shape>
                  <v:shape id="Text Box 29" o:spid="_x0000_s1304" type="#_x0000_t202" style="position:absolute;left:306;width:6373;height:6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R/McA&#10;AADcAAAADwAAAGRycy9kb3ducmV2LnhtbESPQWsCMRSE74X+h/AKvUjNtqi0q1GqUBHRlmopHh+b&#10;52Zx87IkUdd/3whCj8PMfMOMJq2txYl8qBwreO5mIIgLpysuFfxsP55eQYSIrLF2TAouFGAyvr8b&#10;Ya7dmb/ptImlSBAOOSowMTa5lKEwZDF0XUOcvL3zFmOSvpTa4znBbS1fsmwgLVacFgw2NDNUHDZH&#10;q+Bglp2vbL6e/g4WF/+5PbqdX+2Uenxo34cgIrXxP3xrL7SCt14f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kfzHAAAA3AAAAA8AAAAAAAAAAAAAAAAAmAIAAGRy&#10;cy9kb3ducmV2LnhtbFBLBQYAAAAABAAEAPUAAACMAwAAAAA=&#10;" filled="f" stroked="f" strokeweight=".5pt">
                    <v:textbox>
                      <w:txbxContent>
                        <w:p w14:paraId="024EEC07" w14:textId="77777777" w:rsidR="00592FFE" w:rsidRDefault="00592FFE" w:rsidP="00450F2F">
                          <w:pPr>
                            <w:pStyle w:val="NormalWeb"/>
                          </w:pPr>
                          <w:r>
                            <w:rPr>
                              <w:rFonts w:ascii="Calibri" w:eastAsia="SimSun" w:hAnsi="Calibri"/>
                              <w:b/>
                              <w:bCs/>
                              <w:color w:val="FFFFFF"/>
                            </w:rPr>
                            <w:t>RA</w:t>
                          </w:r>
                        </w:p>
                      </w:txbxContent>
                    </v:textbox>
                  </v:shape>
                </v:group>
                <v:group id="Group 946" o:spid="_x0000_s1305" style="position:absolute;left:23605;top:26356;width:4159;height:4298" coordsize="7209,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Picture 947" o:spid="_x0000_s1306" type="#_x0000_t75" style="position:absolute;top:237;width:7209;height: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4pbGAAAA3AAAAA8AAABkcnMvZG93bnJldi54bWxEj81qAkEQhO8B32HoQG5xNiZEXR1FhIQc&#10;vPiTgLd2p91Z3OlZdjq6vn1GCHgsquorajrvfK3O1MYqsIGXfgaKuAi24tLAbvvxPAIVBdliHZgM&#10;XCnCfNZ7mGJuw4XXdN5IqRKEY44GnEiTax0LRx5jPzTEyTuG1qMk2ZbatnhJcF/rQZa9a48VpwWH&#10;DS0dFafNrzcgp8Vhfdz+VNdPJ997162y1+XImKfHbjEBJdTJPfzf/rIGxm9DuJ1JR0D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nilsYAAADcAAAADwAAAAAAAAAAAAAA&#10;AACfAgAAZHJzL2Rvd25yZXYueG1sUEsFBgAAAAAEAAQA9wAAAJIDAAAAAA==&#10;">
                    <v:imagedata r:id="rId138" o:title="" grayscale="t"/>
                    <v:path arrowok="t"/>
                  </v:shape>
                  <v:shape id="Text Box 29" o:spid="_x0000_s1307" type="#_x0000_t202" style="position:absolute;left:306;width:5998;height:6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YsMA&#10;AADcAAAADwAAAGRycy9kb3ducmV2LnhtbERPTWsCMRC9C/6HMIKXotlKkbo1SltQpGhFLcXjsJlu&#10;FjeTJYm6/ntzKHh8vO/pvLW1uJAPlWMFz8MMBHHhdMWlgp/DYvAKIkRkjbVjUnCjAPNZtzPFXLsr&#10;7+iyj6VIIRxyVGBibHIpQ2HIYhi6hjhxf85bjAn6UmqP1xRuaznKsrG0WHFqMNjQp6HitD9bBSfz&#10;9bTNlpuP3/Hq5r8PZ3f066NS/V77/gYiUhsf4n/3SiuYvKS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YsMAAADcAAAADwAAAAAAAAAAAAAAAACYAgAAZHJzL2Rv&#10;d25yZXYueG1sUEsFBgAAAAAEAAQA9QAAAIgDAAAAAA==&#10;" filled="f" stroked="f" strokeweight=".5pt">
                    <v:textbox>
                      <w:txbxContent>
                        <w:p w14:paraId="28C17594" w14:textId="77777777" w:rsidR="00592FFE" w:rsidRDefault="00592FFE" w:rsidP="00450F2F">
                          <w:pPr>
                            <w:pStyle w:val="NormalWeb"/>
                          </w:pPr>
                          <w:r>
                            <w:rPr>
                              <w:rFonts w:ascii="Calibri" w:eastAsia="SimSun" w:hAnsi="Calibri"/>
                              <w:b/>
                              <w:bCs/>
                              <w:color w:val="FFFFFF"/>
                            </w:rPr>
                            <w:t>LA</w:t>
                          </w:r>
                        </w:p>
                      </w:txbxContent>
                    </v:textbox>
                  </v:shape>
                </v:group>
                <v:group id="Group 949" o:spid="_x0000_s1308" style="position:absolute;left:22189;top:15513;width:4249;height:4299" coordorigin="-154" coordsize="7363,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Picture 950" o:spid="_x0000_s1309" type="#_x0000_t75" style="position:absolute;top:237;width:7209;height: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7D/CAAAA3AAAAA8AAABkcnMvZG93bnJldi54bWxET0trAjEQvhf8D2GE3mpWpWK3RhGh0kMv&#10;PqG36WbcLG4my2aq6783B8Hjx/eeLTpfqwu1sQpsYDjIQBEXwVZcGtjvvt6moKIgW6wDk4EbRVjM&#10;ey8zzG248oYuWylVCuGYowEn0uRax8KRxzgIDXHiTqH1KAm2pbYtXlO4r/UoyybaY8WpwWFDK0fF&#10;efvvDch5+bc57Y7Vbe3k8Ou6n2y8mhrz2u+Wn6CEOnmKH+5va+DjPc1PZ9IR0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yew/wgAAANwAAAAPAAAAAAAAAAAAAAAAAJ8C&#10;AABkcnMvZG93bnJldi54bWxQSwUGAAAAAAQABAD3AAAAjgMAAAAA&#10;">
                    <v:imagedata r:id="rId138" o:title="" grayscale="t"/>
                    <v:path arrowok="t"/>
                  </v:shape>
                  <v:shape id="Text Box 29" o:spid="_x0000_s1310" type="#_x0000_t202" style="position:absolute;left:-154;width:7363;height:6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BIsYA&#10;AADcAAAADwAAAGRycy9kb3ducmV2LnhtbESPQWsCMRSE74L/ITyhl1KzFpR2axQVFJHaUi3F42Pz&#10;ulncvCxJ1PXfm0LB4zAz3zDjaWtrcSYfKscKBv0MBHHhdMWlgu/98ukFRIjIGmvHpOBKAaaTbmeM&#10;uXYX/qLzLpYiQTjkqMDE2ORShsKQxdB3DXHyfp23GJP0pdQeLwlua/mcZSNpseK0YLChhaHiuDtZ&#10;BUezefzMVtv5z2h99R/7kzv494NSD7129gYiUhvv4f/2Wit4HQ7g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BIsYAAADcAAAADwAAAAAAAAAAAAAAAACYAgAAZHJz&#10;L2Rvd25yZXYueG1sUEsFBgAAAAAEAAQA9QAAAIsDAAAAAA==&#10;" filled="f" stroked="f" strokeweight=".5pt">
                    <v:textbox>
                      <w:txbxContent>
                        <w:p w14:paraId="20C8689D" w14:textId="77777777" w:rsidR="00592FFE" w:rsidRDefault="00592FFE" w:rsidP="00450F2F">
                          <w:pPr>
                            <w:pStyle w:val="NormalWeb"/>
                          </w:pPr>
                          <w:r>
                            <w:rPr>
                              <w:rFonts w:ascii="Calibri" w:eastAsia="SimSun" w:hAnsi="Calibri"/>
                              <w:b/>
                              <w:bCs/>
                              <w:color w:val="FFFFFF"/>
                            </w:rPr>
                            <w:t>ESA</w:t>
                          </w:r>
                        </w:p>
                      </w:txbxContent>
                    </v:textbox>
                  </v:shape>
                </v:group>
                <v:group id="Group 952" o:spid="_x0000_s1311" style="position:absolute;left:26804;top:5883;width:4750;height:4309" coordorigin="-354,-16" coordsize="8233,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Picture 953" o:spid="_x0000_s1312" type="#_x0000_t75" style="position:absolute;top:237;width:7209;height: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ckjFAAAA3AAAAA8AAABkcnMvZG93bnJldi54bWxEj0FrAjEUhO9C/0N4BW+abaVit0YRoeKh&#10;F7UteHtunpvFzcuyeer675uC4HGYmW+Y6bzztbpQG6vABl6GGSjiItiKSwPfu8/BBFQUZIt1YDJw&#10;owjz2VNvirkNV97QZSulShCOORpwIk2udSwceYzD0BAn7xhaj5JkW2rb4jXBfa1fs2ysPVacFhw2&#10;tHRUnLZnb0BOi8PmuPutbisnP3vXfWWj5cSY/nO3+AAl1MkjfG+vrYH3txH8n0lHQ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G3JIxQAAANwAAAAPAAAAAAAAAAAAAAAA&#10;AJ8CAABkcnMvZG93bnJldi54bWxQSwUGAAAAAAQABAD3AAAAkQMAAAAA&#10;">
                    <v:imagedata r:id="rId138" o:title="" grayscale="t"/>
                    <v:path arrowok="t"/>
                  </v:shape>
                  <v:shape id="Text Box 29" o:spid="_x0000_s1313" type="#_x0000_t202" style="position:absolute;left:-354;top:-16;width:8232;height:60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iuscA&#10;AADcAAAADwAAAGRycy9kb3ducmV2LnhtbESPQWsCMRSE74X+h/AKvUjNtqi0q1GqUBHRlmopHh+b&#10;52Zx87IkUdd/3whCj8PMfMOMJq2txYl8qBwreO5mIIgLpysuFfxsP55eQYSIrLF2TAouFGAyvr8b&#10;Ya7dmb/ptImlSBAOOSowMTa5lKEwZDF0XUOcvL3zFmOSvpTa4znBbS1fsmwgLVacFgw2NDNUHDZH&#10;q+Bglp2vbL6e/g4WF/+5PbqdX+2Uenxo34cgIrXxP3xrL7SCt34P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DorrHAAAA3AAAAA8AAAAAAAAAAAAAAAAAmAIAAGRy&#10;cy9kb3ducmV2LnhtbFBLBQYAAAAABAAEAPUAAACMAwAAAAA=&#10;" filled="f" stroked="f" strokeweight=".5pt">
                    <v:textbox>
                      <w:txbxContent>
                        <w:p w14:paraId="43622235" w14:textId="77777777" w:rsidR="00592FFE" w:rsidRDefault="00592FFE" w:rsidP="00450F2F">
                          <w:pPr>
                            <w:pStyle w:val="NormalWeb"/>
                          </w:pPr>
                          <w:r>
                            <w:rPr>
                              <w:rFonts w:ascii="Calibri" w:eastAsia="SimSun" w:hAnsi="Calibri"/>
                              <w:b/>
                              <w:bCs/>
                              <w:color w:val="FFFFFF"/>
                            </w:rPr>
                            <w:t>DGA</w:t>
                          </w:r>
                        </w:p>
                      </w:txbxContent>
                    </v:textbox>
                  </v:shape>
                </v:group>
                <v:group id="Group 955" o:spid="_x0000_s1314" style="position:absolute;left:38743;top:9091;width:4159;height:4299" coordsize="7209,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Picture 956" o:spid="_x0000_s1315" type="#_x0000_t75" style="position:absolute;top:237;width:7209;height: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0dDFAAAA3AAAAA8AAABkcnMvZG93bnJldi54bWxEj0FrAjEUhO+F/ofwCt5q1kpFV6OI0OLB&#10;i9oK3p6b52Zx87JsXnX9902h4HGYmW+Y2aLztbpSG6vABgb9DBRxEWzFpYGv/cfrGFQUZIt1YDJw&#10;pwiL+fPTDHMbbryl605KlSAcczTgRJpc61g48hj7oSFO3jm0HiXJttS2xVuC+1q/ZdlIe6w4LThs&#10;aOWouOx+vAG5LE/b8/5Q3T+dfB9dt8mGq7ExvZduOQUl1Mkj/N9eWwOT9xH8nUlH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bNHQxQAAANwAAAAPAAAAAAAAAAAAAAAA&#10;AJ8CAABkcnMvZG93bnJldi54bWxQSwUGAAAAAAQABAD3AAAAkQMAAAAA&#10;">
                    <v:imagedata r:id="rId138" o:title="" grayscale="t"/>
                    <v:path arrowok="t"/>
                  </v:shape>
                  <v:shape id="Text Box 29" o:spid="_x0000_s1316" type="#_x0000_t202" style="position:absolute;left:306;width:6373;height:6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8zccA&#10;AADcAAAADwAAAGRycy9kb3ducmV2LnhtbESPQWsCMRSE70L/Q3iFXqRmW1Db1ShVqEjRlmopHh+b&#10;52Zx87IkUdd/3xQEj8PMfMOMp62txYl8qBwreOplIIgLpysuFfxs3x9fQISIrLF2TAouFGA6ueuM&#10;MdfuzN902sRSJAiHHBWYGJtcylAYshh6riFO3t55izFJX0rt8ZzgtpbPWTaQFitOCwYbmhsqDpuj&#10;VXAwH92vbLGe/Q6WF/+5PbqdX+2Uerhv30YgIrXxFr62l1rBa38I/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PM3HAAAA3AAAAA8AAAAAAAAAAAAAAAAAmAIAAGRy&#10;cy9kb3ducmV2LnhtbFBLBQYAAAAABAAEAPUAAACMAwAAAAA=&#10;" filled="f" stroked="f" strokeweight=".5pt">
                    <v:textbox>
                      <w:txbxContent>
                        <w:p w14:paraId="26C7168F" w14:textId="77777777" w:rsidR="00592FFE" w:rsidRDefault="00592FFE" w:rsidP="00450F2F">
                          <w:pPr>
                            <w:pStyle w:val="NormalWeb"/>
                          </w:pPr>
                          <w:r>
                            <w:rPr>
                              <w:rFonts w:ascii="Calibri" w:eastAsia="SimSun" w:hAnsi="Calibri"/>
                              <w:b/>
                              <w:bCs/>
                              <w:color w:val="FFFFFF"/>
                            </w:rPr>
                            <w:t>RA</w:t>
                          </w:r>
                        </w:p>
                      </w:txbxContent>
                    </v:textbox>
                  </v:shape>
                </v:group>
                <v:group id="Group 958" o:spid="_x0000_s1317" style="position:absolute;left:42539;top:23514;width:4160;height:4299" coordsize="7209,7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Picture 959" o:spid="_x0000_s1318" type="#_x0000_t75" style="position:absolute;top:237;width:7209;height: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RaLFAAAA3AAAAA8AAABkcnMvZG93bnJldi54bWxEj81qAkEQhO+BvMPQQm5x1gSDro4iQkIO&#10;XvwFb+1Ou7O407PsdHR9+0wg4LGoqq+o6bzztbpSG6vABgb9DBRxEWzFpYHd9vN1BCoKssU6MBm4&#10;U4T57PlpirkNN17TdSOlShCOORpwIk2udSwceYz90BAn7xxaj5JkW2rb4i3Bfa3fsuxDe6w4LThs&#10;aOmouGx+vAG5LE7r8/ZQ3b+c7I+uW2Xvy5ExL71uMQEl1Mkj/N/+tgbGwzH8nUlH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80WixQAAANwAAAAPAAAAAAAAAAAAAAAA&#10;AJ8CAABkcnMvZG93bnJldi54bWxQSwUGAAAAAAQABAD3AAAAkQMAAAAA&#10;">
                    <v:imagedata r:id="rId138" o:title="" grayscale="t"/>
                    <v:path arrowok="t"/>
                  </v:shape>
                  <v:shape id="Text Box 29" o:spid="_x0000_s1319" type="#_x0000_t202" style="position:absolute;left:306;width:5998;height:60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uBMMA&#10;AADcAAAADwAAAGRycy9kb3ducmV2LnhtbERPTWsCMRC9F/ofwhS8lJq1h6VdjaKCRcQq1SIeh824&#10;WdxMliTq+u/NodDj432PJp1txJV8qB0rGPQzEMSl0zVXCn73i7cPECEia2wck4I7BZiMn59GWGh3&#10;4x+67mIlUgiHAhWYGNtCylAashj6riVO3Ml5izFBX0nt8ZbCbSPfsyyXFmtODQZbmhsqz7uLVXA2&#10;q9dt9vU9O+TLu9/sL+7o10elei/ddAgiUhf/xX/upVbwmaf56Uw6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RuBMMAAADcAAAADwAAAAAAAAAAAAAAAACYAgAAZHJzL2Rv&#10;d25yZXYueG1sUEsFBgAAAAAEAAQA9QAAAIgDAAAAAA==&#10;" filled="f" stroked="f" strokeweight=".5pt">
                    <v:textbox>
                      <w:txbxContent>
                        <w:p w14:paraId="3EB9347B" w14:textId="77777777" w:rsidR="00592FFE" w:rsidRDefault="00592FFE" w:rsidP="00450F2F">
                          <w:pPr>
                            <w:pStyle w:val="NormalWeb"/>
                          </w:pPr>
                          <w:r>
                            <w:rPr>
                              <w:rFonts w:ascii="Calibri" w:eastAsia="SimSun" w:hAnsi="Calibri"/>
                              <w:b/>
                              <w:bCs/>
                              <w:color w:val="FFFFFF"/>
                            </w:rPr>
                            <w:t>LA</w:t>
                          </w:r>
                        </w:p>
                      </w:txbxContent>
                    </v:textbox>
                  </v:shape>
                </v:group>
                <v:group id="Group 961" o:spid="_x0000_s1320" style="position:absolute;left:13922;top:5955;width:8578;height:2414" coordorigin="13254,6110"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Picture 962" o:spid="_x0000_s1321" type="#_x0000_t75" style="position:absolute;left:13254;top:7265;width:4106;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yx/FAAAA3AAAAA8AAABkcnMvZG93bnJldi54bWxEj0FrAjEUhO+F/ofwCr3VbLe46mqUIi30&#10;ZNH1oLfH5nV3afKybKKm/94IQo/DzHzDLFbRGnGmwXeOFbyOMhDEtdMdNwr21efLFIQPyBqNY1Lw&#10;Rx5Wy8eHBZbaXXhL511oRIKwL1FBG0JfSunrliz6keuJk/fjBoshyaGResBLglsj8ywrpMWO00KL&#10;Pa1bqn93J6ug+o5v8VBMjnvTbPKPzdhwFYxSz0/xfQ4iUAz/4Xv7SyuYFTnczq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6ssfxQAAANwAAAAPAAAAAAAAAAAAAAAA&#10;AJ8CAABkcnMvZG93bnJldi54bWxQSwUGAAAAAAQABAD3AAAAkQMAAAAA&#10;">
                    <v:imagedata r:id="rId139" o:title="" recolortarget="#6e6e6e [1454]"/>
                    <v:path arrowok="t"/>
                  </v:shape>
                  <v:shape id="Picture 963" o:spid="_x0000_s1322" type="#_x0000_t75" style="position:absolute;left:17730;top:6110;width:4102;height:1258;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wzzEAAAA3AAAAA8AAABkcnMvZG93bnJldi54bWxEj09rwkAUxO+FfoflCb2UumkFaaOrlELQ&#10;Qy/+Aa+v2Wc2mH0bsk9Nvr1bEDwOM/MbZr7sfaMu1MU6sIH3cQaKuAy25srAfle8fYKKgmyxCUwG&#10;BoqwXDw/zTG34cobumylUgnCMUcDTqTNtY6lI49xHFri5B1D51GS7CptO7wmuG/0R5ZNtcea04LD&#10;ln4claft2Rv4Ox1Whfw27lVLdtxMikEfeDDmZdR/z0AJ9fII39tra+BrOoH/M+kI6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wzzEAAAA3AAAAA8AAAAAAAAAAAAAAAAA&#10;nwIAAGRycy9kb3ducmV2LnhtbFBLBQYAAAAABAAEAPcAAACQAwAAAAA=&#10;">
                    <v:imagedata r:id="rId139" o:title="" recolortarget="#6e6e6e [1454]"/>
                  </v:shape>
                </v:group>
                <v:group id="Group 964" o:spid="_x0000_s1323" style="position:absolute;left:3821;top:15664;width:8573;height:2413;rotation:6572892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vKFTFAAAA3AAA&#10;AA8AAAAAAAAAAAAAAAAAqgIAAGRycy9kb3ducmV2LnhtbFBLBQYAAAAABAAEAPoAAACcAwAAAAA=&#10;">
                  <v:shape id="Picture 965" o:spid="_x0000_s1324"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U2vEAAAA3AAAAA8AAABkcnMvZG93bnJldi54bWxEj0FrAjEUhO8F/0N4Qm81W4tbXY0iotCT&#10;pa4HvT02z92lycuyiRr/fVMo9DjMzDfMYhWtETfqfetYwesoA0FcOd1yreBY7l6mIHxA1mgck4IH&#10;eVgtB08LLLS78xfdDqEWCcK+QAVNCF0hpa8asuhHriNO3sX1FkOSfS11j/cEt0aOsyyXFltOCw12&#10;tGmo+j5crYLyM77FU/5+Ppp6P97uJ4bLYJR6Hsb1HESgGP7Df+0PrWCWT+D3TDo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DU2vEAAAA3AAAAA8AAAAAAAAAAAAAAAAA&#10;nwIAAGRycy9kb3ducmV2LnhtbFBLBQYAAAAABAAEAPcAAACQAwAAAAA=&#10;">
                    <v:imagedata r:id="rId139" o:title="" recolortarget="#6e6e6e [1454]"/>
                    <v:path arrowok="t"/>
                  </v:shape>
                  <v:shape id="Picture 966" o:spid="_x0000_s1325"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JYKTEAAAA3AAAAA8AAABkcnMvZG93bnJldi54bWxEj0FrwkAUhO+F/oflFbwU3bRCqKmrlEKo&#10;h17UgtfX7DMbzL4N2VdN/n1XEDwOM/MNs1wPvlVn6mMT2MDLLANFXAXbcG3gZ19O30BFQbbYBiYD&#10;I0VYrx4flljYcOEtnXdSqwThWKABJ9IVWsfKkcc4Cx1x8o6h9yhJ9rW2PV4S3Lf6Ncty7bHhtOCw&#10;o09H1Wn35w38ng5fpXy37llLdtzOy1EfeDRm8jR8vIMSGuQevrU31sAiz+F6Jh0B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JYKTEAAAA3AAAAA8AAAAAAAAAAAAAAAAA&#10;nwIAAGRycy9kb3ducmV2LnhtbFBLBQYAAAAABAAEAPcAAACQAwAAAAA=&#10;">
                    <v:imagedata r:id="rId139" o:title="" recolortarget="#6e6e6e [1454]"/>
                  </v:shape>
                </v:group>
                <v:group id="Group 967" o:spid="_x0000_s1326" style="position:absolute;left:13558;top:18142;width:8573;height:2413;rotation:-683473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ShkscAAADc&#10;AAAADwAAAAAAAAAAAAAAAACqAgAAZHJzL2Rvd25yZXYueG1sUEsFBgAAAAAEAAQA+gAAAJ4DAAAA&#10;AA==&#10;">
                  <v:shape id="Picture 968" o:spid="_x0000_s1327"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PXCAAAA3AAAAA8AAABkcnMvZG93bnJldi54bWxET89rwjAUvgv+D+EJu2mqw26rpkVkA0+O&#10;WQ/b7dE822LyUppMs/9+OQx2/Ph+b6tojbjR6HvHCpaLDARx43TPrYJz/TZ/BuEDskbjmBT8kIeq&#10;nE62WGh35w+6nUIrUgj7AhV0IQyFlL7pyKJfuIE4cRc3WgwJjq3UI95TuDVylWW5tNhzauhwoH1H&#10;zfX0bRXU7/ExfuZPX2fTHlevx7XhOhilHmZxtwERKIZ/8Z/7oBW85GltOpOO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Avz1wgAAANwAAAAPAAAAAAAAAAAAAAAAAJ8C&#10;AABkcnMvZG93bnJldi54bWxQSwUGAAAAAAQABAD3AAAAjgMAAAAA&#10;">
                    <v:imagedata r:id="rId139" o:title="" recolortarget="#6e6e6e [1454]"/>
                    <v:path arrowok="t"/>
                  </v:shape>
                  <v:shape id="Picture 969" o:spid="_x0000_s1328"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W9NbEAAAA3AAAAA8AAABkcnMvZG93bnJldi54bWxEj09rwkAUxO+C32F5ghepm7YgNbpKKYR6&#10;6MU/4PWZfWaD2bch+6rJt+8WCj0OM/MbZr3tfaPu1MU6sIHneQaKuAy25srA6Vg8vYGKgmyxCUwG&#10;Boqw3YxHa8xtePCe7gepVIJwzNGAE2lzrWPpyGOch5Y4edfQeZQku0rbDh8J7hv9kmUL7bHmtOCw&#10;pQ9H5e3w7Q1cbufPQr4aN9OSXfevxaDPPBgznfTvK1BCvfyH/9o7a2C5WMLvmXQ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W9NbEAAAA3AAAAA8AAAAAAAAAAAAAAAAA&#10;nwIAAGRycy9kb3ducmV2LnhtbFBLBQYAAAAABAAEAPcAAACQAwAAAAA=&#10;">
                    <v:imagedata r:id="rId139" o:title="" recolortarget="#6e6e6e [1454]"/>
                  </v:shape>
                </v:group>
                <v:group id="Group 970" o:spid="_x0000_s1329" style="position:absolute;left:28916;top:12607;width:8572;height:2413;rotation:-683473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tK87wwAAANwAAAAP&#10;AAAAAAAAAAAAAAAAAKoCAABkcnMvZG93bnJldi54bWxQSwUGAAAAAAQABAD6AAAAmgMAAAAA&#10;">
                  <v:shape id="Picture 971" o:spid="_x0000_s1330"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w7XEAAAA3AAAAA8AAABkcnMvZG93bnJldi54bWxEj0FrAjEUhO8F/0N4Qm81q6VaV6OIKPRk&#10;qetBb4/Nc3cxeVk2UeO/bwoFj8PMfMPMl9EacaPON44VDAcZCOLS6YYrBYdi+/YJwgdkjcYxKXiQ&#10;h+Wi9zLHXLs7/9BtHyqRIOxzVFCH0OZS+rImi37gWuLknV1nMSTZVVJ3eE9wa+Qoy8bSYsNpocaW&#10;1jWVl/3VKii+43s8jieng6l2o83uw3ARjFKv/biagQgUwzP83/7SCqaTIfydS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hw7XEAAAA3AAAAA8AAAAAAAAAAAAAAAAA&#10;nwIAAGRycy9kb3ducmV2LnhtbFBLBQYAAAAABAAEAPcAAACQAwAAAAA=&#10;">
                    <v:imagedata r:id="rId139" o:title="" recolortarget="#6e6e6e [1454]"/>
                    <v:path arrowok="t"/>
                  </v:shape>
                  <v:shape id="Picture 972" o:spid="_x0000_s1331"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8HrEAAAA3AAAAA8AAABkcnMvZG93bnJldi54bWxEj0FrwkAUhO+C/2F5Qi+im1poa3SVUgjt&#10;wYu24PWZfWaD2bch+6rJv+8WhB6HmfmGWW9736grdbEObOBxnoEiLoOtuTLw/VXMXkFFQbbYBCYD&#10;A0XYbsajNeY23HhP14NUKkE45mjAibS51rF05DHOQ0ucvHPoPEqSXaVth7cE941eZNmz9lhzWnDY&#10;0ruj8nL48QZOl+NHIbvGTbVk5/1TMegjD8Y8TPq3FSihXv7D9/anNbB8WcDfmXQE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r8HrEAAAA3AAAAA8AAAAAAAAAAAAAAAAA&#10;nwIAAGRycy9kb3ducmV2LnhtbFBLBQYAAAAABAAEAPcAAACQAwAAAAA=&#10;">
                    <v:imagedata r:id="rId139" o:title="" recolortarget="#6e6e6e [1454]"/>
                  </v:shape>
                </v:group>
                <v:group id="Group 973" o:spid="_x0000_s1332" style="position:absolute;left:14813;top:27163;width:8572;height:2413;rotation:2251203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82cYAAADcAAAADwAAAGRycy9kb3ducmV2LnhtbESPQWvCQBSE74X+h+UV&#10;vNVNtBhNs0oRAtJDpakHj4/sMwndfZtmV03/fbcgeBxm5hum2IzWiAsNvnOsIJ0mIIhrpztuFBy+&#10;yuclCB+QNRrHpOCXPGzWjw8F5tpd+ZMuVWhEhLDPUUEbQp9L6euWLPqp64mjd3KDxRDl0Eg94DXC&#10;rZGzJFlIix3HhRZ72rZUf1dnq2B/li/GHD90dsjScv9edj+J3So1eRrfXkEEGsM9fGvvtIJVNof/&#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jzZxgAAANwA&#10;AAAPAAAAAAAAAAAAAAAAAKoCAABkcnMvZG93bnJldi54bWxQSwUGAAAAAAQABAD6AAAAnQMAAAAA&#10;">
                  <v:shape id="Picture 974" o:spid="_x0000_s1333"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YC3EAAAA3AAAAA8AAABkcnMvZG93bnJldi54bWxEj09rAjEUxO+FfofwCt5q1v91axSRCj0p&#10;uh7q7bF53V1MXpZNqum3bwqCx2FmfsMsVtEacaXON44VDPoZCOLS6YYrBadi+/oGwgdkjcYxKfgl&#10;D6vl89MCc+1ufKDrMVQiQdjnqKAOoc2l9GVNFn3ftcTJ+3adxZBkV0nd4S3BrZHDLJtKiw2nhRpb&#10;2tRUXo4/VkGxj6P4NZ2dT6baDT92E8NFMEr1XuL6HUSgGB7he/tTK5jPxvB/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WYC3EAAAA3AAAAA8AAAAAAAAAAAAAAAAA&#10;nwIAAGRycy9kb3ducmV2LnhtbFBLBQYAAAAABAAEAPcAAACQAwAAAAA=&#10;">
                    <v:imagedata r:id="rId139" o:title="" recolortarget="#6e6e6e [1454]"/>
                    <v:path arrowok="t"/>
                  </v:shape>
                  <v:shape id="Picture 975" o:spid="_x0000_s1334"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aA7FAAAA3AAAAA8AAABkcnMvZG93bnJldi54bWxEj81qwzAQhO+FvIPYQC8lkdPSpnWjhBAw&#10;7aGX/ECuW2tjmVgrY20S++2rQqHHYWa+YRar3jfqSl2sAxuYTTNQxGWwNVcGDvti8goqCrLFJjAZ&#10;GCjCajm6W2Buw423dN1JpRKEY44GnEibax1LRx7jNLTEyTuFzqMk2VXadnhLcN/oxyx70R5rTgsO&#10;W9o4Ks+7izfwfT5+FPLVuAct2Wn7VAz6yIMx9+N+/Q5KqJf/8F/70xp4mz/D75l0BP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mgOxQAAANwAAAAPAAAAAAAAAAAAAAAA&#10;AJ8CAABkcnMvZG93bnJldi54bWxQSwUGAAAAAAQABAD3AAAAkQMAAAAA&#10;">
                    <v:imagedata r:id="rId139" o:title="" recolortarget="#6e6e6e [1454]"/>
                  </v:shape>
                </v:group>
                <v:group id="Group 976" o:spid="_x0000_s1335" style="position:absolute;left:31945;top:27368;width:8572;height:2413"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Picture 977" o:spid="_x0000_s1336"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lrEAAAA3AAAAA8AAABkcnMvZG93bnJldi54bWxEj0FrAjEUhO+C/yE8oTfN1lJXV6OUotCT&#10;pa4HvT02z92lycuyiRr/fVMo9DjMzDfMahOtETfqfetYwfMkA0FcOd1yreBY7sZzED4gazSOScGD&#10;PGzWw8EKC+3u/EW3Q6hFgrAvUEETQldI6auGLPqJ64iTd3G9xZBkX0vd4z3BrZHTLJtJiy2nhQY7&#10;em+o+j5crYLyM77E0yw/H029n273r4bLYJR6GsW3JYhAMfyH/9ofWsEiz+H3TD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E/lrEAAAA3AAAAA8AAAAAAAAAAAAAAAAA&#10;nwIAAGRycy9kb3ducmV2LnhtbFBLBQYAAAAABAAEAPcAAACQAwAAAAA=&#10;">
                    <v:imagedata r:id="rId139" o:title="" recolortarget="#6e6e6e [1454]"/>
                    <v:path arrowok="t"/>
                  </v:shape>
                  <v:shape id="Picture 978" o:spid="_x0000_s1337"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Dx5DBAAAA3AAAAA8AAABkcnMvZG93bnJldi54bWxET01rwkAQvRf8D8sIXkrdaMHa1FWkENqD&#10;F63gdZods8HsbMhONfn33YPg8fG+V5veN+pKXawDG5hNM1DEZbA1VwaOP8XLElQUZItNYDIwUITN&#10;evS0wtyGG+/pepBKpRCOORpwIm2udSwdeYzT0BIn7hw6j5JgV2nb4S2F+0bPs2yhPdacGhy29Omo&#10;vBz+vIHfy+mrkF3jnrVk5/1rMegTD8ZMxv32A5RQLw/x3f1tDby/pbXpTDoCe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Dx5DBAAAA3AAAAA8AAAAAAAAAAAAAAAAAnwIA&#10;AGRycy9kb3ducmV2LnhtbFBLBQYAAAAABAAEAPcAAACNAwAAAAA=&#10;">
                    <v:imagedata r:id="rId139" o:title="" recolortarget="#6e6e6e [1454]"/>
                  </v:shape>
                </v:group>
                <v:group id="Group 979" o:spid="_x0000_s1338" style="position:absolute;left:41435;top:13694;width:8573;height:2413;rotation:-6609856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wrXj8QAAADcAAAA&#10;DwAAAAAAAAAAAAAAAACqAgAAZHJzL2Rvd25yZXYueG1sUEsFBgAAAAAEAAQA+gAAAJsDAAAAAA==&#10;">
                  <v:shape id="Picture 980" o:spid="_x0000_s1339"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4FgnBAAAA3AAAAA8AAABkcnMvZG93bnJldi54bWxET8tqAjEU3Rf8h3AFdzVTxUenRilFwZWi&#10;48LuLpPbmaHJzTCJGv/eLASXh/NerKI14kqdbxwr+BhmIIhLpxuuFJyKzfschA/IGo1jUnAnD6tl&#10;722BuXY3PtD1GCqRQtjnqKAOoc2l9GVNFv3QtcSJ+3OdxZBgV0nd4S2FWyNHWTaVFhtODTW29FNT&#10;+X+8WAXFPo7jeTr7PZlqN1rvJoaLYJQa9OP3F4hAMbzET/dWK/icp/npTDoC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4FgnBAAAA3AAAAA8AAAAAAAAAAAAAAAAAnwIA&#10;AGRycy9kb3ducmV2LnhtbFBLBQYAAAAABAAEAPcAAACNAwAAAAA=&#10;">
                    <v:imagedata r:id="rId139" o:title="" recolortarget="#6e6e6e [1454]"/>
                    <v:path arrowok="t"/>
                  </v:shape>
                  <v:shape id="Picture 981" o:spid="_x0000_s1340"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HirFAAAA3AAAAA8AAABkcnMvZG93bnJldi54bWxEj81qwzAQhO+BvoPYQi+hkdNAcZ0ooRRM&#10;e8glP5DrxtpYJtbKWNvEfvuqUOhxmJlvmNVm8K26UR+bwAbmswwUcRVsw7WB46F8zkFFQbbYBiYD&#10;I0XYrB8mKyxsuPOObnupVYJwLNCAE+kKrWPlyGOchY44eZfQe5Qk+1rbHu8J7lv9kmWv2mPDacFh&#10;Rx+Oquv+2xs4X0+fpWxbN9WSXXaLctQnHo15ehzel6CEBvkP/7W/rIG3fA6/Z9IR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7B4qxQAAANwAAAAPAAAAAAAAAAAAAAAA&#10;AJ8CAABkcnMvZG93bnJldi54bWxQSwUGAAAAAAQABAD3AAAAkQMAAAAA&#10;">
                    <v:imagedata r:id="rId139" o:title="" recolortarget="#6e6e6e [1454]"/>
                  </v:shape>
                </v:group>
                <v:group id="Group 982" o:spid="_x0000_s1341" style="position:absolute;left:31241;top:5555;width:8572;height:2413;rotation:1802053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rJnsQAAADcAAAA&#10;DwAAAAAAAAAAAAAAAACqAgAAZHJzL2Rvd25yZXYueG1sUEsFBgAAAAAEAAQA+gAAAJsDAAAAAA==&#10;">
                  <v:shape id="Picture 983" o:spid="_x0000_s1342"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qiH7EAAAA3AAAAA8AAABkcnMvZG93bnJldi54bWxEj09rAjEUxO8Fv0N4greaVal/VqNIUejJ&#10;ouuhvT02r7tLk5dlk2r89kYoeBxm5jfMahOtERfqfONYwWiYgSAunW64UnAu9q9zED4gazSOScGN&#10;PGzWvZcV5tpd+UiXU6hEgrDPUUEdQptL6cuaLPqha4mT9+M6iyHJrpK6w2uCWyPHWTaVFhtOCzW2&#10;9F5T+Xv6swqKzziJX9PZ99lUh/Hu8Ga4CEapQT9ulyACxfAM/7c/tILFfAKPM+k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qiH7EAAAA3AAAAA8AAAAAAAAAAAAAAAAA&#10;nwIAAGRycy9kb3ducmV2LnhtbFBLBQYAAAAABAAEAPcAAACQAwAAAAA=&#10;">
                    <v:imagedata r:id="rId139" o:title="" recolortarget="#6e6e6e [1454]"/>
                    <v:path arrowok="t"/>
                  </v:shape>
                  <v:shape id="Picture 984" o:spid="_x0000_s1343"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vbLEAAAA3AAAAA8AAABkcnMvZG93bnJldi54bWxEj0FrwkAUhO+F/oflFbyUumktRVNXKYWg&#10;By/agtdn9pkNZt+G7Ksm/94VhB6HmfmGmS9736gzdbEObOB1nIEiLoOtuTLw+1O8TEFFQbbYBCYD&#10;A0VYLh4f5pjbcOEtnXdSqQThmKMBJ9LmWsfSkcc4Di1x8o6h8yhJdpW2HV4S3Df6Lcs+tMea04LD&#10;lr4dlafdnzdwOO1XhWwa96wlO24nxaD3PBgzeuq/PkEJ9fIfvrfX1sBs+g63M+kI6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bvbLEAAAA3AAAAA8AAAAAAAAAAAAAAAAA&#10;nwIAAGRycy9kb3ducmV2LnhtbFBLBQYAAAAABAAEAPcAAACQAwAAAAA=&#10;">
                    <v:imagedata r:id="rId139" o:title="" recolortarget="#6e6e6e [1454]"/>
                  </v:shape>
                </v:group>
                <w10:anchorlock/>
              </v:group>
            </w:pict>
          </mc:Fallback>
        </mc:AlternateContent>
      </w:r>
      <w:r>
        <w:t xml:space="preserve">Figure 4.3.5: Microgrid </w:t>
      </w:r>
      <w:r w:rsidR="009D1380">
        <w:t>MAS Agent Assignments</w:t>
      </w:r>
    </w:p>
    <w:p w14:paraId="70A0154F" w14:textId="77777777" w:rsidR="00450F2F" w:rsidRPr="005A4BA1" w:rsidRDefault="00450F2F" w:rsidP="00450F2F">
      <w:r>
        <w:t>Considering the MG diagram from Chapter 2, in Fig. 4.3.5 each node of the system is assigned its respective agent. Communication between agents can be done through wired or wireless</w:t>
      </w:r>
      <w:r w:rsidRPr="002C109F">
        <w:t xml:space="preserve"> </w:t>
      </w:r>
      <w:r>
        <w:t>infrastructure; the latter being the more attractive option when system flexibility and “plug and play” capabilities are desired.</w:t>
      </w:r>
    </w:p>
    <w:p w14:paraId="23C3719A" w14:textId="485E664B" w:rsidR="003B0D33" w:rsidRPr="003B0D33" w:rsidRDefault="00450F2F" w:rsidP="00450F2F">
      <w:r>
        <w:t xml:space="preserve">Luckily, software standards have been created for the interoperability of intelligent agents running on different platforms. </w:t>
      </w:r>
      <w:r w:rsidRPr="00E83D30">
        <w:t>The Foundation for Intelligent Physical Agents (FIPA)</w:t>
      </w:r>
      <w:r>
        <w:t xml:space="preserve"> specifies how agents should behave and how they should communicate with each other using Agent Communication Language (ACL). In this implementation of a MG decentralized control system, the Java Agent DEvelopment Framework (JADE) was used </w:t>
      </w:r>
      <w:r>
        <w:lastRenderedPageBreak/>
        <w:t>to program the previously mentioned agents. JADE employs FIPA and ACL standards and provides a flexible foundation on which to encode whatever behavior is necessary for the system being developed. This will be further described in Chapter 6.</w:t>
      </w:r>
      <w:r w:rsidR="003B0D33">
        <w:br w:type="page"/>
      </w:r>
    </w:p>
    <w:p w14:paraId="3780FA78" w14:textId="00FA7768" w:rsidR="003B0D33" w:rsidRDefault="003B0D33">
      <w:pPr>
        <w:pStyle w:val="Heading1"/>
      </w:pPr>
      <w:bookmarkStart w:id="18" w:name="_Toc442882597"/>
      <w:r>
        <w:lastRenderedPageBreak/>
        <w:t>Chapter 5: Diffusion Communication</w:t>
      </w:r>
      <w:bookmarkEnd w:id="18"/>
    </w:p>
    <w:p w14:paraId="1890ADF9" w14:textId="77777777" w:rsidR="009211F5" w:rsidRDefault="009211F5" w:rsidP="009211F5">
      <w:r>
        <w:t xml:space="preserve">When considering decentralized communication for Microgrids (MG), there have been several proposals in the literature to apply the consensus strategy, as will be described below </w:t>
      </w:r>
      <w:sdt>
        <w:sdtPr>
          <w:id w:val="-1293293122"/>
          <w:citation/>
        </w:sdtPr>
        <w:sdtEndPr/>
        <w:sdtContent>
          <w:r>
            <w:fldChar w:fldCharType="begin"/>
          </w:r>
          <w:r>
            <w:instrText xml:space="preserve"> CITATION Hug15 \l 1033 </w:instrText>
          </w:r>
          <w:r>
            <w:fldChar w:fldCharType="separate"/>
          </w:r>
          <w:r w:rsidR="004030AA" w:rsidRPr="004030AA">
            <w:rPr>
              <w:noProof/>
            </w:rPr>
            <w:t>[21]</w:t>
          </w:r>
          <w:r>
            <w:fldChar w:fldCharType="end"/>
          </w:r>
        </w:sdtContent>
      </w:sdt>
      <w:sdt>
        <w:sdtPr>
          <w:id w:val="-1810930696"/>
          <w:citation/>
        </w:sdtPr>
        <w:sdtEndPr/>
        <w:sdtContent>
          <w:r>
            <w:fldChar w:fldCharType="begin"/>
          </w:r>
          <w:r>
            <w:instrText xml:space="preserve"> CITATION Wei14 \l 1033 </w:instrText>
          </w:r>
          <w:r>
            <w:fldChar w:fldCharType="separate"/>
          </w:r>
          <w:r w:rsidR="004030AA">
            <w:rPr>
              <w:noProof/>
            </w:rPr>
            <w:t xml:space="preserve"> </w:t>
          </w:r>
          <w:r w:rsidR="004030AA" w:rsidRPr="004030AA">
            <w:rPr>
              <w:noProof/>
            </w:rPr>
            <w:t>[17]</w:t>
          </w:r>
          <w:r>
            <w:fldChar w:fldCharType="end"/>
          </w:r>
        </w:sdtContent>
      </w:sdt>
      <w:sdt>
        <w:sdtPr>
          <w:id w:val="-85697202"/>
          <w:citation/>
        </w:sdtPr>
        <w:sdtEndPr/>
        <w:sdtContent>
          <w:r>
            <w:fldChar w:fldCharType="begin"/>
          </w:r>
          <w:r>
            <w:instrText xml:space="preserve"> CITATION Loi13 \l 1033 </w:instrText>
          </w:r>
          <w:r>
            <w:fldChar w:fldCharType="separate"/>
          </w:r>
          <w:r w:rsidR="004030AA">
            <w:rPr>
              <w:noProof/>
            </w:rPr>
            <w:t xml:space="preserve"> </w:t>
          </w:r>
          <w:r w:rsidR="004030AA" w:rsidRPr="004030AA">
            <w:rPr>
              <w:noProof/>
            </w:rPr>
            <w:t>[18]</w:t>
          </w:r>
          <w:r>
            <w:fldChar w:fldCharType="end"/>
          </w:r>
        </w:sdtContent>
      </w:sdt>
      <w:sdt>
        <w:sdtPr>
          <w:id w:val="-1869831797"/>
          <w:citation/>
        </w:sdtPr>
        <w:sdtEndPr/>
        <w:sdtContent>
          <w:r>
            <w:fldChar w:fldCharType="begin"/>
          </w:r>
          <w:r>
            <w:instrText xml:space="preserve"> CITATION Lex14 \l 1033 </w:instrText>
          </w:r>
          <w:r>
            <w:fldChar w:fldCharType="separate"/>
          </w:r>
          <w:r w:rsidR="004030AA">
            <w:rPr>
              <w:noProof/>
            </w:rPr>
            <w:t xml:space="preserve"> </w:t>
          </w:r>
          <w:r w:rsidR="004030AA" w:rsidRPr="004030AA">
            <w:rPr>
              <w:noProof/>
            </w:rPr>
            <w:t>[19]</w:t>
          </w:r>
          <w:r>
            <w:fldChar w:fldCharType="end"/>
          </w:r>
        </w:sdtContent>
      </w:sdt>
      <w:sdt>
        <w:sdtPr>
          <w:id w:val="-539979926"/>
          <w:citation/>
        </w:sdtPr>
        <w:sdtEndPr/>
        <w:sdtContent>
          <w:r>
            <w:fldChar w:fldCharType="begin"/>
          </w:r>
          <w:r>
            <w:instrText xml:space="preserve"> CITATION Yin14 \l 1033 </w:instrText>
          </w:r>
          <w:r>
            <w:fldChar w:fldCharType="separate"/>
          </w:r>
          <w:r w:rsidR="004030AA">
            <w:rPr>
              <w:noProof/>
            </w:rPr>
            <w:t xml:space="preserve"> </w:t>
          </w:r>
          <w:r w:rsidR="004030AA" w:rsidRPr="004030AA">
            <w:rPr>
              <w:noProof/>
            </w:rPr>
            <w:t>[16]</w:t>
          </w:r>
          <w:r>
            <w:fldChar w:fldCharType="end"/>
          </w:r>
        </w:sdtContent>
      </w:sdt>
      <w:r>
        <w:t xml:space="preserve">. As explained in </w:t>
      </w:r>
      <w:sdt>
        <w:sdtPr>
          <w:id w:val="498925357"/>
          <w:citation/>
        </w:sdtPr>
        <w:sdtEndPr/>
        <w:sdtContent>
          <w:r>
            <w:fldChar w:fldCharType="begin"/>
          </w:r>
          <w:r>
            <w:instrText xml:space="preserve"> CITATION Say14 \l 1033 </w:instrText>
          </w:r>
          <w:r>
            <w:fldChar w:fldCharType="separate"/>
          </w:r>
          <w:r w:rsidR="004030AA" w:rsidRPr="004030AA">
            <w:rPr>
              <w:noProof/>
            </w:rPr>
            <w:t>[5]</w:t>
          </w:r>
          <w:r>
            <w:fldChar w:fldCharType="end"/>
          </w:r>
        </w:sdtContent>
      </w:sdt>
      <w:r>
        <w:t xml:space="preserve">, the diffusion strategy is not only faster but also more robust when it comes to disseminating information across a network. Furthermore, diffusion allows for distributed optimization to achieve a global objective, which will be applied to Economic Dispatch (ED) of a MG. Only </w:t>
      </w:r>
      <w:sdt>
        <w:sdtPr>
          <w:id w:val="-986789091"/>
          <w:citation/>
        </w:sdtPr>
        <w:sdtEndPr/>
        <w:sdtContent>
          <w:r>
            <w:fldChar w:fldCharType="begin"/>
          </w:r>
          <w:r>
            <w:instrText xml:space="preserve"> CITATION Yin15 \l 1033 </w:instrText>
          </w:r>
          <w:r>
            <w:fldChar w:fldCharType="separate"/>
          </w:r>
          <w:r w:rsidR="004030AA" w:rsidRPr="004030AA">
            <w:rPr>
              <w:noProof/>
            </w:rPr>
            <w:t>[20]</w:t>
          </w:r>
          <w:r>
            <w:fldChar w:fldCharType="end"/>
          </w:r>
        </w:sdtContent>
      </w:sdt>
      <w:r>
        <w:t xml:space="preserve"> has so far described utilizing distributed optimization for ED of MG resources using consensus; however, primary control was not outlined. The strategy proposed is faster, more robust, and with the added stability of droop control and a more sophisticated Energy Storage System (ESS) cost function, it translates into a more comprehensive control scheme.</w:t>
      </w:r>
    </w:p>
    <w:p w14:paraId="016EE661" w14:textId="77777777" w:rsidR="009211F5" w:rsidRDefault="009211F5" w:rsidP="009211F5"/>
    <w:p w14:paraId="1688BE34" w14:textId="77777777" w:rsidR="009211F5" w:rsidRDefault="009211F5" w:rsidP="009211F5">
      <w:pPr>
        <w:pStyle w:val="Heading2"/>
        <w:rPr>
          <w:webHidden/>
        </w:rPr>
      </w:pPr>
      <w:bookmarkStart w:id="19" w:name="_Toc442882598"/>
      <w:r>
        <w:rPr>
          <w:webHidden/>
        </w:rPr>
        <w:t>5.1. Information Sharing in Networks</w:t>
      </w:r>
      <w:bookmarkEnd w:id="19"/>
    </w:p>
    <w:p w14:paraId="16F595C1" w14:textId="77777777" w:rsidR="009211F5" w:rsidRDefault="009211F5" w:rsidP="009211F5">
      <w:pPr>
        <w:pStyle w:val="MTDisplayEquation"/>
      </w:pPr>
      <w:r>
        <w:t xml:space="preserve">Keeping the nomenclature for networks presented in Section 4.2, the main strategy for decentralized information propagation through a network is called </w:t>
      </w:r>
      <w:r>
        <w:rPr>
          <w:i/>
        </w:rPr>
        <w:t>consensus</w:t>
      </w:r>
      <w:r>
        <w:t xml:space="preserve">. In consensus, each node combines the current states of its neighboring nodes according to the weights assigned by the </w:t>
      </w:r>
      <w:r>
        <w:rPr>
          <w:i/>
        </w:rPr>
        <w:t>adjacency matrix A</w:t>
      </w:r>
      <w:r>
        <w:t>:</w:t>
      </w:r>
      <w:r w:rsidRPr="00D95324">
        <w:t xml:space="preserve"> </w:t>
      </w:r>
    </w:p>
    <w:p w14:paraId="667EC951" w14:textId="77777777" w:rsidR="009211F5" w:rsidRDefault="009211F5" w:rsidP="001B4758">
      <w:pPr>
        <w:pStyle w:val="MTDisplayEquation"/>
        <w:tabs>
          <w:tab w:val="clear" w:pos="4680"/>
          <w:tab w:val="clear" w:pos="9360"/>
          <w:tab w:val="center" w:pos="4140"/>
          <w:tab w:val="right" w:pos="8640"/>
        </w:tabs>
      </w:pPr>
      <w:r>
        <w:tab/>
      </w:r>
      <w:r w:rsidRPr="00C94A82">
        <w:rPr>
          <w:position w:val="-4"/>
        </w:rPr>
        <w:object w:dxaOrig="180" w:dyaOrig="279" w14:anchorId="12529064">
          <v:shape id="_x0000_i1081" type="#_x0000_t75" style="width:9.45pt;height:14.55pt" o:ole="">
            <v:imagedata r:id="rId39" o:title=""/>
          </v:shape>
          <o:OLEObject Type="Embed" ProgID="Equation.DSMT4" ShapeID="_x0000_i1081" DrawAspect="Content" ObjectID="_1523815960" r:id="rId140"/>
        </w:object>
      </w:r>
      <w:r>
        <w:t xml:space="preserve"> </w:t>
      </w:r>
      <w:r w:rsidRPr="00B96537">
        <w:rPr>
          <w:position w:val="-30"/>
        </w:rPr>
        <w:object w:dxaOrig="3960" w:dyaOrig="700" w14:anchorId="047A1097">
          <v:shape id="_x0000_i1082" type="#_x0000_t75" style="width:195.45pt;height:35.15pt" o:ole="">
            <v:imagedata r:id="rId141" o:title=""/>
          </v:shape>
          <o:OLEObject Type="Embed" ProgID="Equation.DSMT4" ShapeID="_x0000_i1082" DrawAspect="Content" ObjectID="_1523815961" r:id="rId142"/>
        </w:object>
      </w:r>
      <w:r>
        <w:t xml:space="preserve"> </w:t>
      </w:r>
      <w:r>
        <w:tab/>
        <w:t>(5.1.1)</w:t>
      </w:r>
      <w:r w:rsidRPr="00601E19">
        <w:t xml:space="preserve"> </w:t>
      </w:r>
    </w:p>
    <w:p w14:paraId="28FE1376" w14:textId="77777777" w:rsidR="009211F5" w:rsidRDefault="009211F5" w:rsidP="009211F5">
      <w:pPr>
        <w:pStyle w:val="MTDisplayEquation"/>
      </w:pPr>
      <w:r>
        <w:t xml:space="preserve">Where </w:t>
      </w:r>
      <w:r>
        <w:rPr>
          <w:i/>
        </w:rPr>
        <w:t>x</w:t>
      </w:r>
      <w:r>
        <w:rPr>
          <w:i/>
          <w:vertAlign w:val="subscript"/>
        </w:rPr>
        <w:t>i</w:t>
      </w:r>
      <w:r>
        <w:rPr>
          <w:i/>
        </w:rPr>
        <w:t xml:space="preserve">[k] </w:t>
      </w:r>
      <w:r>
        <w:t xml:space="preserve">denotes the </w:t>
      </w:r>
      <w:r>
        <w:rPr>
          <w:i/>
        </w:rPr>
        <w:t>i</w:t>
      </w:r>
      <w:r>
        <w:rPr>
          <w:i/>
          <w:vertAlign w:val="superscript"/>
        </w:rPr>
        <w:t>th</w:t>
      </w:r>
      <w:r>
        <w:rPr>
          <w:i/>
        </w:rPr>
        <w:t xml:space="preserve"> </w:t>
      </w:r>
      <w:r>
        <w:t xml:space="preserve">node’s state at iteration </w:t>
      </w:r>
      <w:r>
        <w:rPr>
          <w:i/>
        </w:rPr>
        <w:t>k</w:t>
      </w:r>
      <w:r>
        <w:t xml:space="preserve">, and </w:t>
      </w:r>
      <w:r>
        <w:rPr>
          <w:i/>
        </w:rPr>
        <w:t>a</w:t>
      </w:r>
      <w:r>
        <w:rPr>
          <w:i/>
          <w:vertAlign w:val="subscript"/>
        </w:rPr>
        <w:t>ij</w:t>
      </w:r>
      <w:r>
        <w:rPr>
          <w:i/>
        </w:rPr>
        <w:t xml:space="preserve"> </w:t>
      </w:r>
      <w:r>
        <w:t xml:space="preserve">is the weight node </w:t>
      </w:r>
      <w:r>
        <w:rPr>
          <w:i/>
        </w:rPr>
        <w:t>i</w:t>
      </w:r>
      <w:r>
        <w:t xml:space="preserve"> assigns to information from node </w:t>
      </w:r>
      <w:r>
        <w:rPr>
          <w:i/>
        </w:rPr>
        <w:t>j,</w:t>
      </w:r>
      <w:r>
        <w:t xml:space="preserve"> as defined in the adjacency matrix. Note that the weights also depend on the iteration </w:t>
      </w:r>
      <w:r>
        <w:rPr>
          <w:i/>
        </w:rPr>
        <w:t>k</w:t>
      </w:r>
      <w:r>
        <w:t xml:space="preserve">, meaning the network topology can change with time, </w:t>
      </w:r>
      <w:r>
        <w:lastRenderedPageBreak/>
        <w:t>as nodes come in and out of the picture or communication paths are blocked or reintroduced. Eq. 5.1.1 can also be described in matrix form:</w:t>
      </w:r>
      <w:r w:rsidRPr="0018161A">
        <w:t xml:space="preserve"> </w:t>
      </w:r>
    </w:p>
    <w:p w14:paraId="363D6EBC" w14:textId="77777777" w:rsidR="009211F5" w:rsidRDefault="009211F5" w:rsidP="001B4758">
      <w:pPr>
        <w:pStyle w:val="MTDisplayEquation"/>
        <w:tabs>
          <w:tab w:val="clear" w:pos="4680"/>
          <w:tab w:val="clear" w:pos="9360"/>
          <w:tab w:val="center" w:pos="4140"/>
          <w:tab w:val="right" w:pos="8640"/>
        </w:tabs>
      </w:pPr>
      <w:r>
        <w:tab/>
      </w:r>
      <w:r w:rsidRPr="00C94A82">
        <w:rPr>
          <w:position w:val="-4"/>
        </w:rPr>
        <w:object w:dxaOrig="180" w:dyaOrig="279" w14:anchorId="59DB368A">
          <v:shape id="_x0000_i1083" type="#_x0000_t75" style="width:9.45pt;height:14.55pt" o:ole="">
            <v:imagedata r:id="rId39" o:title=""/>
          </v:shape>
          <o:OLEObject Type="Embed" ProgID="Equation.DSMT4" ShapeID="_x0000_i1083" DrawAspect="Content" ObjectID="_1523815962" r:id="rId143"/>
        </w:object>
      </w:r>
      <w:r>
        <w:t xml:space="preserve"> </w:t>
      </w:r>
      <w:r w:rsidRPr="0018161A">
        <w:rPr>
          <w:position w:val="-10"/>
        </w:rPr>
        <w:object w:dxaOrig="2160" w:dyaOrig="320" w14:anchorId="49C82320">
          <v:shape id="_x0000_i1084" type="#_x0000_t75" style="width:107.15pt;height:15.45pt" o:ole="">
            <v:imagedata r:id="rId144" o:title=""/>
          </v:shape>
          <o:OLEObject Type="Embed" ProgID="Equation.DSMT4" ShapeID="_x0000_i1084" DrawAspect="Content" ObjectID="_1523815963" r:id="rId145"/>
        </w:object>
      </w:r>
      <w:r>
        <w:t xml:space="preserve"> </w:t>
      </w:r>
      <w:r>
        <w:tab/>
        <w:t>(5.1.2)</w:t>
      </w:r>
      <w:r w:rsidRPr="00601E19">
        <w:t xml:space="preserve"> </w:t>
      </w:r>
    </w:p>
    <w:p w14:paraId="6DCDE61B" w14:textId="77777777" w:rsidR="009211F5" w:rsidRPr="00C40941" w:rsidRDefault="009211F5" w:rsidP="009211F5">
      <w:pPr>
        <w:rPr>
          <w:rFonts w:cstheme="minorHAnsi"/>
        </w:rPr>
      </w:pPr>
      <w:r w:rsidRPr="00C40941">
        <w:rPr>
          <w:rFonts w:cstheme="minorHAnsi"/>
        </w:rPr>
        <w:t xml:space="preserve">Convergence (or </w:t>
      </w:r>
      <w:r w:rsidRPr="00C40941">
        <w:rPr>
          <w:rFonts w:cstheme="minorHAnsi"/>
          <w:i/>
        </w:rPr>
        <w:t>consensus</w:t>
      </w:r>
      <w:r w:rsidRPr="00C40941">
        <w:rPr>
          <w:rFonts w:cstheme="minorHAnsi"/>
        </w:rPr>
        <w:t xml:space="preserve">) is achieved when </w:t>
      </w:r>
      <w:r w:rsidRPr="00C40941">
        <w:rPr>
          <w:rFonts w:cstheme="minorHAnsi"/>
          <w:i/>
        </w:rPr>
        <w:t>x</w:t>
      </w:r>
      <w:r w:rsidRPr="00C40941">
        <w:rPr>
          <w:rFonts w:cstheme="minorHAnsi"/>
          <w:i/>
          <w:vertAlign w:val="subscript"/>
        </w:rPr>
        <w:t>i</w:t>
      </w:r>
      <w:r w:rsidRPr="00C40941">
        <w:rPr>
          <w:rFonts w:cstheme="minorHAnsi"/>
          <w:i/>
        </w:rPr>
        <w:t>[k]→ x</w:t>
      </w:r>
      <w:r w:rsidRPr="00C40941">
        <w:rPr>
          <w:rFonts w:cstheme="minorHAnsi"/>
          <w:i/>
          <w:vertAlign w:val="subscript"/>
        </w:rPr>
        <w:t>j</w:t>
      </w:r>
      <w:r w:rsidRPr="00C40941">
        <w:rPr>
          <w:rFonts w:cstheme="minorHAnsi"/>
          <w:i/>
        </w:rPr>
        <w:t xml:space="preserve">[k] </w:t>
      </w:r>
      <w:r w:rsidRPr="00C40941">
        <w:rPr>
          <w:rFonts w:cstheme="minorHAnsi"/>
        </w:rPr>
        <w:t>as</w:t>
      </w:r>
      <w:r w:rsidRPr="00C40941">
        <w:rPr>
          <w:rFonts w:cstheme="minorHAnsi"/>
          <w:i/>
        </w:rPr>
        <w:t xml:space="preserve"> k→∞ </w:t>
      </w:r>
      <w:r w:rsidRPr="00C40941">
        <w:rPr>
          <w:rFonts w:cstheme="minorHAnsi"/>
        </w:rPr>
        <w:t>for all</w:t>
      </w:r>
      <w:r w:rsidRPr="00C40941">
        <w:rPr>
          <w:rFonts w:cstheme="minorHAnsi"/>
          <w:i/>
        </w:rPr>
        <w:t xml:space="preserve"> i,j=1,…,n</w:t>
      </w:r>
      <w:r w:rsidRPr="00C40941">
        <w:rPr>
          <w:rFonts w:cstheme="minorHAnsi"/>
        </w:rPr>
        <w:t xml:space="preserve">; this is guaranteed in a </w:t>
      </w:r>
      <w:r w:rsidRPr="00C40941">
        <w:rPr>
          <w:rFonts w:cstheme="minorHAnsi"/>
          <w:i/>
        </w:rPr>
        <w:t xml:space="preserve">connected network </w:t>
      </w:r>
      <w:r w:rsidRPr="00C40941">
        <w:rPr>
          <w:rFonts w:cstheme="minorHAnsi"/>
        </w:rPr>
        <w:t xml:space="preserve">where </w:t>
      </w:r>
      <w:r w:rsidRPr="00C40941">
        <w:rPr>
          <w:rFonts w:cstheme="minorHAnsi"/>
          <w:i/>
        </w:rPr>
        <w:t>A</w:t>
      </w:r>
      <w:r w:rsidRPr="00C40941">
        <w:rPr>
          <w:rFonts w:cstheme="minorHAnsi"/>
        </w:rPr>
        <w:t xml:space="preserve"> is </w:t>
      </w:r>
      <w:r w:rsidRPr="00C40941">
        <w:rPr>
          <w:rFonts w:cstheme="minorHAnsi"/>
          <w:i/>
        </w:rPr>
        <w:t xml:space="preserve">row-stochastic </w:t>
      </w:r>
      <w:sdt>
        <w:sdtPr>
          <w:rPr>
            <w:rFonts w:cstheme="minorHAnsi"/>
            <w:i/>
          </w:rPr>
          <w:id w:val="-164934646"/>
          <w:citation/>
        </w:sdtPr>
        <w:sdtEndPr/>
        <w:sdtContent>
          <w:r w:rsidRPr="00C40941">
            <w:rPr>
              <w:rFonts w:cstheme="minorHAnsi"/>
              <w:i/>
            </w:rPr>
            <w:fldChar w:fldCharType="begin"/>
          </w:r>
          <w:r w:rsidRPr="00C40941">
            <w:rPr>
              <w:rFonts w:cstheme="minorHAnsi"/>
              <w:i/>
            </w:rPr>
            <w:instrText xml:space="preserve"> CITATION Wei07 \l 1033 </w:instrText>
          </w:r>
          <w:r w:rsidRPr="00C40941">
            <w:rPr>
              <w:rFonts w:cstheme="minorHAnsi"/>
              <w:i/>
            </w:rPr>
            <w:fldChar w:fldCharType="separate"/>
          </w:r>
          <w:r w:rsidR="004030AA" w:rsidRPr="004030AA">
            <w:rPr>
              <w:rFonts w:cstheme="minorHAnsi"/>
              <w:noProof/>
            </w:rPr>
            <w:t>[31]</w:t>
          </w:r>
          <w:r w:rsidRPr="00C40941">
            <w:rPr>
              <w:rFonts w:cstheme="minorHAnsi"/>
              <w:i/>
            </w:rPr>
            <w:fldChar w:fldCharType="end"/>
          </w:r>
        </w:sdtContent>
      </w:sdt>
      <w:r w:rsidRPr="00C40941">
        <w:rPr>
          <w:rFonts w:cstheme="minorHAnsi"/>
          <w:i/>
        </w:rPr>
        <w:t>.</w:t>
      </w:r>
      <w:r w:rsidRPr="00C40941">
        <w:rPr>
          <w:rFonts w:cstheme="minorHAnsi"/>
        </w:rPr>
        <w:t xml:space="preserve"> Recall from Section 4.2 that a connected network is one where there exists a path from any one node to another in an </w:t>
      </w:r>
      <w:r w:rsidRPr="00C40941">
        <w:rPr>
          <w:rFonts w:cstheme="minorHAnsi"/>
          <w:i/>
        </w:rPr>
        <w:t>undirected graph</w:t>
      </w:r>
      <w:r w:rsidRPr="00C40941">
        <w:rPr>
          <w:rFonts w:cstheme="minorHAnsi"/>
        </w:rPr>
        <w:t xml:space="preserve"> (bidirectional communication); for simplicity</w:t>
      </w:r>
      <w:r>
        <w:rPr>
          <w:rFonts w:cstheme="minorHAnsi"/>
        </w:rPr>
        <w:t>,</w:t>
      </w:r>
      <w:r w:rsidRPr="00C40941">
        <w:rPr>
          <w:rFonts w:cstheme="minorHAnsi"/>
        </w:rPr>
        <w:t xml:space="preserve"> only undirected and connected networks are considered henceforth.</w:t>
      </w:r>
      <w:r>
        <w:rPr>
          <w:rFonts w:cstheme="minorHAnsi"/>
        </w:rPr>
        <w:t xml:space="preserve"> A</w:t>
      </w:r>
      <w:r w:rsidRPr="00C40941">
        <w:rPr>
          <w:rFonts w:cstheme="minorHAnsi"/>
        </w:rPr>
        <w:t xml:space="preserve"> row-stochastic matrix is one where the elements of each row sum up to 1, meaning the combined weights of the information coming from all neighbors (including self-communication) add up to one. This is also called a </w:t>
      </w:r>
      <w:r w:rsidRPr="00C40941">
        <w:rPr>
          <w:rFonts w:cstheme="minorHAnsi"/>
          <w:i/>
        </w:rPr>
        <w:t xml:space="preserve">left-stochastic </w:t>
      </w:r>
      <w:r w:rsidRPr="00C40941">
        <w:rPr>
          <w:rFonts w:cstheme="minorHAnsi"/>
        </w:rPr>
        <w:t xml:space="preserve">matrix, as </w:t>
      </w:r>
      <w:r w:rsidRPr="00C40941">
        <w:rPr>
          <w:rFonts w:cstheme="minorHAnsi"/>
          <w:i/>
        </w:rPr>
        <w:t>A</w:t>
      </w:r>
      <w:r w:rsidRPr="00C40941">
        <w:rPr>
          <w:rFonts w:cstheme="minorHAnsi"/>
        </w:rPr>
        <w:t xml:space="preserve"> satisfies </w:t>
      </w:r>
      <w:r w:rsidRPr="00C40941">
        <w:rPr>
          <w:rFonts w:cstheme="minorHAnsi"/>
          <w:i/>
        </w:rPr>
        <w:t>A</w:t>
      </w:r>
      <w:r w:rsidRPr="00C40941">
        <w:rPr>
          <w:rFonts w:cstheme="minorHAnsi"/>
          <w:i/>
          <w:vertAlign w:val="superscript"/>
        </w:rPr>
        <w:t>T</w:t>
      </w:r>
      <w:r w:rsidRPr="00C40941">
        <w:rPr>
          <w:rFonts w:ascii="Cambria Math" w:hAnsi="Cambria Math" w:cs="Cambria Math"/>
          <w:i/>
        </w:rPr>
        <w:t>𝟙</w:t>
      </w:r>
      <w:r w:rsidRPr="00C40941">
        <w:rPr>
          <w:rFonts w:cstheme="minorHAnsi"/>
          <w:i/>
        </w:rPr>
        <w:t xml:space="preserve"> = </w:t>
      </w:r>
      <w:r w:rsidRPr="00C40941">
        <w:rPr>
          <w:rFonts w:ascii="Cambria Math" w:hAnsi="Cambria Math" w:cs="Cambria Math"/>
          <w:i/>
        </w:rPr>
        <w:t>𝟙</w:t>
      </w:r>
      <w:r w:rsidRPr="00C40941">
        <w:rPr>
          <w:rFonts w:cstheme="minorHAnsi"/>
        </w:rPr>
        <w:t xml:space="preserve">, where </w:t>
      </w:r>
      <w:r w:rsidRPr="00C40941">
        <w:rPr>
          <w:rFonts w:ascii="Cambria Math" w:hAnsi="Cambria Math" w:cs="Cambria Math"/>
          <w:i/>
        </w:rPr>
        <w:t>𝟙</w:t>
      </w:r>
      <w:r w:rsidRPr="00C40941">
        <w:rPr>
          <w:rFonts w:cstheme="minorHAnsi"/>
        </w:rPr>
        <w:t xml:space="preserve"> is an </w:t>
      </w:r>
      <w:r w:rsidRPr="00C40941">
        <w:rPr>
          <w:rFonts w:cstheme="minorHAnsi"/>
          <w:i/>
        </w:rPr>
        <w:t>n</w:t>
      </w:r>
      <w:r w:rsidRPr="00C40941">
        <w:rPr>
          <w:rFonts w:cstheme="minorHAnsi"/>
        </w:rPr>
        <w:t>x</w:t>
      </w:r>
      <w:r w:rsidRPr="00C40941">
        <w:rPr>
          <w:rFonts w:cstheme="minorHAnsi"/>
          <w:i/>
        </w:rPr>
        <w:t>1</w:t>
      </w:r>
      <w:r w:rsidRPr="00C40941">
        <w:rPr>
          <w:rFonts w:cstheme="minorHAnsi"/>
        </w:rPr>
        <w:t xml:space="preserve"> vector of all ones.</w:t>
      </w:r>
    </w:p>
    <w:p w14:paraId="0F018269" w14:textId="77777777" w:rsidR="009211F5" w:rsidRPr="00C40941" w:rsidRDefault="009211F5" w:rsidP="009211F5">
      <w:pPr>
        <w:rPr>
          <w:rFonts w:cstheme="minorHAnsi"/>
        </w:rPr>
      </w:pPr>
      <w:r w:rsidRPr="00C40941">
        <w:rPr>
          <w:rFonts w:cstheme="minorHAnsi"/>
        </w:rPr>
        <w:t xml:space="preserve">When consensus converges, the equilibrium reached is actually the average of the initial values of all the nodes participating. Therefore, if the number of total nodes </w:t>
      </w:r>
      <w:r w:rsidRPr="00C40941">
        <w:rPr>
          <w:rFonts w:cstheme="minorHAnsi"/>
          <w:i/>
        </w:rPr>
        <w:t>n</w:t>
      </w:r>
      <w:r w:rsidRPr="00C40941">
        <w:rPr>
          <w:rFonts w:cstheme="minorHAnsi"/>
        </w:rPr>
        <w:t xml:space="preserve"> is known, the total sum can also be determined. In the case of a MG</w:t>
      </w:r>
      <w:r>
        <w:rPr>
          <w:rFonts w:cstheme="minorHAnsi"/>
        </w:rPr>
        <w:t>,</w:t>
      </w:r>
      <w:r w:rsidRPr="00C40941">
        <w:rPr>
          <w:rFonts w:cstheme="minorHAnsi"/>
        </w:rPr>
        <w:t xml:space="preserve"> this can be used to broadcast the total power </w:t>
      </w:r>
      <w:r>
        <w:rPr>
          <w:rFonts w:cstheme="minorHAnsi"/>
        </w:rPr>
        <w:t>requir</w:t>
      </w:r>
      <w:r w:rsidRPr="00C40941">
        <w:rPr>
          <w:rFonts w:cstheme="minorHAnsi"/>
        </w:rPr>
        <w:t>ement of the system, which can then be used for ED of the Distributed Energy Resources (DERs)</w:t>
      </w:r>
      <w:r>
        <w:rPr>
          <w:rFonts w:cstheme="minorHAnsi"/>
        </w:rPr>
        <w:t>,</w:t>
      </w:r>
      <w:r w:rsidRPr="00C40941">
        <w:rPr>
          <w:rFonts w:cstheme="minorHAnsi"/>
        </w:rPr>
        <w:t xml:space="preserve"> as will be explained shortly.</w:t>
      </w:r>
    </w:p>
    <w:p w14:paraId="47F4BF80" w14:textId="77777777" w:rsidR="009211F5" w:rsidRPr="00C40941" w:rsidRDefault="009211F5" w:rsidP="009211F5">
      <w:pPr>
        <w:rPr>
          <w:rFonts w:cstheme="minorHAnsi"/>
        </w:rPr>
      </w:pPr>
      <w:r w:rsidRPr="00C40941">
        <w:rPr>
          <w:rFonts w:cstheme="minorHAnsi"/>
        </w:rPr>
        <w:t xml:space="preserve">As mentioned in Section 4.2, the </w:t>
      </w:r>
      <w:r w:rsidRPr="00C40941">
        <w:rPr>
          <w:rFonts w:cstheme="minorHAnsi"/>
          <w:i/>
        </w:rPr>
        <w:t xml:space="preserve">algebraic connectivity </w:t>
      </w:r>
      <w:r w:rsidRPr="00C40941">
        <w:rPr>
          <w:rFonts w:cstheme="minorHAnsi"/>
        </w:rPr>
        <w:t>of a network</w:t>
      </w:r>
      <w:r>
        <w:rPr>
          <w:rFonts w:cstheme="minorHAnsi"/>
        </w:rPr>
        <w:t>,</w:t>
      </w:r>
      <w:r w:rsidRPr="00C40941">
        <w:rPr>
          <w:rFonts w:cstheme="minorHAnsi"/>
        </w:rPr>
        <w:t xml:space="preserve"> which is given by the second eigenvector of the Laplacian of the </w:t>
      </w:r>
      <w:r w:rsidRPr="00C40941">
        <w:rPr>
          <w:rFonts w:cstheme="minorHAnsi"/>
          <w:i/>
        </w:rPr>
        <w:t>A</w:t>
      </w:r>
      <w:r w:rsidRPr="00C40941">
        <w:rPr>
          <w:rFonts w:cstheme="minorHAnsi"/>
        </w:rPr>
        <w:t xml:space="preserve"> matrix, affects the speed of convergence. Thus, assigning the weights for the adjacency matrix is nontrivial</w:t>
      </w:r>
      <w:r>
        <w:rPr>
          <w:rFonts w:cstheme="minorHAnsi"/>
        </w:rPr>
        <w:t>,</w:t>
      </w:r>
      <w:r w:rsidRPr="00C40941">
        <w:rPr>
          <w:rFonts w:cstheme="minorHAnsi"/>
        </w:rPr>
        <w:t xml:space="preserve"> as the stability and performance of the system depends on it. The </w:t>
      </w:r>
      <w:r w:rsidRPr="00C40941">
        <w:rPr>
          <w:rFonts w:cstheme="minorHAnsi"/>
          <w:i/>
        </w:rPr>
        <w:t>Metropolis Rule</w:t>
      </w:r>
      <w:r w:rsidRPr="00C40941">
        <w:rPr>
          <w:rFonts w:cstheme="minorHAnsi"/>
        </w:rPr>
        <w:t xml:space="preserve"> is widely used</w:t>
      </w:r>
      <w:r>
        <w:rPr>
          <w:rFonts w:cstheme="minorHAnsi"/>
        </w:rPr>
        <w:t xml:space="preserve">, </w:t>
      </w:r>
      <w:r w:rsidRPr="00C40941">
        <w:rPr>
          <w:rFonts w:cstheme="minorHAnsi"/>
        </w:rPr>
        <w:t xml:space="preserve">as it is doubly-stochastic (both row and column, or left and right, stochastic) and has been </w:t>
      </w:r>
      <w:r w:rsidRPr="00C40941">
        <w:rPr>
          <w:rFonts w:cstheme="minorHAnsi"/>
        </w:rPr>
        <w:lastRenderedPageBreak/>
        <w:t xml:space="preserve">shown to guarantee stability, adaptation to topology changes, and near-optimal performance </w:t>
      </w:r>
      <w:sdt>
        <w:sdtPr>
          <w:rPr>
            <w:rFonts w:cstheme="minorHAnsi"/>
          </w:rPr>
          <w:id w:val="932716349"/>
          <w:citation/>
        </w:sdtPr>
        <w:sdtEndPr/>
        <w:sdtContent>
          <w:r w:rsidRPr="00C40941">
            <w:rPr>
              <w:rFonts w:cstheme="minorHAnsi"/>
            </w:rPr>
            <w:fldChar w:fldCharType="begin"/>
          </w:r>
          <w:r w:rsidRPr="00C40941">
            <w:rPr>
              <w:rFonts w:cstheme="minorHAnsi"/>
            </w:rPr>
            <w:instrText xml:space="preserve"> CITATION Say14 \l 1033 </w:instrText>
          </w:r>
          <w:r w:rsidRPr="00C40941">
            <w:rPr>
              <w:rFonts w:cstheme="minorHAnsi"/>
            </w:rPr>
            <w:fldChar w:fldCharType="separate"/>
          </w:r>
          <w:r w:rsidR="004030AA" w:rsidRPr="004030AA">
            <w:rPr>
              <w:rFonts w:cstheme="minorHAnsi"/>
              <w:noProof/>
            </w:rPr>
            <w:t>[5]</w:t>
          </w:r>
          <w:r w:rsidRPr="00C40941">
            <w:rPr>
              <w:rFonts w:cstheme="minorHAnsi"/>
            </w:rPr>
            <w:fldChar w:fldCharType="end"/>
          </w:r>
        </w:sdtContent>
      </w:sdt>
      <w:r w:rsidRPr="00C40941">
        <w:rPr>
          <w:rFonts w:cstheme="minorHAnsi"/>
        </w:rPr>
        <w:t xml:space="preserve">: </w:t>
      </w:r>
    </w:p>
    <w:p w14:paraId="136364AC" w14:textId="77777777" w:rsidR="009211F5" w:rsidRPr="00C40941" w:rsidRDefault="009211F5" w:rsidP="001B4758">
      <w:pPr>
        <w:pStyle w:val="MTDisplayEquation"/>
        <w:tabs>
          <w:tab w:val="clear" w:pos="4680"/>
          <w:tab w:val="clear" w:pos="9360"/>
          <w:tab w:val="center" w:pos="4140"/>
          <w:tab w:val="right" w:pos="8640"/>
        </w:tabs>
        <w:rPr>
          <w:rFonts w:cstheme="minorHAnsi"/>
        </w:rPr>
      </w:pPr>
      <w:r w:rsidRPr="00C40941">
        <w:rPr>
          <w:rFonts w:cstheme="minorHAnsi"/>
        </w:rPr>
        <w:tab/>
      </w:r>
      <w:r w:rsidRPr="00C40941">
        <w:rPr>
          <w:rFonts w:cstheme="minorHAnsi"/>
          <w:position w:val="-4"/>
        </w:rPr>
        <w:object w:dxaOrig="180" w:dyaOrig="279" w14:anchorId="1DF8580C">
          <v:shape id="_x0000_i1085" type="#_x0000_t75" style="width:9.45pt;height:14.55pt" o:ole="">
            <v:imagedata r:id="rId39" o:title=""/>
          </v:shape>
          <o:OLEObject Type="Embed" ProgID="Equation.DSMT4" ShapeID="_x0000_i1085" DrawAspect="Content" ObjectID="_1523815964" r:id="rId146"/>
        </w:object>
      </w:r>
      <w:r w:rsidRPr="00C40941">
        <w:rPr>
          <w:rFonts w:cstheme="minorHAnsi"/>
        </w:rPr>
        <w:t xml:space="preserve"> </w:t>
      </w:r>
      <w:r w:rsidRPr="00C40941">
        <w:rPr>
          <w:rFonts w:cstheme="minorHAnsi"/>
          <w:position w:val="-62"/>
        </w:rPr>
        <w:object w:dxaOrig="3200" w:dyaOrig="1359" w14:anchorId="5B567A88">
          <v:shape id="_x0000_i1086" type="#_x0000_t75" style="width:160.3pt;height:68.55pt" o:ole="">
            <v:imagedata r:id="rId147" o:title=""/>
          </v:shape>
          <o:OLEObject Type="Embed" ProgID="Equation.DSMT4" ShapeID="_x0000_i1086" DrawAspect="Content" ObjectID="_1523815965" r:id="rId148"/>
        </w:object>
      </w:r>
      <w:r w:rsidRPr="00C40941">
        <w:rPr>
          <w:rFonts w:cstheme="minorHAnsi"/>
        </w:rPr>
        <w:t xml:space="preserve"> </w:t>
      </w:r>
      <w:r w:rsidRPr="00C40941">
        <w:rPr>
          <w:rFonts w:cstheme="minorHAnsi"/>
        </w:rPr>
        <w:tab/>
        <w:t xml:space="preserve">(5.1.3) </w:t>
      </w:r>
    </w:p>
    <w:p w14:paraId="6719E5C9" w14:textId="77777777" w:rsidR="009211F5" w:rsidRPr="00C40941" w:rsidRDefault="009211F5" w:rsidP="009211F5">
      <w:pPr>
        <w:rPr>
          <w:rFonts w:cstheme="minorHAnsi"/>
        </w:rPr>
      </w:pPr>
      <w:r w:rsidRPr="00C40941">
        <w:rPr>
          <w:rFonts w:cstheme="minorHAnsi"/>
        </w:rPr>
        <w:t xml:space="preserve">In other words, the weights from </w:t>
      </w:r>
      <w:r w:rsidRPr="00C40941">
        <w:rPr>
          <w:rFonts w:cstheme="minorHAnsi"/>
          <w:i/>
        </w:rPr>
        <w:t>i</w:t>
      </w:r>
      <w:r w:rsidRPr="00C40941">
        <w:rPr>
          <w:rFonts w:cstheme="minorHAnsi"/>
        </w:rPr>
        <w:t xml:space="preserve"> to </w:t>
      </w:r>
      <w:r w:rsidRPr="00C40941">
        <w:rPr>
          <w:rFonts w:cstheme="minorHAnsi"/>
          <w:i/>
        </w:rPr>
        <w:t>j</w:t>
      </w:r>
      <w:r w:rsidRPr="00C40941">
        <w:rPr>
          <w:rFonts w:cstheme="minorHAnsi"/>
        </w:rPr>
        <w:t xml:space="preserve"> will depend on the maximum number of neighbors either node has, and the self-weight will bring the total of each row (and column) in</w:t>
      </w:r>
      <w:r w:rsidRPr="00C40941">
        <w:rPr>
          <w:rFonts w:cstheme="minorHAnsi"/>
          <w:i/>
        </w:rPr>
        <w:t xml:space="preserve"> A</w:t>
      </w:r>
      <w:r w:rsidRPr="00C40941">
        <w:rPr>
          <w:rFonts w:cstheme="minorHAnsi"/>
        </w:rPr>
        <w:t xml:space="preserve"> to 1.</w:t>
      </w:r>
      <w:r w:rsidRPr="00C40941">
        <w:rPr>
          <w:rFonts w:cstheme="minorHAnsi"/>
          <w:b/>
        </w:rPr>
        <w:t xml:space="preserve"> </w:t>
      </w:r>
      <w:r w:rsidRPr="00C40941">
        <w:rPr>
          <w:rFonts w:cstheme="minorHAnsi"/>
        </w:rPr>
        <w:t xml:space="preserve">By recalculating the weights after the network changes in any way, the Metropolis rule provides the </w:t>
      </w:r>
      <w:r w:rsidRPr="00C40941">
        <w:rPr>
          <w:rFonts w:cstheme="minorHAnsi"/>
          <w:b/>
        </w:rPr>
        <w:t>ability to adapt to changing topologies.</w:t>
      </w:r>
      <w:r w:rsidRPr="00C40941">
        <w:rPr>
          <w:rFonts w:cstheme="minorHAnsi"/>
        </w:rPr>
        <w:t xml:space="preserve"> Referring back to Fig. 4.2.1, and taking the topology matrix defined by Eq. 4.2.1, the adjacency matrix with the Metropolis rule would be: </w:t>
      </w:r>
    </w:p>
    <w:p w14:paraId="67913EE9" w14:textId="77777777" w:rsidR="009211F5" w:rsidRDefault="009211F5" w:rsidP="001B4758">
      <w:pPr>
        <w:pStyle w:val="MTDisplayEquation"/>
        <w:tabs>
          <w:tab w:val="clear" w:pos="4680"/>
          <w:tab w:val="clear" w:pos="9360"/>
          <w:tab w:val="center" w:pos="4140"/>
          <w:tab w:val="right" w:pos="8640"/>
        </w:tabs>
      </w:pPr>
      <w:r>
        <w:tab/>
      </w:r>
      <w:r w:rsidRPr="00C94A82">
        <w:rPr>
          <w:position w:val="-4"/>
        </w:rPr>
        <w:object w:dxaOrig="180" w:dyaOrig="279" w14:anchorId="1FA799C3">
          <v:shape id="_x0000_i1087" type="#_x0000_t75" style="width:9.45pt;height:14.55pt" o:ole="">
            <v:imagedata r:id="rId39" o:title=""/>
          </v:shape>
          <o:OLEObject Type="Embed" ProgID="Equation.DSMT4" ShapeID="_x0000_i1087" DrawAspect="Content" ObjectID="_1523815966" r:id="rId149"/>
        </w:object>
      </w:r>
      <w:r>
        <w:t xml:space="preserve"> </w:t>
      </w:r>
      <w:r w:rsidRPr="00E97D31">
        <w:rPr>
          <w:position w:val="-102"/>
        </w:rPr>
        <w:object w:dxaOrig="4320" w:dyaOrig="2160" w14:anchorId="7BC285F5">
          <v:shape id="_x0000_i1088" type="#_x0000_t75" style="width:3in;height:112.3pt" o:ole="">
            <v:imagedata r:id="rId150" o:title=""/>
          </v:shape>
          <o:OLEObject Type="Embed" ProgID="Equation.DSMT4" ShapeID="_x0000_i1088" DrawAspect="Content" ObjectID="_1523815967" r:id="rId151"/>
        </w:object>
      </w:r>
      <w:r>
        <w:t xml:space="preserve"> </w:t>
      </w:r>
      <w:r>
        <w:tab/>
        <w:t>(5.1.4)</w:t>
      </w:r>
      <w:r w:rsidRPr="00601E19">
        <w:t xml:space="preserve"> </w:t>
      </w:r>
    </w:p>
    <w:p w14:paraId="4A276A41" w14:textId="77777777" w:rsidR="009211F5" w:rsidRDefault="009211F5" w:rsidP="009211F5">
      <w:r>
        <w:t xml:space="preserve">As can be seen, all rows and columns add up to 1, which, as previously mentioned, is one of the conditions for convergence (specifically the rows). Following with this </w:t>
      </w:r>
      <w:r>
        <w:rPr>
          <w:i/>
        </w:rPr>
        <w:t>A</w:t>
      </w:r>
      <w:r>
        <w:t xml:space="preserve"> matrix, the speed of convergence can be simulated and then compared with the proposed diffusion method, which will be explained in the next section. </w:t>
      </w:r>
    </w:p>
    <w:p w14:paraId="652411E2" w14:textId="77777777" w:rsidR="009211F5" w:rsidRDefault="009211F5" w:rsidP="009211F5">
      <w:r>
        <w:t xml:space="preserve">To examine a potential real-world scenario and referring to Fig. 4.2.1, suppose node 1 was an Energy Storage System (ESS), node 2 was a commercial load, node 3 was a DG, </w:t>
      </w:r>
      <w:r>
        <w:lastRenderedPageBreak/>
        <w:t>node 4 was a solar array, node 5 was a wind turbine and node 6 was the Point of Common Coupling (PCC) to the grid:</w:t>
      </w:r>
    </w:p>
    <w:p w14:paraId="33CEF5E0" w14:textId="15B55634" w:rsidR="009211F5" w:rsidRDefault="009211F5" w:rsidP="009211F5">
      <w:pPr>
        <w:pStyle w:val="TableFigure"/>
      </w:pPr>
      <w:r>
        <w:rPr>
          <w:noProof/>
          <w:lang w:eastAsia="en-US"/>
        </w:rPr>
        <mc:AlternateContent>
          <mc:Choice Requires="wpc">
            <w:drawing>
              <wp:inline distT="0" distB="0" distL="0" distR="0" wp14:anchorId="051CE84D" wp14:editId="39C55E7A">
                <wp:extent cx="4104714" cy="3345180"/>
                <wp:effectExtent l="0" t="0" r="10160" b="26670"/>
                <wp:docPr id="1031" name="Canvas 10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992" name="Straight Arrow Connector 992"/>
                        <wps:cNvCnPr>
                          <a:stCxn id="1003" idx="2"/>
                          <a:endCxn id="1013" idx="6"/>
                        </wps:cNvCnPr>
                        <wps:spPr>
                          <a:xfrm flipH="1" flipV="1">
                            <a:off x="2043648" y="522703"/>
                            <a:ext cx="1309654" cy="10704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3" name="Straight Arrow Connector 993"/>
                        <wps:cNvCnPr>
                          <a:stCxn id="1013" idx="2"/>
                          <a:endCxn id="1024" idx="7"/>
                        </wps:cNvCnPr>
                        <wps:spPr>
                          <a:xfrm flipH="1">
                            <a:off x="648340" y="522703"/>
                            <a:ext cx="873973" cy="115209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4" name="Straight Arrow Connector 994"/>
                        <wps:cNvCnPr>
                          <a:stCxn id="1013" idx="4"/>
                          <a:endCxn id="1006" idx="0"/>
                        </wps:cNvCnPr>
                        <wps:spPr>
                          <a:xfrm>
                            <a:off x="1782981" y="786228"/>
                            <a:ext cx="299235" cy="73325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5" name="Straight Arrow Connector 995"/>
                        <wps:cNvCnPr>
                          <a:stCxn id="1003" idx="2"/>
                          <a:endCxn id="1009" idx="0"/>
                        </wps:cNvCnPr>
                        <wps:spPr>
                          <a:xfrm>
                            <a:off x="3353302" y="629745"/>
                            <a:ext cx="283744" cy="66661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6" name="Straight Arrow Connector 996"/>
                        <wps:cNvCnPr>
                          <a:stCxn id="1009" idx="1"/>
                          <a:endCxn id="1006" idx="3"/>
                        </wps:cNvCnPr>
                        <wps:spPr>
                          <a:xfrm flipH="1">
                            <a:off x="2300021" y="1672617"/>
                            <a:ext cx="1148895" cy="8530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7" name="Straight Arrow Connector 997"/>
                        <wps:cNvCnPr>
                          <a:stCxn id="1006" idx="2"/>
                          <a:endCxn id="1018" idx="0"/>
                        </wps:cNvCnPr>
                        <wps:spPr>
                          <a:xfrm>
                            <a:off x="2082216" y="1996365"/>
                            <a:ext cx="34115" cy="70816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8" name="Straight Arrow Connector 998"/>
                        <wps:cNvCnPr>
                          <a:stCxn id="1018" idx="1"/>
                          <a:endCxn id="1024" idx="4"/>
                        </wps:cNvCnPr>
                        <wps:spPr>
                          <a:xfrm flipH="1" flipV="1">
                            <a:off x="559989" y="1888063"/>
                            <a:ext cx="1285832" cy="1043563"/>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9" name="Straight Arrow Connector 999"/>
                        <wps:cNvCnPr>
                          <a:stCxn id="1009" idx="2"/>
                          <a:endCxn id="1018" idx="3"/>
                        </wps:cNvCnPr>
                        <wps:spPr>
                          <a:xfrm flipH="1">
                            <a:off x="2386841" y="2048877"/>
                            <a:ext cx="1250205" cy="88274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00" name="Curved Connector 1000"/>
                        <wps:cNvCnPr>
                          <a:stCxn id="1006" idx="0"/>
                          <a:endCxn id="1006" idx="1"/>
                        </wps:cNvCnPr>
                        <wps:spPr>
                          <a:xfrm rot="16200000" flipH="1" flipV="1">
                            <a:off x="1854092" y="1529798"/>
                            <a:ext cx="238443" cy="217805"/>
                          </a:xfrm>
                          <a:prstGeom prst="curvedConnector4">
                            <a:avLst>
                              <a:gd name="adj1" fmla="val -44752"/>
                              <a:gd name="adj2" fmla="val 267930"/>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cNvPr id="1001" name="Group 1001"/>
                        <wpg:cNvGrpSpPr/>
                        <wpg:grpSpPr>
                          <a:xfrm>
                            <a:off x="3206299" y="75745"/>
                            <a:ext cx="344408" cy="655774"/>
                            <a:chOff x="3090965" y="174805"/>
                            <a:chExt cx="344408" cy="655774"/>
                          </a:xfrm>
                        </wpg:grpSpPr>
                        <wps:wsp>
                          <wps:cNvPr id="1002" name="Text Box 29"/>
                          <wps:cNvSpPr txBox="1"/>
                          <wps:spPr>
                            <a:xfrm>
                              <a:off x="3169308" y="548396"/>
                              <a:ext cx="266065" cy="282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2D716"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3" name="Picture 1003"/>
                            <pic:cNvPicPr/>
                          </pic:nvPicPr>
                          <pic:blipFill>
                            <a:blip r:embed="rId152" cstate="print">
                              <a:extLst>
                                <a:ext uri="{28A0092B-C50C-407E-A947-70E740481C1C}">
                                  <a14:useLocalDpi xmlns:a14="http://schemas.microsoft.com/office/drawing/2010/main" val="0"/>
                                </a:ext>
                              </a:extLst>
                            </a:blip>
                            <a:stretch>
                              <a:fillRect/>
                            </a:stretch>
                          </pic:blipFill>
                          <pic:spPr>
                            <a:xfrm>
                              <a:off x="3090965" y="174805"/>
                              <a:ext cx="294005" cy="554000"/>
                            </a:xfrm>
                            <a:prstGeom prst="rect">
                              <a:avLst/>
                            </a:prstGeom>
                          </pic:spPr>
                        </pic:pic>
                      </wpg:wgp>
                      <wpg:wgp>
                        <wpg:cNvPr id="1004" name="Group 1004"/>
                        <wpg:cNvGrpSpPr/>
                        <wpg:grpSpPr>
                          <a:xfrm>
                            <a:off x="1864411" y="1370158"/>
                            <a:ext cx="534159" cy="626207"/>
                            <a:chOff x="1934183" y="1579554"/>
                            <a:chExt cx="534159" cy="626207"/>
                          </a:xfrm>
                        </wpg:grpSpPr>
                        <wps:wsp>
                          <wps:cNvPr id="1005" name="Text Box 29"/>
                          <wps:cNvSpPr txBox="1"/>
                          <wps:spPr>
                            <a:xfrm>
                              <a:off x="2222597" y="1579554"/>
                              <a:ext cx="24574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24D45"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6" name="Picture 1006"/>
                            <pic:cNvPicPr/>
                          </pic:nvPicPr>
                          <pic:blipFill>
                            <a:blip r:embed="rId3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1934183" y="1728876"/>
                              <a:ext cx="435610" cy="476885"/>
                            </a:xfrm>
                            <a:prstGeom prst="rect">
                              <a:avLst/>
                            </a:prstGeom>
                          </pic:spPr>
                        </pic:pic>
                      </wpg:wgp>
                      <wpg:wgp>
                        <wpg:cNvPr id="1007" name="Group 1007"/>
                        <wpg:cNvGrpSpPr/>
                        <wpg:grpSpPr>
                          <a:xfrm>
                            <a:off x="3448916" y="1296357"/>
                            <a:ext cx="609459" cy="840445"/>
                            <a:chOff x="3185227" y="1365316"/>
                            <a:chExt cx="609459" cy="840445"/>
                          </a:xfrm>
                        </wpg:grpSpPr>
                        <wps:wsp>
                          <wps:cNvPr id="1008" name="Text Box 29"/>
                          <wps:cNvSpPr txBox="1"/>
                          <wps:spPr>
                            <a:xfrm>
                              <a:off x="3528621" y="1885086"/>
                              <a:ext cx="26606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B2795"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9" name="Picture 1009"/>
                            <pic:cNvPicPr/>
                          </pic:nvPicPr>
                          <pic:blipFill>
                            <a:blip r:embed="rId153"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3185227" y="1365316"/>
                              <a:ext cx="376260" cy="752520"/>
                            </a:xfrm>
                            <a:prstGeom prst="rect">
                              <a:avLst/>
                            </a:prstGeom>
                          </pic:spPr>
                        </pic:pic>
                      </wpg:wgp>
                      <wpg:wgp>
                        <wpg:cNvPr id="1010" name="Group 1010"/>
                        <wpg:cNvGrpSpPr/>
                        <wpg:grpSpPr>
                          <a:xfrm>
                            <a:off x="1334489" y="206631"/>
                            <a:ext cx="709159" cy="579597"/>
                            <a:chOff x="1436823" y="592598"/>
                            <a:chExt cx="709159" cy="579597"/>
                          </a:xfrm>
                        </wpg:grpSpPr>
                        <wps:wsp>
                          <wps:cNvPr id="1011" name="Text Box 29"/>
                          <wps:cNvSpPr txBox="1"/>
                          <wps:spPr>
                            <a:xfrm>
                              <a:off x="1436823" y="592598"/>
                              <a:ext cx="26606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A5EF6"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012" name="Group 1012"/>
                          <wpg:cNvGrpSpPr/>
                          <wpg:grpSpPr>
                            <a:xfrm>
                              <a:off x="1624647" y="645145"/>
                              <a:ext cx="521335" cy="527050"/>
                              <a:chOff x="0" y="0"/>
                              <a:chExt cx="521488" cy="527572"/>
                            </a:xfrm>
                          </wpg:grpSpPr>
                          <wps:wsp>
                            <wps:cNvPr id="1013" name="Oval 1013"/>
                            <wps:cNvSpPr/>
                            <wps:spPr>
                              <a:xfrm>
                                <a:off x="0" y="0"/>
                                <a:ext cx="521488" cy="5275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 name="Freeform 1014"/>
                            <wps:cNvSpPr/>
                            <wps:spPr>
                              <a:xfrm>
                                <a:off x="48600" y="240381"/>
                                <a:ext cx="397329" cy="151414"/>
                              </a:xfrm>
                              <a:custGeom>
                                <a:avLst/>
                                <a:gdLst>
                                  <a:gd name="connsiteX0" fmla="*/ 0 w 647700"/>
                                  <a:gd name="connsiteY0" fmla="*/ 271450 h 477293"/>
                                  <a:gd name="connsiteX1" fmla="*/ 223157 w 647700"/>
                                  <a:gd name="connsiteY1" fmla="*/ 4750 h 477293"/>
                                  <a:gd name="connsiteX2" fmla="*/ 446314 w 647700"/>
                                  <a:gd name="connsiteY2" fmla="*/ 472835 h 477293"/>
                                  <a:gd name="connsiteX3" fmla="*/ 647700 w 647700"/>
                                  <a:gd name="connsiteY3" fmla="*/ 200693 h 477293"/>
                                </a:gdLst>
                                <a:ahLst/>
                                <a:cxnLst>
                                  <a:cxn ang="0">
                                    <a:pos x="connsiteX0" y="connsiteY0"/>
                                  </a:cxn>
                                  <a:cxn ang="0">
                                    <a:pos x="connsiteX1" y="connsiteY1"/>
                                  </a:cxn>
                                  <a:cxn ang="0">
                                    <a:pos x="connsiteX2" y="connsiteY2"/>
                                  </a:cxn>
                                  <a:cxn ang="0">
                                    <a:pos x="connsiteX3" y="connsiteY3"/>
                                  </a:cxn>
                                </a:cxnLst>
                                <a:rect l="l" t="t" r="r" b="b"/>
                                <a:pathLst>
                                  <a:path w="647700" h="477293">
                                    <a:moveTo>
                                      <a:pt x="0" y="271450"/>
                                    </a:moveTo>
                                    <a:cubicBezTo>
                                      <a:pt x="74385" y="121318"/>
                                      <a:pt x="148771" y="-28814"/>
                                      <a:pt x="223157" y="4750"/>
                                    </a:cubicBezTo>
                                    <a:cubicBezTo>
                                      <a:pt x="297543" y="38314"/>
                                      <a:pt x="375557" y="440178"/>
                                      <a:pt x="446314" y="472835"/>
                                    </a:cubicBezTo>
                                    <a:cubicBezTo>
                                      <a:pt x="517071" y="505492"/>
                                      <a:pt x="582385" y="353092"/>
                                      <a:pt x="647700" y="200693"/>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 name="Text Box 29"/>
                            <wps:cNvSpPr txBox="1"/>
                            <wps:spPr>
                              <a:xfrm>
                                <a:off x="78264" y="0"/>
                                <a:ext cx="36766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9E96B" w14:textId="77777777" w:rsidR="00592FFE" w:rsidRDefault="00592FFE" w:rsidP="009211F5">
                                  <w:pPr>
                                    <w:pStyle w:val="NormalWeb"/>
                                    <w:jc w:val="center"/>
                                  </w:pPr>
                                  <w:r>
                                    <w:rPr>
                                      <w:rFonts w:ascii="Calibri" w:eastAsia="SimSun" w:hAnsi="Calibri"/>
                                      <w:b/>
                                      <w:bCs/>
                                      <w:sz w:val="44"/>
                                      <w:szCs w:val="44"/>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wgp>
                      <wpg:wgp>
                        <wpg:cNvPr id="1016" name="Group 1016"/>
                        <wpg:cNvGrpSpPr/>
                        <wpg:grpSpPr>
                          <a:xfrm>
                            <a:off x="1845821" y="2704531"/>
                            <a:ext cx="807085" cy="547770"/>
                            <a:chOff x="1798275" y="2613091"/>
                            <a:chExt cx="807085" cy="547770"/>
                          </a:xfrm>
                        </wpg:grpSpPr>
                        <wps:wsp>
                          <wps:cNvPr id="1017" name="Text Box 29"/>
                          <wps:cNvSpPr txBox="1"/>
                          <wps:spPr>
                            <a:xfrm>
                              <a:off x="2339295" y="2840186"/>
                              <a:ext cx="26606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C96D9"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18" name="Picture 1018"/>
                            <pic:cNvPicPr/>
                          </pic:nvPicPr>
                          <pic:blipFill>
                            <a:blip r:embed="rId154" cstate="print">
                              <a:extLst>
                                <a:ext uri="{28A0092B-C50C-407E-A947-70E740481C1C}">
                                  <a14:useLocalDpi xmlns:a14="http://schemas.microsoft.com/office/drawing/2010/main" val="0"/>
                                </a:ext>
                              </a:extLst>
                            </a:blip>
                            <a:stretch>
                              <a:fillRect/>
                            </a:stretch>
                          </pic:blipFill>
                          <pic:spPr>
                            <a:xfrm>
                              <a:off x="1798275" y="2613091"/>
                              <a:ext cx="541020" cy="454190"/>
                            </a:xfrm>
                            <a:prstGeom prst="rect">
                              <a:avLst/>
                            </a:prstGeom>
                          </pic:spPr>
                        </pic:pic>
                      </wpg:wgp>
                      <wpg:wgp>
                        <wpg:cNvPr id="1019" name="Group 1019"/>
                        <wpg:cNvGrpSpPr/>
                        <wpg:grpSpPr>
                          <a:xfrm>
                            <a:off x="151924" y="1368618"/>
                            <a:ext cx="533012" cy="733921"/>
                            <a:chOff x="89915" y="1315001"/>
                            <a:chExt cx="533012" cy="733921"/>
                          </a:xfrm>
                        </wpg:grpSpPr>
                        <wpg:grpSp>
                          <wpg:cNvPr id="1020" name="Group 1020"/>
                          <wpg:cNvGrpSpPr/>
                          <wpg:grpSpPr>
                            <a:xfrm>
                              <a:off x="151934" y="1315001"/>
                              <a:ext cx="470993" cy="519445"/>
                              <a:chOff x="151934" y="1315001"/>
                              <a:chExt cx="470993" cy="519445"/>
                            </a:xfrm>
                          </wpg:grpSpPr>
                          <wps:wsp>
                            <wps:cNvPr id="1021" name="Text Box 29"/>
                            <wps:cNvSpPr txBox="1"/>
                            <wps:spPr>
                              <a:xfrm>
                                <a:off x="151934" y="1315001"/>
                                <a:ext cx="26606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3C8BD"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6</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022" name="Group 1022"/>
                            <wpg:cNvGrpSpPr/>
                            <wpg:grpSpPr>
                              <a:xfrm>
                                <a:off x="296537" y="1546156"/>
                                <a:ext cx="326390" cy="288290"/>
                                <a:chOff x="0" y="0"/>
                                <a:chExt cx="326776" cy="288676"/>
                              </a:xfrm>
                            </wpg:grpSpPr>
                            <wps:wsp>
                              <wps:cNvPr id="1023" name="Oval 1023"/>
                              <wps:cNvSpPr/>
                              <wps:spPr>
                                <a:xfrm>
                                  <a:off x="0" y="0"/>
                                  <a:ext cx="250371" cy="2503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 name="Oval 1024"/>
                              <wps:cNvSpPr/>
                              <wps:spPr>
                                <a:xfrm>
                                  <a:off x="76586" y="38486"/>
                                  <a:ext cx="250190" cy="2501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25" name="Text Box 29"/>
                          <wps:cNvSpPr txBox="1"/>
                          <wps:spPr>
                            <a:xfrm>
                              <a:off x="89915" y="1796192"/>
                              <a:ext cx="4445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8E68E" w14:textId="77777777" w:rsidR="00592FFE" w:rsidRDefault="00592FFE" w:rsidP="009211F5">
                                <w:pPr>
                                  <w:pStyle w:val="NormalWeb"/>
                                  <w:jc w:val="center"/>
                                </w:pPr>
                                <w:r w:rsidRPr="00AC22E9">
                                  <w:rPr>
                                    <w:rFonts w:ascii="Segoe UI Semibold" w:eastAsia="SimSun" w:hAnsi="Segoe UI Semibold" w:cs="Segoe UI Semibold"/>
                                    <w:sz w:val="22"/>
                                    <w:szCs w:val="22"/>
                                  </w:rPr>
                                  <w:t>PCC</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026" name="Text Box 29"/>
                        <wps:cNvSpPr txBox="1"/>
                        <wps:spPr>
                          <a:xfrm>
                            <a:off x="1605073" y="1888063"/>
                            <a:ext cx="41402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1C501"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ESS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27" name="Text Box 29"/>
                        <wps:cNvSpPr txBox="1"/>
                        <wps:spPr>
                          <a:xfrm>
                            <a:off x="1726612" y="3083220"/>
                            <a:ext cx="42481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F9506"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RES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28" name="Text Box 29"/>
                        <wps:cNvSpPr txBox="1"/>
                        <wps:spPr>
                          <a:xfrm>
                            <a:off x="2887396" y="629745"/>
                            <a:ext cx="42481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4E2F8"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RES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29" name="Text Box 29"/>
                        <wps:cNvSpPr txBox="1"/>
                        <wps:spPr>
                          <a:xfrm>
                            <a:off x="3550316" y="2102539"/>
                            <a:ext cx="49847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40B20"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Load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30" name="Text Box 29"/>
                        <wps:cNvSpPr txBox="1"/>
                        <wps:spPr>
                          <a:xfrm>
                            <a:off x="1909789" y="664215"/>
                            <a:ext cx="3911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BABF5"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DG</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51CE84D" id="Canvas 1031" o:spid="_x0000_s1344" editas="canvas" style="width:323.2pt;height:263.4pt;mso-position-horizontal-relative:char;mso-position-vertical-relative:line" coordsize="41046,3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">
                <v:shape id="_x0000_s1345" type="#_x0000_t75" style="position:absolute;width:41046;height:33451;visibility:visible;mso-wrap-style:square" stroked="t" strokecolor="black [3213]" strokeweight=".5pt">
                  <v:fill o:detectmouseclick="t"/>
                  <v:path o:connecttype="none"/>
                </v:shape>
                <v:shapetype id="_x0000_t32" coordsize="21600,21600" o:spt="32" o:oned="t" path="m,l21600,21600e" filled="f">
                  <v:path arrowok="t" fillok="f" o:connecttype="none"/>
                  <o:lock v:ext="edit" shapetype="t"/>
                </v:shapetype>
                <v:shape id="Straight Arrow Connector 992" o:spid="_x0000_s1346" type="#_x0000_t32" style="position:absolute;left:20436;top:5227;width:13097;height:10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10sUAAADcAAAADwAAAGRycy9kb3ducmV2LnhtbESPQWvCQBSE7wX/w/KE3urGQFsTsxER&#10;S3voJSp4fWafSTT7NmTXmP77bqHgcZiZb5hsNZpWDNS7xrKC+SwCQVxa3XCl4LD/eFmAcB5ZY2uZ&#10;FPyQg1U+ecow1fbOBQ07X4kAYZeigtr7LpXSlTUZdDPbEQfvbHuDPsi+krrHe4CbVsZR9CYNNhwW&#10;auxoU1N53d2MgksSr9stfo/bz6Mu96/FezEsTko9T8f1EoSn0T/C/+0vrSBJYv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10sUAAADcAAAADwAAAAAAAAAA&#10;AAAAAAChAgAAZHJzL2Rvd25yZXYueG1sUEsFBgAAAAAEAAQA+QAAAJMDAAAAAA==&#10;" strokecolor="black [3213]" strokeweight=".5pt">
                  <v:stroke startarrow="block" endarrow="block" joinstyle="miter"/>
                </v:shape>
                <v:shape id="Straight Arrow Connector 993" o:spid="_x0000_s1347" type="#_x0000_t32" style="position:absolute;left:6483;top:5227;width:8740;height:11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978UAAADcAAAADwAAAGRycy9kb3ducmV2LnhtbESPQWsCMRSE74L/ITyhN81aRepqFLEq&#10;BaHQbQseH5vn7urmZUlSXf99Iwgeh5n5hpkvW1OLCzlfWVYwHCQgiHOrKy4U/Hxv+28gfEDWWFsm&#10;BTfysFx0O3NMtb3yF12yUIgIYZ+igjKEJpXS5yUZ9APbEEfvaJ3BEKUrpHZ4jXBTy9ckmUiDFceF&#10;Ehtal5Sfsz+jYLwbb0OVFK4+uOHvZv15muyzd6Veeu1qBiJQG57hR/tDK5hOR3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978UAAADcAAAADwAAAAAAAAAA&#10;AAAAAAChAgAAZHJzL2Rvd25yZXYueG1sUEsFBgAAAAAEAAQA+QAAAJMDAAAAAA==&#10;" strokecolor="black [3213]" strokeweight=".5pt">
                  <v:stroke startarrow="block" endarrow="block" joinstyle="miter"/>
                </v:shape>
                <v:shape id="Straight Arrow Connector 994" o:spid="_x0000_s1348" type="#_x0000_t32" style="position:absolute;left:17829;top:7862;width:2993;height:7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4sQAAADcAAAADwAAAGRycy9kb3ducmV2LnhtbESPQYvCMBSE78L+h/AW9qapUkSrUVxh&#10;UaQIdvfg8dE822Lz0m2i1n9vBMHjMDPfMPNlZ2pxpdZVlhUMBxEI4tzqigsFf78//QkI55E11pZJ&#10;wZ0cLBcfvTkm2t74QNfMFyJA2CWooPS+SaR0eUkG3cA2xME72dagD7ItpG7xFuCmlqMoGkuDFYeF&#10;Ehtal5Sfs4tRsG3S7DuOj5vz5d/sNnuX8vGQKvX12a1mIDx1/h1+tbdawXQa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bUvixAAAANwAAAAPAAAAAAAAAAAA&#10;AAAAAKECAABkcnMvZG93bnJldi54bWxQSwUGAAAAAAQABAD5AAAAkgMAAAAA&#10;" strokecolor="black [3213]" strokeweight=".5pt">
                  <v:stroke startarrow="block" endarrow="block" joinstyle="miter"/>
                </v:shape>
                <v:shape id="Straight Arrow Connector 995" o:spid="_x0000_s1349" type="#_x0000_t32" style="position:absolute;left:33533;top:6297;width:2837;height:6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uecYAAADcAAAADwAAAGRycy9kb3ducmV2LnhtbESPQWvCQBSE7wX/w/IK3ppNxZYaXYMK&#10;opRQMO0hx0f2mYRk38bsqum/7xYKPQ4z8w2zSkfTiRsNrrGs4DmKQRCXVjdcKfj63D+9gXAeWWNn&#10;mRR8k4N0PXlYYaLtnU90y30lAoRdggpq7/tESlfWZNBFticO3tkOBn2QQyX1gPcAN52cxfGrNNhw&#10;WKixp11NZZtfjYJjn+Xb+bw4tNeLeT98uIyLU6bU9HHcLEF4Gv1/+K991AoWixf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7nnGAAAA3AAAAA8AAAAAAAAA&#10;AAAAAAAAoQIAAGRycy9kb3ducmV2LnhtbFBLBQYAAAAABAAEAPkAAACUAwAAAAA=&#10;" strokecolor="black [3213]" strokeweight=".5pt">
                  <v:stroke startarrow="block" endarrow="block" joinstyle="miter"/>
                </v:shape>
                <v:shape id="Straight Arrow Connector 996" o:spid="_x0000_s1350" type="#_x0000_t32" style="position:absolute;left:23000;top:16726;width:11489;height:8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ed8YAAADcAAAADwAAAGRycy9kb3ducmV2LnhtbESP3WrCQBSE7wu+w3IE7+pGkaCpmyD+&#10;lEKh0LSFXh6yxySaPRt2t5q+fbcgeDnMzDfMuhhMJy7kfGtZwWyagCCurG65VvD5cXhcgvABWWNn&#10;mRT8kociHz2sMdP2yu90KUMtIoR9hgqaEPpMSl81ZNBPbU8cvaN1BkOUrpba4TXCTSfnSZJKgy3H&#10;hQZ72jZUncsfo2DxvDiENqld9+1mX/vt2yl9LXdKTcbD5glEoCHcw7f2i1awWqX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D3nfGAAAA3AAAAA8AAAAAAAAA&#10;AAAAAAAAoQIAAGRycy9kb3ducmV2LnhtbFBLBQYAAAAABAAEAPkAAACUAwAAAAA=&#10;" strokecolor="black [3213]" strokeweight=".5pt">
                  <v:stroke startarrow="block" endarrow="block" joinstyle="miter"/>
                </v:shape>
                <v:shape id="Straight Arrow Connector 997" o:spid="_x0000_s1351" type="#_x0000_t32" style="position:absolute;left:20822;top:19963;width:341;height:7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lcYAAADcAAAADwAAAGRycy9kb3ducmV2LnhtbESPQWvCQBSE7wX/w/IK3ppNRdoaXYMK&#10;opRQMO0hx0f2mYRk38bsqum/7xYKPQ4z8w2zSkfTiRsNrrGs4DmKQRCXVjdcKfj63D+9gXAeWWNn&#10;mRR8k4N0PXlYYaLtnU90y30lAoRdggpq7/tESlfWZNBFticO3tkOBn2QQyX1gPcAN52cxfGLNNhw&#10;WKixp11NZZtfjYJjn+Xb+bw4tNeLeT98uIyLU6bU9HHcLEF4Gv1/+K991AoWi1f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1ZXGAAAA3AAAAA8AAAAAAAAA&#10;AAAAAAAAoQIAAGRycy9kb3ducmV2LnhtbFBLBQYAAAAABAAEAPkAAACUAwAAAAA=&#10;" strokecolor="black [3213]" strokeweight=".5pt">
                  <v:stroke startarrow="block" endarrow="block" joinstyle="miter"/>
                </v:shape>
                <v:shape id="Straight Arrow Connector 998" o:spid="_x0000_s1352" type="#_x0000_t32" style="position:absolute;left:5599;top:18880;width:12859;height:104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COMEAAADcAAAADwAAAGRycy9kb3ducmV2LnhtbERPTYvCMBC9L/gfwgje1lRB11ajiCh6&#10;2EtV8Do2Y1ttJqWJtf57c1jY4+N9L1adqURLjSstKxgNIxDEmdUl5wrOp933DITzyBory6TgTQ5W&#10;y97XAhNtX5xSe/S5CCHsElRQeF8nUrqsIINuaGviwN1sY9AH2ORSN/gK4aaS4yiaSoMlh4YCa9oU&#10;lD2OT6PgHo/X1RZ/u+3+orPTJP1J29lVqUG/W89BeOr8v/jPfdAK4jisDWfCEZ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0EI4wQAAANwAAAAPAAAAAAAAAAAAAAAA&#10;AKECAABkcnMvZG93bnJldi54bWxQSwUGAAAAAAQABAD5AAAAjwMAAAAA&#10;" strokecolor="black [3213]" strokeweight=".5pt">
                  <v:stroke startarrow="block" endarrow="block" joinstyle="miter"/>
                </v:shape>
                <v:shape id="Straight Arrow Connector 999" o:spid="_x0000_s1353" type="#_x0000_t32" style="position:absolute;left:23868;top:20488;width:12502;height:88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KBcYAAADcAAAADwAAAGRycy9kb3ducmV2LnhtbESPQWvCQBSE70L/w/IK3nRjETHRTShW&#10;S6EgNFXw+Mi+Jmmzb8PuVtN/3xUEj8PMfMOsi8F04kzOt5YVzKYJCOLK6pZrBYfP3WQJwgdkjZ1l&#10;UvBHHor8YbTGTNsLf9C5DLWIEPYZKmhC6DMpfdWQQT+1PXH0vqwzGKJ0tdQOLxFuOvmUJAtpsOW4&#10;0GBPm4aqn/LXKJi/znehTWrXndzsuN3svxfv5YtS48fheQUi0BDu4Vv7TStI0xSuZ+IR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cSgXGAAAA3AAAAA8AAAAAAAAA&#10;AAAAAAAAoQIAAGRycy9kb3ducmV2LnhtbFBLBQYAAAAABAAEAPkAAACUAwAAAAA=&#10;" strokecolor="black [3213]" strokeweight=".5pt">
                  <v:stroke startarrow="block" endarrow="block" joinstyle="miter"/>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urved Connector 1000" o:spid="_x0000_s1354" type="#_x0000_t39" style="position:absolute;left:18540;top:15298;width:2385;height:2178;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focQAAADdAAAADwAAAGRycy9kb3ducmV2LnhtbESPQWsCMRCF74L/IYzgRWpSDyJbo4hU&#10;2kOxVPsDhs10s7iZLJuou//eORS8zfDevPfNetuHRt2oS3VkC69zA4q4jK7mysLv+fCyApUyssMm&#10;MlkYKMF2Mx6tsXDxzj90O+VKSQinAi34nNtC61R6CpjmsSUW7S92AbOsXaVdh3cJD41eGLPUAWuW&#10;Bo8t7T2Vl9M1WPhYfOVZGg5eD+Z91u8TLb+vR2unk373BipTn5/m/+tPJ/jGCL98IyPo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h+hxAAAAN0AAAAPAAAAAAAAAAAA&#10;AAAAAKECAABkcnMvZG93bnJldi54bWxQSwUGAAAAAAQABAD5AAAAkgMAAAAA&#10;" adj="-9666,57873" strokecolor="black [3213]" strokeweight=".5pt">
                  <v:stroke startarrow="block" endarrow="block" joinstyle="miter"/>
                </v:shape>
                <v:group id="Group 1001" o:spid="_x0000_s1355" style="position:absolute;left:32062;top:757;width:3445;height:6558" coordorigin="30909,1748" coordsize="3444,6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Text Box 29" o:spid="_x0000_s1356" type="#_x0000_t202" style="position:absolute;left:31693;top:5483;width:2660;height:2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kN8QA&#10;AADdAAAADwAAAGRycy9kb3ducmV2LnhtbERPTWsCMRC9F/ofwhR6KZrUg8jWKFpokVKVqojHYTNu&#10;FjeTJYm6/vtGKPQ2j/c542nnGnGhEGvPGl77CgRx6U3NlYbd9qM3AhETssHGM2m4UYTp5PFhjIXx&#10;V/6hyyZVIodwLFCDTaktpIylJYex71vizB19cJgyDJU0Aa853DVyoNRQOqw5N1hs6d1SedqcnYaT&#10;/XpZq8/lfD9c3MJqe/aH8H3Q+vmpm72BSNSlf/Gfe2HyfKUGcP8mn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JDfEAAAA3QAAAA8AAAAAAAAAAAAAAAAAmAIAAGRycy9k&#10;b3ducmV2LnhtbFBLBQYAAAAABAAEAPUAAACJAwAAAAA=&#10;" filled="f" stroked="f" strokeweight=".5pt">
                    <v:textbox>
                      <w:txbxContent>
                        <w:p w14:paraId="4B62D716"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5</w:t>
                          </w:r>
                        </w:p>
                      </w:txbxContent>
                    </v:textbox>
                  </v:shape>
                  <v:shape id="Picture 1003" o:spid="_x0000_s1357" type="#_x0000_t75" style="position:absolute;left:30909;top:1748;width:2940;height: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wfPAAAAA3QAAAA8AAABkcnMvZG93bnJldi54bWxET02LwjAQvS/4H8II3tZEBVmqUVQQlD3Z&#10;9eJtaMa22kxKEm3992ZhYW/zeJ+zXPe2EU/yoXasYTJWIIgLZ2ouNZx/9p9fIEJENtg4Jg0vCrBe&#10;DT6WmBnX8YmeeSxFCuGQoYYqxjaTMhQVWQxj1xIn7uq8xZigL6Xx2KVw28ipUnNpsebUUGFLu4qK&#10;e/6wGq7d9nvnL/J24R7zY3gcNlvrtB4N+80CRKQ+/ov/3AeT5is1g99v0gl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3B88AAAADdAAAADwAAAAAAAAAAAAAAAACfAgAA&#10;ZHJzL2Rvd25yZXYueG1sUEsFBgAAAAAEAAQA9wAAAIwDAAAAAA==&#10;">
                    <v:imagedata r:id="rId155" o:title=""/>
                  </v:shape>
                </v:group>
                <v:group id="Group 1004" o:spid="_x0000_s1358" style="position:absolute;left:18644;top:13701;width:5341;height:6262" coordorigin="19341,15795" coordsize="5341,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Text Box 29" o:spid="_x0000_s1359" type="#_x0000_t202" style="position:absolute;left:22225;top:15795;width:2458;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8Q8UA&#10;AADdAAAADwAAAGRycy9kb3ducmV2LnhtbERPTWsCMRC9F/ofwhS8lJooVMpqlFZokVItXaV4HDbT&#10;zeJmsiRR13/fCIXe5vE+Z7boXStOFGLjWcNoqEAQV940XGvYbV8fnkDEhGyw9UwaLhRhMb+9mWFh&#10;/Jm/6FSmWuQQjgVqsCl1hZSxsuQwDn1HnLkfHxymDEMtTcBzDnetHCs1kQ4bzg0WO1paqg7l0Wk4&#10;2Pf7T/W2fvmerC5hsz36ffjYaz2465+nIBL16V/8516ZPF+pR7h+k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LxDxQAAAN0AAAAPAAAAAAAAAAAAAAAAAJgCAABkcnMv&#10;ZG93bnJldi54bWxQSwUGAAAAAAQABAD1AAAAigMAAAAA&#10;" filled="f" stroked="f" strokeweight=".5pt">
                    <v:textbox>
                      <w:txbxContent>
                        <w:p w14:paraId="29E24D45"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1</w:t>
                          </w:r>
                        </w:p>
                      </w:txbxContent>
                    </v:textbox>
                  </v:shape>
                  <v:shape id="Picture 1006" o:spid="_x0000_s1360" type="#_x0000_t75" style="position:absolute;left:19341;top:17288;width:4356;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rK27EAAAA3QAAAA8AAABkcnMvZG93bnJldi54bWxEj09rwkAQxe+FfodlCl6KbuqhaHQVWxBy&#10;NRa9jtlxE5udDdk1f769WxB6m+G995s36+1ga9FR6yvHCj5mCQjiwumKjYKf4366AOEDssbaMSkY&#10;ycN28/qyxlS7ng/U5cGICGGfooIyhCaV0hclWfQz1xBH7epaiyGurZG6xT7CbS3nSfIpLVYcL5TY&#10;0HdJxW9+twreF3s37s6XpemGa2ZO1fzrRlapyduwW4EINIR/8zOd6Vg/EuHvmziC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rK27EAAAA3QAAAA8AAAAAAAAAAAAAAAAA&#10;nwIAAGRycy9kb3ducmV2LnhtbFBLBQYAAAAABAAEAPcAAACQAwAAAAA=&#10;">
                    <v:imagedata r:id="rId38" o:title="" recolortarget="black"/>
                  </v:shape>
                </v:group>
                <v:group id="Group 1007" o:spid="_x0000_s1361" style="position:absolute;left:34489;top:12963;width:6094;height:8405" coordorigin="31852,13653" coordsize="6094,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Text Box 29" o:spid="_x0000_s1362" type="#_x0000_t202" style="position:absolute;left:35286;top:18850;width:2660;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T3ccA&#10;AADdAAAADwAAAGRycy9kb3ducmV2LnhtbESPQUsDMRCF74L/IYzgRWyihyLbpkULlSJqaSvS47AZ&#10;N0s3kyVJ2+2/dw6Ctxnem/e+mc6H0KkTpdxGtvAwMqCI6+habix87Zb3T6ByQXbYRSYLF8own11f&#10;TbFy8cwbOm1LoySEc4UWfCl9pXWuPQXMo9gTi/YTU8Aia2q0S3iW8NDpR2PGOmDL0uCxp4Wn+rA9&#10;BgsH/3a3Nq8fL9/j1SV97o5xn9731t7eDM8TUIWG8m/+u145wTdGc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BE93HAAAA3QAAAA8AAAAAAAAAAAAAAAAAmAIAAGRy&#10;cy9kb3ducmV2LnhtbFBLBQYAAAAABAAEAPUAAACMAwAAAAA=&#10;" filled="f" stroked="f" strokeweight=".5pt">
                    <v:textbox>
                      <w:txbxContent>
                        <w:p w14:paraId="69BB2795"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2</w:t>
                          </w:r>
                        </w:p>
                      </w:txbxContent>
                    </v:textbox>
                  </v:shape>
                  <v:shape id="Picture 1009" o:spid="_x0000_s1363" type="#_x0000_t75" style="position:absolute;left:31852;top:13653;width:3762;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ok/DAAAA3QAAAA8AAABkcnMvZG93bnJldi54bWxET0uLwjAQvi/sfwiz4G1N9CBajSIuK7Ks&#10;4AvR29CMbbGZlCZq/fdGELzNx/ec0aSxpbhS7QvHGjptBYI4dabgTMNu+/vdB+EDssHSMWm4k4fJ&#10;+PNjhIlxN17TdRMyEUPYJ6ghD6FKpPRpThZ921XEkTu52mKIsM6kqfEWw20pu0r1pMWCY0OOFc1y&#10;Ss+bi9VAf/93e2z2l9Cd/6xWy/Kw3Z0OWre+mukQRKAmvMUv98LE+UoN4PlNPEG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6iT8MAAADdAAAADwAAAAAAAAAAAAAAAACf&#10;AgAAZHJzL2Rvd25yZXYueG1sUEsFBgAAAAAEAAQA9wAAAI8DAAAAAA==&#10;">
                    <v:imagedata r:id="rId156" o:title="" recolortarget="black"/>
                  </v:shape>
                </v:group>
                <v:group id="Group 1010" o:spid="_x0000_s1364" style="position:absolute;left:13344;top:2066;width:7092;height:5796" coordorigin="14368,5925" coordsize="7091,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Text Box 29" o:spid="_x0000_s1365" type="#_x0000_t202" style="position:absolute;left:14368;top:5925;width:2660;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ncQA&#10;AADdAAAADwAAAGRycy9kb3ducmV2LnhtbERPTWsCMRC9F/ofwhR6KTVZD1JWo7SCIqVW1FI8Dpvp&#10;ZnEzWZKo679vhEJv83ifM5n1rhVnCrHxrKEYKBDElTcN1xq+9ovnFxAxIRtsPZOGK0WYTe/vJlga&#10;f+EtnXepFjmEY4kabEpdKWWsLDmMA98RZ+7HB4cpw1BLE/CSw10rh0qNpMOGc4PFjuaWquPu5DQc&#10;7fvTRi3Xb9+j1TV87k/+ED4OWj8+9K9jEIn69C/+c69Mnq+KAm7f5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LJ3EAAAA3QAAAA8AAAAAAAAAAAAAAAAAmAIAAGRycy9k&#10;b3ducmV2LnhtbFBLBQYAAAAABAAEAPUAAACJAwAAAAA=&#10;" filled="f" stroked="f" strokeweight=".5pt">
                    <v:textbox>
                      <w:txbxContent>
                        <w:p w14:paraId="4BEA5EF6"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3</w:t>
                          </w:r>
                        </w:p>
                      </w:txbxContent>
                    </v:textbox>
                  </v:shape>
                  <v:group id="Group 1012" o:spid="_x0000_s1366" style="position:absolute;left:16246;top:6451;width:5213;height:5270" coordsize="521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oval id="Oval 1013" o:spid="_x0000_s1367" style="position:absolute;width:5214;height: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ZFcMA&#10;AADdAAAADwAAAGRycy9kb3ducmV2LnhtbERPTWvCQBC9C/0PyxR6010V2hrdSCuV9lhjDh7H7JiE&#10;ZGdDdhvTf98VhN7m8T5nsx1tKwbqfe1Yw3ymQBAXztRcasiP++krCB+QDbaOScMvedimD5MNJsZd&#10;+UBDFkoRQ9gnqKEKoUuk9EVFFv3MdcSRu7jeYoiwL6Xp8RrDbSsXSj1LizXHhgo72lVUNNmP1WDG&#10;w8dpsC/fe9Wc81VeLt8H86n10+P4tgYRaAz/4rv7y8T5ar6E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ZZFcMAAADdAAAADwAAAAAAAAAAAAAAAACYAgAAZHJzL2Rv&#10;d25yZXYueG1sUEsFBgAAAAAEAAQA9QAAAIgDAAAAAA==&#10;" filled="f" strokecolor="black [3213]" strokeweight="1pt">
                      <v:stroke joinstyle="miter"/>
                    </v:oval>
                    <v:shape id="Freeform 1014" o:spid="_x0000_s1368" style="position:absolute;left:486;top:2403;width:3973;height:1514;visibility:visible;mso-wrap-style:square;v-text-anchor:middle" coordsize="647700,4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jjcIA&#10;AADdAAAADwAAAGRycy9kb3ducmV2LnhtbERPTWvCQBC9C/0PyxR6001KYyW6htKieNSk9Dxkp0lq&#10;djZk1yT6691Cobd5vM/ZZJNpxUC9aywriBcRCOLS6oYrBZ/Fbr4C4TyyxtYyKbiSg2z7MNtgqu3I&#10;JxpyX4kQwi5FBbX3XSqlK2sy6Ba2Iw7ct+0N+gD7SuoexxBuWvkcRUtpsOHQUGNH7zWV5/xiFBRD&#10;K5Pb2fDxNdl/HH6SPX9NRqmnx+ltDcLT5P/Ff+6DDvOj+AV+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OONwgAAAN0AAAAPAAAAAAAAAAAAAAAAAJgCAABkcnMvZG93&#10;bnJldi54bWxQSwUGAAAAAAQABAD1AAAAhwMAAAAA&#10;" path="m,271450c74385,121318,148771,-28814,223157,4750v74386,33564,152400,435428,223157,468085c517071,505492,582385,353092,647700,200693e" filled="f" strokecolor="black [3200]" strokeweight=".5pt">
                      <v:stroke joinstyle="miter"/>
                      <v:path arrowok="t" o:connecttype="custom" o:connectlocs="0,86113;136895,1507;273790,150000;397329,63667" o:connectangles="0,0,0,0"/>
                    </v:shape>
                    <v:shape id="Text Box 29" o:spid="_x0000_s1369" type="#_x0000_t202" style="position:absolute;left:782;width:3677;height:3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qnsUA&#10;AADdAAAADwAAAGRycy9kb3ducmV2LnhtbERP22oCMRB9F/oPYQp9KZpYqMhqlLbQIqVVvCA+Dpvp&#10;ZnEzWZKo6983hYJvczjXmc4714gzhVh71jAcKBDEpTc1Vxp22/f+GERMyAYbz6ThShHms7veFAvj&#10;L7ym8yZVIodwLFCDTaktpIylJYdx4FvizP344DBlGCppAl5yuGvkk1Ij6bDm3GCxpTdL5XFzchqO&#10;9vNxpT6+X/ejxTUstyd/CF8HrR/uu5cJiERduon/3QuT56vhM/x9k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SqexQAAAN0AAAAPAAAAAAAAAAAAAAAAAJgCAABkcnMv&#10;ZG93bnJldi54bWxQSwUGAAAAAAQABAD1AAAAigMAAAAA&#10;" filled="f" stroked="f" strokeweight=".5pt">
                      <v:textbox>
                        <w:txbxContent>
                          <w:p w14:paraId="7949E96B" w14:textId="77777777" w:rsidR="00592FFE" w:rsidRDefault="00592FFE" w:rsidP="009211F5">
                            <w:pPr>
                              <w:pStyle w:val="NormalWeb"/>
                              <w:jc w:val="center"/>
                            </w:pPr>
                            <w:r>
                              <w:rPr>
                                <w:rFonts w:ascii="Calibri" w:eastAsia="SimSun" w:hAnsi="Calibri"/>
                                <w:b/>
                                <w:bCs/>
                                <w:sz w:val="44"/>
                                <w:szCs w:val="44"/>
                              </w:rPr>
                              <w:t>G</w:t>
                            </w:r>
                          </w:p>
                        </w:txbxContent>
                      </v:textbox>
                    </v:shape>
                  </v:group>
                </v:group>
                <v:group id="Group 1016" o:spid="_x0000_s1370" style="position:absolute;left:18458;top:27045;width:8071;height:5478" coordorigin="17982,26130" coordsize="8070,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Text Box 29" o:spid="_x0000_s1371" type="#_x0000_t202" style="position:absolute;left:23392;top:28401;width:2661;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sUA&#10;AADdAAAADwAAAGRycy9kb3ducmV2LnhtbERPS2sCMRC+F/ofwhR6EU3swcpqlLbQIqVVfCAeh810&#10;s7iZLEnU9d83BaG3+fieM513rhFnCrH2rGE4UCCIS29qrjTstu/9MYiYkA02nknDlSLMZ/d3UyyM&#10;v/CazptUiRzCsUANNqW2kDKWlhzGgW+JM/fjg8OUYaikCXjJ4a6RT0qNpMOac4PFlt4slcfNyWk4&#10;2s/eSn18v+5Hi2tYbk/+EL4OWj8+dC8TEIm69C++uRcmz1fDZ/j7Jp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xFyxQAAAN0AAAAPAAAAAAAAAAAAAAAAAJgCAABkcnMv&#10;ZG93bnJldi54bWxQSwUGAAAAAAQABAD1AAAAigMAAAAA&#10;" filled="f" stroked="f" strokeweight=".5pt">
                    <v:textbox>
                      <w:txbxContent>
                        <w:p w14:paraId="238C96D9"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4</w:t>
                          </w:r>
                        </w:p>
                      </w:txbxContent>
                    </v:textbox>
                  </v:shape>
                  <v:shape id="Picture 1018" o:spid="_x0000_s1372" type="#_x0000_t75" style="position:absolute;left:17982;top:26130;width:5410;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ssRDFAAAA3QAAAA8AAABkcnMvZG93bnJldi54bWxEj0FrwzAMhe+D/gejwm6rncC2ktUtpWXQ&#10;sV2W9rCjiNUkNJZN7LXZv58Og9300PuenlabyQ/qSmPqA1soFgYUcRNcz62F0/H1YQkqZWSHQ2Cy&#10;8EMJNuvZ3QorF278Sdc6t0pCOFVoocs5VlqnpiOPaREisezOYfSYRY6tdiPeJNwPujTmSXvsWS50&#10;GGnXUXOpv73UeON6f3yP0ZjlxT8+f3yVZXGw9n4+bV9AZZryv/mPPjjhTCF15RsZQa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7LEQxQAAAN0AAAAPAAAAAAAAAAAAAAAA&#10;AJ8CAABkcnMvZG93bnJldi54bWxQSwUGAAAAAAQABAD3AAAAkQMAAAAA&#10;">
                    <v:imagedata r:id="rId157" o:title=""/>
                  </v:shape>
                </v:group>
                <v:group id="Group 1019" o:spid="_x0000_s1373" style="position:absolute;left:1519;top:13686;width:5330;height:7339" coordorigin="899,13150" coordsize="5330,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1020" o:spid="_x0000_s1374" style="position:absolute;left:1519;top:13150;width:4710;height:5194" coordorigin="1519,13150" coordsize="4709,5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Text Box 29" o:spid="_x0000_s1375" type="#_x0000_t202" style="position:absolute;left:1519;top:13150;width:266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mIMQA&#10;AADdAAAADwAAAGRycy9kb3ducmV2LnhtbERPTWsCMRC9F/ofwhR6KZroQWQ1ii0oUlpLVcTjsBk3&#10;i5vJkkRd/31TKPQ2j/c503nnGnGlEGvPGgZ9BYK49KbmSsN+t+yNQcSEbLDxTBruFGE+e3yYYmH8&#10;jb/puk2VyCEcC9RgU2oLKWNpyWHs+5Y4cycfHKYMQyVNwFsOd40cKjWSDmvODRZberNUnrcXp+Fs&#10;31++1Orz9TBa38Nmd/HH8HHU+vmpW0xAJOrSv/jPvTZ5vhoO4Pebf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iDEAAAA3QAAAA8AAAAAAAAAAAAAAAAAmAIAAGRycy9k&#10;b3ducmV2LnhtbFBLBQYAAAAABAAEAPUAAACJAwAAAAA=&#10;" filled="f" stroked="f" strokeweight=".5pt">
                      <v:textbox>
                        <w:txbxContent>
                          <w:p w14:paraId="6383C8BD" w14:textId="77777777" w:rsidR="00592FFE" w:rsidRPr="00AC22E9" w:rsidRDefault="00592FFE" w:rsidP="009211F5">
                            <w:pPr>
                              <w:pStyle w:val="NormalWeb"/>
                              <w:jc w:val="center"/>
                              <w:rPr>
                                <w:rFonts w:ascii="Segoe UI Semibold" w:eastAsia="SimSun" w:hAnsi="Segoe UI Semibold" w:cs="Segoe UI Semibold"/>
                                <w:sz w:val="22"/>
                                <w:szCs w:val="22"/>
                              </w:rPr>
                            </w:pPr>
                            <w:r w:rsidRPr="00AC22E9">
                              <w:rPr>
                                <w:rFonts w:ascii="Segoe UI Semibold" w:eastAsia="SimSun" w:hAnsi="Segoe UI Semibold" w:cs="Segoe UI Semibold"/>
                                <w:sz w:val="22"/>
                                <w:szCs w:val="22"/>
                              </w:rPr>
                              <w:t>6</w:t>
                            </w:r>
                          </w:p>
                        </w:txbxContent>
                      </v:textbox>
                    </v:shape>
                    <v:group id="Group 1022" o:spid="_x0000_s1376" style="position:absolute;left:2965;top:15461;width:3264;height:2883" coordsize="326776,288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oval id="Oval 1023" o:spid="_x0000_s1377" style="position:absolute;width:250371;height:250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TqMIA&#10;AADdAAAADwAAAGRycy9kb3ducmV2LnhtbERPTWvCQBC9C/0PyxR6090qVI2uUqXSHjXm4HHMjkkw&#10;Oxuy25j++64geJvH+5zlure16Kj1lWMN7yMFgjh3puJCQ3bcDWcgfEA2WDsmDX/kYb16GSwxMe7G&#10;B+rSUIgYwj5BDWUITSKlz0uy6EeuIY7cxbUWQ4RtIU2LtxhuazlW6kNarDg2lNjQtqT8mv5aDaY/&#10;fJ06O93v1PWczbNisunMt9Zvr/3nAkSgPjzFD/ePifPVeAL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pOowgAAAN0AAAAPAAAAAAAAAAAAAAAAAJgCAABkcnMvZG93&#10;bnJldi54bWxQSwUGAAAAAAQABAD1AAAAhwMAAAAA&#10;" filled="f" strokecolor="black [3213]" strokeweight="1pt">
                        <v:stroke joinstyle="miter"/>
                      </v:oval>
                      <v:oval id="Oval 1024" o:spid="_x0000_s1378" style="position:absolute;left:76586;top:38486;width:250190;height:250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L3MMA&#10;AADdAAAADwAAAGRycy9kb3ducmV2LnhtbERPyW7CMBC9I/UfrKnUW7ELqEDAQS0CtUeWHDgO8TSJ&#10;Eo+j2A3p39eVKnGbp7fOejPYRvTU+cqxhpexAkGcO1NxoSE7758XIHxANtg4Jg0/5GGTPozWmBh3&#10;4yP1p1CIGMI+QQ1lCG0ipc9LsujHriWO3JfrLIYIu0KaDm8x3DZyotSrtFhxbCixpW1JeX36thrM&#10;cNxdejs/7FV9zZZZMX3vzYfWT4/D2wpEoCHcxf/uTxPnq8kM/r6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ML3MMAAADdAAAADwAAAAAAAAAAAAAAAACYAgAAZHJzL2Rv&#10;d25yZXYueG1sUEsFBgAAAAAEAAQA9QAAAIgDAAAAAA==&#10;" filled="f" strokecolor="black [3213]" strokeweight="1pt">
                        <v:stroke joinstyle="miter"/>
                      </v:oval>
                    </v:group>
                  </v:group>
                  <v:shape id="Text Box 29" o:spid="_x0000_s1379" type="#_x0000_t202" style="position:absolute;left:899;top:17961;width:4445;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gI8UA&#10;AADdAAAADwAAAGRycy9kb3ducmV2LnhtbERP22oCMRB9L/QfwhT6UjRRqMhqlLZgkdIqXhAfh810&#10;s7iZLEnU9e+bQqFvczjXmc4714gLhVh71jDoKxDEpTc1Vxr2u0VvDCImZIONZ9Jwowjz2f3dFAvj&#10;r7yhyzZVIodwLFCDTaktpIylJYex71vizH374DBlGCppAl5zuGvkUKmRdFhzbrDY0pul8rQ9Ow0n&#10;+/G0Vu9fr4fR8hZWu7M/hs+j1o8P3csERKIu/Yv/3EuT56vhM/x+k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AjxQAAAN0AAAAPAAAAAAAAAAAAAAAAAJgCAABkcnMv&#10;ZG93bnJldi54bWxQSwUGAAAAAAQABAD1AAAAigMAAAAA&#10;" filled="f" stroked="f" strokeweight=".5pt">
                    <v:textbox>
                      <w:txbxContent>
                        <w:p w14:paraId="51B8E68E" w14:textId="77777777" w:rsidR="00592FFE" w:rsidRDefault="00592FFE" w:rsidP="009211F5">
                          <w:pPr>
                            <w:pStyle w:val="NormalWeb"/>
                            <w:jc w:val="center"/>
                          </w:pPr>
                          <w:r w:rsidRPr="00AC22E9">
                            <w:rPr>
                              <w:rFonts w:ascii="Segoe UI Semibold" w:eastAsia="SimSun" w:hAnsi="Segoe UI Semibold" w:cs="Segoe UI Semibold"/>
                              <w:sz w:val="22"/>
                              <w:szCs w:val="22"/>
                            </w:rPr>
                            <w:t>PCC</w:t>
                          </w:r>
                        </w:p>
                      </w:txbxContent>
                    </v:textbox>
                  </v:shape>
                </v:group>
                <v:shape id="Text Box 29" o:spid="_x0000_s1380" type="#_x0000_t202" style="position:absolute;left:16050;top:18880;width:414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VMQA&#10;AADdAAAADwAAAGRycy9kb3ducmV2LnhtbERPTWsCMRC9F/wPYYReSk3qYSlbo7SCRYpWqqV4HDbT&#10;zeJmsiRR139vhEJv83ifM5n1rhUnCrHxrOFppEAQV940XGv43i0en0HEhGyw9UwaLhRhNh3cTbA0&#10;/sxfdNqmWuQQjiVqsCl1pZSxsuQwjnxHnLlfHxymDEMtTcBzDnetHCtVSIcN5waLHc0tVYft0Wk4&#10;2I+HjXpfv/0Uy0v43B39Pqz2Wt8P+9cXEIn69C/+cy9Nnq/GBdy+y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flTEAAAA3QAAAA8AAAAAAAAAAAAAAAAAmAIAAGRycy9k&#10;b3ducmV2LnhtbFBLBQYAAAAABAAEAPUAAACJAwAAAAA=&#10;" filled="f" stroked="f" strokeweight=".5pt">
                  <v:textbox>
                    <w:txbxContent>
                      <w:p w14:paraId="3D71C501"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ESS</w:t>
                        </w:r>
                      </w:p>
                    </w:txbxContent>
                  </v:textbox>
                </v:shape>
                <v:shape id="Text Box 29" o:spid="_x0000_s1381" type="#_x0000_t202" style="position:absolute;left:17266;top:30832;width:4248;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bz8UA&#10;AADdAAAADwAAAGRycy9kb3ducmV2LnhtbERPS2sCMRC+F/ofwhR6KZrowcpqlLZgkdIqPhCPw2a6&#10;WdxMliTq+u+bQqG3+fieM513rhEXCrH2rGHQVyCIS29qrjTsd4veGERMyAYbz6ThRhHms/u7KRbG&#10;X3lDl22qRA7hWKAGm1JbSBlLSw5j37fEmfv2wWHKMFTSBLzmcNfIoVIj6bDm3GCxpTdL5Wl7dhpO&#10;9uNprd6/Xg+j5S2sdmd/DJ9HrR8fupcJiERd+hf/uZcmz1fDZ/j9Jp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9vPxQAAAN0AAAAPAAAAAAAAAAAAAAAAAJgCAABkcnMv&#10;ZG93bnJldi54bWxQSwUGAAAAAAQABAD1AAAAigMAAAAA&#10;" filled="f" stroked="f" strokeweight=".5pt">
                  <v:textbox>
                    <w:txbxContent>
                      <w:p w14:paraId="509F9506"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RES</w:t>
                        </w:r>
                      </w:p>
                    </w:txbxContent>
                  </v:textbox>
                </v:shape>
                <v:shape id="Text Box 29" o:spid="_x0000_s1382" type="#_x0000_t202" style="position:absolute;left:28873;top:6297;width:4249;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PvcgA&#10;AADdAAAADwAAAGRycy9kb3ducmV2LnhtbESPT2sCMRDF7wW/Qxihl1KTepCyNUoVWqT0D9VSPA6b&#10;6WZxM1mSqOu37xwKvc3w3rz3m/lyCJ06UcptZAt3EwOKuI6u5cbC1+7p9h5ULsgOu8hk4UIZlovR&#10;1RwrF8/8SadtaZSEcK7Qgi+lr7TOtaeAeRJ7YtF+YgpYZE2NdgnPEh46PTVmpgO2LA0ee1p7qg/b&#10;Y7Bw8C83H+b5bfU921zS++4Y9+l1b+31eHh8AFVoKP/mv+uNE3wzF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E+9yAAAAN0AAAAPAAAAAAAAAAAAAAAAAJgCAABk&#10;cnMvZG93bnJldi54bWxQSwUGAAAAAAQABAD1AAAAjQMAAAAA&#10;" filled="f" stroked="f" strokeweight=".5pt">
                  <v:textbox>
                    <w:txbxContent>
                      <w:p w14:paraId="1524E2F8"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RES</w:t>
                        </w:r>
                      </w:p>
                    </w:txbxContent>
                  </v:textbox>
                </v:shape>
                <v:shape id="Text Box 29" o:spid="_x0000_s1383" type="#_x0000_t202" style="position:absolute;left:35503;top:21025;width:498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JsUA&#10;AADdAAAADwAAAGRycy9kb3ducmV2LnhtbERPS2sCMRC+F/ofwhR6KZroQepqlLZgkdIqPhCPw2a6&#10;WdxMliTq+u+bQqG3+fieM513rhEXCrH2rGHQVyCIS29qrjTsd4veM4iYkA02nknDjSLMZ/d3UyyM&#10;v/KGLttUiRzCsUANNqW2kDKWlhzGvm+JM/ftg8OUYaikCXjN4a6RQ6VG0mHNucFiS2+WytP27DSc&#10;7MfTWr1/vR5Gy1tY7c7+GD6PWj8+dC8TEIm69C/+cy9Nnq+GY/j9Jp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omxQAAAN0AAAAPAAAAAAAAAAAAAAAAAJgCAABkcnMv&#10;ZG93bnJldi54bWxQSwUGAAAAAAQABAD1AAAAigMAAAAA&#10;" filled="f" stroked="f" strokeweight=".5pt">
                  <v:textbox>
                    <w:txbxContent>
                      <w:p w14:paraId="43240B20"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Load</w:t>
                        </w:r>
                      </w:p>
                    </w:txbxContent>
                  </v:textbox>
                </v:shape>
                <v:shape id="Text Box 29" o:spid="_x0000_s1384" type="#_x0000_t202" style="position:absolute;left:19097;top:6642;width:3912;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VZsgA&#10;AADdAAAADwAAAGRycy9kb3ducmV2LnhtbESPT0sDMRDF70K/Q5iCF7GJCkXWpsUWlCL+wVakx2Ez&#10;bpZuJkuStttv7xwEbzO8N+/9ZrYYQqeOlHIb2cLNxIAirqNrubHwtX26vgeVC7LDLjJZOFOGxXx0&#10;McPKxRN/0nFTGiUhnCu04EvpK61z7SlgnsSeWLSfmAIWWVOjXcKThIdO3xoz1QFblgaPPa081fvN&#10;IVjY+5erD/P8tvyers/pfXuIu/S6s/ZyPDw+gCo0lH/z3/XaCb65E3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9VmyAAAAN0AAAAPAAAAAAAAAAAAAAAAAJgCAABk&#10;cnMvZG93bnJldi54bWxQSwUGAAAAAAQABAD1AAAAjQMAAAAA&#10;" filled="f" stroked="f" strokeweight=".5pt">
                  <v:textbox>
                    <w:txbxContent>
                      <w:p w14:paraId="58CBABF5" w14:textId="77777777" w:rsidR="00592FFE" w:rsidRPr="00AC22E9" w:rsidRDefault="00592FFE" w:rsidP="009211F5">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DG</w:t>
                        </w:r>
                      </w:p>
                    </w:txbxContent>
                  </v:textbox>
                </v:shape>
                <w10:anchorlock/>
              </v:group>
            </w:pict>
          </mc:Fallback>
        </mc:AlternateContent>
      </w:r>
      <w:r>
        <w:br/>
        <w:t>Figure 5.1.1: MG Network</w:t>
      </w:r>
      <w:r w:rsidR="009D1380">
        <w:t xml:space="preserve"> Node Layout</w:t>
      </w:r>
    </w:p>
    <w:p w14:paraId="25BB65FF" w14:textId="77777777" w:rsidR="009211F5" w:rsidRDefault="009211F5" w:rsidP="009211F5">
      <w:r>
        <w:t>The aim is to determine how much power has to be provided by the DG, ESS and grid; the power being drawn by the load will be considered positive, and the power injected by the Renewable Energy Sources (RES) will be considered negative. Consensus will be used where the states of the generating assets are initially set to zero.</w:t>
      </w:r>
    </w:p>
    <w:p w14:paraId="2144B663" w14:textId="77777777" w:rsidR="009211F5" w:rsidRDefault="009211F5" w:rsidP="009211F5">
      <w:pPr>
        <w:pStyle w:val="MTDisplayEquation"/>
      </w:pPr>
      <w:r>
        <w:t>Suppose the load being drawn was 100 kW, the solar array was providing 10 kW, and the wind turbine was providing 15 kW. The initial states would be:</w:t>
      </w:r>
      <w:r w:rsidRPr="00BC6583">
        <w:t xml:space="preserve"> </w:t>
      </w:r>
    </w:p>
    <w:p w14:paraId="6415CA21" w14:textId="77777777" w:rsidR="009211F5" w:rsidRDefault="009211F5" w:rsidP="001B4758">
      <w:pPr>
        <w:pStyle w:val="MTDisplayEquation"/>
        <w:tabs>
          <w:tab w:val="clear" w:pos="4680"/>
          <w:tab w:val="clear" w:pos="9360"/>
          <w:tab w:val="center" w:pos="4140"/>
          <w:tab w:val="right" w:pos="8640"/>
        </w:tabs>
      </w:pPr>
      <w:r>
        <w:tab/>
      </w:r>
      <w:r w:rsidRPr="00C94A82">
        <w:rPr>
          <w:position w:val="-4"/>
        </w:rPr>
        <w:object w:dxaOrig="180" w:dyaOrig="279" w14:anchorId="709A0A14">
          <v:shape id="_x0000_i1089" type="#_x0000_t75" style="width:9.45pt;height:14.55pt" o:ole="">
            <v:imagedata r:id="rId39" o:title=""/>
          </v:shape>
          <o:OLEObject Type="Embed" ProgID="Equation.DSMT4" ShapeID="_x0000_i1089" DrawAspect="Content" ObjectID="_1523815968" r:id="rId158"/>
        </w:object>
      </w:r>
      <w:r>
        <w:t xml:space="preserve"> </w:t>
      </w:r>
      <w:r w:rsidRPr="00BC6583">
        <w:rPr>
          <w:position w:val="-10"/>
        </w:rPr>
        <w:object w:dxaOrig="3360" w:dyaOrig="320" w14:anchorId="608187B1">
          <v:shape id="_x0000_i1090" type="#_x0000_t75" style="width:166.3pt;height:15.45pt" o:ole="">
            <v:imagedata r:id="rId159" o:title=""/>
          </v:shape>
          <o:OLEObject Type="Embed" ProgID="Equation.DSMT4" ShapeID="_x0000_i1090" DrawAspect="Content" ObjectID="_1523815969" r:id="rId160"/>
        </w:object>
      </w:r>
      <w:r>
        <w:t xml:space="preserve"> </w:t>
      </w:r>
      <w:r>
        <w:tab/>
        <w:t>(5.1.5)</w:t>
      </w:r>
      <w:r w:rsidRPr="00601E19">
        <w:t xml:space="preserve"> </w:t>
      </w:r>
    </w:p>
    <w:p w14:paraId="32F84FD9" w14:textId="77777777" w:rsidR="009211F5" w:rsidRDefault="009211F5" w:rsidP="009211F5">
      <w:r>
        <w:lastRenderedPageBreak/>
        <w:t>By running the consensus algorithm until a desired level of precision, the process of convergence can be visualized. In this case, a precision of five significant figures was used, and convergence was achieved in 14 iterations:</w:t>
      </w:r>
    </w:p>
    <w:p w14:paraId="7B1BF4F8" w14:textId="77777777" w:rsidR="009211F5" w:rsidRDefault="009211F5" w:rsidP="009211F5">
      <w:pPr>
        <w:pStyle w:val="TableFigure"/>
      </w:pPr>
      <w:r>
        <w:rPr>
          <w:noProof/>
          <w:lang w:eastAsia="en-US"/>
        </w:rPr>
        <w:drawing>
          <wp:inline distT="0" distB="0" distL="0" distR="0" wp14:anchorId="7EA9A1CF" wp14:editId="63C641B7">
            <wp:extent cx="4990744" cy="2522565"/>
            <wp:effectExtent l="19050" t="19050" r="19685" b="1143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031929" cy="2543382"/>
                    </a:xfrm>
                    <a:prstGeom prst="rect">
                      <a:avLst/>
                    </a:prstGeom>
                    <a:ln w="6350">
                      <a:solidFill>
                        <a:schemeClr val="tx1"/>
                      </a:solidFill>
                    </a:ln>
                  </pic:spPr>
                </pic:pic>
              </a:graphicData>
            </a:graphic>
          </wp:inline>
        </w:drawing>
      </w:r>
      <w:r>
        <w:br/>
        <w:t>Figure 5.1.2: Consensus Convergence</w:t>
      </w:r>
    </w:p>
    <w:p w14:paraId="7A91D6AF" w14:textId="77777777" w:rsidR="009211F5" w:rsidRDefault="009211F5" w:rsidP="009211F5">
      <w:r>
        <w:t xml:space="preserve">It can be seen how each node begins at its initial state, magenta being the load at node two, red being the solar panel at node four, green being the wind turbine at node five, and the other nodes starting at zero. All the nodes converge at 12.5 kW; which is the average of the values of </w:t>
      </w:r>
      <w:r>
        <w:rPr>
          <w:i/>
        </w:rPr>
        <w:t>x[0]</w:t>
      </w:r>
      <w:r>
        <w:t xml:space="preserve">. Also, this value multiplied by the number of nodes will give the net power needed by the MG: </w:t>
      </w:r>
      <w:r>
        <w:rPr>
          <w:i/>
        </w:rPr>
        <w:t>12.5e3*6=75e3</w:t>
      </w:r>
      <w:r>
        <w:t>, which is equal to the load minus the RES output (</w:t>
      </w:r>
      <w:r>
        <w:rPr>
          <w:i/>
        </w:rPr>
        <w:t>100 kW–10 kW–15 kW = 75 kW</w:t>
      </w:r>
      <w:r w:rsidRPr="006A4E9A">
        <w:t>)</w:t>
      </w:r>
      <w:r>
        <w:t>. In Section 5.4, it will be explained how this information can then be used to perform decentralized ED. Now, diffusion will be described and compared to consensus.</w:t>
      </w:r>
    </w:p>
    <w:p w14:paraId="47E5FCDF" w14:textId="77777777" w:rsidR="009211F5" w:rsidRDefault="009211F5" w:rsidP="009211F5"/>
    <w:p w14:paraId="5D22D63E" w14:textId="77777777" w:rsidR="009211F5" w:rsidRDefault="009211F5" w:rsidP="009211F5">
      <w:pPr>
        <w:pStyle w:val="Heading2"/>
      </w:pPr>
      <w:bookmarkStart w:id="20" w:name="_Toc442882599"/>
      <w:r>
        <w:lastRenderedPageBreak/>
        <w:t>5.2. Diffusion Strategies</w:t>
      </w:r>
      <w:bookmarkEnd w:id="20"/>
    </w:p>
    <w:p w14:paraId="1C82038F" w14:textId="77777777" w:rsidR="009211F5" w:rsidRDefault="009211F5" w:rsidP="009211F5">
      <w:pPr>
        <w:pStyle w:val="MTDisplayEquation"/>
      </w:pPr>
      <w:r>
        <w:t xml:space="preserve">Inspired by adaptation and learning in nature, such as with schools of fish or swarms of bees, </w:t>
      </w:r>
      <w:r>
        <w:rPr>
          <w:i/>
        </w:rPr>
        <w:t>diffusion</w:t>
      </w:r>
      <w:r>
        <w:t xml:space="preserve"> builds upon consensus to create a faster and more adaptive strategy. In </w:t>
      </w:r>
      <w:sdt>
        <w:sdtPr>
          <w:id w:val="-2144804234"/>
          <w:citation/>
        </w:sdtPr>
        <w:sdtEndPr/>
        <w:sdtContent>
          <w:r>
            <w:fldChar w:fldCharType="begin"/>
          </w:r>
          <w:r>
            <w:instrText xml:space="preserve"> CITATION Che12 \l 1033 </w:instrText>
          </w:r>
          <w:r>
            <w:fldChar w:fldCharType="separate"/>
          </w:r>
          <w:r w:rsidR="004030AA" w:rsidRPr="004030AA">
            <w:rPr>
              <w:noProof/>
            </w:rPr>
            <w:t>[34]</w:t>
          </w:r>
          <w:r>
            <w:fldChar w:fldCharType="end"/>
          </w:r>
        </w:sdtContent>
      </w:sdt>
      <w:r>
        <w:t xml:space="preserve">, the authors describe how a </w:t>
      </w:r>
      <w:r>
        <w:rPr>
          <w:i/>
        </w:rPr>
        <w:t xml:space="preserve">stochastic gradient </w:t>
      </w:r>
      <w:r>
        <w:t xml:space="preserve">is included in an </w:t>
      </w:r>
      <w:r>
        <w:rPr>
          <w:i/>
        </w:rPr>
        <w:t>adaptation</w:t>
      </w:r>
      <w:r>
        <w:t xml:space="preserve"> phase of an agent’s process in order to more quickly </w:t>
      </w:r>
      <w:r>
        <w:rPr>
          <w:i/>
        </w:rPr>
        <w:t>diffuse</w:t>
      </w:r>
      <w:r>
        <w:t xml:space="preserve"> information through the network; this is termed Combine Then Adapt (CTA):</w:t>
      </w:r>
      <w:r w:rsidRPr="008A6009">
        <w:t xml:space="preserve"> </w:t>
      </w:r>
    </w:p>
    <w:p w14:paraId="42CF422A" w14:textId="77777777" w:rsidR="009211F5" w:rsidRDefault="009211F5" w:rsidP="001B4758">
      <w:pPr>
        <w:pStyle w:val="MTDisplayEquation"/>
        <w:tabs>
          <w:tab w:val="clear" w:pos="4680"/>
          <w:tab w:val="clear" w:pos="9360"/>
          <w:tab w:val="center" w:pos="4140"/>
          <w:tab w:val="right" w:pos="8640"/>
        </w:tabs>
      </w:pPr>
      <w:r>
        <w:tab/>
      </w:r>
      <w:r w:rsidRPr="00C94A82">
        <w:rPr>
          <w:position w:val="-4"/>
        </w:rPr>
        <w:object w:dxaOrig="180" w:dyaOrig="279" w14:anchorId="643F76D4">
          <v:shape id="_x0000_i1091" type="#_x0000_t75" style="width:9.45pt;height:14.55pt" o:ole="">
            <v:imagedata r:id="rId39" o:title=""/>
          </v:shape>
          <o:OLEObject Type="Embed" ProgID="Equation.DSMT4" ShapeID="_x0000_i1091" DrawAspect="Content" ObjectID="_1523815970" r:id="rId162"/>
        </w:object>
      </w:r>
      <w:r>
        <w:t xml:space="preserve"> </w:t>
      </w:r>
      <w:r w:rsidRPr="008A6009">
        <w:rPr>
          <w:position w:val="-46"/>
        </w:rPr>
        <w:object w:dxaOrig="3980" w:dyaOrig="1040" w14:anchorId="71BE8193">
          <v:shape id="_x0000_i1092" type="#_x0000_t75" style="width:197.15pt;height:53.15pt" o:ole="">
            <v:imagedata r:id="rId163" o:title=""/>
          </v:shape>
          <o:OLEObject Type="Embed" ProgID="Equation.DSMT4" ShapeID="_x0000_i1092" DrawAspect="Content" ObjectID="_1523815971" r:id="rId164"/>
        </w:object>
      </w:r>
      <w:r>
        <w:t xml:space="preserve"> </w:t>
      </w:r>
      <w:r>
        <w:tab/>
        <w:t>(5.2.1)</w:t>
      </w:r>
      <w:r w:rsidRPr="00601E19">
        <w:t xml:space="preserve"> </w:t>
      </w:r>
    </w:p>
    <w:p w14:paraId="242A2E76" w14:textId="77777777" w:rsidR="009211F5" w:rsidRDefault="009211F5" w:rsidP="009211F5">
      <w:r>
        <w:t xml:space="preserve">Where </w:t>
      </w:r>
      <w:r>
        <w:rPr>
          <w:i/>
        </w:rPr>
        <w:t>x</w:t>
      </w:r>
      <w:r>
        <w:rPr>
          <w:i/>
          <w:vertAlign w:val="subscript"/>
        </w:rPr>
        <w:t>i,k</w:t>
      </w:r>
      <w:r w:rsidRPr="00335842">
        <w:rPr>
          <w:rFonts w:ascii="Cambria Math" w:hAnsi="Cambria Math" w:cs="Cambria Math"/>
          <w:i/>
        </w:rPr>
        <w:t>∈ℝ</w:t>
      </w:r>
      <w:r>
        <w:t xml:space="preserve"> denotes the state of agent </w:t>
      </w:r>
      <w:r>
        <w:rPr>
          <w:i/>
        </w:rPr>
        <w:t>i</w:t>
      </w:r>
      <w:r>
        <w:t xml:space="preserve"> at time </w:t>
      </w:r>
      <w:r>
        <w:rPr>
          <w:i/>
        </w:rPr>
        <w:t>k</w:t>
      </w:r>
      <w:r>
        <w:t xml:space="preserve">, </w:t>
      </w:r>
      <w:r>
        <w:rPr>
          <w:rFonts w:cstheme="minorHAnsi"/>
          <w:i/>
        </w:rPr>
        <w:t>ϕ</w:t>
      </w:r>
      <w:r>
        <w:rPr>
          <w:i/>
          <w:vertAlign w:val="subscript"/>
        </w:rPr>
        <w:t>i</w:t>
      </w:r>
      <w:r w:rsidRPr="00D7760F">
        <w:rPr>
          <w:i/>
          <w:vertAlign w:val="subscript"/>
        </w:rPr>
        <w:t>,</w:t>
      </w:r>
      <w:r>
        <w:rPr>
          <w:i/>
          <w:vertAlign w:val="subscript"/>
        </w:rPr>
        <w:t>k</w:t>
      </w:r>
      <w:r>
        <w:t xml:space="preserve"> is the intermediate variable for agent </w:t>
      </w:r>
      <w:r>
        <w:rPr>
          <w:i/>
        </w:rPr>
        <w:t>i</w:t>
      </w:r>
      <w:r>
        <w:t xml:space="preserve"> at time </w:t>
      </w:r>
      <w:r>
        <w:rPr>
          <w:i/>
        </w:rPr>
        <w:t>k</w:t>
      </w:r>
      <w:r>
        <w:t xml:space="preserve">, </w:t>
      </w:r>
      <w:r w:rsidRPr="00D7760F">
        <w:rPr>
          <w:i/>
        </w:rPr>
        <w:t>µ</w:t>
      </w:r>
      <w:r>
        <w:rPr>
          <w:i/>
          <w:vertAlign w:val="subscript"/>
        </w:rPr>
        <w:t>i</w:t>
      </w:r>
      <w:r>
        <w:rPr>
          <w:i/>
        </w:rPr>
        <w:t xml:space="preserve"> </w:t>
      </w:r>
      <w:r>
        <w:t xml:space="preserve">is a nonnegative updating parameter of agent </w:t>
      </w:r>
      <w:r>
        <w:rPr>
          <w:i/>
        </w:rPr>
        <w:t>i</w:t>
      </w:r>
      <w: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i,k</m:t>
            </m:r>
          </m:sub>
        </m:sSub>
        <m:r>
          <w:rPr>
            <w:rFonts w:ascii="Cambria Math" w:hAnsi="Cambria Math"/>
          </w:rPr>
          <m:t>(</m:t>
        </m:r>
        <m:r>
          <w:rPr>
            <w:rFonts w:ascii="Cambria Math" w:hAnsi="Cambria Math" w:cstheme="minorHAnsi"/>
          </w:rPr>
          <m:t>ϕ</m:t>
        </m:r>
        <m:r>
          <w:rPr>
            <w:rFonts w:ascii="Cambria Math" w:hAnsi="Cambria Math"/>
          </w:rPr>
          <m:t>)</m:t>
        </m:r>
      </m:oMath>
      <w:r>
        <w:t xml:space="preserve"> is the stochastic gradient for agent </w:t>
      </w:r>
      <w:r>
        <w:rPr>
          <w:i/>
        </w:rPr>
        <w:t xml:space="preserve">i </w:t>
      </w:r>
      <w:r>
        <w:t>of the intermediate</w:t>
      </w:r>
      <w:r w:rsidRPr="00133F0F">
        <w:t xml:space="preserve"> </w:t>
      </w:r>
      <w:r>
        <w:t xml:space="preserve">state </w:t>
      </w:r>
      <w:r>
        <w:rPr>
          <w:rFonts w:cstheme="minorHAnsi"/>
          <w:i/>
        </w:rPr>
        <w:t>ϕ</w:t>
      </w:r>
      <w:r>
        <w:t xml:space="preserve"> at time </w:t>
      </w:r>
      <w:r>
        <w:rPr>
          <w:i/>
        </w:rPr>
        <w:t>k</w:t>
      </w:r>
      <w:r>
        <w:t xml:space="preserve">. The stochastic gradient is simply calculated on the difference of </w:t>
      </w:r>
      <w:r>
        <w:rPr>
          <w:rFonts w:cstheme="minorHAnsi"/>
          <w:i/>
        </w:rPr>
        <w:t>ϕ</w:t>
      </w:r>
      <w:r>
        <w:t xml:space="preserve"> from one iteration to the other; thus, each agents keeps track of its gradient and updates the combination of all its neighbors according to it. There is also Adapt Then Combine (ATC) diffusion, which inverts the steps in Eq. 5.2.1, but only CTA is used hereafter.</w:t>
      </w:r>
    </w:p>
    <w:p w14:paraId="0145193F" w14:textId="77777777" w:rsidR="009211F5" w:rsidRDefault="009211F5" w:rsidP="009211F5">
      <w:r>
        <w:t>Applying this algorithm to the same example described in the previous section and illustrated by Fig. 5.1.1 and initial conditions shown in Eq. 5.1.5, the following result is obtained (same Metropolis weights are also used):</w:t>
      </w:r>
    </w:p>
    <w:p w14:paraId="52E63816" w14:textId="77777777" w:rsidR="009211F5" w:rsidRDefault="009211F5" w:rsidP="009211F5">
      <w:pPr>
        <w:pStyle w:val="TableFigure"/>
      </w:pPr>
      <w:r>
        <w:rPr>
          <w:noProof/>
          <w:lang w:eastAsia="en-US"/>
        </w:rPr>
        <w:lastRenderedPageBreak/>
        <w:drawing>
          <wp:inline distT="0" distB="0" distL="0" distR="0" wp14:anchorId="4FA289A6" wp14:editId="47D3E9B0">
            <wp:extent cx="4991100" cy="2513680"/>
            <wp:effectExtent l="19050" t="19050" r="19050" b="2032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008603" cy="2522495"/>
                    </a:xfrm>
                    <a:prstGeom prst="rect">
                      <a:avLst/>
                    </a:prstGeom>
                    <a:ln w="6350">
                      <a:solidFill>
                        <a:schemeClr val="tx1"/>
                      </a:solidFill>
                    </a:ln>
                  </pic:spPr>
                </pic:pic>
              </a:graphicData>
            </a:graphic>
          </wp:inline>
        </w:drawing>
      </w:r>
      <w:r>
        <w:br/>
        <w:t>Figure 5.2.1: Diffusion Convergence</w:t>
      </w:r>
    </w:p>
    <w:p w14:paraId="650298A8" w14:textId="77777777" w:rsidR="009211F5" w:rsidRDefault="009211F5" w:rsidP="009211F5">
      <w:r>
        <w:t>The same level of precision (five significant figures) is achieved in considerably less iterations by diffusion (9 vs 14; 36% less). When compared to Fig. 5.1.2, diffusion seems to “damp” the overshoot shown, especially by the load agent (node two in magenta).</w:t>
      </w:r>
    </w:p>
    <w:p w14:paraId="2FA74338" w14:textId="77777777" w:rsidR="009211F5" w:rsidRDefault="009211F5" w:rsidP="009211F5">
      <w:r>
        <w:t xml:space="preserve">Of course the step size </w:t>
      </w:r>
      <w:r w:rsidRPr="00D7760F">
        <w:rPr>
          <w:i/>
        </w:rPr>
        <w:t>µ</w:t>
      </w:r>
      <w:r>
        <w:t xml:space="preserve"> affects the performance and stability of the diffusion algorithm and must be tailored to each application and network; in this example it was found by trial and error that the optimum </w:t>
      </w:r>
      <w:r w:rsidRPr="00D7760F">
        <w:rPr>
          <w:i/>
        </w:rPr>
        <w:t>µ</w:t>
      </w:r>
      <w:r>
        <w:t xml:space="preserve"> was </w:t>
      </w:r>
      <w:r>
        <w:rPr>
          <w:i/>
        </w:rPr>
        <w:t>0.09</w:t>
      </w:r>
      <w:r>
        <w:t xml:space="preserve">. As shown in </w:t>
      </w:r>
      <w:sdt>
        <w:sdtPr>
          <w:id w:val="38636786"/>
          <w:citation/>
        </w:sdtPr>
        <w:sdtEndPr/>
        <w:sdtContent>
          <w:r>
            <w:fldChar w:fldCharType="begin"/>
          </w:r>
          <w:r>
            <w:instrText xml:space="preserve"> CITATION Say14 \l 1033 </w:instrText>
          </w:r>
          <w:r>
            <w:fldChar w:fldCharType="separate"/>
          </w:r>
          <w:r w:rsidR="004030AA" w:rsidRPr="004030AA">
            <w:rPr>
              <w:noProof/>
            </w:rPr>
            <w:t>[5]</w:t>
          </w:r>
          <w:r>
            <w:fldChar w:fldCharType="end"/>
          </w:r>
        </w:sdtContent>
      </w:sdt>
      <w:r>
        <w:t xml:space="preserve">, diffusion guarantees stability with sufficiently small step sizes; additionally, diminishing step sizes can ensure the convergence of the solution to the definite value. However, this removes the ability to track a drifting solution; therefore </w:t>
      </w:r>
      <w:r w:rsidRPr="006753E7">
        <w:rPr>
          <w:b/>
        </w:rPr>
        <w:t xml:space="preserve">there is a tradeoff between precision and adaptability. </w:t>
      </w:r>
    </w:p>
    <w:p w14:paraId="3ECA7B2F" w14:textId="77777777" w:rsidR="009211F5" w:rsidRDefault="009211F5" w:rsidP="009211F5">
      <w:r>
        <w:t xml:space="preserve">In the case of a MG control system, diffusion is preferred over consensus because for a predetermined stringency in precision, the performance is significantly better. Thus, the step size can remain constant after being adjusted to the desired precision level, and the network will continuously outperform consensus. In the next section, this adaptability concept will take on a whole different meaning. </w:t>
      </w:r>
    </w:p>
    <w:p w14:paraId="78E48A9E" w14:textId="77777777" w:rsidR="009211F5" w:rsidRDefault="009211F5" w:rsidP="009211F5"/>
    <w:p w14:paraId="72A6D9B7" w14:textId="77777777" w:rsidR="009211F5" w:rsidRDefault="009211F5" w:rsidP="009211F5">
      <w:pPr>
        <w:pStyle w:val="Heading2"/>
      </w:pPr>
      <w:bookmarkStart w:id="21" w:name="_Toc442882600"/>
      <w:r>
        <w:t>5.3. Decentralized Optimization</w:t>
      </w:r>
      <w:bookmarkEnd w:id="21"/>
    </w:p>
    <w:p w14:paraId="05FB2750" w14:textId="77777777" w:rsidR="009211F5" w:rsidRDefault="009211F5" w:rsidP="009211F5">
      <w:pPr>
        <w:pStyle w:val="MTDisplayEquation"/>
      </w:pPr>
      <w:r>
        <w:t xml:space="preserve">As mentioned in Chapter 3, the marginal cost of a DG is the gradient of its cost function; this is where diffusion and Economic Dispatch (ED) come together. The previous section described how diffusion includes a stochastic gradient in the information sharing (also known as estimation) problem. For decentralized optimization of MG resources, the marginal cost is used instead. First, the global problem is defined </w:t>
      </w:r>
      <w:sdt>
        <w:sdtPr>
          <w:id w:val="-944456343"/>
          <w:citation/>
        </w:sdtPr>
        <w:sdtEndPr/>
        <w:sdtContent>
          <w:r>
            <w:fldChar w:fldCharType="begin"/>
          </w:r>
          <w:r>
            <w:instrText xml:space="preserve"> CITATION Jia12 \l 1033 </w:instrText>
          </w:r>
          <w:r>
            <w:fldChar w:fldCharType="separate"/>
          </w:r>
          <w:r w:rsidR="004030AA" w:rsidRPr="004030AA">
            <w:rPr>
              <w:noProof/>
            </w:rPr>
            <w:t>[6]</w:t>
          </w:r>
          <w:r>
            <w:fldChar w:fldCharType="end"/>
          </w:r>
        </w:sdtContent>
      </w:sdt>
      <w:r>
        <w:t>:</w:t>
      </w:r>
      <w:r w:rsidRPr="00151BB1">
        <w:t xml:space="preserve"> </w:t>
      </w:r>
    </w:p>
    <w:p w14:paraId="0F1FD5D9" w14:textId="77777777" w:rsidR="009211F5" w:rsidRDefault="009211F5" w:rsidP="000B2304">
      <w:pPr>
        <w:pStyle w:val="MTDisplayEquation"/>
        <w:tabs>
          <w:tab w:val="clear" w:pos="4680"/>
          <w:tab w:val="clear" w:pos="9360"/>
          <w:tab w:val="center" w:pos="4140"/>
          <w:tab w:val="right" w:pos="8640"/>
        </w:tabs>
      </w:pPr>
      <w:r>
        <w:tab/>
      </w:r>
      <w:r w:rsidRPr="00C94A82">
        <w:rPr>
          <w:position w:val="-4"/>
        </w:rPr>
        <w:object w:dxaOrig="180" w:dyaOrig="279" w14:anchorId="347DC715">
          <v:shape id="_x0000_i1093" type="#_x0000_t75" style="width:9.45pt;height:14.55pt" o:ole="">
            <v:imagedata r:id="rId39" o:title=""/>
          </v:shape>
          <o:OLEObject Type="Embed" ProgID="Equation.DSMT4" ShapeID="_x0000_i1093" DrawAspect="Content" ObjectID="_1523815972" r:id="rId166"/>
        </w:object>
      </w:r>
      <w:r>
        <w:t xml:space="preserve"> </w:t>
      </w:r>
      <w:r w:rsidRPr="00B56F36">
        <w:rPr>
          <w:position w:val="-30"/>
        </w:rPr>
        <w:object w:dxaOrig="2100" w:dyaOrig="720" w14:anchorId="584B5302">
          <v:shape id="_x0000_i1094" type="#_x0000_t75" style="width:102pt;height:36pt" o:ole="">
            <v:imagedata r:id="rId167" o:title=""/>
          </v:shape>
          <o:OLEObject Type="Embed" ProgID="Equation.DSMT4" ShapeID="_x0000_i1094" DrawAspect="Content" ObjectID="_1523815973" r:id="rId168"/>
        </w:object>
      </w:r>
      <w:r>
        <w:t xml:space="preserve"> </w:t>
      </w:r>
      <w:r>
        <w:tab/>
        <w:t>(5.3.1)</w:t>
      </w:r>
      <w:r w:rsidRPr="00601E19">
        <w:t xml:space="preserve"> </w:t>
      </w:r>
    </w:p>
    <w:p w14:paraId="535B98A2" w14:textId="77777777" w:rsidR="009211F5" w:rsidRDefault="009211F5" w:rsidP="000B2304">
      <w:pPr>
        <w:pStyle w:val="MTDisplayEquation"/>
        <w:tabs>
          <w:tab w:val="clear" w:pos="4680"/>
          <w:tab w:val="clear" w:pos="9360"/>
          <w:tab w:val="center" w:pos="4140"/>
          <w:tab w:val="right" w:pos="8640"/>
        </w:tabs>
      </w:pPr>
      <w:r>
        <w:tab/>
      </w:r>
      <w:r w:rsidRPr="00C94A82">
        <w:rPr>
          <w:position w:val="-4"/>
        </w:rPr>
        <w:object w:dxaOrig="180" w:dyaOrig="279" w14:anchorId="5CBC6085">
          <v:shape id="_x0000_i1095" type="#_x0000_t75" style="width:9.45pt;height:14.55pt" o:ole="">
            <v:imagedata r:id="rId39" o:title=""/>
          </v:shape>
          <o:OLEObject Type="Embed" ProgID="Equation.DSMT4" ShapeID="_x0000_i1095" DrawAspect="Content" ObjectID="_1523815974" r:id="rId169"/>
        </w:object>
      </w:r>
      <w:r>
        <w:t xml:space="preserve"> </w:t>
      </w:r>
      <w:r w:rsidRPr="0003569B">
        <w:rPr>
          <w:position w:val="-20"/>
        </w:rPr>
        <w:object w:dxaOrig="1320" w:dyaOrig="480" w14:anchorId="41CFC4A1">
          <v:shape id="_x0000_i1096" type="#_x0000_t75" style="width:63.45pt;height:24pt" o:ole="">
            <v:imagedata r:id="rId170" o:title=""/>
          </v:shape>
          <o:OLEObject Type="Embed" ProgID="Equation.DSMT4" ShapeID="_x0000_i1096" DrawAspect="Content" ObjectID="_1523815975" r:id="rId171"/>
        </w:object>
      </w:r>
      <w:r>
        <w:t xml:space="preserve"> </w:t>
      </w:r>
      <w:r>
        <w:tab/>
        <w:t>(5.3.2)</w:t>
      </w:r>
      <w:r w:rsidRPr="00601E19">
        <w:t xml:space="preserve"> </w:t>
      </w:r>
    </w:p>
    <w:p w14:paraId="7BFB5E88" w14:textId="77777777" w:rsidR="009211F5" w:rsidRDefault="009211F5" w:rsidP="009211F5">
      <w:pPr>
        <w:pStyle w:val="MTDisplayEquation"/>
      </w:pPr>
      <w:r>
        <w:t xml:space="preserve">Where </w:t>
      </w:r>
      <w:r w:rsidRPr="0073029C">
        <w:rPr>
          <w:rFonts w:ascii="Cambria Math" w:hAnsi="Cambria Math"/>
          <w:i/>
        </w:rPr>
        <w:t>J</w:t>
      </w:r>
      <w:r>
        <w:rPr>
          <w:rFonts w:ascii="Cambria Math" w:hAnsi="Cambria Math"/>
          <w:i/>
          <w:vertAlign w:val="subscript"/>
        </w:rPr>
        <w:t>i</w:t>
      </w:r>
      <w:r>
        <w:t xml:space="preserve"> is the cost function of agent </w:t>
      </w:r>
      <w:r>
        <w:rPr>
          <w:rFonts w:ascii="Cambria Math" w:hAnsi="Cambria Math"/>
          <w:i/>
        </w:rPr>
        <w:t>i</w:t>
      </w:r>
      <w:r>
        <w:t xml:space="preserve"> defined over the real-valued vector of arguments </w:t>
      </w:r>
      <w:r w:rsidRPr="00335842">
        <w:rPr>
          <w:rFonts w:ascii="Cambria Math" w:hAnsi="Cambria Math"/>
          <w:i/>
        </w:rPr>
        <w:t>w</w:t>
      </w:r>
      <w:r w:rsidRPr="00335842">
        <w:rPr>
          <w:rFonts w:ascii="Cambria Math" w:hAnsi="Cambria Math" w:cs="Cambria Math"/>
          <w:i/>
        </w:rPr>
        <w:t>∈ℝ</w:t>
      </w:r>
      <w:r>
        <w:rPr>
          <w:rFonts w:ascii="Cambria Math" w:hAnsi="Cambria Math" w:cs="Cambria Math"/>
          <w:i/>
          <w:vertAlign w:val="superscript"/>
        </w:rPr>
        <w:t>n</w:t>
      </w:r>
      <w:r>
        <w:t>; therefore the objective is to minimize</w:t>
      </w:r>
      <w:r w:rsidRPr="0003569B">
        <w:t xml:space="preserve"> </w:t>
      </w:r>
      <w:r>
        <w:t xml:space="preserve">the global cost </w:t>
      </w:r>
      <w:r>
        <w:rPr>
          <w:i/>
        </w:rPr>
        <w:t>J</w:t>
      </w:r>
      <w:r>
        <w:rPr>
          <w:i/>
          <w:vertAlign w:val="subscript"/>
        </w:rPr>
        <w:t>glob</w:t>
      </w:r>
      <w:r>
        <w:rPr>
          <w:i/>
        </w:rPr>
        <w:t>,</w:t>
      </w:r>
      <w:r>
        <w:t xml:space="preserve"> which is the sum of all the individual cost functions. The cost functions need not be the same for each agent, and they need not be minimized at the same </w:t>
      </w:r>
      <w:r>
        <w:rPr>
          <w:i/>
        </w:rPr>
        <w:t>w</w:t>
      </w:r>
      <w:r>
        <w:t xml:space="preserve"> vector </w:t>
      </w:r>
      <w:sdt>
        <w:sdtPr>
          <w:id w:val="-203491591"/>
          <w:citation/>
        </w:sdtPr>
        <w:sdtEndPr/>
        <w:sdtContent>
          <w:r>
            <w:fldChar w:fldCharType="begin"/>
          </w:r>
          <w:r>
            <w:instrText xml:space="preserve"> CITATION Jia13 \l 1033 </w:instrText>
          </w:r>
          <w:r>
            <w:fldChar w:fldCharType="separate"/>
          </w:r>
          <w:r w:rsidR="004030AA" w:rsidRPr="004030AA">
            <w:rPr>
              <w:noProof/>
            </w:rPr>
            <w:t>[7]</w:t>
          </w:r>
          <w:r>
            <w:fldChar w:fldCharType="end"/>
          </w:r>
        </w:sdtContent>
      </w:sdt>
      <w:r>
        <w:t xml:space="preserve">; this shall be the case for the MG where each agent has its own cost function. According to </w:t>
      </w:r>
      <w:sdt>
        <w:sdtPr>
          <w:id w:val="1663807778"/>
          <w:citation/>
        </w:sdtPr>
        <w:sdtEndPr/>
        <w:sdtContent>
          <w:r>
            <w:fldChar w:fldCharType="begin"/>
          </w:r>
          <w:r>
            <w:instrText xml:space="preserve"> CITATION Say14 \l 1033 </w:instrText>
          </w:r>
          <w:r>
            <w:fldChar w:fldCharType="separate"/>
          </w:r>
          <w:r w:rsidR="004030AA" w:rsidRPr="004030AA">
            <w:rPr>
              <w:noProof/>
            </w:rPr>
            <w:t>[5]</w:t>
          </w:r>
          <w:r>
            <w:fldChar w:fldCharType="end"/>
          </w:r>
        </w:sdtContent>
      </w:sdt>
      <w:r>
        <w:t xml:space="preserve">, all </w:t>
      </w:r>
      <w:r>
        <w:rPr>
          <w:i/>
        </w:rPr>
        <w:t>J</w:t>
      </w:r>
      <w:r>
        <w:rPr>
          <w:i/>
          <w:vertAlign w:val="subscript"/>
        </w:rPr>
        <w:t>i</w:t>
      </w:r>
      <w:r>
        <w:rPr>
          <w:i/>
        </w:rPr>
        <w:t xml:space="preserve"> </w:t>
      </w:r>
      <w:r>
        <w:t xml:space="preserve">need to be </w:t>
      </w:r>
      <w:r w:rsidRPr="000303A8">
        <w:rPr>
          <w:i/>
        </w:rPr>
        <w:t>convex</w:t>
      </w:r>
      <w:r>
        <w:t xml:space="preserve"> and </w:t>
      </w:r>
      <w:r w:rsidRPr="000303A8">
        <w:t>differentiable</w:t>
      </w:r>
      <w:r>
        <w:t xml:space="preserve">; a convex function is one for which a line segment between any two points on its graph lies on or above it. Furthermore, at least one </w:t>
      </w:r>
      <w:r>
        <w:rPr>
          <w:i/>
        </w:rPr>
        <w:t>J</w:t>
      </w:r>
      <w:r>
        <w:t xml:space="preserve"> needs to be </w:t>
      </w:r>
      <w:r>
        <w:rPr>
          <w:i/>
        </w:rPr>
        <w:t>strongly convex</w:t>
      </w:r>
      <w:r>
        <w:t xml:space="preserve"> in order for </w:t>
      </w:r>
      <w:r>
        <w:rPr>
          <w:i/>
        </w:rPr>
        <w:t>J</w:t>
      </w:r>
      <w:r>
        <w:rPr>
          <w:i/>
          <w:vertAlign w:val="subscript"/>
        </w:rPr>
        <w:t>glob</w:t>
      </w:r>
      <w:r>
        <w:t xml:space="preserve"> to also be strongly convex, meaning there is only one global minimum solution. Strong convexity is the same as convexity except the line segments must be strictly above the graph. Mathematically, convexity can be defined through the second derivative of </w:t>
      </w:r>
      <w:r>
        <w:rPr>
          <w:i/>
        </w:rPr>
        <w:t>J</w:t>
      </w:r>
      <w:r>
        <w:t xml:space="preserve"> :</w:t>
      </w:r>
      <w:r w:rsidRPr="00A26FFE">
        <w:t xml:space="preserve"> </w:t>
      </w:r>
    </w:p>
    <w:p w14:paraId="756685E2" w14:textId="77777777" w:rsidR="009211F5" w:rsidRDefault="009211F5" w:rsidP="000B2304">
      <w:pPr>
        <w:pStyle w:val="MTDisplayEquation"/>
        <w:tabs>
          <w:tab w:val="clear" w:pos="4680"/>
          <w:tab w:val="clear" w:pos="9360"/>
          <w:tab w:val="center" w:pos="4140"/>
          <w:tab w:val="right" w:pos="8640"/>
        </w:tabs>
      </w:pPr>
      <w:r>
        <w:tab/>
      </w:r>
      <w:r w:rsidRPr="00C94A82">
        <w:rPr>
          <w:position w:val="-4"/>
        </w:rPr>
        <w:object w:dxaOrig="180" w:dyaOrig="279" w14:anchorId="5AB7270F">
          <v:shape id="_x0000_i1097" type="#_x0000_t75" style="width:9.45pt;height:14.55pt" o:ole="">
            <v:imagedata r:id="rId39" o:title=""/>
          </v:shape>
          <o:OLEObject Type="Embed" ProgID="Equation.DSMT4" ShapeID="_x0000_i1097" DrawAspect="Content" ObjectID="_1523815976" r:id="rId172"/>
        </w:object>
      </w:r>
      <w:r>
        <w:t xml:space="preserve"> </w:t>
      </w:r>
      <w:r w:rsidRPr="00A26FFE">
        <w:rPr>
          <w:position w:val="-14"/>
        </w:rPr>
        <w:object w:dxaOrig="3220" w:dyaOrig="400" w14:anchorId="3F624ABC">
          <v:shape id="_x0000_i1098" type="#_x0000_t75" style="width:159.45pt;height:22.3pt" o:ole="">
            <v:imagedata r:id="rId173" o:title=""/>
          </v:shape>
          <o:OLEObject Type="Embed" ProgID="Equation.DSMT4" ShapeID="_x0000_i1098" DrawAspect="Content" ObjectID="_1523815977" r:id="rId174"/>
        </w:object>
      </w:r>
      <w:r>
        <w:t xml:space="preserve"> </w:t>
      </w:r>
      <w:r>
        <w:tab/>
        <w:t>(5.3.3)</w:t>
      </w:r>
      <w:r w:rsidRPr="00601E19">
        <w:t xml:space="preserve"> </w:t>
      </w:r>
    </w:p>
    <w:p w14:paraId="792B2051" w14:textId="77777777" w:rsidR="009211F5" w:rsidRPr="00A26FFE" w:rsidRDefault="009211F5" w:rsidP="000B2304">
      <w:pPr>
        <w:pStyle w:val="MTDisplayEquation"/>
        <w:tabs>
          <w:tab w:val="clear" w:pos="4680"/>
          <w:tab w:val="clear" w:pos="9360"/>
          <w:tab w:val="center" w:pos="4140"/>
          <w:tab w:val="right" w:pos="8640"/>
        </w:tabs>
      </w:pPr>
      <w:r>
        <w:lastRenderedPageBreak/>
        <w:tab/>
      </w:r>
      <w:r w:rsidRPr="00C94A82">
        <w:rPr>
          <w:position w:val="-4"/>
        </w:rPr>
        <w:object w:dxaOrig="180" w:dyaOrig="279" w14:anchorId="38D9D16F">
          <v:shape id="_x0000_i1099" type="#_x0000_t75" style="width:9.45pt;height:14.55pt" o:ole="">
            <v:imagedata r:id="rId39" o:title=""/>
          </v:shape>
          <o:OLEObject Type="Embed" ProgID="Equation.DSMT4" ShapeID="_x0000_i1099" DrawAspect="Content" ObjectID="_1523815978" r:id="rId175"/>
        </w:object>
      </w:r>
      <w:r>
        <w:t xml:space="preserve"> </w:t>
      </w:r>
      <w:r w:rsidRPr="00A26FFE">
        <w:rPr>
          <w:position w:val="-14"/>
        </w:rPr>
        <w:object w:dxaOrig="4060" w:dyaOrig="400" w14:anchorId="17445F93">
          <v:shape id="_x0000_i1100" type="#_x0000_t75" style="width:198.85pt;height:22.3pt" o:ole="">
            <v:imagedata r:id="rId176" o:title=""/>
          </v:shape>
          <o:OLEObject Type="Embed" ProgID="Equation.DSMT4" ShapeID="_x0000_i1100" DrawAspect="Content" ObjectID="_1523815979" r:id="rId177"/>
        </w:object>
      </w:r>
      <w:r>
        <w:t xml:space="preserve"> </w:t>
      </w:r>
      <w:r>
        <w:tab/>
        <w:t>(5.3.4)</w:t>
      </w:r>
      <w:r w:rsidRPr="00601E19">
        <w:t xml:space="preserve"> </w:t>
      </w:r>
    </w:p>
    <w:p w14:paraId="0683AEF4" w14:textId="77777777" w:rsidR="009211F5" w:rsidRPr="002A4358" w:rsidRDefault="009211F5" w:rsidP="009211F5">
      <w:pPr>
        <w:pStyle w:val="MTDisplayEquation"/>
      </w:pPr>
      <w:r>
        <w:t xml:space="preserve">In the case of a MG, the cost functions of the distributed resources are all strongly convex with the exception of the Grid Agent (GA), which is only convex (linear functions are both convex and concave, satisfying Eq. 5.3.3). The Distributed Generator Agent’s (DGA) and Energy Storage Agent’s (ESA) cost functions are strongly convex since they are positive quadratic functions. Thus, </w:t>
      </w:r>
      <w:r>
        <w:rPr>
          <w:i/>
        </w:rPr>
        <w:t>J</w:t>
      </w:r>
      <w:r>
        <w:rPr>
          <w:i/>
          <w:vertAlign w:val="subscript"/>
        </w:rPr>
        <w:t>glob</w:t>
      </w:r>
      <w:r>
        <w:t xml:space="preserve"> is also strongly convex and can reach a global minimum through optimization.</w:t>
      </w:r>
      <w:r w:rsidRPr="0038507A">
        <w:t xml:space="preserve"> </w:t>
      </w:r>
    </w:p>
    <w:p w14:paraId="04DB6CEF" w14:textId="77777777" w:rsidR="009211F5" w:rsidRPr="0038507A" w:rsidRDefault="009211F5" w:rsidP="009211F5">
      <w:r>
        <w:t>Similar to CTA diffusion for the estimation problem (Eq. 5.2.1), CTA can be used for distributed optimization by adopting the gradient of the cost function instead of the stochastic gradient:</w:t>
      </w:r>
    </w:p>
    <w:p w14:paraId="70EEB954" w14:textId="77777777" w:rsidR="009211F5" w:rsidRDefault="009211F5" w:rsidP="000B2304">
      <w:pPr>
        <w:pStyle w:val="MTDisplayEquation"/>
        <w:tabs>
          <w:tab w:val="clear" w:pos="4680"/>
          <w:tab w:val="clear" w:pos="9360"/>
          <w:tab w:val="center" w:pos="4140"/>
          <w:tab w:val="right" w:pos="8640"/>
        </w:tabs>
      </w:pPr>
      <w:r>
        <w:tab/>
      </w:r>
      <w:r w:rsidRPr="00C94A82">
        <w:rPr>
          <w:position w:val="-4"/>
        </w:rPr>
        <w:object w:dxaOrig="180" w:dyaOrig="279" w14:anchorId="3513527C">
          <v:shape id="_x0000_i1101" type="#_x0000_t75" style="width:9.45pt;height:14.55pt" o:ole="">
            <v:imagedata r:id="rId39" o:title=""/>
          </v:shape>
          <o:OLEObject Type="Embed" ProgID="Equation.DSMT4" ShapeID="_x0000_i1101" DrawAspect="Content" ObjectID="_1523815980" r:id="rId178"/>
        </w:object>
      </w:r>
      <w:r>
        <w:t xml:space="preserve"> </w:t>
      </w:r>
      <w:r w:rsidRPr="008A6009">
        <w:rPr>
          <w:position w:val="-46"/>
        </w:rPr>
        <w:object w:dxaOrig="4640" w:dyaOrig="1040" w14:anchorId="41502ED9">
          <v:shape id="_x0000_i1102" type="#_x0000_t75" style="width:228.85pt;height:53.15pt" o:ole="">
            <v:imagedata r:id="rId179" o:title=""/>
          </v:shape>
          <o:OLEObject Type="Embed" ProgID="Equation.DSMT4" ShapeID="_x0000_i1102" DrawAspect="Content" ObjectID="_1523815981" r:id="rId180"/>
        </w:object>
      </w:r>
      <w:r>
        <w:t xml:space="preserve"> </w:t>
      </w:r>
      <w:r>
        <w:tab/>
        <w:t>(5.3.5)</w:t>
      </w:r>
      <w:r w:rsidRPr="00601E19">
        <w:t xml:space="preserve"> </w:t>
      </w:r>
    </w:p>
    <w:p w14:paraId="1148C7AD" w14:textId="77777777" w:rsidR="009211F5" w:rsidRDefault="009211F5" w:rsidP="009211F5">
      <w:r>
        <w:t xml:space="preserve"> Where </w:t>
      </w:r>
      <w:r>
        <w:rPr>
          <w:i/>
        </w:rPr>
        <w:t>w</w:t>
      </w:r>
      <w:r>
        <w:rPr>
          <w:i/>
          <w:vertAlign w:val="subscript"/>
        </w:rPr>
        <w:t>i,k</w:t>
      </w:r>
      <w:r>
        <w:t xml:space="preserve"> is the </w:t>
      </w:r>
      <w:r>
        <w:rPr>
          <w:i/>
        </w:rPr>
        <w:t>i</w:t>
      </w:r>
      <w:r>
        <w:rPr>
          <w:i/>
          <w:vertAlign w:val="superscript"/>
        </w:rPr>
        <w:t>th</w:t>
      </w:r>
      <w:r>
        <w:t xml:space="preserve"> agent’s estimate of </w:t>
      </w:r>
      <w:r>
        <w:rPr>
          <w:i/>
        </w:rPr>
        <w:t>w</w:t>
      </w:r>
      <w:r>
        <w:t xml:space="preserve"> at time </w:t>
      </w:r>
      <w:r>
        <w:rPr>
          <w:i/>
        </w:rPr>
        <w:t>k</w:t>
      </w:r>
      <w:r>
        <w:t xml:space="preserve">, and </w:t>
      </w:r>
      <w:r w:rsidRPr="00E27E97">
        <w:rPr>
          <w:position w:val="-16"/>
        </w:rPr>
        <w:object w:dxaOrig="1260" w:dyaOrig="440" w14:anchorId="3C21FF78">
          <v:shape id="_x0000_i1103" type="#_x0000_t75" style="width:63.45pt;height:22.3pt" o:ole="">
            <v:imagedata r:id="rId181" o:title=""/>
          </v:shape>
          <o:OLEObject Type="Embed" ProgID="Equation.DSMT4" ShapeID="_x0000_i1103" DrawAspect="Content" ObjectID="_1523815982" r:id="rId182"/>
        </w:object>
      </w:r>
      <w:r>
        <w:t xml:space="preserve"> is the gradient of agent </w:t>
      </w:r>
      <w:r>
        <w:rPr>
          <w:i/>
        </w:rPr>
        <w:t>i’s</w:t>
      </w:r>
      <w:r>
        <w:t xml:space="preserve"> cost function calculated with the intermediate variable </w:t>
      </w:r>
      <w:r w:rsidRPr="00E27E97">
        <w:rPr>
          <w:rFonts w:cstheme="minorHAnsi"/>
          <w:i/>
        </w:rPr>
        <w:t>ϕ</w:t>
      </w:r>
      <w:r>
        <w:rPr>
          <w:rFonts w:cstheme="minorHAnsi"/>
          <w:i/>
          <w:vertAlign w:val="subscript"/>
        </w:rPr>
        <w:t>i</w:t>
      </w:r>
      <w:r>
        <w:rPr>
          <w:rFonts w:cstheme="minorHAnsi"/>
        </w:rPr>
        <w:t xml:space="preserve">; all other parameters are the same as </w:t>
      </w:r>
      <w:r>
        <w:t xml:space="preserve">Eq. 5.2.1. The weights will also remain the same Metropolis values as with information sharing; this guarantees stability, good performance and the </w:t>
      </w:r>
      <w:r w:rsidRPr="007F1BC8">
        <w:t>ability to adapt to changing topologies</w:t>
      </w:r>
      <w:r>
        <w:t xml:space="preserve">. </w:t>
      </w:r>
    </w:p>
    <w:p w14:paraId="3020EA93" w14:textId="77777777" w:rsidR="009211F5" w:rsidRDefault="009211F5" w:rsidP="009211F5">
      <w:r>
        <w:t xml:space="preserve">With distributed optimization through diffusion, not all agents need to be </w:t>
      </w:r>
      <w:r>
        <w:rPr>
          <w:i/>
        </w:rPr>
        <w:t>informed</w:t>
      </w:r>
      <w:r>
        <w:t>, or have an associated cost function</w:t>
      </w:r>
      <w:r w:rsidRPr="00962566">
        <w:t xml:space="preserve"> </w:t>
      </w:r>
      <w:sdt>
        <w:sdtPr>
          <w:id w:val="1851911078"/>
          <w:citation/>
        </w:sdtPr>
        <w:sdtEndPr/>
        <w:sdtContent>
          <w:r>
            <w:fldChar w:fldCharType="begin"/>
          </w:r>
          <w:r>
            <w:instrText xml:space="preserve"> CITATION She13 \l 1033 </w:instrText>
          </w:r>
          <w:r>
            <w:fldChar w:fldCharType="separate"/>
          </w:r>
          <w:r w:rsidR="004030AA" w:rsidRPr="004030AA">
            <w:rPr>
              <w:noProof/>
            </w:rPr>
            <w:t>[8]</w:t>
          </w:r>
          <w:r>
            <w:fldChar w:fldCharType="end"/>
          </w:r>
        </w:sdtContent>
      </w:sdt>
      <w:r>
        <w:t xml:space="preserve">. As is the case with the proposed distributed MG optimization, only DGA, GA and ESA have a gradient for the second term of Eq. 5.3.5; all others are </w:t>
      </w:r>
      <w:r>
        <w:rPr>
          <w:i/>
        </w:rPr>
        <w:t>uninformed</w:t>
      </w:r>
      <w:r>
        <w:t xml:space="preserve">. However, these uninformed agents still have a purpose in </w:t>
      </w:r>
      <w:r>
        <w:lastRenderedPageBreak/>
        <w:t>disseminating the information across the network by implementing the first term of Eq. 5.3.5.</w:t>
      </w:r>
    </w:p>
    <w:p w14:paraId="79D3E21D" w14:textId="77777777" w:rsidR="009211F5" w:rsidRDefault="009211F5" w:rsidP="009211F5">
      <w:r>
        <w:t xml:space="preserve"> As explained in </w:t>
      </w:r>
      <w:sdt>
        <w:sdtPr>
          <w:id w:val="-1741554733"/>
          <w:citation/>
        </w:sdtPr>
        <w:sdtEndPr/>
        <w:sdtContent>
          <w:r>
            <w:fldChar w:fldCharType="begin"/>
          </w:r>
          <w:r>
            <w:instrText xml:space="preserve"> CITATION Say13 \l 1033 </w:instrText>
          </w:r>
          <w:r>
            <w:fldChar w:fldCharType="separate"/>
          </w:r>
          <w:r w:rsidR="004030AA" w:rsidRPr="004030AA">
            <w:rPr>
              <w:noProof/>
            </w:rPr>
            <w:t>[35]</w:t>
          </w:r>
          <w:r>
            <w:fldChar w:fldCharType="end"/>
          </w:r>
        </w:sdtContent>
      </w:sdt>
      <w:r>
        <w:t xml:space="preserve">, although a similar strategy exists for consensus communication, which is implemented in </w:t>
      </w:r>
      <w:sdt>
        <w:sdtPr>
          <w:id w:val="-1816787129"/>
          <w:citation/>
        </w:sdtPr>
        <w:sdtEndPr/>
        <w:sdtContent>
          <w:r>
            <w:fldChar w:fldCharType="begin"/>
          </w:r>
          <w:r>
            <w:instrText xml:space="preserve"> CITATION Yin15 \l 1033 </w:instrText>
          </w:r>
          <w:r>
            <w:fldChar w:fldCharType="separate"/>
          </w:r>
          <w:r w:rsidR="004030AA" w:rsidRPr="004030AA">
            <w:rPr>
              <w:noProof/>
            </w:rPr>
            <w:t>[20]</w:t>
          </w:r>
          <w:r>
            <w:fldChar w:fldCharType="end"/>
          </w:r>
        </w:sdtContent>
      </w:sdt>
      <w:r>
        <w:t xml:space="preserve">, said strategy operates over two separate time-scales: one for collecting data and another for iterating over the data. This process delays adaptation; on the other hand, diffusion processes the data in real time as it arrives to the nodes. Additionally, stability in the consensus optimization strategy is not guaranteed because of an asymmetry in its formulation. As established by the authors in </w:t>
      </w:r>
      <w:sdt>
        <w:sdtPr>
          <w:id w:val="-1153375852"/>
          <w:citation/>
        </w:sdtPr>
        <w:sdtEndPr/>
        <w:sdtContent>
          <w:r>
            <w:fldChar w:fldCharType="begin"/>
          </w:r>
          <w:r>
            <w:instrText xml:space="preserve"> CITATION Say13 \l 1033 </w:instrText>
          </w:r>
          <w:r>
            <w:fldChar w:fldCharType="separate"/>
          </w:r>
          <w:r w:rsidR="004030AA" w:rsidRPr="004030AA">
            <w:rPr>
              <w:noProof/>
            </w:rPr>
            <w:t>[35]</w:t>
          </w:r>
          <w:r>
            <w:fldChar w:fldCharType="end"/>
          </w:r>
        </w:sdtContent>
      </w:sdt>
      <w:r>
        <w:t xml:space="preserve"> and therein cited works, diffusion provides improved stability, lower mean-square error and faster convergence than consensus. For these reasons, the diffusion algorithm is implemented in the proposed decentralized MG control system; this has not been done in the literature</w:t>
      </w:r>
      <w:r w:rsidRPr="00C07220">
        <w:t xml:space="preserve"> </w:t>
      </w:r>
      <w:r>
        <w:t>thus far.</w:t>
      </w:r>
    </w:p>
    <w:p w14:paraId="50967522" w14:textId="77777777" w:rsidR="009211F5" w:rsidRDefault="009211F5" w:rsidP="009211F5"/>
    <w:p w14:paraId="37188A45" w14:textId="77777777" w:rsidR="009211F5" w:rsidRDefault="009211F5" w:rsidP="009211F5">
      <w:pPr>
        <w:pStyle w:val="Heading2"/>
      </w:pPr>
      <w:bookmarkStart w:id="22" w:name="_Toc442882601"/>
      <w:r>
        <w:t xml:space="preserve">5.4. </w:t>
      </w:r>
      <w:r>
        <w:rPr>
          <w:webHidden/>
        </w:rPr>
        <w:t>Distributed Microgrid Optimization</w:t>
      </w:r>
      <w:bookmarkEnd w:id="22"/>
    </w:p>
    <w:p w14:paraId="437D48A4" w14:textId="77777777" w:rsidR="009211F5" w:rsidRDefault="009211F5" w:rsidP="009211F5">
      <w:pPr>
        <w:pStyle w:val="MTDisplayEquation"/>
      </w:pPr>
      <w:r>
        <w:t xml:space="preserve">The goal of having a decentralized control system for a Microgrid (MG) is achieved through the use of diffusion by combining both information sharing and distributed optimization, and adjusting them to a new scheme. The </w:t>
      </w:r>
      <w:r>
        <w:rPr>
          <w:i/>
        </w:rPr>
        <w:t>J</w:t>
      </w:r>
      <w:r>
        <w:t xml:space="preserve"> functions described in Eq. 5.3.1 correspond to the cost functions associated with the dispatchable resources, namely the Distributed Generator Agent (DGA), Grid Agent (GA), and Energy Storage Agent (ESA). Recalling these functions from previous sections:</w:t>
      </w:r>
      <w:r w:rsidRPr="00F107C4">
        <w:t xml:space="preserve"> </w:t>
      </w:r>
    </w:p>
    <w:p w14:paraId="385891AC" w14:textId="77777777" w:rsidR="009211F5" w:rsidRDefault="009211F5" w:rsidP="000B2304">
      <w:pPr>
        <w:pStyle w:val="MTDisplayEquation"/>
        <w:tabs>
          <w:tab w:val="clear" w:pos="4680"/>
          <w:tab w:val="clear" w:pos="9360"/>
          <w:tab w:val="center" w:pos="4140"/>
          <w:tab w:val="right" w:pos="8640"/>
        </w:tabs>
      </w:pPr>
      <w:r>
        <w:tab/>
      </w:r>
      <w:r>
        <w:rPr>
          <w:position w:val="-4"/>
        </w:rPr>
        <w:object w:dxaOrig="192" w:dyaOrig="276" w14:anchorId="7F5260C0">
          <v:shape id="_x0000_i1104" type="#_x0000_t75" style="width:9.45pt;height:15.45pt" o:ole="">
            <v:imagedata r:id="rId39" o:title=""/>
          </v:shape>
          <o:OLEObject Type="Embed" ProgID="Equation.DSMT4" ShapeID="_x0000_i1104" DrawAspect="Content" ObjectID="_1523815983" r:id="rId183"/>
        </w:object>
      </w:r>
      <w:r>
        <w:t xml:space="preserve"> </w:t>
      </w:r>
      <w:r w:rsidRPr="000A0ED5">
        <w:rPr>
          <w:position w:val="-12"/>
        </w:rPr>
        <w:object w:dxaOrig="2180" w:dyaOrig="380" w14:anchorId="1656B4DE">
          <v:shape id="_x0000_i1105" type="#_x0000_t75" style="width:108.85pt;height:18.85pt" o:ole="">
            <v:imagedata r:id="rId184" o:title=""/>
          </v:shape>
          <o:OLEObject Type="Embed" ProgID="Equation.DSMT4" ShapeID="_x0000_i1105" DrawAspect="Content" ObjectID="_1523815984" r:id="rId185"/>
        </w:object>
      </w:r>
      <w:r>
        <w:t xml:space="preserve"> </w:t>
      </w:r>
      <w:r>
        <w:tab/>
        <w:t xml:space="preserve">(3.1.4) </w:t>
      </w:r>
    </w:p>
    <w:p w14:paraId="38D94203" w14:textId="77777777" w:rsidR="009211F5" w:rsidRDefault="009211F5" w:rsidP="000B2304">
      <w:pPr>
        <w:pStyle w:val="MTDisplayEquation"/>
        <w:tabs>
          <w:tab w:val="clear" w:pos="4680"/>
          <w:tab w:val="clear" w:pos="9360"/>
          <w:tab w:val="center" w:pos="4140"/>
          <w:tab w:val="right" w:pos="8640"/>
        </w:tabs>
      </w:pPr>
      <w:r>
        <w:tab/>
      </w:r>
      <w:r>
        <w:rPr>
          <w:position w:val="-4"/>
        </w:rPr>
        <w:object w:dxaOrig="192" w:dyaOrig="276" w14:anchorId="176559BB">
          <v:shape id="_x0000_i1106" type="#_x0000_t75" style="width:9.45pt;height:15.45pt" o:ole="">
            <v:imagedata r:id="rId39" o:title=""/>
          </v:shape>
          <o:OLEObject Type="Embed" ProgID="Equation.DSMT4" ShapeID="_x0000_i1106" DrawAspect="Content" ObjectID="_1523815985" r:id="rId186"/>
        </w:object>
      </w:r>
      <w:r>
        <w:t xml:space="preserve"> </w:t>
      </w:r>
      <w:r w:rsidRPr="000A0ED5">
        <w:rPr>
          <w:position w:val="-30"/>
        </w:rPr>
        <w:object w:dxaOrig="1740" w:dyaOrig="680" w14:anchorId="26300D70">
          <v:shape id="_x0000_i1107" type="#_x0000_t75" style="width:87.45pt;height:34.3pt" o:ole="">
            <v:imagedata r:id="rId187" o:title=""/>
          </v:shape>
          <o:OLEObject Type="Embed" ProgID="Equation.DSMT4" ShapeID="_x0000_i1107" DrawAspect="Content" ObjectID="_1523815986" r:id="rId188"/>
        </w:object>
      </w:r>
      <w:r>
        <w:t xml:space="preserve"> </w:t>
      </w:r>
      <w:r>
        <w:tab/>
        <w:t xml:space="preserve">(3.1.5) </w:t>
      </w:r>
    </w:p>
    <w:p w14:paraId="01C62E5B" w14:textId="77777777" w:rsidR="009211F5" w:rsidRDefault="009211F5" w:rsidP="000B2304">
      <w:pPr>
        <w:pStyle w:val="MTDisplayEquation"/>
        <w:tabs>
          <w:tab w:val="clear" w:pos="4680"/>
          <w:tab w:val="clear" w:pos="9360"/>
          <w:tab w:val="center" w:pos="4140"/>
          <w:tab w:val="right" w:pos="8640"/>
        </w:tabs>
      </w:pPr>
      <w:r>
        <w:lastRenderedPageBreak/>
        <w:tab/>
      </w:r>
      <w:r>
        <w:rPr>
          <w:position w:val="-4"/>
        </w:rPr>
        <w:object w:dxaOrig="192" w:dyaOrig="276" w14:anchorId="1C804580">
          <v:shape id="_x0000_i1108" type="#_x0000_t75" style="width:9.45pt;height:15.45pt" o:ole="">
            <v:imagedata r:id="rId39" o:title=""/>
          </v:shape>
          <o:OLEObject Type="Embed" ProgID="Equation.DSMT4" ShapeID="_x0000_i1108" DrawAspect="Content" ObjectID="_1523815987" r:id="rId189"/>
        </w:object>
      </w:r>
      <w:r>
        <w:t xml:space="preserve"> </w:t>
      </w:r>
      <w:r>
        <w:rPr>
          <w:position w:val="-14"/>
        </w:rPr>
        <w:object w:dxaOrig="2160" w:dyaOrig="380" w14:anchorId="7FF701BC">
          <v:shape id="_x0000_i1109" type="#_x0000_t75" style="width:108pt;height:18.85pt" o:ole="">
            <v:imagedata r:id="rId190" o:title=""/>
          </v:shape>
          <o:OLEObject Type="Embed" ProgID="Equation.DSMT4" ShapeID="_x0000_i1109" DrawAspect="Content" ObjectID="_1523815988" r:id="rId191"/>
        </w:object>
      </w:r>
      <w:r>
        <w:t xml:space="preserve"> </w:t>
      </w:r>
      <w:r>
        <w:tab/>
        <w:t xml:space="preserve">(3.1.6) </w:t>
      </w:r>
    </w:p>
    <w:p w14:paraId="2AED148E" w14:textId="77777777" w:rsidR="009211F5" w:rsidRDefault="009211F5" w:rsidP="000B2304">
      <w:pPr>
        <w:pStyle w:val="MTDisplayEquation"/>
        <w:tabs>
          <w:tab w:val="clear" w:pos="4680"/>
          <w:tab w:val="clear" w:pos="9360"/>
          <w:tab w:val="center" w:pos="4140"/>
          <w:tab w:val="right" w:pos="8640"/>
        </w:tabs>
      </w:pPr>
      <w:r>
        <w:tab/>
      </w:r>
      <w:r>
        <w:rPr>
          <w:position w:val="-4"/>
        </w:rPr>
        <w:object w:dxaOrig="192" w:dyaOrig="276" w14:anchorId="420A7904">
          <v:shape id="_x0000_i1110" type="#_x0000_t75" style="width:9.45pt;height:15.45pt" o:ole="">
            <v:imagedata r:id="rId39" o:title=""/>
          </v:shape>
          <o:OLEObject Type="Embed" ProgID="Equation.DSMT4" ShapeID="_x0000_i1110" DrawAspect="Content" ObjectID="_1523815989" r:id="rId192"/>
        </w:object>
      </w:r>
      <w:r>
        <w:t xml:space="preserve"> </w:t>
      </w:r>
      <w:r>
        <w:rPr>
          <w:position w:val="-12"/>
        </w:rPr>
        <w:object w:dxaOrig="1092" w:dyaOrig="372" w14:anchorId="26D161B3">
          <v:shape id="_x0000_i1111" type="#_x0000_t75" style="width:54.85pt;height:18.85pt" o:ole="">
            <v:imagedata r:id="rId114" o:title=""/>
          </v:shape>
          <o:OLEObject Type="Embed" ProgID="Equation.DSMT4" ShapeID="_x0000_i1111" DrawAspect="Content" ObjectID="_1523815990" r:id="rId193"/>
        </w:object>
      </w:r>
      <w:r>
        <w:t xml:space="preserve"> </w:t>
      </w:r>
      <w:r>
        <w:tab/>
        <w:t xml:space="preserve">(4.3.1) </w:t>
      </w:r>
    </w:p>
    <w:p w14:paraId="643A479B" w14:textId="77777777" w:rsidR="009211F5" w:rsidRDefault="009211F5" w:rsidP="000B2304">
      <w:pPr>
        <w:pStyle w:val="MTDisplayEquation"/>
        <w:tabs>
          <w:tab w:val="clear" w:pos="4680"/>
          <w:tab w:val="clear" w:pos="9360"/>
          <w:tab w:val="center" w:pos="4140"/>
          <w:tab w:val="right" w:pos="8640"/>
        </w:tabs>
      </w:pPr>
      <w:r>
        <w:tab/>
      </w:r>
      <w:r>
        <w:rPr>
          <w:position w:val="-4"/>
        </w:rPr>
        <w:object w:dxaOrig="192" w:dyaOrig="276" w14:anchorId="499DE24C">
          <v:shape id="_x0000_i1112" type="#_x0000_t75" style="width:9.45pt;height:15.45pt" o:ole="">
            <v:imagedata r:id="rId39" o:title=""/>
          </v:shape>
          <o:OLEObject Type="Embed" ProgID="Equation.DSMT4" ShapeID="_x0000_i1112" DrawAspect="Content" ObjectID="_1523815991" r:id="rId194"/>
        </w:object>
      </w:r>
      <w:r>
        <w:t xml:space="preserve"> </w:t>
      </w:r>
      <w:r>
        <w:rPr>
          <w:position w:val="-30"/>
        </w:rPr>
        <w:object w:dxaOrig="876" w:dyaOrig="696" w14:anchorId="48FF6862">
          <v:shape id="_x0000_i1113" type="#_x0000_t75" style="width:43.7pt;height:35.15pt" o:ole="">
            <v:imagedata r:id="rId117" o:title=""/>
          </v:shape>
          <o:OLEObject Type="Embed" ProgID="Equation.DSMT4" ShapeID="_x0000_i1113" DrawAspect="Content" ObjectID="_1523815992" r:id="rId195"/>
        </w:object>
      </w:r>
      <w:r>
        <w:t xml:space="preserve"> </w:t>
      </w:r>
      <w:r>
        <w:tab/>
        <w:t xml:space="preserve">(4.3.2) </w:t>
      </w:r>
    </w:p>
    <w:p w14:paraId="2AD9E2BF" w14:textId="77777777" w:rsidR="009211F5" w:rsidRDefault="009211F5" w:rsidP="000B2304">
      <w:pPr>
        <w:pStyle w:val="MTDisplayEquation"/>
        <w:tabs>
          <w:tab w:val="clear" w:pos="4680"/>
          <w:tab w:val="clear" w:pos="9360"/>
          <w:tab w:val="center" w:pos="4140"/>
          <w:tab w:val="right" w:pos="8640"/>
        </w:tabs>
      </w:pPr>
      <w:r>
        <w:tab/>
      </w:r>
      <w:r>
        <w:rPr>
          <w:position w:val="-4"/>
        </w:rPr>
        <w:object w:dxaOrig="192" w:dyaOrig="276" w14:anchorId="09544B3A">
          <v:shape id="_x0000_i1114" type="#_x0000_t75" style="width:9.45pt;height:15.45pt" o:ole="">
            <v:imagedata r:id="rId39" o:title=""/>
          </v:shape>
          <o:OLEObject Type="Embed" ProgID="Equation.DSMT4" ShapeID="_x0000_i1114" DrawAspect="Content" ObjectID="_1523815993" r:id="rId196"/>
        </w:object>
      </w:r>
      <w:r>
        <w:t xml:space="preserve"> </w:t>
      </w:r>
      <w:r>
        <w:rPr>
          <w:position w:val="-14"/>
        </w:rPr>
        <w:object w:dxaOrig="5832" w:dyaOrig="408" w14:anchorId="01D69876">
          <v:shape id="_x0000_i1115" type="#_x0000_t75" style="width:291.45pt;height:20.55pt" o:ole="">
            <v:imagedata r:id="rId120" o:title=""/>
          </v:shape>
          <o:OLEObject Type="Embed" ProgID="Equation.DSMT4" ShapeID="_x0000_i1115" DrawAspect="Content" ObjectID="_1523815994" r:id="rId197"/>
        </w:object>
      </w:r>
      <w:r>
        <w:t xml:space="preserve"> </w:t>
      </w:r>
      <w:r>
        <w:tab/>
        <w:t xml:space="preserve">(4.3.3) </w:t>
      </w:r>
    </w:p>
    <w:p w14:paraId="03DC8046" w14:textId="77777777" w:rsidR="009211F5" w:rsidRDefault="009211F5" w:rsidP="000B2304">
      <w:pPr>
        <w:pStyle w:val="MTDisplayEquation"/>
        <w:tabs>
          <w:tab w:val="clear" w:pos="4680"/>
          <w:tab w:val="clear" w:pos="9360"/>
          <w:tab w:val="center" w:pos="4140"/>
          <w:tab w:val="right" w:pos="8640"/>
        </w:tabs>
      </w:pPr>
      <w:r>
        <w:tab/>
      </w:r>
      <w:r>
        <w:rPr>
          <w:position w:val="-4"/>
        </w:rPr>
        <w:object w:dxaOrig="192" w:dyaOrig="276" w14:anchorId="20A396AC">
          <v:shape id="_x0000_i1116" type="#_x0000_t75" style="width:9.45pt;height:15.45pt" o:ole="">
            <v:imagedata r:id="rId39" o:title=""/>
          </v:shape>
          <o:OLEObject Type="Embed" ProgID="Equation.DSMT4" ShapeID="_x0000_i1116" DrawAspect="Content" ObjectID="_1523815995" r:id="rId198"/>
        </w:object>
      </w:r>
      <w:r>
        <w:t xml:space="preserve"> </w:t>
      </w:r>
      <w:r>
        <w:rPr>
          <w:position w:val="-30"/>
        </w:rPr>
        <w:object w:dxaOrig="3576" w:dyaOrig="696" w14:anchorId="3ED819FB">
          <v:shape id="_x0000_i1117" type="#_x0000_t75" style="width:179.15pt;height:35.15pt" o:ole="">
            <v:imagedata r:id="rId123" o:title=""/>
          </v:shape>
          <o:OLEObject Type="Embed" ProgID="Equation.DSMT4" ShapeID="_x0000_i1117" DrawAspect="Content" ObjectID="_1523815996" r:id="rId199"/>
        </w:object>
      </w:r>
      <w:r>
        <w:t xml:space="preserve"> </w:t>
      </w:r>
      <w:r>
        <w:tab/>
        <w:t xml:space="preserve">(4.3.4) </w:t>
      </w:r>
    </w:p>
    <w:p w14:paraId="3D31AA76" w14:textId="77777777" w:rsidR="009211F5" w:rsidRPr="00F107C4" w:rsidRDefault="009211F5" w:rsidP="000B2304">
      <w:pPr>
        <w:pStyle w:val="MTDisplayEquation"/>
        <w:tabs>
          <w:tab w:val="clear" w:pos="4680"/>
          <w:tab w:val="clear" w:pos="9360"/>
          <w:tab w:val="center" w:pos="4140"/>
          <w:tab w:val="right" w:pos="8640"/>
        </w:tabs>
      </w:pPr>
      <w:r>
        <w:tab/>
      </w:r>
      <w:r>
        <w:rPr>
          <w:position w:val="-4"/>
        </w:rPr>
        <w:object w:dxaOrig="192" w:dyaOrig="276" w14:anchorId="03698655">
          <v:shape id="_x0000_i1118" type="#_x0000_t75" style="width:9.45pt;height:15.45pt" o:ole="">
            <v:imagedata r:id="rId39" o:title=""/>
          </v:shape>
          <o:OLEObject Type="Embed" ProgID="Equation.DSMT4" ShapeID="_x0000_i1118" DrawAspect="Content" ObjectID="_1523815997" r:id="rId200"/>
        </w:object>
      </w:r>
      <w:r>
        <w:t xml:space="preserve"> </w:t>
      </w:r>
      <w:r>
        <w:rPr>
          <w:position w:val="-14"/>
        </w:rPr>
        <w:object w:dxaOrig="1956" w:dyaOrig="384" w14:anchorId="02531DAF">
          <v:shape id="_x0000_i1119" type="#_x0000_t75" style="width:98.55pt;height:19.7pt" o:ole="">
            <v:imagedata r:id="rId126" o:title=""/>
          </v:shape>
          <o:OLEObject Type="Embed" ProgID="Equation.DSMT4" ShapeID="_x0000_i1119" DrawAspect="Content" ObjectID="_1523815998" r:id="rId201"/>
        </w:object>
      </w:r>
      <w:r>
        <w:t xml:space="preserve"> </w:t>
      </w:r>
      <w:r>
        <w:tab/>
        <w:t xml:space="preserve">(4.3.5) </w:t>
      </w:r>
    </w:p>
    <w:p w14:paraId="35655113" w14:textId="77777777" w:rsidR="009211F5" w:rsidRDefault="009211F5" w:rsidP="009211F5">
      <w:pPr>
        <w:pStyle w:val="MTDisplayEquation"/>
      </w:pPr>
      <w:r>
        <w:t xml:space="preserve">The vector of arguments </w:t>
      </w:r>
      <w:r>
        <w:rPr>
          <w:i/>
        </w:rPr>
        <w:t>w</w:t>
      </w:r>
      <w:r>
        <w:t xml:space="preserve"> has an entry for each of the agents in the network, however only the dispatchable resources have a nonzero value; all other nodes on the network remain at zero and are not updated. Thus, continuing the case presented in Section 5.1 and illustrated in Fig. 5.1.1, the </w:t>
      </w:r>
      <w:r>
        <w:rPr>
          <w:i/>
        </w:rPr>
        <w:t>w</w:t>
      </w:r>
      <w:r>
        <w:t xml:space="preserve"> vector would be:</w:t>
      </w:r>
      <w:r w:rsidRPr="0051351D">
        <w:t xml:space="preserve"> </w:t>
      </w:r>
    </w:p>
    <w:p w14:paraId="0AE42870" w14:textId="77777777" w:rsidR="009211F5" w:rsidRPr="0051351D" w:rsidRDefault="009211F5" w:rsidP="000B2304">
      <w:pPr>
        <w:pStyle w:val="MTDisplayEquation"/>
        <w:tabs>
          <w:tab w:val="clear" w:pos="4680"/>
          <w:tab w:val="clear" w:pos="9360"/>
          <w:tab w:val="center" w:pos="4140"/>
          <w:tab w:val="right" w:pos="8640"/>
        </w:tabs>
      </w:pPr>
      <w:r>
        <w:tab/>
      </w:r>
      <w:r w:rsidRPr="00C94A82">
        <w:rPr>
          <w:position w:val="-4"/>
        </w:rPr>
        <w:object w:dxaOrig="180" w:dyaOrig="279" w14:anchorId="49A67BE5">
          <v:shape id="_x0000_i1120" type="#_x0000_t75" style="width:9.45pt;height:14.55pt" o:ole="">
            <v:imagedata r:id="rId39" o:title=""/>
          </v:shape>
          <o:OLEObject Type="Embed" ProgID="Equation.DSMT4" ShapeID="_x0000_i1120" DrawAspect="Content" ObjectID="_1523815999" r:id="rId202"/>
        </w:object>
      </w:r>
      <w:r>
        <w:t xml:space="preserve"> </w:t>
      </w:r>
      <w:r w:rsidRPr="0051351D">
        <w:rPr>
          <w:position w:val="-104"/>
        </w:rPr>
        <w:object w:dxaOrig="1060" w:dyaOrig="2200" w14:anchorId="12EBD850">
          <v:shape id="_x0000_i1121" type="#_x0000_t75" style="width:50.55pt;height:109.7pt" o:ole="">
            <v:imagedata r:id="rId203" o:title=""/>
          </v:shape>
          <o:OLEObject Type="Embed" ProgID="Equation.DSMT4" ShapeID="_x0000_i1121" DrawAspect="Content" ObjectID="_1523816000" r:id="rId204"/>
        </w:object>
      </w:r>
      <w:r>
        <w:t xml:space="preserve"> </w:t>
      </w:r>
      <w:r>
        <w:tab/>
        <w:t>(5.4.1)</w:t>
      </w:r>
      <w:r w:rsidRPr="00601E19">
        <w:t xml:space="preserve"> </w:t>
      </w:r>
    </w:p>
    <w:p w14:paraId="6DEFFEB1" w14:textId="77777777" w:rsidR="009211F5" w:rsidRDefault="009211F5" w:rsidP="009211F5">
      <w:pPr>
        <w:pStyle w:val="MTDisplayEquation"/>
      </w:pPr>
      <w:r>
        <w:t xml:space="preserve">Where </w:t>
      </w:r>
      <w:r>
        <w:rPr>
          <w:i/>
        </w:rPr>
        <w:t>P</w:t>
      </w:r>
      <w:r>
        <w:rPr>
          <w:i/>
          <w:vertAlign w:val="subscript"/>
        </w:rPr>
        <w:t>B</w:t>
      </w:r>
      <w:r>
        <w:t>,</w:t>
      </w:r>
      <w:r w:rsidRPr="005A567A">
        <w:rPr>
          <w:i/>
        </w:rPr>
        <w:t xml:space="preserve"> </w:t>
      </w:r>
      <w:r>
        <w:rPr>
          <w:i/>
        </w:rPr>
        <w:t>P</w:t>
      </w:r>
      <w:r>
        <w:rPr>
          <w:i/>
          <w:vertAlign w:val="subscript"/>
        </w:rPr>
        <w:t>DG</w:t>
      </w:r>
      <w:r>
        <w:t xml:space="preserve"> and </w:t>
      </w:r>
      <w:r>
        <w:rPr>
          <w:i/>
        </w:rPr>
        <w:t>P</w:t>
      </w:r>
      <w:r>
        <w:rPr>
          <w:i/>
          <w:vertAlign w:val="subscript"/>
        </w:rPr>
        <w:t>G</w:t>
      </w:r>
      <w:r>
        <w:t xml:space="preserve"> are the power from the ESA, DGA and GA, respectively. Note that each agent has its own approximation of the vector </w:t>
      </w:r>
      <w:r>
        <w:rPr>
          <w:i/>
        </w:rPr>
        <w:t>w</w:t>
      </w:r>
      <w:r>
        <w:rPr>
          <w:i/>
          <w:vertAlign w:val="subscript"/>
        </w:rPr>
        <w:t>i</w:t>
      </w:r>
      <w:r>
        <w:t xml:space="preserve"> which it updates and diffuses according to Eq. 5.3.5. On the other hand, for the estimation problem described in Eq. 5.2.1, the approximation </w:t>
      </w:r>
      <w:r>
        <w:rPr>
          <w:i/>
        </w:rPr>
        <w:t>x</w:t>
      </w:r>
      <w:r>
        <w:rPr>
          <w:i/>
          <w:vertAlign w:val="subscript"/>
        </w:rPr>
        <w:t>i</w:t>
      </w:r>
      <w:r>
        <w:t xml:space="preserve"> is a scalar value representing the average power required in the system. </w:t>
      </w:r>
    </w:p>
    <w:p w14:paraId="2B0ABA5F" w14:textId="77777777" w:rsidR="009211F5" w:rsidRPr="00AF3019" w:rsidRDefault="009211F5" w:rsidP="009211F5">
      <w:pPr>
        <w:pStyle w:val="MTDisplayEquation"/>
      </w:pPr>
      <w:r>
        <w:lastRenderedPageBreak/>
        <w:t xml:space="preserve">Because each agent has unique knowledge of its own resource, the cost function and gradient for dispatchable agent </w:t>
      </w:r>
      <w:r>
        <w:rPr>
          <w:i/>
        </w:rPr>
        <w:t xml:space="preserve">i </w:t>
      </w:r>
      <w:r>
        <w:t xml:space="preserve">are only defined for the </w:t>
      </w:r>
      <w:r>
        <w:rPr>
          <w:i/>
        </w:rPr>
        <w:t>i</w:t>
      </w:r>
      <w:r>
        <w:rPr>
          <w:i/>
          <w:vertAlign w:val="superscript"/>
        </w:rPr>
        <w:t>th</w:t>
      </w:r>
      <w:r>
        <w:rPr>
          <w:i/>
        </w:rPr>
        <w:t xml:space="preserve"> </w:t>
      </w:r>
      <w:r>
        <w:t xml:space="preserve">element of vector </w:t>
      </w:r>
      <w:r>
        <w:rPr>
          <w:i/>
        </w:rPr>
        <w:t>w</w:t>
      </w:r>
      <w:r>
        <w:t>; all other elements of these functions being zero:</w:t>
      </w:r>
    </w:p>
    <w:p w14:paraId="559CA1E8" w14:textId="77777777" w:rsidR="009211F5" w:rsidRDefault="009211F5" w:rsidP="000B2304">
      <w:pPr>
        <w:pStyle w:val="MTDisplayEquation"/>
        <w:tabs>
          <w:tab w:val="clear" w:pos="4680"/>
          <w:tab w:val="clear" w:pos="9360"/>
          <w:tab w:val="center" w:pos="4140"/>
          <w:tab w:val="right" w:pos="8640"/>
        </w:tabs>
      </w:pPr>
      <w:r>
        <w:tab/>
      </w:r>
      <w:r w:rsidRPr="00C94A82">
        <w:rPr>
          <w:position w:val="-4"/>
        </w:rPr>
        <w:object w:dxaOrig="180" w:dyaOrig="279" w14:anchorId="7CD6308D">
          <v:shape id="_x0000_i1122" type="#_x0000_t75" style="width:9.45pt;height:14.55pt" o:ole="">
            <v:imagedata r:id="rId39" o:title=""/>
          </v:shape>
          <o:OLEObject Type="Embed" ProgID="Equation.DSMT4" ShapeID="_x0000_i1122" DrawAspect="Content" ObjectID="_1523816001" r:id="rId205"/>
        </w:object>
      </w:r>
      <w:r>
        <w:t xml:space="preserve"> </w:t>
      </w:r>
      <w:r w:rsidRPr="000A0ED5">
        <w:rPr>
          <w:position w:val="-14"/>
        </w:rPr>
        <w:object w:dxaOrig="1820" w:dyaOrig="400" w14:anchorId="401199F8">
          <v:shape id="_x0000_i1123" type="#_x0000_t75" style="width:90pt;height:22.3pt" o:ole="">
            <v:imagedata r:id="rId206" o:title=""/>
          </v:shape>
          <o:OLEObject Type="Embed" ProgID="Equation.DSMT4" ShapeID="_x0000_i1123" DrawAspect="Content" ObjectID="_1523816002" r:id="rId207"/>
        </w:object>
      </w:r>
      <w:r>
        <w:t xml:space="preserve"> </w:t>
      </w:r>
      <w:r>
        <w:tab/>
        <w:t>(5.4.2)</w:t>
      </w:r>
      <w:r w:rsidRPr="00601E19">
        <w:t xml:space="preserve"> </w:t>
      </w:r>
    </w:p>
    <w:p w14:paraId="74FC217C" w14:textId="77777777" w:rsidR="009211F5" w:rsidRDefault="009211F5" w:rsidP="000B2304">
      <w:pPr>
        <w:pStyle w:val="MTDisplayEquation"/>
        <w:tabs>
          <w:tab w:val="clear" w:pos="4680"/>
          <w:tab w:val="clear" w:pos="9360"/>
          <w:tab w:val="center" w:pos="4140"/>
          <w:tab w:val="right" w:pos="8640"/>
        </w:tabs>
      </w:pPr>
      <w:r>
        <w:tab/>
      </w:r>
      <w:r w:rsidRPr="00C94A82">
        <w:rPr>
          <w:position w:val="-4"/>
        </w:rPr>
        <w:object w:dxaOrig="180" w:dyaOrig="279" w14:anchorId="7E4C8599">
          <v:shape id="_x0000_i1124" type="#_x0000_t75" style="width:9.45pt;height:14.55pt" o:ole="">
            <v:imagedata r:id="rId39" o:title=""/>
          </v:shape>
          <o:OLEObject Type="Embed" ProgID="Equation.DSMT4" ShapeID="_x0000_i1124" DrawAspect="Content" ObjectID="_1523816003" r:id="rId208"/>
        </w:object>
      </w:r>
      <w:r>
        <w:t xml:space="preserve"> </w:t>
      </w:r>
      <w:r w:rsidRPr="000A0ED5">
        <w:rPr>
          <w:position w:val="-14"/>
        </w:rPr>
        <w:object w:dxaOrig="2120" w:dyaOrig="400" w14:anchorId="58AE3BDC">
          <v:shape id="_x0000_i1125" type="#_x0000_t75" style="width:106.3pt;height:22.3pt" o:ole="">
            <v:imagedata r:id="rId209" o:title=""/>
          </v:shape>
          <o:OLEObject Type="Embed" ProgID="Equation.DSMT4" ShapeID="_x0000_i1125" DrawAspect="Content" ObjectID="_1523816004" r:id="rId210"/>
        </w:object>
      </w:r>
      <w:r>
        <w:t xml:space="preserve"> </w:t>
      </w:r>
      <w:r>
        <w:tab/>
        <w:t>(5.4.3)</w:t>
      </w:r>
      <w:r w:rsidRPr="00601E19">
        <w:t xml:space="preserve"> </w:t>
      </w:r>
    </w:p>
    <w:p w14:paraId="079D9AF2" w14:textId="77777777" w:rsidR="009211F5" w:rsidRPr="009B5175" w:rsidRDefault="009211F5" w:rsidP="009211F5">
      <w:pPr>
        <w:rPr>
          <w:i/>
        </w:rPr>
      </w:pPr>
      <w:r>
        <w:t>Thus, the gradient update step in the second term of Eq. 5.3.5 only affects the agent’s own power level (when such a gradient exists).</w:t>
      </w:r>
      <w:r w:rsidRPr="00BA4FC1">
        <w:t xml:space="preserve"> Intuitively, </w:t>
      </w:r>
      <w:r>
        <w:t>the</w:t>
      </w:r>
      <w:r w:rsidRPr="00BA4FC1">
        <w:t xml:space="preserve"> gradient </w:t>
      </w:r>
      <w:r>
        <w:t>acts by “</w:t>
      </w:r>
      <w:r w:rsidRPr="00C908DE">
        <w:rPr>
          <w:i/>
        </w:rPr>
        <w:t>nudging</w:t>
      </w:r>
      <w:r>
        <w:t xml:space="preserve">” an agent’s power level towards a minimum. Because these nudges are being transmitted through diffusion, the agents with the larger gradient (and hence the larger marginal cost) will be nudged further down than the others. Consequently, the updating parameter </w:t>
      </w:r>
      <w:r w:rsidRPr="00BA4FC1">
        <w:rPr>
          <w:rFonts w:cstheme="minorHAnsi"/>
          <w:i/>
        </w:rPr>
        <w:t>µ</w:t>
      </w:r>
      <w:r>
        <w:rPr>
          <w:i/>
          <w:vertAlign w:val="subscript"/>
        </w:rPr>
        <w:t>i</w:t>
      </w:r>
      <w:r>
        <w:t xml:space="preserve"> must be the same for every agent in order to reach the Economic Dispatch (ED) point. As mentioned in Section 5.2, a desirable side effect of having the updating parameter </w:t>
      </w:r>
      <w:r w:rsidRPr="00BA4FC1">
        <w:rPr>
          <w:rFonts w:cstheme="minorHAnsi"/>
          <w:i/>
        </w:rPr>
        <w:t>µ</w:t>
      </w:r>
      <w:r>
        <w:rPr>
          <w:i/>
          <w:vertAlign w:val="subscript"/>
        </w:rPr>
        <w:t>i</w:t>
      </w:r>
      <w:r>
        <w:t xml:space="preserve"> be unchanged throughout optimization is that </w:t>
      </w:r>
      <w:r w:rsidRPr="00F70BB1">
        <w:rPr>
          <w:b/>
        </w:rPr>
        <w:t>the global</w:t>
      </w:r>
      <w:r w:rsidRPr="009B5175">
        <w:rPr>
          <w:b/>
        </w:rPr>
        <w:t xml:space="preserve"> minimum is tracked as conditions change</w:t>
      </w:r>
      <w:r>
        <w:t>. In fact, this is one of the key features of this decentralized optimization scheme and will be demonstrated in Chapter 6.</w:t>
      </w:r>
    </w:p>
    <w:p w14:paraId="444DE3FF" w14:textId="77777777" w:rsidR="009211F5" w:rsidRDefault="009211F5" w:rsidP="009211F5">
      <w:r>
        <w:t xml:space="preserve">This concept of “nudging” is similar to the one described in Section 3.1 with the Lagrange multiplier; indeed, each dispatchable agent’s gradient term will converge to this point. However, an additional step in the updating procedure must be included for the MG optimization system. The net power demand (loads minus Renewable Energy Sources (RES)) must be supplied among the dispatchable agents; this is where the information sharing and optimization diffusion methods meet. It was seen in Section 5.2 how diffusion </w:t>
      </w:r>
      <w:r>
        <w:lastRenderedPageBreak/>
        <w:t>can be used to broadcast the net power needed by the system; thus two separate diffusion processes are implemented:</w:t>
      </w:r>
    </w:p>
    <w:p w14:paraId="7B307C4F" w14:textId="77777777" w:rsidR="009211F5" w:rsidRDefault="009211F5" w:rsidP="009211F5">
      <w:pPr>
        <w:pStyle w:val="ListParagraph"/>
        <w:numPr>
          <w:ilvl w:val="0"/>
          <w:numId w:val="23"/>
        </w:numPr>
      </w:pPr>
      <w:r>
        <w:t xml:space="preserve">The first uses the information sharing formulation of diffusion (Eq. 5.2.1) to broadcast the power being demanded by the Load Agents (LA) and provided by the Renewable Agents (RA), and all agents on the network reach an agreement on this. This happens continually and restarts after a certain precision level has been reached among all agents. Thus, the net power is constantly being tracked and diffused across the network; with modern communication infrastructures, this can happen several times a second. </w:t>
      </w:r>
    </w:p>
    <w:p w14:paraId="0E1DD844" w14:textId="77777777" w:rsidR="009211F5" w:rsidRDefault="009211F5" w:rsidP="009211F5">
      <w:pPr>
        <w:pStyle w:val="ListParagraph"/>
        <w:numPr>
          <w:ilvl w:val="0"/>
          <w:numId w:val="23"/>
        </w:numPr>
      </w:pPr>
      <w:r>
        <w:t>The second uses the decentralized optimization formulation of diffusion (Eq. 5.3.5) to adjust the dispatchable resources to their ED point. This is also done continuously, as the net power demand is tracked by the first process. The net power is included in the optimization formulation in the following way:</w:t>
      </w:r>
    </w:p>
    <w:p w14:paraId="29FE5C08" w14:textId="77777777" w:rsidR="009211F5" w:rsidRDefault="009211F5" w:rsidP="00204E0F">
      <w:pPr>
        <w:pStyle w:val="MTDisplayEquation"/>
        <w:tabs>
          <w:tab w:val="clear" w:pos="4680"/>
          <w:tab w:val="clear" w:pos="9360"/>
          <w:tab w:val="center" w:pos="4140"/>
          <w:tab w:val="right" w:pos="8640"/>
        </w:tabs>
        <w:ind w:firstLine="0"/>
      </w:pPr>
      <w:r>
        <w:tab/>
      </w:r>
      <w:r w:rsidRPr="00C94A82">
        <w:rPr>
          <w:position w:val="-4"/>
        </w:rPr>
        <w:object w:dxaOrig="180" w:dyaOrig="279" w14:anchorId="2F3B5BBD">
          <v:shape id="_x0000_i1126" type="#_x0000_t75" style="width:9.45pt;height:14.55pt" o:ole="">
            <v:imagedata r:id="rId39" o:title=""/>
          </v:shape>
          <o:OLEObject Type="Embed" ProgID="Equation.DSMT4" ShapeID="_x0000_i1126" DrawAspect="Content" ObjectID="_1523816005" r:id="rId211"/>
        </w:object>
      </w:r>
      <w:r>
        <w:t xml:space="preserve"> </w:t>
      </w:r>
      <w:r w:rsidRPr="00852D09">
        <w:rPr>
          <w:position w:val="-28"/>
        </w:rPr>
        <w:object w:dxaOrig="1219" w:dyaOrig="680" w14:anchorId="133B1BF5">
          <v:shape id="_x0000_i1127" type="#_x0000_t75" style="width:60pt;height:35.15pt" o:ole="">
            <v:imagedata r:id="rId212" o:title=""/>
          </v:shape>
          <o:OLEObject Type="Embed" ProgID="Equation.DSMT4" ShapeID="_x0000_i1127" DrawAspect="Content" ObjectID="_1523816006" r:id="rId213"/>
        </w:object>
      </w:r>
      <w:r>
        <w:t xml:space="preserve"> </w:t>
      </w:r>
      <w:r>
        <w:tab/>
        <w:t>(5.4.4)</w:t>
      </w:r>
      <w:r w:rsidRPr="00601E19">
        <w:t xml:space="preserve"> </w:t>
      </w:r>
    </w:p>
    <w:p w14:paraId="1E1D62A5" w14:textId="77777777" w:rsidR="009211F5" w:rsidRDefault="009211F5" w:rsidP="00204E0F">
      <w:pPr>
        <w:pStyle w:val="MTDisplayEquation"/>
        <w:tabs>
          <w:tab w:val="clear" w:pos="4680"/>
          <w:tab w:val="clear" w:pos="9360"/>
          <w:tab w:val="center" w:pos="4140"/>
          <w:tab w:val="right" w:pos="8640"/>
        </w:tabs>
        <w:ind w:firstLine="0"/>
      </w:pPr>
      <w:r>
        <w:tab/>
      </w:r>
      <w:r w:rsidRPr="00C94A82">
        <w:rPr>
          <w:position w:val="-4"/>
        </w:rPr>
        <w:object w:dxaOrig="180" w:dyaOrig="279" w14:anchorId="5DAC459E">
          <v:shape id="_x0000_i1128" type="#_x0000_t75" style="width:9.45pt;height:14.55pt" o:ole="">
            <v:imagedata r:id="rId39" o:title=""/>
          </v:shape>
          <o:OLEObject Type="Embed" ProgID="Equation.DSMT4" ShapeID="_x0000_i1128" DrawAspect="Content" ObjectID="_1523816007" r:id="rId214"/>
        </w:object>
      </w:r>
      <w:r>
        <w:t xml:space="preserve"> </w:t>
      </w:r>
      <w:r w:rsidRPr="00C10B36">
        <w:rPr>
          <w:position w:val="-12"/>
        </w:rPr>
        <w:object w:dxaOrig="1660" w:dyaOrig="360" w14:anchorId="34F7A068">
          <v:shape id="_x0000_i1129" type="#_x0000_t75" style="width:81.45pt;height:18.85pt" o:ole="">
            <v:imagedata r:id="rId215" o:title=""/>
          </v:shape>
          <o:OLEObject Type="Embed" ProgID="Equation.DSMT4" ShapeID="_x0000_i1129" DrawAspect="Content" ObjectID="_1523816008" r:id="rId216"/>
        </w:object>
      </w:r>
      <w:r>
        <w:t xml:space="preserve"> </w:t>
      </w:r>
      <w:r>
        <w:tab/>
        <w:t>(5.4.5)</w:t>
      </w:r>
      <w:r w:rsidRPr="00601E19">
        <w:t xml:space="preserve"> </w:t>
      </w:r>
    </w:p>
    <w:p w14:paraId="02B26ED2" w14:textId="77777777" w:rsidR="00C06116" w:rsidRDefault="009211F5" w:rsidP="009211F5">
      <w:r>
        <w:t xml:space="preserve">Where </w:t>
      </w:r>
      <w:r>
        <w:rPr>
          <w:i/>
        </w:rPr>
        <w:t>P</w:t>
      </w:r>
      <w:r>
        <w:rPr>
          <w:i/>
          <w:vertAlign w:val="subscript"/>
        </w:rPr>
        <w:t>N</w:t>
      </w:r>
      <w:r>
        <w:t xml:space="preserve"> is the net power demand, which is defined by the addition of all loads minus all RES output. </w:t>
      </w:r>
      <w:r w:rsidR="00C06116">
        <w:t>Fig. 5.4.1 describes the two-level diffusion process:</w:t>
      </w:r>
    </w:p>
    <w:p w14:paraId="72A15C7D" w14:textId="29EA16FE" w:rsidR="00C06116" w:rsidRDefault="00317F95" w:rsidP="00C06116">
      <w:pPr>
        <w:pStyle w:val="TableFigure"/>
      </w:pPr>
      <w:r>
        <w:object w:dxaOrig="8713" w:dyaOrig="6589" w14:anchorId="4F79AE28">
          <v:shape id="_x0000_i1130" type="#_x0000_t75" style="width:399.45pt;height:300.85pt" o:ole="" o:bordertopcolor="this" o:borderleftcolor="this" o:borderbottomcolor="this" o:borderrightcolor="this">
            <v:imagedata r:id="rId217" o:title=""/>
            <w10:bordertop type="single" width="8"/>
            <w10:borderleft type="single" width="8"/>
            <w10:borderbottom type="single" width="8"/>
            <w10:borderright type="single" width="8"/>
          </v:shape>
          <o:OLEObject Type="Embed" ProgID="Visio.Drawing.15" ShapeID="_x0000_i1130" DrawAspect="Content" ObjectID="_1523816009" r:id="rId218"/>
        </w:object>
      </w:r>
      <w:r w:rsidR="00C06116" w:rsidRPr="00C06116">
        <w:t xml:space="preserve"> </w:t>
      </w:r>
      <w:r w:rsidR="00C06116">
        <w:br/>
        <w:t>Figure 5.4.1: Two-Step Diffusion Methodology</w:t>
      </w:r>
    </w:p>
    <w:p w14:paraId="685E0F35" w14:textId="1252194D" w:rsidR="009211F5" w:rsidRDefault="009211F5" w:rsidP="009211F5">
      <w:r>
        <w:t>To keep the equality in Eq. 5.4.4 after the gradient update by the dispatchable agents in Eq. 5.3.5, the “nudge” by the agent being updated is added to the other dispatchable agents plus any deficit compared to the net power:</w:t>
      </w:r>
      <w:r w:rsidRPr="001B54E9">
        <w:t xml:space="preserve"> </w:t>
      </w:r>
    </w:p>
    <w:p w14:paraId="7B7A5817" w14:textId="77777777" w:rsidR="009211F5" w:rsidRDefault="009211F5" w:rsidP="00F86C27">
      <w:pPr>
        <w:pStyle w:val="MTDisplayEquation"/>
        <w:tabs>
          <w:tab w:val="clear" w:pos="4680"/>
          <w:tab w:val="clear" w:pos="9360"/>
          <w:tab w:val="center" w:pos="4140"/>
          <w:tab w:val="right" w:pos="8640"/>
        </w:tabs>
        <w:ind w:firstLine="0"/>
      </w:pPr>
      <w:r>
        <w:tab/>
      </w:r>
      <w:r w:rsidRPr="00C94A82">
        <w:rPr>
          <w:position w:val="-4"/>
        </w:rPr>
        <w:object w:dxaOrig="180" w:dyaOrig="279" w14:anchorId="1AD17FBD">
          <v:shape id="_x0000_i1131" type="#_x0000_t75" style="width:9.45pt;height:14.55pt" o:ole="">
            <v:imagedata r:id="rId39" o:title=""/>
          </v:shape>
          <o:OLEObject Type="Embed" ProgID="Equation.DSMT4" ShapeID="_x0000_i1131" DrawAspect="Content" ObjectID="_1523816010" r:id="rId219"/>
        </w:object>
      </w:r>
      <w:r>
        <w:t xml:space="preserve"> </w:t>
      </w:r>
      <w:r w:rsidRPr="001B54E9">
        <w:rPr>
          <w:position w:val="-16"/>
        </w:rPr>
        <w:object w:dxaOrig="2540" w:dyaOrig="440" w14:anchorId="721E33D9">
          <v:shape id="_x0000_i1132" type="#_x0000_t75" style="width:124.3pt;height:21.45pt" o:ole="">
            <v:imagedata r:id="rId220" o:title=""/>
          </v:shape>
          <o:OLEObject Type="Embed" ProgID="Equation.DSMT4" ShapeID="_x0000_i1132" DrawAspect="Content" ObjectID="_1523816011" r:id="rId221"/>
        </w:object>
      </w:r>
      <w:r>
        <w:t xml:space="preserve"> </w:t>
      </w:r>
      <w:r>
        <w:tab/>
        <w:t>(5.4.6)</w:t>
      </w:r>
      <w:r w:rsidRPr="00601E19">
        <w:t xml:space="preserve"> </w:t>
      </w:r>
    </w:p>
    <w:p w14:paraId="1F926384" w14:textId="77777777" w:rsidR="009211F5" w:rsidRPr="00311700" w:rsidRDefault="009211F5" w:rsidP="00F86C27">
      <w:pPr>
        <w:pStyle w:val="MTDisplayEquation"/>
        <w:tabs>
          <w:tab w:val="clear" w:pos="4680"/>
          <w:tab w:val="clear" w:pos="9360"/>
          <w:tab w:val="center" w:pos="4140"/>
          <w:tab w:val="right" w:pos="8640"/>
        </w:tabs>
        <w:ind w:firstLine="0"/>
      </w:pPr>
      <w:r>
        <w:tab/>
      </w:r>
      <w:r w:rsidRPr="00C94A82">
        <w:rPr>
          <w:position w:val="-4"/>
        </w:rPr>
        <w:object w:dxaOrig="180" w:dyaOrig="279" w14:anchorId="0BB802E6">
          <v:shape id="_x0000_i1133" type="#_x0000_t75" style="width:9.45pt;height:14.55pt" o:ole="">
            <v:imagedata r:id="rId39" o:title=""/>
          </v:shape>
          <o:OLEObject Type="Embed" ProgID="Equation.DSMT4" ShapeID="_x0000_i1133" DrawAspect="Content" ObjectID="_1523816012" r:id="rId222"/>
        </w:object>
      </w:r>
      <w:r>
        <w:t xml:space="preserve"> </w:t>
      </w:r>
      <w:r w:rsidRPr="00B27C0D">
        <w:rPr>
          <w:position w:val="-48"/>
        </w:rPr>
        <w:object w:dxaOrig="3360" w:dyaOrig="1080" w14:anchorId="2D53D6CC">
          <v:shape id="_x0000_i1134" type="#_x0000_t75" style="width:164.55pt;height:55.7pt" o:ole="">
            <v:imagedata r:id="rId223" o:title=""/>
          </v:shape>
          <o:OLEObject Type="Embed" ProgID="Equation.DSMT4" ShapeID="_x0000_i1134" DrawAspect="Content" ObjectID="_1523816013" r:id="rId224"/>
        </w:object>
      </w:r>
      <w:r>
        <w:t xml:space="preserve"> </w:t>
      </w:r>
      <w:r>
        <w:tab/>
        <w:t>(5.4.7)</w:t>
      </w:r>
      <w:r w:rsidRPr="00601E19">
        <w:t xml:space="preserve"> </w:t>
      </w:r>
    </w:p>
    <w:p w14:paraId="4E008DDA" w14:textId="16EA6E82" w:rsidR="009211F5" w:rsidRDefault="009211F5" w:rsidP="009211F5">
      <w:r>
        <w:t xml:space="preserve">Where </w:t>
      </w:r>
      <w:r>
        <w:rPr>
          <w:rFonts w:cstheme="minorHAnsi"/>
          <w:i/>
        </w:rPr>
        <w:t>Δ</w:t>
      </w:r>
      <w:r>
        <w:rPr>
          <w:i/>
        </w:rPr>
        <w:t>w</w:t>
      </w:r>
      <w:r>
        <w:rPr>
          <w:i/>
          <w:vertAlign w:val="subscript"/>
        </w:rPr>
        <w:t>i,k</w:t>
      </w:r>
      <w:r>
        <w:rPr>
          <w:i/>
        </w:rPr>
        <w:t>[i]</w:t>
      </w:r>
      <w:r>
        <w:t xml:space="preserve"> is the so called gradient nudge of Eq. 5.3.5, and so Eq. 5.4.7 describes how this nudge is distributed among the other dispatchable agents to get to the net power demand. This is a key variance of the diffusion methods investigated; without it, </w:t>
      </w:r>
      <w:r>
        <w:lastRenderedPageBreak/>
        <w:t xml:space="preserve">the power points would drift to each agent’s minimum cost and the power balance would not be maintained. </w:t>
      </w:r>
      <w:r w:rsidR="00C06116">
        <w:t>Fig 5.4.</w:t>
      </w:r>
      <w:r w:rsidR="00FE67AA">
        <w:t>2</w:t>
      </w:r>
      <w:r w:rsidR="00C06116">
        <w:t xml:space="preserve"> shows this concept visually:</w:t>
      </w:r>
    </w:p>
    <w:p w14:paraId="535E85D3" w14:textId="0277B365" w:rsidR="00C06116" w:rsidRDefault="00317F95" w:rsidP="00C06116">
      <w:pPr>
        <w:pStyle w:val="TableFigure"/>
      </w:pPr>
      <w:r>
        <w:object w:dxaOrig="4332" w:dyaOrig="2869" w14:anchorId="0C18A558">
          <v:shape id="_x0000_i1135" type="#_x0000_t75" style="width:306.85pt;height:203.15pt" o:ole="" o:bordertopcolor="this" o:borderleftcolor="this" o:borderbottomcolor="this" o:borderrightcolor="this">
            <v:imagedata r:id="rId225" o:title=""/>
            <w10:bordertop type="single" width="8"/>
            <w10:borderleft type="single" width="8"/>
            <w10:borderbottom type="single" width="8"/>
            <w10:borderright type="single" width="8"/>
          </v:shape>
          <o:OLEObject Type="Embed" ProgID="Visio.Drawing.15" ShapeID="_x0000_i1135" DrawAspect="Content" ObjectID="_1523816014" r:id="rId226"/>
        </w:object>
      </w:r>
      <w:r w:rsidR="00C06116" w:rsidRPr="00C06116">
        <w:t xml:space="preserve"> </w:t>
      </w:r>
      <w:r w:rsidR="00C06116">
        <w:br/>
        <w:t>Figure 5.4.</w:t>
      </w:r>
      <w:r w:rsidR="00FE67AA">
        <w:t>2</w:t>
      </w:r>
      <w:r w:rsidR="00C06116">
        <w:t>: Nudge Methodology</w:t>
      </w:r>
    </w:p>
    <w:p w14:paraId="064EC84E" w14:textId="77777777" w:rsidR="009211F5" w:rsidRDefault="009211F5" w:rsidP="009211F5">
      <w:pPr>
        <w:pStyle w:val="MTDisplayEquation"/>
      </w:pPr>
      <w:r>
        <w:t>To test the concept as in the previous sections, the same MG example depicted in Fig. 5.1.1 is used for CTA Optimization. For simplicity, the BESS is substituted with another DG and thus we have the first DG on node one (DG1) and the second on node three (DG2), with the following cost and marginal cost functions:</w:t>
      </w:r>
      <w:r w:rsidRPr="00CB39EE">
        <w:t xml:space="preserve"> </w:t>
      </w:r>
    </w:p>
    <w:p w14:paraId="1766FF3A" w14:textId="77777777" w:rsidR="009211F5" w:rsidRDefault="009211F5" w:rsidP="00E16D71">
      <w:pPr>
        <w:pStyle w:val="MTDisplayEquation"/>
        <w:tabs>
          <w:tab w:val="clear" w:pos="4680"/>
          <w:tab w:val="clear" w:pos="9360"/>
          <w:tab w:val="center" w:pos="4140"/>
          <w:tab w:val="right" w:pos="8640"/>
        </w:tabs>
      </w:pPr>
      <w:r>
        <w:tab/>
      </w:r>
      <w:r w:rsidRPr="00C94A82">
        <w:rPr>
          <w:position w:val="-4"/>
        </w:rPr>
        <w:object w:dxaOrig="180" w:dyaOrig="279" w14:anchorId="04640E27">
          <v:shape id="_x0000_i1136" type="#_x0000_t75" style="width:9.45pt;height:12.85pt" o:ole="">
            <v:imagedata r:id="rId39" o:title=""/>
          </v:shape>
          <o:OLEObject Type="Embed" ProgID="Equation.DSMT4" ShapeID="_x0000_i1136" DrawAspect="Content" ObjectID="_1523816015" r:id="rId227"/>
        </w:object>
      </w:r>
      <w:r>
        <w:t xml:space="preserve"> </w:t>
      </w:r>
      <w:r w:rsidRPr="00CB39EE">
        <w:rPr>
          <w:position w:val="-12"/>
        </w:rPr>
        <w:object w:dxaOrig="3460" w:dyaOrig="380" w14:anchorId="0D7FB0EF">
          <v:shape id="_x0000_i1137" type="#_x0000_t75" style="width:172.3pt;height:18.85pt" o:ole="">
            <v:imagedata r:id="rId228" o:title=""/>
          </v:shape>
          <o:OLEObject Type="Embed" ProgID="Equation.DSMT4" ShapeID="_x0000_i1137" DrawAspect="Content" ObjectID="_1523816016" r:id="rId229"/>
        </w:object>
      </w:r>
      <w:r>
        <w:t xml:space="preserve"> </w:t>
      </w:r>
      <w:r>
        <w:tab/>
        <w:t>(5.4.8)</w:t>
      </w:r>
      <w:r w:rsidRPr="00601E19">
        <w:t xml:space="preserve"> </w:t>
      </w:r>
    </w:p>
    <w:p w14:paraId="655A11F6" w14:textId="77777777" w:rsidR="009211F5" w:rsidRDefault="009211F5" w:rsidP="00E16D71">
      <w:pPr>
        <w:pStyle w:val="MTDisplayEquation"/>
        <w:tabs>
          <w:tab w:val="clear" w:pos="4680"/>
          <w:tab w:val="clear" w:pos="9360"/>
          <w:tab w:val="center" w:pos="4140"/>
          <w:tab w:val="right" w:pos="8640"/>
        </w:tabs>
      </w:pPr>
      <w:r>
        <w:tab/>
      </w:r>
      <w:r w:rsidRPr="00C94A82">
        <w:rPr>
          <w:position w:val="-4"/>
        </w:rPr>
        <w:object w:dxaOrig="180" w:dyaOrig="279" w14:anchorId="76B36E3A">
          <v:shape id="_x0000_i1138" type="#_x0000_t75" style="width:9.45pt;height:12.85pt" o:ole="">
            <v:imagedata r:id="rId39" o:title=""/>
          </v:shape>
          <o:OLEObject Type="Embed" ProgID="Equation.DSMT4" ShapeID="_x0000_i1138" DrawAspect="Content" ObjectID="_1523816017" r:id="rId230"/>
        </w:object>
      </w:r>
      <w:r>
        <w:t xml:space="preserve"> </w:t>
      </w:r>
      <w:r w:rsidRPr="00CB39EE">
        <w:rPr>
          <w:position w:val="-30"/>
        </w:rPr>
        <w:object w:dxaOrig="2900" w:dyaOrig="680" w14:anchorId="5C98AA1E">
          <v:shape id="_x0000_i1139" type="#_x0000_t75" style="width:144.85pt;height:35.15pt" o:ole="">
            <v:imagedata r:id="rId231" o:title=""/>
          </v:shape>
          <o:OLEObject Type="Embed" ProgID="Equation.DSMT4" ShapeID="_x0000_i1139" DrawAspect="Content" ObjectID="_1523816018" r:id="rId232"/>
        </w:object>
      </w:r>
      <w:r>
        <w:t xml:space="preserve"> </w:t>
      </w:r>
      <w:r>
        <w:tab/>
        <w:t>(5.4.9)</w:t>
      </w:r>
      <w:r w:rsidRPr="00601E19">
        <w:t xml:space="preserve"> </w:t>
      </w:r>
    </w:p>
    <w:p w14:paraId="4B6FE58E" w14:textId="77777777" w:rsidR="009211F5" w:rsidRDefault="009211F5" w:rsidP="00E16D71">
      <w:pPr>
        <w:pStyle w:val="MTDisplayEquation"/>
        <w:tabs>
          <w:tab w:val="clear" w:pos="4680"/>
          <w:tab w:val="clear" w:pos="9360"/>
          <w:tab w:val="center" w:pos="4140"/>
          <w:tab w:val="right" w:pos="8640"/>
        </w:tabs>
      </w:pPr>
      <w:r>
        <w:tab/>
      </w:r>
      <w:r w:rsidRPr="00C94A82">
        <w:rPr>
          <w:position w:val="-4"/>
        </w:rPr>
        <w:object w:dxaOrig="180" w:dyaOrig="279" w14:anchorId="67C33543">
          <v:shape id="_x0000_i1140" type="#_x0000_t75" style="width:9.45pt;height:12.85pt" o:ole="">
            <v:imagedata r:id="rId39" o:title=""/>
          </v:shape>
          <o:OLEObject Type="Embed" ProgID="Equation.DSMT4" ShapeID="_x0000_i1140" DrawAspect="Content" ObjectID="_1523816019" r:id="rId233"/>
        </w:object>
      </w:r>
      <w:r>
        <w:t xml:space="preserve"> </w:t>
      </w:r>
      <w:r w:rsidRPr="00CB39EE">
        <w:rPr>
          <w:position w:val="-12"/>
        </w:rPr>
        <w:object w:dxaOrig="1660" w:dyaOrig="360" w14:anchorId="46DF288D">
          <v:shape id="_x0000_i1141" type="#_x0000_t75" style="width:83.15pt;height:18pt" o:ole="">
            <v:imagedata r:id="rId234" o:title=""/>
          </v:shape>
          <o:OLEObject Type="Embed" ProgID="Equation.DSMT4" ShapeID="_x0000_i1141" DrawAspect="Content" ObjectID="_1523816020" r:id="rId235"/>
        </w:object>
      </w:r>
      <w:r>
        <w:t xml:space="preserve"> </w:t>
      </w:r>
      <w:r>
        <w:tab/>
        <w:t>(5.4.10)</w:t>
      </w:r>
      <w:r w:rsidRPr="00601E19">
        <w:t xml:space="preserve"> </w:t>
      </w:r>
    </w:p>
    <w:p w14:paraId="1EC6549A" w14:textId="77777777" w:rsidR="009211F5" w:rsidRDefault="009211F5" w:rsidP="00E16D71">
      <w:pPr>
        <w:pStyle w:val="MTDisplayEquation"/>
        <w:tabs>
          <w:tab w:val="clear" w:pos="4680"/>
          <w:tab w:val="clear" w:pos="9360"/>
          <w:tab w:val="center" w:pos="4140"/>
          <w:tab w:val="right" w:pos="8640"/>
        </w:tabs>
      </w:pPr>
      <w:r>
        <w:tab/>
      </w:r>
      <w:r w:rsidRPr="00C94A82">
        <w:rPr>
          <w:position w:val="-4"/>
        </w:rPr>
        <w:object w:dxaOrig="180" w:dyaOrig="279" w14:anchorId="7A23818F">
          <v:shape id="_x0000_i1142" type="#_x0000_t75" style="width:9.45pt;height:12.85pt" o:ole="">
            <v:imagedata r:id="rId39" o:title=""/>
          </v:shape>
          <o:OLEObject Type="Embed" ProgID="Equation.DSMT4" ShapeID="_x0000_i1142" DrawAspect="Content" ObjectID="_1523816021" r:id="rId236"/>
        </w:object>
      </w:r>
      <w:r>
        <w:t xml:space="preserve"> </w:t>
      </w:r>
      <w:r w:rsidRPr="00CB39EE">
        <w:rPr>
          <w:position w:val="-12"/>
        </w:rPr>
        <w:object w:dxaOrig="3620" w:dyaOrig="380" w14:anchorId="3F2E5112">
          <v:shape id="_x0000_i1143" type="#_x0000_t75" style="width:180pt;height:18.85pt" o:ole="">
            <v:imagedata r:id="rId237" o:title=""/>
          </v:shape>
          <o:OLEObject Type="Embed" ProgID="Equation.DSMT4" ShapeID="_x0000_i1143" DrawAspect="Content" ObjectID="_1523816022" r:id="rId238"/>
        </w:object>
      </w:r>
      <w:r>
        <w:t xml:space="preserve"> </w:t>
      </w:r>
      <w:r>
        <w:tab/>
        <w:t>(5.4.11)</w:t>
      </w:r>
      <w:r w:rsidRPr="00601E19">
        <w:t xml:space="preserve"> </w:t>
      </w:r>
    </w:p>
    <w:p w14:paraId="39A84D85" w14:textId="7D62C0E1" w:rsidR="009211F5" w:rsidRDefault="009211F5" w:rsidP="00E16D71">
      <w:pPr>
        <w:pStyle w:val="MTDisplayEquation"/>
        <w:tabs>
          <w:tab w:val="clear" w:pos="4680"/>
          <w:tab w:val="clear" w:pos="9360"/>
          <w:tab w:val="center" w:pos="4140"/>
          <w:tab w:val="right" w:pos="8640"/>
        </w:tabs>
      </w:pPr>
      <w:r>
        <w:lastRenderedPageBreak/>
        <w:tab/>
      </w:r>
      <w:r w:rsidRPr="00C94A82">
        <w:rPr>
          <w:position w:val="-4"/>
        </w:rPr>
        <w:object w:dxaOrig="180" w:dyaOrig="279" w14:anchorId="6EE8FEC5">
          <v:shape id="_x0000_i1144" type="#_x0000_t75" style="width:9.45pt;height:12pt" o:ole="">
            <v:imagedata r:id="rId39" o:title=""/>
          </v:shape>
          <o:OLEObject Type="Embed" ProgID="Equation.DSMT4" ShapeID="_x0000_i1144" DrawAspect="Content" ObjectID="_1523816023" r:id="rId239"/>
        </w:object>
      </w:r>
      <w:r>
        <w:t xml:space="preserve"> </w:t>
      </w:r>
      <w:r w:rsidRPr="00CB39EE">
        <w:rPr>
          <w:position w:val="-30"/>
        </w:rPr>
        <w:object w:dxaOrig="2780" w:dyaOrig="680" w14:anchorId="7B82C698">
          <v:shape id="_x0000_i1145" type="#_x0000_t75" style="width:138pt;height:35.15pt" o:ole="">
            <v:imagedata r:id="rId240" o:title=""/>
          </v:shape>
          <o:OLEObject Type="Embed" ProgID="Equation.DSMT4" ShapeID="_x0000_i1145" DrawAspect="Content" ObjectID="_1523816024" r:id="rId241"/>
        </w:object>
      </w:r>
      <w:r>
        <w:t xml:space="preserve"> </w:t>
      </w:r>
      <w:r>
        <w:tab/>
        <w:t>(5.4.12)</w:t>
      </w:r>
      <w:r w:rsidRPr="00601E19">
        <w:t xml:space="preserve"> </w:t>
      </w:r>
      <w:r>
        <w:tab/>
      </w:r>
      <w:r w:rsidRPr="00C94A82">
        <w:rPr>
          <w:position w:val="-4"/>
        </w:rPr>
        <w:object w:dxaOrig="180" w:dyaOrig="279" w14:anchorId="6309BF4F">
          <v:shape id="_x0000_i1146" type="#_x0000_t75" style="width:9.45pt;height:12pt" o:ole="">
            <v:imagedata r:id="rId39" o:title=""/>
          </v:shape>
          <o:OLEObject Type="Embed" ProgID="Equation.DSMT4" ShapeID="_x0000_i1146" DrawAspect="Content" ObjectID="_1523816025" r:id="rId242"/>
        </w:object>
      </w:r>
      <w:r>
        <w:t xml:space="preserve"> </w:t>
      </w:r>
      <w:r w:rsidRPr="00CB39EE">
        <w:rPr>
          <w:position w:val="-12"/>
        </w:rPr>
        <w:object w:dxaOrig="1820" w:dyaOrig="360" w14:anchorId="07FD30EA">
          <v:shape id="_x0000_i1147" type="#_x0000_t75" style="width:90.85pt;height:18pt" o:ole="">
            <v:imagedata r:id="rId243" o:title=""/>
          </v:shape>
          <o:OLEObject Type="Embed" ProgID="Equation.DSMT4" ShapeID="_x0000_i1147" DrawAspect="Content" ObjectID="_1523816026" r:id="rId244"/>
        </w:object>
      </w:r>
      <w:r>
        <w:t xml:space="preserve"> </w:t>
      </w:r>
      <w:r>
        <w:tab/>
        <w:t>(5.4.13)</w:t>
      </w:r>
      <w:r w:rsidRPr="00601E19">
        <w:t xml:space="preserve"> </w:t>
      </w:r>
    </w:p>
    <w:p w14:paraId="08B2BC4A" w14:textId="64E5F467" w:rsidR="009211F5" w:rsidRDefault="009211F5" w:rsidP="009211F5">
      <w:r>
        <w:t>First, an islanded MG is analyzed, where the net power requirement adds up to 2.4 MW; using the Lagrangian method as described in Section 3.1, the following ED point is reached:</w:t>
      </w:r>
    </w:p>
    <w:p w14:paraId="4BEE159C" w14:textId="700B4398" w:rsidR="009211F5" w:rsidRDefault="009211F5" w:rsidP="00317F95">
      <w:pPr>
        <w:pStyle w:val="TableFigure"/>
        <w:spacing w:before="120"/>
      </w:pPr>
      <w:r>
        <w:t>Table 5.4.1: Islanded MG ED</w:t>
      </w:r>
    </w:p>
    <w:tbl>
      <w:tblPr>
        <w:tblW w:w="8628" w:type="dxa"/>
        <w:tblLook w:val="04A0" w:firstRow="1" w:lastRow="0" w:firstColumn="1" w:lastColumn="0" w:noHBand="0" w:noVBand="1"/>
      </w:tblPr>
      <w:tblGrid>
        <w:gridCol w:w="868"/>
        <w:gridCol w:w="869"/>
        <w:gridCol w:w="869"/>
        <w:gridCol w:w="891"/>
        <w:gridCol w:w="891"/>
        <w:gridCol w:w="946"/>
        <w:gridCol w:w="1102"/>
        <w:gridCol w:w="1102"/>
        <w:gridCol w:w="1102"/>
      </w:tblGrid>
      <w:tr w:rsidR="00A90E35" w:rsidRPr="00CB39EE" w14:paraId="4B8E5328" w14:textId="77777777" w:rsidTr="00A90E35">
        <w:trPr>
          <w:trHeight w:val="520"/>
        </w:trPr>
        <w:tc>
          <w:tcPr>
            <w:tcW w:w="869" w:type="dxa"/>
            <w:tcBorders>
              <w:top w:val="nil"/>
              <w:left w:val="nil"/>
              <w:bottom w:val="single" w:sz="12" w:space="0" w:color="FFFFFF"/>
              <w:right w:val="single" w:sz="4" w:space="0" w:color="FFFFFF"/>
            </w:tcBorders>
            <w:shd w:val="clear" w:color="000000" w:fill="000000"/>
            <w:vAlign w:val="bottom"/>
            <w:hideMark/>
          </w:tcPr>
          <w:p w14:paraId="07BFDA64"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Pr>
                <w:rFonts w:ascii="Arial Narrow" w:eastAsia="Times New Roman" w:hAnsi="Arial Narrow" w:cs="Times New Roman"/>
                <w:b/>
                <w:bCs/>
                <w:color w:val="FFFFFF"/>
                <w:kern w:val="0"/>
                <w:sz w:val="20"/>
                <w:szCs w:val="22"/>
                <w:lang w:eastAsia="en-US"/>
              </w:rPr>
              <w:t>Total</w:t>
            </w:r>
            <w:r>
              <w:rPr>
                <w:rFonts w:ascii="Arial Narrow" w:eastAsia="Times New Roman" w:hAnsi="Arial Narrow" w:cs="Times New Roman"/>
                <w:b/>
                <w:bCs/>
                <w:color w:val="FFFFFF"/>
                <w:kern w:val="0"/>
                <w:sz w:val="20"/>
                <w:szCs w:val="22"/>
                <w:lang w:eastAsia="en-US"/>
              </w:rPr>
              <w:br/>
              <w:t>Power (</w:t>
            </w:r>
            <w:r w:rsidRPr="00A37407">
              <w:rPr>
                <w:rFonts w:ascii="Arial Narrow" w:eastAsia="Times New Roman" w:hAnsi="Arial Narrow" w:cs="Times New Roman"/>
                <w:b/>
                <w:bCs/>
                <w:color w:val="FFFFFF"/>
                <w:kern w:val="0"/>
                <w:sz w:val="20"/>
                <w:szCs w:val="22"/>
                <w:lang w:eastAsia="en-US"/>
              </w:rPr>
              <w:t>W)</w:t>
            </w:r>
          </w:p>
        </w:tc>
        <w:tc>
          <w:tcPr>
            <w:tcW w:w="869" w:type="dxa"/>
            <w:tcBorders>
              <w:top w:val="nil"/>
              <w:left w:val="single" w:sz="4" w:space="0" w:color="FFFFFF"/>
              <w:bottom w:val="single" w:sz="12" w:space="0" w:color="FFFFFF"/>
              <w:right w:val="single" w:sz="4" w:space="0" w:color="FFFFFF"/>
            </w:tcBorders>
            <w:shd w:val="clear" w:color="000000" w:fill="000000"/>
            <w:vAlign w:val="bottom"/>
            <w:hideMark/>
          </w:tcPr>
          <w:p w14:paraId="6629E433"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Pr>
                <w:rFonts w:ascii="Arial Narrow" w:eastAsia="Times New Roman" w:hAnsi="Arial Narrow" w:cs="Times New Roman"/>
                <w:b/>
                <w:bCs/>
                <w:color w:val="FFFFFF"/>
                <w:kern w:val="0"/>
                <w:sz w:val="20"/>
                <w:szCs w:val="22"/>
                <w:lang w:eastAsia="en-US"/>
              </w:rPr>
              <w:t>Power</w:t>
            </w:r>
            <w:r>
              <w:rPr>
                <w:rFonts w:ascii="Arial Narrow" w:eastAsia="Times New Roman" w:hAnsi="Arial Narrow" w:cs="Times New Roman"/>
                <w:b/>
                <w:bCs/>
                <w:color w:val="FFFFFF"/>
                <w:kern w:val="0"/>
                <w:sz w:val="20"/>
                <w:szCs w:val="22"/>
                <w:lang w:eastAsia="en-US"/>
              </w:rPr>
              <w:br/>
              <w:t>DG1 (</w:t>
            </w:r>
            <w:r w:rsidRPr="00A37407">
              <w:rPr>
                <w:rFonts w:ascii="Arial Narrow" w:eastAsia="Times New Roman" w:hAnsi="Arial Narrow" w:cs="Times New Roman"/>
                <w:b/>
                <w:bCs/>
                <w:color w:val="FFFFFF"/>
                <w:kern w:val="0"/>
                <w:sz w:val="20"/>
                <w:szCs w:val="22"/>
                <w:lang w:eastAsia="en-US"/>
              </w:rPr>
              <w:t>W)</w:t>
            </w:r>
          </w:p>
        </w:tc>
        <w:tc>
          <w:tcPr>
            <w:tcW w:w="869" w:type="dxa"/>
            <w:tcBorders>
              <w:top w:val="nil"/>
              <w:left w:val="single" w:sz="4" w:space="0" w:color="FFFFFF"/>
              <w:bottom w:val="single" w:sz="12" w:space="0" w:color="FFFFFF"/>
              <w:right w:val="single" w:sz="4" w:space="0" w:color="FFFFFF"/>
            </w:tcBorders>
            <w:shd w:val="clear" w:color="000000" w:fill="000000"/>
            <w:vAlign w:val="bottom"/>
            <w:hideMark/>
          </w:tcPr>
          <w:p w14:paraId="7024695E"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Pr>
                <w:rFonts w:ascii="Arial Narrow" w:eastAsia="Times New Roman" w:hAnsi="Arial Narrow" w:cs="Times New Roman"/>
                <w:b/>
                <w:bCs/>
                <w:color w:val="FFFFFF"/>
                <w:kern w:val="0"/>
                <w:sz w:val="20"/>
                <w:szCs w:val="22"/>
                <w:lang w:eastAsia="en-US"/>
              </w:rPr>
              <w:t>Power</w:t>
            </w:r>
            <w:r>
              <w:rPr>
                <w:rFonts w:ascii="Arial Narrow" w:eastAsia="Times New Roman" w:hAnsi="Arial Narrow" w:cs="Times New Roman"/>
                <w:b/>
                <w:bCs/>
                <w:color w:val="FFFFFF"/>
                <w:kern w:val="0"/>
                <w:sz w:val="20"/>
                <w:szCs w:val="22"/>
                <w:lang w:eastAsia="en-US"/>
              </w:rPr>
              <w:br/>
              <w:t>DG2 (</w:t>
            </w:r>
            <w:r w:rsidRPr="00A37407">
              <w:rPr>
                <w:rFonts w:ascii="Arial Narrow" w:eastAsia="Times New Roman" w:hAnsi="Arial Narrow" w:cs="Times New Roman"/>
                <w:b/>
                <w:bCs/>
                <w:color w:val="FFFFFF"/>
                <w:kern w:val="0"/>
                <w:sz w:val="20"/>
                <w:szCs w:val="22"/>
                <w:lang w:eastAsia="en-US"/>
              </w:rPr>
              <w:t>W)</w:t>
            </w:r>
          </w:p>
        </w:tc>
        <w:tc>
          <w:tcPr>
            <w:tcW w:w="883" w:type="dxa"/>
            <w:tcBorders>
              <w:top w:val="nil"/>
              <w:left w:val="single" w:sz="4" w:space="0" w:color="FFFFFF"/>
              <w:bottom w:val="single" w:sz="12" w:space="0" w:color="FFFFFF"/>
              <w:right w:val="single" w:sz="4" w:space="0" w:color="FFFFFF"/>
            </w:tcBorders>
            <w:shd w:val="clear" w:color="000000" w:fill="000000"/>
            <w:vAlign w:val="bottom"/>
            <w:hideMark/>
          </w:tcPr>
          <w:p w14:paraId="3FEB2A1E"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A37407">
              <w:rPr>
                <w:rFonts w:ascii="Arial Narrow" w:eastAsia="Times New Roman" w:hAnsi="Arial Narrow" w:cs="Times New Roman"/>
                <w:b/>
                <w:bCs/>
                <w:color w:val="FFFFFF"/>
                <w:kern w:val="0"/>
                <w:sz w:val="20"/>
                <w:szCs w:val="22"/>
                <w:lang w:eastAsia="en-US"/>
              </w:rPr>
              <w:t>Marginal</w:t>
            </w:r>
            <w:r w:rsidRPr="00A37407">
              <w:rPr>
                <w:rFonts w:ascii="Arial Narrow" w:eastAsia="Times New Roman" w:hAnsi="Arial Narrow" w:cs="Times New Roman"/>
                <w:b/>
                <w:bCs/>
                <w:color w:val="FFFFFF"/>
                <w:kern w:val="0"/>
                <w:sz w:val="20"/>
                <w:szCs w:val="22"/>
                <w:lang w:eastAsia="en-US"/>
              </w:rPr>
              <w:br/>
              <w:t>Cost DG1</w:t>
            </w:r>
          </w:p>
        </w:tc>
        <w:tc>
          <w:tcPr>
            <w:tcW w:w="883" w:type="dxa"/>
            <w:tcBorders>
              <w:top w:val="nil"/>
              <w:left w:val="single" w:sz="4" w:space="0" w:color="FFFFFF"/>
              <w:bottom w:val="single" w:sz="12" w:space="0" w:color="FFFFFF"/>
              <w:right w:val="single" w:sz="4" w:space="0" w:color="FFFFFF"/>
            </w:tcBorders>
            <w:shd w:val="clear" w:color="000000" w:fill="000000"/>
            <w:vAlign w:val="bottom"/>
            <w:hideMark/>
          </w:tcPr>
          <w:p w14:paraId="3BBB9B30"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A37407">
              <w:rPr>
                <w:rFonts w:ascii="Arial Narrow" w:eastAsia="Times New Roman" w:hAnsi="Arial Narrow" w:cs="Times New Roman"/>
                <w:b/>
                <w:bCs/>
                <w:color w:val="FFFFFF"/>
                <w:kern w:val="0"/>
                <w:sz w:val="20"/>
                <w:szCs w:val="22"/>
                <w:lang w:eastAsia="en-US"/>
              </w:rPr>
              <w:t>Marginal</w:t>
            </w:r>
            <w:r w:rsidRPr="00A37407">
              <w:rPr>
                <w:rFonts w:ascii="Arial Narrow" w:eastAsia="Times New Roman" w:hAnsi="Arial Narrow" w:cs="Times New Roman"/>
                <w:b/>
                <w:bCs/>
                <w:color w:val="FFFFFF"/>
                <w:kern w:val="0"/>
                <w:sz w:val="20"/>
                <w:szCs w:val="22"/>
                <w:lang w:eastAsia="en-US"/>
              </w:rPr>
              <w:br/>
              <w:t>Cost DG2</w:t>
            </w:r>
          </w:p>
        </w:tc>
        <w:tc>
          <w:tcPr>
            <w:tcW w:w="946" w:type="dxa"/>
            <w:tcBorders>
              <w:top w:val="nil"/>
              <w:left w:val="single" w:sz="4" w:space="0" w:color="FFFFFF"/>
              <w:bottom w:val="single" w:sz="12" w:space="0" w:color="FFFFFF"/>
              <w:right w:val="single" w:sz="4" w:space="0" w:color="FFFFFF"/>
            </w:tcBorders>
            <w:shd w:val="clear" w:color="000000" w:fill="000000"/>
            <w:vAlign w:val="bottom"/>
            <w:hideMark/>
          </w:tcPr>
          <w:p w14:paraId="273D558F" w14:textId="77777777" w:rsidR="009211F5" w:rsidRPr="00A37407" w:rsidRDefault="009211F5" w:rsidP="00A90E35">
            <w:pPr>
              <w:spacing w:line="240" w:lineRule="auto"/>
              <w:ind w:left="-81" w:right="-81" w:firstLine="0"/>
              <w:jc w:val="center"/>
              <w:rPr>
                <w:rFonts w:ascii="Arial Narrow" w:eastAsia="Times New Roman" w:hAnsi="Arial Narrow" w:cs="Times New Roman"/>
                <w:b/>
                <w:bCs/>
                <w:color w:val="FFFFFF"/>
                <w:kern w:val="0"/>
                <w:sz w:val="20"/>
                <w:szCs w:val="22"/>
                <w:lang w:eastAsia="en-US"/>
              </w:rPr>
            </w:pPr>
            <w:r w:rsidRPr="00A37407">
              <w:rPr>
                <w:rFonts w:ascii="Arial Narrow" w:eastAsia="Times New Roman" w:hAnsi="Arial Narrow" w:cs="Times New Roman"/>
                <w:b/>
                <w:bCs/>
                <w:color w:val="FFFFFF"/>
                <w:kern w:val="0"/>
                <w:sz w:val="20"/>
                <w:szCs w:val="22"/>
                <w:lang w:eastAsia="en-US"/>
              </w:rPr>
              <w:t>Lagrange</w:t>
            </w:r>
            <w:r w:rsidRPr="00A37407">
              <w:rPr>
                <w:rFonts w:ascii="Arial Narrow" w:eastAsia="Times New Roman" w:hAnsi="Arial Narrow" w:cs="Times New Roman"/>
                <w:b/>
                <w:bCs/>
                <w:color w:val="FFFFFF"/>
                <w:kern w:val="0"/>
                <w:sz w:val="20"/>
                <w:szCs w:val="22"/>
                <w:lang w:eastAsia="en-US"/>
              </w:rPr>
              <w:br/>
              <w:t>Multiplier (λ)</w:t>
            </w:r>
          </w:p>
        </w:tc>
        <w:tc>
          <w:tcPr>
            <w:tcW w:w="1103" w:type="dxa"/>
            <w:tcBorders>
              <w:top w:val="nil"/>
              <w:left w:val="single" w:sz="4" w:space="0" w:color="FFFFFF"/>
              <w:bottom w:val="single" w:sz="12" w:space="0" w:color="FFFFFF"/>
              <w:right w:val="single" w:sz="4" w:space="0" w:color="FFFFFF"/>
            </w:tcBorders>
            <w:shd w:val="clear" w:color="000000" w:fill="000000"/>
            <w:vAlign w:val="bottom"/>
            <w:hideMark/>
          </w:tcPr>
          <w:p w14:paraId="77080F9C"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A37407">
              <w:rPr>
                <w:rFonts w:ascii="Arial Narrow" w:eastAsia="Times New Roman" w:hAnsi="Arial Narrow" w:cs="Times New Roman"/>
                <w:b/>
                <w:bCs/>
                <w:color w:val="FFFFFF"/>
                <w:kern w:val="0"/>
                <w:sz w:val="20"/>
                <w:szCs w:val="22"/>
                <w:lang w:eastAsia="en-US"/>
              </w:rPr>
              <w:t>Cost DG1</w:t>
            </w:r>
          </w:p>
        </w:tc>
        <w:tc>
          <w:tcPr>
            <w:tcW w:w="1103" w:type="dxa"/>
            <w:tcBorders>
              <w:top w:val="nil"/>
              <w:left w:val="single" w:sz="4" w:space="0" w:color="FFFFFF"/>
              <w:bottom w:val="single" w:sz="12" w:space="0" w:color="FFFFFF"/>
              <w:right w:val="single" w:sz="4" w:space="0" w:color="FFFFFF"/>
            </w:tcBorders>
            <w:shd w:val="clear" w:color="000000" w:fill="000000"/>
            <w:vAlign w:val="bottom"/>
            <w:hideMark/>
          </w:tcPr>
          <w:p w14:paraId="0B4BCA83"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A37407">
              <w:rPr>
                <w:rFonts w:ascii="Arial Narrow" w:eastAsia="Times New Roman" w:hAnsi="Arial Narrow" w:cs="Times New Roman"/>
                <w:b/>
                <w:bCs/>
                <w:color w:val="FFFFFF"/>
                <w:kern w:val="0"/>
                <w:sz w:val="20"/>
                <w:szCs w:val="22"/>
                <w:lang w:eastAsia="en-US"/>
              </w:rPr>
              <w:t>Cost DG2</w:t>
            </w:r>
          </w:p>
        </w:tc>
        <w:tc>
          <w:tcPr>
            <w:tcW w:w="1103" w:type="dxa"/>
            <w:tcBorders>
              <w:top w:val="nil"/>
              <w:left w:val="single" w:sz="4" w:space="0" w:color="FFFFFF"/>
              <w:bottom w:val="single" w:sz="12" w:space="0" w:color="FFFFFF"/>
              <w:right w:val="nil"/>
            </w:tcBorders>
            <w:shd w:val="clear" w:color="000000" w:fill="000000"/>
            <w:vAlign w:val="bottom"/>
            <w:hideMark/>
          </w:tcPr>
          <w:p w14:paraId="75A4BA5C" w14:textId="77777777" w:rsidR="009211F5" w:rsidRPr="00A37407"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A37407">
              <w:rPr>
                <w:rFonts w:ascii="Arial Narrow" w:eastAsia="Times New Roman" w:hAnsi="Arial Narrow" w:cs="Times New Roman"/>
                <w:b/>
                <w:bCs/>
                <w:color w:val="FFFFFF"/>
                <w:kern w:val="0"/>
                <w:sz w:val="20"/>
                <w:szCs w:val="22"/>
                <w:lang w:eastAsia="en-US"/>
              </w:rPr>
              <w:t>Total Cost</w:t>
            </w:r>
          </w:p>
        </w:tc>
      </w:tr>
      <w:tr w:rsidR="00A90E35" w:rsidRPr="00CB39EE" w14:paraId="42ADE616" w14:textId="77777777" w:rsidTr="00A90E35">
        <w:trPr>
          <w:trHeight w:val="431"/>
        </w:trPr>
        <w:tc>
          <w:tcPr>
            <w:tcW w:w="869" w:type="dxa"/>
            <w:tcBorders>
              <w:top w:val="single" w:sz="4" w:space="0" w:color="FFFFFF"/>
              <w:left w:val="nil"/>
              <w:bottom w:val="nil"/>
              <w:right w:val="single" w:sz="4" w:space="0" w:color="FFFFFF"/>
            </w:tcBorders>
            <w:shd w:val="clear" w:color="A6A6A6" w:fill="A6A6A6"/>
            <w:noWrap/>
            <w:vAlign w:val="bottom"/>
            <w:hideMark/>
          </w:tcPr>
          <w:p w14:paraId="2E190990" w14:textId="77777777" w:rsidR="009211F5" w:rsidRPr="00A37407" w:rsidRDefault="009211F5" w:rsidP="006D44B6">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2.4E+</w:t>
            </w:r>
            <w:r w:rsidRPr="00A37407">
              <w:rPr>
                <w:rFonts w:ascii="Arial Narrow" w:eastAsia="Times New Roman" w:hAnsi="Arial Narrow" w:cs="Times New Roman"/>
                <w:color w:val="000000"/>
                <w:kern w:val="0"/>
                <w:sz w:val="20"/>
                <w:szCs w:val="22"/>
                <w:lang w:eastAsia="en-US"/>
              </w:rPr>
              <w:t>6</w:t>
            </w:r>
          </w:p>
        </w:tc>
        <w:tc>
          <w:tcPr>
            <w:tcW w:w="869" w:type="dxa"/>
            <w:tcBorders>
              <w:top w:val="single" w:sz="4" w:space="0" w:color="FFFFFF"/>
              <w:left w:val="single" w:sz="4" w:space="0" w:color="FFFFFF"/>
              <w:bottom w:val="nil"/>
              <w:right w:val="single" w:sz="4" w:space="0" w:color="FFFFFF"/>
            </w:tcBorders>
            <w:shd w:val="clear" w:color="A6A6A6" w:fill="A6A6A6"/>
            <w:noWrap/>
            <w:vAlign w:val="bottom"/>
            <w:hideMark/>
          </w:tcPr>
          <w:p w14:paraId="11909F99" w14:textId="77777777" w:rsidR="009211F5" w:rsidRPr="00A37407" w:rsidRDefault="009211F5" w:rsidP="006D44B6">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1.5E+</w:t>
            </w:r>
            <w:r w:rsidRPr="00A37407">
              <w:rPr>
                <w:rFonts w:ascii="Arial Narrow" w:eastAsia="Times New Roman" w:hAnsi="Arial Narrow" w:cs="Times New Roman"/>
                <w:color w:val="000000"/>
                <w:kern w:val="0"/>
                <w:sz w:val="20"/>
                <w:szCs w:val="22"/>
                <w:lang w:eastAsia="en-US"/>
              </w:rPr>
              <w:t>6</w:t>
            </w:r>
          </w:p>
        </w:tc>
        <w:tc>
          <w:tcPr>
            <w:tcW w:w="869" w:type="dxa"/>
            <w:tcBorders>
              <w:top w:val="single" w:sz="4" w:space="0" w:color="FFFFFF"/>
              <w:left w:val="single" w:sz="4" w:space="0" w:color="FFFFFF"/>
              <w:bottom w:val="nil"/>
              <w:right w:val="single" w:sz="4" w:space="0" w:color="FFFFFF"/>
            </w:tcBorders>
            <w:shd w:val="clear" w:color="A6A6A6" w:fill="A6A6A6"/>
            <w:noWrap/>
            <w:vAlign w:val="bottom"/>
            <w:hideMark/>
          </w:tcPr>
          <w:p w14:paraId="74477297" w14:textId="77777777" w:rsidR="009211F5" w:rsidRPr="00A37407" w:rsidRDefault="009211F5" w:rsidP="006D44B6">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9E+</w:t>
            </w:r>
            <w:r w:rsidRPr="00A37407">
              <w:rPr>
                <w:rFonts w:ascii="Arial Narrow" w:eastAsia="Times New Roman" w:hAnsi="Arial Narrow" w:cs="Times New Roman"/>
                <w:color w:val="000000"/>
                <w:kern w:val="0"/>
                <w:sz w:val="20"/>
                <w:szCs w:val="22"/>
                <w:lang w:eastAsia="en-US"/>
              </w:rPr>
              <w:t>5</w:t>
            </w:r>
          </w:p>
        </w:tc>
        <w:tc>
          <w:tcPr>
            <w:tcW w:w="883" w:type="dxa"/>
            <w:tcBorders>
              <w:top w:val="single" w:sz="4" w:space="0" w:color="FFFFFF"/>
              <w:left w:val="single" w:sz="4" w:space="0" w:color="FFFFFF"/>
              <w:bottom w:val="nil"/>
              <w:right w:val="single" w:sz="4" w:space="0" w:color="FFFFFF"/>
            </w:tcBorders>
            <w:shd w:val="clear" w:color="A6A6A6" w:fill="A6A6A6"/>
            <w:noWrap/>
            <w:vAlign w:val="bottom"/>
            <w:hideMark/>
          </w:tcPr>
          <w:p w14:paraId="74040C07" w14:textId="77777777" w:rsidR="009211F5" w:rsidRPr="00A37407" w:rsidRDefault="009211F5" w:rsidP="006D44B6">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1.8E-</w:t>
            </w:r>
            <w:r w:rsidRPr="00A37407">
              <w:rPr>
                <w:rFonts w:ascii="Arial Narrow" w:eastAsia="Times New Roman" w:hAnsi="Arial Narrow" w:cs="Times New Roman"/>
                <w:color w:val="000000"/>
                <w:kern w:val="0"/>
                <w:sz w:val="20"/>
                <w:szCs w:val="22"/>
                <w:lang w:eastAsia="en-US"/>
              </w:rPr>
              <w:t>4</w:t>
            </w:r>
          </w:p>
        </w:tc>
        <w:tc>
          <w:tcPr>
            <w:tcW w:w="883" w:type="dxa"/>
            <w:tcBorders>
              <w:top w:val="single" w:sz="4" w:space="0" w:color="FFFFFF"/>
              <w:left w:val="single" w:sz="4" w:space="0" w:color="FFFFFF"/>
              <w:bottom w:val="nil"/>
              <w:right w:val="single" w:sz="4" w:space="0" w:color="FFFFFF"/>
            </w:tcBorders>
            <w:shd w:val="clear" w:color="A6A6A6" w:fill="A6A6A6"/>
            <w:noWrap/>
            <w:vAlign w:val="bottom"/>
            <w:hideMark/>
          </w:tcPr>
          <w:p w14:paraId="5A4E6E70" w14:textId="77777777" w:rsidR="009211F5" w:rsidRPr="00A37407" w:rsidRDefault="009211F5" w:rsidP="006D44B6">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1.8E-</w:t>
            </w:r>
            <w:r w:rsidRPr="00A37407">
              <w:rPr>
                <w:rFonts w:ascii="Arial Narrow" w:eastAsia="Times New Roman" w:hAnsi="Arial Narrow" w:cs="Times New Roman"/>
                <w:color w:val="000000"/>
                <w:kern w:val="0"/>
                <w:sz w:val="20"/>
                <w:szCs w:val="22"/>
                <w:lang w:eastAsia="en-US"/>
              </w:rPr>
              <w:t>4</w:t>
            </w:r>
          </w:p>
        </w:tc>
        <w:tc>
          <w:tcPr>
            <w:tcW w:w="946" w:type="dxa"/>
            <w:tcBorders>
              <w:top w:val="single" w:sz="4" w:space="0" w:color="FFFFFF"/>
              <w:left w:val="single" w:sz="4" w:space="0" w:color="FFFFFF"/>
              <w:bottom w:val="nil"/>
              <w:right w:val="single" w:sz="4" w:space="0" w:color="FFFFFF"/>
            </w:tcBorders>
            <w:shd w:val="clear" w:color="A6A6A6" w:fill="A6A6A6"/>
            <w:noWrap/>
            <w:vAlign w:val="bottom"/>
            <w:hideMark/>
          </w:tcPr>
          <w:p w14:paraId="0DEFAF4F" w14:textId="77777777" w:rsidR="009211F5" w:rsidRPr="00A37407" w:rsidRDefault="009211F5" w:rsidP="006D44B6">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1.8E-</w:t>
            </w:r>
            <w:r w:rsidRPr="00A37407">
              <w:rPr>
                <w:rFonts w:ascii="Arial Narrow" w:eastAsia="Times New Roman" w:hAnsi="Arial Narrow" w:cs="Times New Roman"/>
                <w:color w:val="000000"/>
                <w:kern w:val="0"/>
                <w:sz w:val="20"/>
                <w:szCs w:val="22"/>
                <w:lang w:eastAsia="en-US"/>
              </w:rPr>
              <w:t>4</w:t>
            </w:r>
          </w:p>
        </w:tc>
        <w:tc>
          <w:tcPr>
            <w:tcW w:w="1103" w:type="dxa"/>
            <w:tcBorders>
              <w:top w:val="single" w:sz="4" w:space="0" w:color="FFFFFF"/>
              <w:left w:val="single" w:sz="4" w:space="0" w:color="FFFFFF"/>
              <w:bottom w:val="nil"/>
              <w:right w:val="single" w:sz="4" w:space="0" w:color="FFFFFF"/>
            </w:tcBorders>
            <w:shd w:val="clear" w:color="A6A6A6" w:fill="A6A6A6"/>
            <w:noWrap/>
            <w:vAlign w:val="bottom"/>
            <w:hideMark/>
          </w:tcPr>
          <w:p w14:paraId="3F251D66" w14:textId="77777777" w:rsidR="009211F5" w:rsidRPr="00A37407" w:rsidRDefault="009211F5" w:rsidP="00A90E35">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 xml:space="preserve"> $     165.07</w:t>
            </w:r>
          </w:p>
        </w:tc>
        <w:tc>
          <w:tcPr>
            <w:tcW w:w="1103" w:type="dxa"/>
            <w:tcBorders>
              <w:top w:val="single" w:sz="4" w:space="0" w:color="FFFFFF"/>
              <w:left w:val="single" w:sz="4" w:space="0" w:color="FFFFFF"/>
              <w:bottom w:val="nil"/>
              <w:right w:val="single" w:sz="4" w:space="0" w:color="FFFFFF"/>
            </w:tcBorders>
            <w:shd w:val="clear" w:color="A6A6A6" w:fill="A6A6A6"/>
            <w:noWrap/>
            <w:vAlign w:val="bottom"/>
            <w:hideMark/>
          </w:tcPr>
          <w:p w14:paraId="0DE5B8A3" w14:textId="646BC329" w:rsidR="009211F5" w:rsidRPr="00A37407" w:rsidRDefault="009211F5" w:rsidP="00A90E35">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 xml:space="preserve"> $     101.04</w:t>
            </w:r>
            <w:r w:rsidRPr="00A37407">
              <w:rPr>
                <w:rFonts w:ascii="Arial Narrow" w:eastAsia="Times New Roman" w:hAnsi="Arial Narrow" w:cs="Times New Roman"/>
                <w:color w:val="000000"/>
                <w:kern w:val="0"/>
                <w:sz w:val="20"/>
                <w:szCs w:val="22"/>
                <w:lang w:eastAsia="en-US"/>
              </w:rPr>
              <w:t xml:space="preserve"> </w:t>
            </w:r>
          </w:p>
        </w:tc>
        <w:tc>
          <w:tcPr>
            <w:tcW w:w="1103" w:type="dxa"/>
            <w:tcBorders>
              <w:top w:val="single" w:sz="4" w:space="0" w:color="FFFFFF"/>
              <w:left w:val="single" w:sz="4" w:space="0" w:color="FFFFFF"/>
              <w:bottom w:val="nil"/>
              <w:right w:val="nil"/>
            </w:tcBorders>
            <w:shd w:val="clear" w:color="A6A6A6" w:fill="A6A6A6"/>
            <w:noWrap/>
            <w:vAlign w:val="bottom"/>
            <w:hideMark/>
          </w:tcPr>
          <w:p w14:paraId="40E8EBE1" w14:textId="75199A38" w:rsidR="009211F5" w:rsidRPr="00A37407" w:rsidRDefault="009211F5" w:rsidP="006D44B6">
            <w:pPr>
              <w:spacing w:line="240" w:lineRule="auto"/>
              <w:ind w:firstLine="0"/>
              <w:jc w:val="lef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 xml:space="preserve"> $</w:t>
            </w:r>
            <w:r w:rsidR="00E16D71">
              <w:rPr>
                <w:rFonts w:ascii="Arial Narrow" w:eastAsia="Times New Roman" w:hAnsi="Arial Narrow" w:cs="Times New Roman"/>
                <w:color w:val="000000"/>
                <w:kern w:val="0"/>
                <w:sz w:val="20"/>
                <w:szCs w:val="22"/>
                <w:lang w:eastAsia="en-US"/>
              </w:rPr>
              <w:t xml:space="preserve">     </w:t>
            </w:r>
            <w:r>
              <w:rPr>
                <w:rFonts w:ascii="Arial Narrow" w:eastAsia="Times New Roman" w:hAnsi="Arial Narrow" w:cs="Times New Roman"/>
                <w:color w:val="000000"/>
                <w:kern w:val="0"/>
                <w:sz w:val="20"/>
                <w:szCs w:val="22"/>
                <w:lang w:eastAsia="en-US"/>
              </w:rPr>
              <w:t>266.11</w:t>
            </w:r>
          </w:p>
        </w:tc>
      </w:tr>
    </w:tbl>
    <w:p w14:paraId="2460C18C" w14:textId="64DE09E1" w:rsidR="009211F5" w:rsidRDefault="00317F95" w:rsidP="009211F5">
      <w:pPr>
        <w:pStyle w:val="MTDisplayEquation"/>
        <w:ind w:firstLine="0"/>
      </w:pPr>
      <w:r>
        <w:rPr>
          <w:noProof/>
          <w:lang w:eastAsia="en-US"/>
        </w:rPr>
        <mc:AlternateContent>
          <mc:Choice Requires="wps">
            <w:drawing>
              <wp:anchor distT="0" distB="0" distL="114300" distR="114300" simplePos="0" relativeHeight="251718656" behindDoc="0" locked="0" layoutInCell="1" allowOverlap="1" wp14:anchorId="550C87BC" wp14:editId="27B8E778">
                <wp:simplePos x="0" y="0"/>
                <wp:positionH relativeFrom="column">
                  <wp:posOffset>704850</wp:posOffset>
                </wp:positionH>
                <wp:positionV relativeFrom="paragraph">
                  <wp:posOffset>3725545</wp:posOffset>
                </wp:positionV>
                <wp:extent cx="4076700" cy="485775"/>
                <wp:effectExtent l="0" t="0" r="0" b="9525"/>
                <wp:wrapTopAndBottom/>
                <wp:docPr id="218" name="Text Box 218"/>
                <wp:cNvGraphicFramePr/>
                <a:graphic xmlns:a="http://schemas.openxmlformats.org/drawingml/2006/main">
                  <a:graphicData uri="http://schemas.microsoft.com/office/word/2010/wordprocessingShape">
                    <wps:wsp>
                      <wps:cNvSpPr txBox="1"/>
                      <wps:spPr>
                        <a:xfrm>
                          <a:off x="0" y="0"/>
                          <a:ext cx="4076700" cy="485775"/>
                        </a:xfrm>
                        <a:prstGeom prst="rect">
                          <a:avLst/>
                        </a:prstGeom>
                        <a:noFill/>
                        <a:ln>
                          <a:noFill/>
                        </a:ln>
                        <a:effectLst/>
                      </wps:spPr>
                      <wps:txbx>
                        <w:txbxContent>
                          <w:p w14:paraId="6967021C" w14:textId="1C0EDD19" w:rsidR="00592FFE" w:rsidRPr="007324AE" w:rsidRDefault="00592FFE" w:rsidP="00317F95">
                            <w:pPr>
                              <w:pStyle w:val="TableFigure"/>
                              <w:rPr>
                                <w:noProof/>
                              </w:rPr>
                            </w:pPr>
                            <w:r w:rsidRPr="00F65A24">
                              <w:t>Figure 5.4.3: Islanded MG Cost Functions 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C87BC" id="Text Box 218" o:spid="_x0000_s1385" type="#_x0000_t202" style="position:absolute;left:0;text-align:left;margin-left:55.5pt;margin-top:293.35pt;width:321pt;height:38.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" filled="f" stroked="f">
                <v:textbox inset="0,0,0,0">
                  <w:txbxContent>
                    <w:p w14:paraId="6967021C" w14:textId="1C0EDD19" w:rsidR="00592FFE" w:rsidRPr="007324AE" w:rsidRDefault="00592FFE" w:rsidP="00317F95">
                      <w:pPr>
                        <w:pStyle w:val="TableFigure"/>
                        <w:rPr>
                          <w:noProof/>
                        </w:rPr>
                      </w:pPr>
                      <w:r w:rsidRPr="00F65A24">
                        <w:t>Figure 5.4.3: Islanded MG Cost Functions ED</w:t>
                      </w:r>
                    </w:p>
                  </w:txbxContent>
                </v:textbox>
                <w10:wrap type="topAndBottom"/>
              </v:shape>
            </w:pict>
          </mc:Fallback>
        </mc:AlternateContent>
      </w:r>
      <w:r>
        <w:rPr>
          <w:noProof/>
          <w:lang w:eastAsia="en-US"/>
        </w:rPr>
        <w:drawing>
          <wp:anchor distT="0" distB="0" distL="114300" distR="114300" simplePos="0" relativeHeight="251716608" behindDoc="0" locked="0" layoutInCell="1" allowOverlap="1" wp14:anchorId="48733CE1" wp14:editId="7B94BAF6">
            <wp:simplePos x="0" y="0"/>
            <wp:positionH relativeFrom="column">
              <wp:posOffset>685800</wp:posOffset>
            </wp:positionH>
            <wp:positionV relativeFrom="paragraph">
              <wp:posOffset>217805</wp:posOffset>
            </wp:positionV>
            <wp:extent cx="4076700" cy="3502216"/>
            <wp:effectExtent l="19050" t="19050" r="19050" b="22225"/>
            <wp:wrapTopAndBottom/>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4076700" cy="3502216"/>
                    </a:xfrm>
                    <a:prstGeom prst="rect">
                      <a:avLst/>
                    </a:prstGeom>
                    <a:ln w="6350">
                      <a:solidFill>
                        <a:schemeClr val="tx1"/>
                      </a:solidFill>
                    </a:ln>
                  </pic:spPr>
                </pic:pic>
              </a:graphicData>
            </a:graphic>
          </wp:anchor>
        </w:drawing>
      </w:r>
    </w:p>
    <w:p w14:paraId="73C6B21A" w14:textId="59E6CFAA" w:rsidR="009211F5" w:rsidRPr="00A37407" w:rsidRDefault="009211F5" w:rsidP="00EE7103">
      <w:r>
        <w:t>As can be seen in the above table, the power points of the two DGs add up to the total power required and the marginal cost of each equals the Lagrange Multiplier (</w:t>
      </w:r>
      <w:r>
        <w:rPr>
          <w:rFonts w:cstheme="minorHAnsi"/>
          <w:i/>
        </w:rPr>
        <w:t>λ</w:t>
      </w:r>
      <w:r>
        <w:rPr>
          <w:rFonts w:cstheme="minorHAnsi"/>
        </w:rPr>
        <w:t xml:space="preserve">). The </w:t>
      </w:r>
      <w:r>
        <w:rPr>
          <w:rFonts w:cstheme="minorHAnsi"/>
        </w:rPr>
        <w:lastRenderedPageBreak/>
        <w:t>total cost comes out to $266 (per hour). One can visualize this by viewing both cost functions in a surface plot with the intersection line representing the total power constraint</w:t>
      </w:r>
      <w:r w:rsidR="00317F95">
        <w:rPr>
          <w:rFonts w:cstheme="minorHAnsi"/>
        </w:rPr>
        <w:t xml:space="preserve"> (Fig. 5.4.3).</w:t>
      </w:r>
    </w:p>
    <w:p w14:paraId="28AB7BDE" w14:textId="43B488B8" w:rsidR="009211F5" w:rsidRDefault="009211F5" w:rsidP="009211F5">
      <w:r>
        <w:t>Similarly, the marginal cost functions can each be plotted and the Lagrangian ED point would correspond to where their intersection meets the total power constraint:</w:t>
      </w:r>
    </w:p>
    <w:p w14:paraId="55BBC731" w14:textId="16145E99" w:rsidR="009211F5" w:rsidRDefault="009211F5" w:rsidP="009211F5">
      <w:pPr>
        <w:pStyle w:val="TableFigure"/>
      </w:pPr>
      <w:r>
        <w:rPr>
          <w:noProof/>
          <w:lang w:eastAsia="en-US"/>
        </w:rPr>
        <w:drawing>
          <wp:inline distT="0" distB="0" distL="0" distR="0" wp14:anchorId="5C5AE435" wp14:editId="13D55D71">
            <wp:extent cx="4084320" cy="3054076"/>
            <wp:effectExtent l="19050" t="19050" r="11430" b="1333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092650" cy="3060305"/>
                    </a:xfrm>
                    <a:prstGeom prst="rect">
                      <a:avLst/>
                    </a:prstGeom>
                    <a:ln w="6350">
                      <a:solidFill>
                        <a:schemeClr val="tx1"/>
                      </a:solidFill>
                    </a:ln>
                  </pic:spPr>
                </pic:pic>
              </a:graphicData>
            </a:graphic>
          </wp:inline>
        </w:drawing>
      </w:r>
      <w:r>
        <w:br/>
        <w:t>Figure 5.4.</w:t>
      </w:r>
      <w:r w:rsidR="00FE67AA">
        <w:t>4</w:t>
      </w:r>
      <w:r>
        <w:t>: Islanded MG Marginal Cost Functions ED</w:t>
      </w:r>
    </w:p>
    <w:p w14:paraId="5CAFA53B" w14:textId="5D2B0FD7" w:rsidR="00B94C14" w:rsidRDefault="009211F5" w:rsidP="00EE7103">
      <w:r>
        <w:t>Implementing CTA Diffusion, as described by Eq. 5.3.5, the following adaptation is obs</w:t>
      </w:r>
      <w:r w:rsidR="00EE7103">
        <w:t xml:space="preserve">erved (Fig. 5.4.5). </w:t>
      </w:r>
      <w:r>
        <w:t xml:space="preserve">The algorithm converges at 1.493 MW for DG1 and 903 kW after 2,000 iterations with an updating parameter </w:t>
      </w:r>
      <w:r>
        <w:rPr>
          <w:rFonts w:cstheme="minorHAnsi"/>
          <w:i/>
        </w:rPr>
        <w:t>µ</w:t>
      </w:r>
      <w:r>
        <w:t xml:space="preserve"> of 1e8; the total adds up to 2.396 MW, which is just 0.17% below the actual total. The ED points are also quite close: 99.54% accuracy for DG1 and 99.68% for DG2. </w:t>
      </w:r>
    </w:p>
    <w:p w14:paraId="605E9602" w14:textId="702D303B" w:rsidR="009211F5" w:rsidRDefault="009211F5" w:rsidP="00EE7103">
      <w:r>
        <w:t xml:space="preserve">The discrepancy is due to the aforementioned tradeoff between accuracy and adaptability. In an actual system, these 2,000 iterations would take a couple of minutes to </w:t>
      </w:r>
      <w:r>
        <w:lastRenderedPageBreak/>
        <w:t xml:space="preserve">reach, which is acceptable, taking into account the optimization of the power sources is ongoing over a 24-hour period. However, at only 1,000 iterations, the accuracy was quite comparable at around 99.5%, and at 500 iterations, it was already around 98%. If more adaptability and faster tracking is desired, the </w:t>
      </w:r>
      <w:r>
        <w:rPr>
          <w:rFonts w:cstheme="minorHAnsi"/>
          <w:i/>
        </w:rPr>
        <w:t>µ</w:t>
      </w:r>
      <w:r w:rsidR="00EE7103">
        <w:t xml:space="preserve"> can be increased.</w:t>
      </w:r>
    </w:p>
    <w:p w14:paraId="4D890996" w14:textId="5FDAA2D0" w:rsidR="009211F5" w:rsidRDefault="00FA7CFA" w:rsidP="00B94C14">
      <w:pPr>
        <w:rPr>
          <w:rFonts w:cstheme="minorHAnsi"/>
        </w:rPr>
      </w:pPr>
      <w:r>
        <w:rPr>
          <w:noProof/>
          <w:lang w:eastAsia="en-US"/>
        </w:rPr>
        <mc:AlternateContent>
          <mc:Choice Requires="wpg">
            <w:drawing>
              <wp:anchor distT="0" distB="0" distL="114300" distR="114300" simplePos="0" relativeHeight="251722752" behindDoc="0" locked="0" layoutInCell="1" allowOverlap="1" wp14:anchorId="3ADD4DD9" wp14:editId="7B6E6514">
                <wp:simplePos x="0" y="0"/>
                <wp:positionH relativeFrom="column">
                  <wp:posOffset>556260</wp:posOffset>
                </wp:positionH>
                <wp:positionV relativeFrom="paragraph">
                  <wp:posOffset>-1379220</wp:posOffset>
                </wp:positionV>
                <wp:extent cx="4518660" cy="3760470"/>
                <wp:effectExtent l="19050" t="19050" r="15240" b="11430"/>
                <wp:wrapTopAndBottom/>
                <wp:docPr id="223" name="Group 223"/>
                <wp:cNvGraphicFramePr/>
                <a:graphic xmlns:a="http://schemas.openxmlformats.org/drawingml/2006/main">
                  <a:graphicData uri="http://schemas.microsoft.com/office/word/2010/wordprocessingGroup">
                    <wpg:wgp>
                      <wpg:cNvGrpSpPr/>
                      <wpg:grpSpPr>
                        <a:xfrm>
                          <a:off x="0" y="0"/>
                          <a:ext cx="4518660" cy="3760470"/>
                          <a:chOff x="0" y="0"/>
                          <a:chExt cx="4518660" cy="3760470"/>
                        </a:xfrm>
                      </wpg:grpSpPr>
                      <pic:pic xmlns:pic="http://schemas.openxmlformats.org/drawingml/2006/picture">
                        <pic:nvPicPr>
                          <pic:cNvPr id="1036" name="Picture 1036"/>
                          <pic:cNvPicPr>
                            <a:picLocks noChangeAspect="1"/>
                          </pic:cNvPicPr>
                        </pic:nvPicPr>
                        <pic:blipFill>
                          <a:blip r:embed="rId247">
                            <a:extLst>
                              <a:ext uri="{28A0092B-C50C-407E-A947-70E740481C1C}">
                                <a14:useLocalDpi xmlns:a14="http://schemas.microsoft.com/office/drawing/2010/main" val="0"/>
                              </a:ext>
                            </a:extLst>
                          </a:blip>
                          <a:stretch>
                            <a:fillRect/>
                          </a:stretch>
                        </pic:blipFill>
                        <pic:spPr>
                          <a:xfrm>
                            <a:off x="0" y="0"/>
                            <a:ext cx="4518660" cy="3237230"/>
                          </a:xfrm>
                          <a:prstGeom prst="rect">
                            <a:avLst/>
                          </a:prstGeom>
                          <a:ln w="6350">
                            <a:solidFill>
                              <a:schemeClr val="tx1"/>
                            </a:solidFill>
                          </a:ln>
                        </pic:spPr>
                      </pic:pic>
                      <wps:wsp>
                        <wps:cNvPr id="220" name="Text Box 220"/>
                        <wps:cNvSpPr txBox="1"/>
                        <wps:spPr>
                          <a:xfrm>
                            <a:off x="0" y="3257550"/>
                            <a:ext cx="4518660" cy="502920"/>
                          </a:xfrm>
                          <a:prstGeom prst="rect">
                            <a:avLst/>
                          </a:prstGeom>
                          <a:noFill/>
                          <a:ln>
                            <a:noFill/>
                          </a:ln>
                          <a:effectLst/>
                        </wps:spPr>
                        <wps:txbx>
                          <w:txbxContent>
                            <w:p w14:paraId="44D455CC" w14:textId="2A5DDB07" w:rsidR="00592FFE" w:rsidRPr="004822C8" w:rsidRDefault="00592FFE" w:rsidP="00EE7103">
                              <w:pPr>
                                <w:pStyle w:val="TableFigure"/>
                                <w:rPr>
                                  <w:noProof/>
                                </w:rPr>
                              </w:pPr>
                              <w:r w:rsidRPr="004C417C">
                                <w:t>Figure 5.4.5: Islanded MG CTA Diffusion, µ = 1e8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ADD4DD9" id="Group 223" o:spid="_x0000_s1386" style="position:absolute;left:0;text-align:left;margin-left:43.8pt;margin-top:-108.6pt;width:355.8pt;height:296.1pt;z-index:251722752;mso-position-horizontal-relative:text;mso-position-vertical-relative:text;mso-width-relative:margin;mso-height-relative:margin" coordsize="45186,3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">
                <v:shape id="Picture 1036" o:spid="_x0000_s1387" type="#_x0000_t75" style="position:absolute;width:45186;height:3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1sjDAAAA3QAAAA8AAABkcnMvZG93bnJldi54bWxET01rwkAQvQv+h2WE3symDWhIXaWIhVrx&#10;0DS5D9kxCWZnQ3Zr0v56t1DobR7vcza7yXTiRoNrLSt4jGIQxJXVLdcKis/XZQrCeWSNnWVS8E0O&#10;dtv5bIOZtiN/0C33tQgh7DJU0HjfZ1K6qiGDLrI9ceAudjDoAxxqqQccQ7jp5FMcr6TBlkNDgz3t&#10;G6qu+ZdR0JZ6SrE8vP+4Y4KnY3FOirVX6mExvTyD8DT5f/Gf+02H+XGygt9vwgl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fWyMMAAADdAAAADwAAAAAAAAAAAAAAAACf&#10;AgAAZHJzL2Rvd25yZXYueG1sUEsFBgAAAAAEAAQA9wAAAI8DAAAAAA==&#10;" stroked="t" strokecolor="black [3213]" strokeweight=".5pt">
                  <v:imagedata r:id="rId248" o:title=""/>
                  <v:path arrowok="t"/>
                </v:shape>
                <v:shape id="Text Box 220" o:spid="_x0000_s1388" type="#_x0000_t202" style="position:absolute;top:32575;width:45186;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a98AA&#10;AADcAAAADwAAAGRycy9kb3ducmV2LnhtbERPy4rCMBTdC/MP4Q64kTFtF+LUxiKDwuDOx8bdpbm2&#10;xeamNJm20683C8Hl4byzfDSN6KlztWUF8TICQVxYXXOp4Ho5fK1BOI+ssbFMCv7JQb79mGWYajvw&#10;ifqzL0UIYZeigsr7NpXSFRUZdEvbEgfubjuDPsCulLrDIYSbRiZRtJIGaw4NFbb0U1HxOP8ZBatx&#10;3y6O35QMU9H0fJvi2FOs1Pxz3G1AeBr9W/xy/2oFSRLmhz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ia98AAAADcAAAADwAAAAAAAAAAAAAAAACYAgAAZHJzL2Rvd25y&#10;ZXYueG1sUEsFBgAAAAAEAAQA9QAAAIUDAAAAAA==&#10;" filled="f" stroked="f">
                  <v:textbox style="mso-fit-shape-to-text:t" inset="0,0,0,0">
                    <w:txbxContent>
                      <w:p w14:paraId="44D455CC" w14:textId="2A5DDB07" w:rsidR="00592FFE" w:rsidRPr="004822C8" w:rsidRDefault="00592FFE" w:rsidP="00EE7103">
                        <w:pPr>
                          <w:pStyle w:val="TableFigure"/>
                          <w:rPr>
                            <w:noProof/>
                          </w:rPr>
                        </w:pPr>
                        <w:r w:rsidRPr="004C417C">
                          <w:t>Figure 5.4.5: Islanded MG CTA Diffusion, µ = 1e8</w:t>
                        </w:r>
                      </w:p>
                    </w:txbxContent>
                  </v:textbox>
                </v:shape>
                <w10:wrap type="topAndBottom"/>
              </v:group>
            </w:pict>
          </mc:Fallback>
        </mc:AlternateContent>
      </w:r>
      <w:r w:rsidR="009211F5">
        <w:t xml:space="preserve">With the updating parameter </w:t>
      </w:r>
      <w:r w:rsidR="009211F5">
        <w:rPr>
          <w:rFonts w:cstheme="minorHAnsi"/>
          <w:i/>
        </w:rPr>
        <w:t>µ</w:t>
      </w:r>
      <w:r w:rsidR="009211F5">
        <w:t xml:space="preserve"> four times as large</w:t>
      </w:r>
      <w:r w:rsidR="00B94C14">
        <w:t xml:space="preserve"> (Fig. 5.4.6)</w:t>
      </w:r>
      <w:r w:rsidR="009211F5">
        <w:t xml:space="preserve">, the convergence is much quicker, but the accuracy suffers; after 500 iterations the accuracy is just over 98%. With only 250 iterations the accuracy is already at almost 98%, and at 100 iterations at around 95%. An interesting point to note is that after 500 iterations this larger </w:t>
      </w:r>
      <w:r w:rsidR="009211F5">
        <w:rPr>
          <w:rFonts w:cstheme="minorHAnsi"/>
          <w:i/>
        </w:rPr>
        <w:t>µ</w:t>
      </w:r>
      <w:r w:rsidR="009211F5">
        <w:t xml:space="preserve"> reaches a higher accuracy than after 500 iterations with the smaller </w:t>
      </w:r>
      <w:r w:rsidR="009211F5" w:rsidRPr="001F52FC">
        <w:rPr>
          <w:rFonts w:cstheme="minorHAnsi"/>
          <w:i/>
        </w:rPr>
        <w:t>µ</w:t>
      </w:r>
      <w:r w:rsidR="009211F5">
        <w:rPr>
          <w:rFonts w:cstheme="minorHAnsi"/>
        </w:rPr>
        <w:t xml:space="preserve"> (1.474 vs 1.472); therefore the </w:t>
      </w:r>
      <w:r w:rsidR="009211F5">
        <w:rPr>
          <w:rFonts w:cstheme="minorHAnsi"/>
          <w:i/>
        </w:rPr>
        <w:t xml:space="preserve">µ </w:t>
      </w:r>
      <w:r w:rsidR="009211F5">
        <w:rPr>
          <w:rFonts w:cstheme="minorHAnsi"/>
        </w:rPr>
        <w:t>must be adjusted according to the scenario and desired accuracy. Further increasing the updating par</w:t>
      </w:r>
      <w:r w:rsidR="00B94C14">
        <w:rPr>
          <w:rFonts w:cstheme="minorHAnsi"/>
        </w:rPr>
        <w:t>ameter, this trend is continued (Fig. 5.4.7).</w:t>
      </w:r>
    </w:p>
    <w:p w14:paraId="1D419C7B" w14:textId="61A4F1E8" w:rsidR="009211F5" w:rsidRDefault="00FA7CFA" w:rsidP="009211F5">
      <w:pPr>
        <w:pStyle w:val="TableFigure"/>
      </w:pPr>
      <w:r>
        <w:rPr>
          <w:noProof/>
          <w:lang w:eastAsia="en-US"/>
        </w:rPr>
        <w:lastRenderedPageBreak/>
        <mc:AlternateContent>
          <mc:Choice Requires="wpg">
            <w:drawing>
              <wp:anchor distT="0" distB="0" distL="114300" distR="114300" simplePos="0" relativeHeight="251726848" behindDoc="0" locked="0" layoutInCell="1" allowOverlap="1" wp14:anchorId="47A39809" wp14:editId="5528B6D6">
                <wp:simplePos x="0" y="0"/>
                <wp:positionH relativeFrom="column">
                  <wp:posOffset>708660</wp:posOffset>
                </wp:positionH>
                <wp:positionV relativeFrom="paragraph">
                  <wp:posOffset>22860</wp:posOffset>
                </wp:positionV>
                <wp:extent cx="4093845" cy="3446145"/>
                <wp:effectExtent l="0" t="19050" r="20955" b="1905"/>
                <wp:wrapTopAndBottom/>
                <wp:docPr id="233" name="Group 233"/>
                <wp:cNvGraphicFramePr/>
                <a:graphic xmlns:a="http://schemas.openxmlformats.org/drawingml/2006/main">
                  <a:graphicData uri="http://schemas.microsoft.com/office/word/2010/wordprocessingGroup">
                    <wpg:wgp>
                      <wpg:cNvGrpSpPr/>
                      <wpg:grpSpPr>
                        <a:xfrm>
                          <a:off x="0" y="0"/>
                          <a:ext cx="4093845" cy="3446145"/>
                          <a:chOff x="0" y="0"/>
                          <a:chExt cx="4093845" cy="3446145"/>
                        </a:xfrm>
                      </wpg:grpSpPr>
                      <pic:pic xmlns:pic="http://schemas.openxmlformats.org/drawingml/2006/picture">
                        <pic:nvPicPr>
                          <pic:cNvPr id="1037" name="Picture 1037"/>
                          <pic:cNvPicPr>
                            <a:picLocks noChangeAspect="1"/>
                          </pic:cNvPicPr>
                        </pic:nvPicPr>
                        <pic:blipFill>
                          <a:blip r:embed="rId249">
                            <a:extLst>
                              <a:ext uri="{28A0092B-C50C-407E-A947-70E740481C1C}">
                                <a14:useLocalDpi xmlns:a14="http://schemas.microsoft.com/office/drawing/2010/main" val="0"/>
                              </a:ext>
                            </a:extLst>
                          </a:blip>
                          <a:stretch>
                            <a:fillRect/>
                          </a:stretch>
                        </pic:blipFill>
                        <pic:spPr>
                          <a:xfrm>
                            <a:off x="9525" y="0"/>
                            <a:ext cx="4084320" cy="2928620"/>
                          </a:xfrm>
                          <a:prstGeom prst="rect">
                            <a:avLst/>
                          </a:prstGeom>
                          <a:ln w="6350">
                            <a:solidFill>
                              <a:schemeClr val="tx1"/>
                            </a:solidFill>
                          </a:ln>
                        </pic:spPr>
                      </pic:pic>
                      <wps:wsp>
                        <wps:cNvPr id="224" name="Text Box 224"/>
                        <wps:cNvSpPr txBox="1"/>
                        <wps:spPr>
                          <a:xfrm>
                            <a:off x="0" y="2943225"/>
                            <a:ext cx="4084320" cy="502920"/>
                          </a:xfrm>
                          <a:prstGeom prst="rect">
                            <a:avLst/>
                          </a:prstGeom>
                          <a:noFill/>
                          <a:ln>
                            <a:noFill/>
                          </a:ln>
                          <a:effectLst/>
                        </wps:spPr>
                        <wps:txbx>
                          <w:txbxContent>
                            <w:p w14:paraId="78FD33BC" w14:textId="614A1FC5" w:rsidR="00592FFE" w:rsidRPr="00D74142" w:rsidRDefault="00592FFE" w:rsidP="00B94C14">
                              <w:pPr>
                                <w:pStyle w:val="TableFigure"/>
                              </w:pPr>
                              <w:r w:rsidRPr="00FE3AE8">
                                <w:t>Figure 5.4.6: Islanded MG CTA Diffusion, µ = 4e8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A39809" id="Group 233" o:spid="_x0000_s1389" style="position:absolute;left:0;text-align:left;margin-left:55.8pt;margin-top:1.8pt;width:322.35pt;height:271.35pt;z-index:251726848;mso-position-horizontal-relative:text;mso-position-vertical-relative:text" coordsize="40938,3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">
                <v:shape id="Picture 1037" o:spid="_x0000_s1390" type="#_x0000_t75" style="position:absolute;left:95;width:40843;height:29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7eXEAAAA3QAAAA8AAABkcnMvZG93bnJldi54bWxET01rwkAQvRf8D8sIvdWNCdgSXaUokSJ4&#10;0DbF45Adk9DsbMiuJvbXd4WCt3m8z1msBtOIK3WutqxgOolAEBdW11wq+PrMXt5AOI+ssbFMCm7k&#10;YLUcPS0w1bbnA12PvhQhhF2KCirv21RKV1Rk0E1sSxy4s+0M+gC7UuoO+xBuGhlH0UwarDk0VNjS&#10;uqLi53gxCijLa78329PhO4lNnp93m9/pTKnn8fA+B+Fp8A/xv/tDh/lR8gr3b8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S7eXEAAAA3QAAAA8AAAAAAAAAAAAAAAAA&#10;nwIAAGRycy9kb3ducmV2LnhtbFBLBQYAAAAABAAEAPcAAACQAwAAAAA=&#10;" stroked="t" strokecolor="black [3213]" strokeweight=".5pt">
                  <v:imagedata r:id="rId250" o:title=""/>
                  <v:path arrowok="t"/>
                </v:shape>
                <v:shape id="Text Box 224" o:spid="_x0000_s1391" type="#_x0000_t202" style="position:absolute;top:29432;width:40843;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c9MQA&#10;AADcAAAADwAAAGRycy9kb3ducmV2LnhtbESPwWrDMBBE74X8g9hCL6WWLYpJnSghhBZKb3FyyW2x&#10;NraptTKWYrv5+qpQyHGYmTfMejvbTow0+NaxhixJQRBXzrRcazgdP16WIHxANtg5Jg0/5GG7WTys&#10;sTBu4gONZahFhLAvUEMTQl9I6auGLPrE9cTRu7jBYohyqKUZcIpw20mVprm02HJcaLCnfUPVd3m1&#10;GvL5vX/+eiM13apu5PMtywJlWj89zrsViEBzuIf/259Gg1K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nPTEAAAA3AAAAA8AAAAAAAAAAAAAAAAAmAIAAGRycy9k&#10;b3ducmV2LnhtbFBLBQYAAAAABAAEAPUAAACJAwAAAAA=&#10;" filled="f" stroked="f">
                  <v:textbox style="mso-fit-shape-to-text:t" inset="0,0,0,0">
                    <w:txbxContent>
                      <w:p w14:paraId="78FD33BC" w14:textId="614A1FC5" w:rsidR="00592FFE" w:rsidRPr="00D74142" w:rsidRDefault="00592FFE" w:rsidP="00B94C14">
                        <w:pPr>
                          <w:pStyle w:val="TableFigure"/>
                        </w:pPr>
                        <w:r w:rsidRPr="00FE3AE8">
                          <w:t>Figure 5.4.6: Islanded MG CTA Diffusion, µ = 4e8</w:t>
                        </w:r>
                      </w:p>
                    </w:txbxContent>
                  </v:textbox>
                </v:shape>
                <w10:wrap type="topAndBottom"/>
              </v:group>
            </w:pict>
          </mc:Fallback>
        </mc:AlternateContent>
      </w:r>
      <w:r w:rsidR="009211F5">
        <w:rPr>
          <w:noProof/>
          <w:lang w:eastAsia="en-US"/>
        </w:rPr>
        <w:drawing>
          <wp:inline distT="0" distB="0" distL="0" distR="0" wp14:anchorId="2DF1E99E" wp14:editId="15FB1247">
            <wp:extent cx="4084320" cy="3277929"/>
            <wp:effectExtent l="19050" t="19050" r="11430" b="1778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147153" cy="3328357"/>
                    </a:xfrm>
                    <a:prstGeom prst="rect">
                      <a:avLst/>
                    </a:prstGeom>
                    <a:ln w="6350">
                      <a:solidFill>
                        <a:schemeClr val="tx1"/>
                      </a:solidFill>
                    </a:ln>
                  </pic:spPr>
                </pic:pic>
              </a:graphicData>
            </a:graphic>
          </wp:inline>
        </w:drawing>
      </w:r>
      <w:r w:rsidR="009211F5">
        <w:br/>
        <w:t>Figure 5.4.</w:t>
      </w:r>
      <w:r w:rsidR="00FE67AA">
        <w:t>7</w:t>
      </w:r>
      <w:r w:rsidR="009211F5">
        <w:t xml:space="preserve">: Islanded MG CTA Diffusion, </w:t>
      </w:r>
      <w:r w:rsidR="009211F5">
        <w:rPr>
          <w:rFonts w:cstheme="minorHAnsi"/>
        </w:rPr>
        <w:t>µ</w:t>
      </w:r>
      <w:r w:rsidR="009211F5">
        <w:t xml:space="preserve"> = 8e8</w:t>
      </w:r>
    </w:p>
    <w:p w14:paraId="791CDE1E" w14:textId="77777777" w:rsidR="009211F5" w:rsidRDefault="009211F5" w:rsidP="009211F5">
      <w:pPr>
        <w:ind w:firstLine="0"/>
      </w:pPr>
      <w:r>
        <w:lastRenderedPageBreak/>
        <w:tab/>
        <w:t xml:space="preserve">Now the accuracy really suffers, around 97% after 200 iterations and 96% after 100 iterations; but on the other, hand very quick adaptation is achieved at just 100 iterations, which would typically only take a few seconds. </w:t>
      </w:r>
    </w:p>
    <w:p w14:paraId="63821105" w14:textId="77777777" w:rsidR="009211F5" w:rsidRDefault="009211F5" w:rsidP="009211F5">
      <w:r>
        <w:t>When the MG is grid connected, it was seen in Section 4.3 that the Lagrange multiplier, and thus the marginal costs, would converge to the grid price. When enabling the grid with an electric rate of $0.10/kWh ($1e-4 $/W), the following ED solutions is obtained:</w:t>
      </w:r>
      <w:r w:rsidRPr="001A4B65">
        <w:t xml:space="preserve"> </w:t>
      </w:r>
    </w:p>
    <w:p w14:paraId="0FD3CADB" w14:textId="77777777" w:rsidR="009211F5" w:rsidRDefault="009211F5" w:rsidP="009211F5">
      <w:pPr>
        <w:pStyle w:val="TableFigure"/>
      </w:pPr>
      <w:r>
        <w:t>Table 5.4.2: Grid-Connected MG ED</w:t>
      </w:r>
    </w:p>
    <w:tbl>
      <w:tblPr>
        <w:tblW w:w="8624" w:type="dxa"/>
        <w:tblLayout w:type="fixed"/>
        <w:tblLook w:val="04A0" w:firstRow="1" w:lastRow="0" w:firstColumn="1" w:lastColumn="0" w:noHBand="0" w:noVBand="1"/>
      </w:tblPr>
      <w:tblGrid>
        <w:gridCol w:w="693"/>
        <w:gridCol w:w="770"/>
        <w:gridCol w:w="770"/>
        <w:gridCol w:w="770"/>
        <w:gridCol w:w="693"/>
        <w:gridCol w:w="770"/>
        <w:gridCol w:w="770"/>
        <w:gridCol w:w="847"/>
        <w:gridCol w:w="616"/>
        <w:gridCol w:w="616"/>
        <w:gridCol w:w="616"/>
        <w:gridCol w:w="693"/>
      </w:tblGrid>
      <w:tr w:rsidR="009211F5" w:rsidRPr="001A4B65" w14:paraId="467C90A6" w14:textId="77777777" w:rsidTr="00A90E35">
        <w:trPr>
          <w:trHeight w:val="643"/>
        </w:trPr>
        <w:tc>
          <w:tcPr>
            <w:tcW w:w="693" w:type="dxa"/>
            <w:tcBorders>
              <w:top w:val="nil"/>
              <w:left w:val="nil"/>
              <w:bottom w:val="single" w:sz="12" w:space="0" w:color="FFFFFF"/>
              <w:right w:val="single" w:sz="4" w:space="0" w:color="FFFFFF"/>
            </w:tcBorders>
            <w:shd w:val="clear" w:color="000000" w:fill="000000"/>
            <w:vAlign w:val="bottom"/>
            <w:hideMark/>
          </w:tcPr>
          <w:p w14:paraId="4B19E576" w14:textId="77777777" w:rsidR="009211F5" w:rsidRPr="001A4B65" w:rsidRDefault="009211F5" w:rsidP="00A90E35">
            <w:pPr>
              <w:spacing w:line="240" w:lineRule="auto"/>
              <w:ind w:left="-32" w:firstLine="0"/>
              <w:jc w:val="center"/>
              <w:rPr>
                <w:rFonts w:ascii="Arial Narrow" w:eastAsia="Times New Roman" w:hAnsi="Arial Narrow" w:cs="Times New Roman"/>
                <w:b/>
                <w:bCs/>
                <w:color w:val="FFFFFF"/>
                <w:kern w:val="0"/>
                <w:sz w:val="20"/>
                <w:szCs w:val="22"/>
                <w:lang w:eastAsia="en-US"/>
              </w:rPr>
            </w:pPr>
            <w:r>
              <w:rPr>
                <w:rFonts w:ascii="Arial Narrow" w:eastAsia="Times New Roman" w:hAnsi="Arial Narrow" w:cs="Times New Roman"/>
                <w:b/>
                <w:bCs/>
                <w:color w:val="FFFFFF"/>
                <w:kern w:val="0"/>
                <w:sz w:val="20"/>
                <w:szCs w:val="22"/>
                <w:lang w:eastAsia="en-US"/>
              </w:rPr>
              <w:t>Total</w:t>
            </w:r>
            <w:r>
              <w:rPr>
                <w:rFonts w:ascii="Arial Narrow" w:eastAsia="Times New Roman" w:hAnsi="Arial Narrow" w:cs="Times New Roman"/>
                <w:b/>
                <w:bCs/>
                <w:color w:val="FFFFFF"/>
                <w:kern w:val="0"/>
                <w:sz w:val="20"/>
                <w:szCs w:val="22"/>
                <w:lang w:eastAsia="en-US"/>
              </w:rPr>
              <w:br/>
              <w:t>Power (</w:t>
            </w:r>
            <w:r w:rsidRPr="001A4B65">
              <w:rPr>
                <w:rFonts w:ascii="Arial Narrow" w:eastAsia="Times New Roman" w:hAnsi="Arial Narrow" w:cs="Times New Roman"/>
                <w:b/>
                <w:bCs/>
                <w:color w:val="FFFFFF"/>
                <w:kern w:val="0"/>
                <w:sz w:val="20"/>
                <w:szCs w:val="22"/>
                <w:lang w:eastAsia="en-US"/>
              </w:rPr>
              <w:t>W)</w:t>
            </w:r>
          </w:p>
        </w:tc>
        <w:tc>
          <w:tcPr>
            <w:tcW w:w="770" w:type="dxa"/>
            <w:tcBorders>
              <w:top w:val="nil"/>
              <w:left w:val="single" w:sz="4" w:space="0" w:color="FFFFFF"/>
              <w:bottom w:val="single" w:sz="12" w:space="0" w:color="FFFFFF"/>
              <w:right w:val="single" w:sz="4" w:space="0" w:color="FFFFFF"/>
            </w:tcBorders>
            <w:shd w:val="clear" w:color="000000" w:fill="000000"/>
            <w:vAlign w:val="bottom"/>
            <w:hideMark/>
          </w:tcPr>
          <w:p w14:paraId="3B84B8A8"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w:t>
            </w:r>
            <w:r w:rsidRPr="001A4B65">
              <w:rPr>
                <w:rFonts w:ascii="Arial Narrow" w:eastAsia="Times New Roman" w:hAnsi="Arial Narrow" w:cs="Times New Roman"/>
                <w:b/>
                <w:bCs/>
                <w:color w:val="FFFFFF"/>
                <w:kern w:val="0"/>
                <w:sz w:val="20"/>
                <w:szCs w:val="22"/>
                <w:lang w:eastAsia="en-US"/>
              </w:rPr>
              <w:br/>
              <w:t>DG1 (W)</w:t>
            </w:r>
          </w:p>
        </w:tc>
        <w:tc>
          <w:tcPr>
            <w:tcW w:w="770" w:type="dxa"/>
            <w:tcBorders>
              <w:top w:val="nil"/>
              <w:left w:val="single" w:sz="4" w:space="0" w:color="FFFFFF"/>
              <w:bottom w:val="single" w:sz="12" w:space="0" w:color="FFFFFF"/>
              <w:right w:val="single" w:sz="4" w:space="0" w:color="FFFFFF"/>
            </w:tcBorders>
            <w:shd w:val="clear" w:color="000000" w:fill="000000"/>
            <w:vAlign w:val="bottom"/>
            <w:hideMark/>
          </w:tcPr>
          <w:p w14:paraId="6DACE83C"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w:t>
            </w:r>
            <w:r w:rsidRPr="001A4B65">
              <w:rPr>
                <w:rFonts w:ascii="Arial Narrow" w:eastAsia="Times New Roman" w:hAnsi="Arial Narrow" w:cs="Times New Roman"/>
                <w:b/>
                <w:bCs/>
                <w:color w:val="FFFFFF"/>
                <w:kern w:val="0"/>
                <w:sz w:val="20"/>
                <w:szCs w:val="22"/>
                <w:lang w:eastAsia="en-US"/>
              </w:rPr>
              <w:br/>
              <w:t>DG2 (W)</w:t>
            </w:r>
          </w:p>
        </w:tc>
        <w:tc>
          <w:tcPr>
            <w:tcW w:w="770" w:type="dxa"/>
            <w:tcBorders>
              <w:top w:val="nil"/>
              <w:left w:val="single" w:sz="4" w:space="0" w:color="FFFFFF"/>
              <w:bottom w:val="single" w:sz="12" w:space="0" w:color="FFFFFF"/>
              <w:right w:val="single" w:sz="4" w:space="0" w:color="FFFFFF"/>
            </w:tcBorders>
            <w:shd w:val="clear" w:color="000000" w:fill="000000"/>
            <w:vAlign w:val="bottom"/>
            <w:hideMark/>
          </w:tcPr>
          <w:p w14:paraId="1D563285"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 Grid (W)</w:t>
            </w:r>
          </w:p>
        </w:tc>
        <w:tc>
          <w:tcPr>
            <w:tcW w:w="693" w:type="dxa"/>
            <w:tcBorders>
              <w:top w:val="nil"/>
              <w:left w:val="single" w:sz="4" w:space="0" w:color="FFFFFF"/>
              <w:bottom w:val="single" w:sz="12" w:space="0" w:color="FFFFFF"/>
              <w:right w:val="single" w:sz="4" w:space="0" w:color="FFFFFF"/>
            </w:tcBorders>
            <w:shd w:val="clear" w:color="000000" w:fill="000000"/>
            <w:vAlign w:val="bottom"/>
            <w:hideMark/>
          </w:tcPr>
          <w:p w14:paraId="0EDCE160"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Grid Price ($/W)</w:t>
            </w:r>
          </w:p>
        </w:tc>
        <w:tc>
          <w:tcPr>
            <w:tcW w:w="770" w:type="dxa"/>
            <w:tcBorders>
              <w:top w:val="nil"/>
              <w:left w:val="single" w:sz="4" w:space="0" w:color="FFFFFF"/>
              <w:bottom w:val="single" w:sz="12" w:space="0" w:color="FFFFFF"/>
              <w:right w:val="single" w:sz="4" w:space="0" w:color="FFFFFF"/>
            </w:tcBorders>
            <w:shd w:val="clear" w:color="000000" w:fill="000000"/>
            <w:vAlign w:val="bottom"/>
            <w:hideMark/>
          </w:tcPr>
          <w:p w14:paraId="4ABED72C" w14:textId="77777777" w:rsidR="009211F5" w:rsidRPr="001A4B65" w:rsidRDefault="009211F5" w:rsidP="00A90E35">
            <w:pPr>
              <w:spacing w:line="240" w:lineRule="auto"/>
              <w:ind w:left="-114" w:right="-52"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Marginal</w:t>
            </w:r>
            <w:r w:rsidRPr="001A4B65">
              <w:rPr>
                <w:rFonts w:ascii="Arial Narrow" w:eastAsia="Times New Roman" w:hAnsi="Arial Narrow" w:cs="Times New Roman"/>
                <w:b/>
                <w:bCs/>
                <w:color w:val="FFFFFF"/>
                <w:kern w:val="0"/>
                <w:sz w:val="20"/>
                <w:szCs w:val="22"/>
                <w:lang w:eastAsia="en-US"/>
              </w:rPr>
              <w:br/>
              <w:t>Cost DG1</w:t>
            </w:r>
          </w:p>
        </w:tc>
        <w:tc>
          <w:tcPr>
            <w:tcW w:w="770" w:type="dxa"/>
            <w:tcBorders>
              <w:top w:val="nil"/>
              <w:left w:val="single" w:sz="4" w:space="0" w:color="FFFFFF"/>
              <w:bottom w:val="single" w:sz="12" w:space="0" w:color="FFFFFF"/>
              <w:right w:val="single" w:sz="4" w:space="0" w:color="FFFFFF"/>
            </w:tcBorders>
            <w:shd w:val="clear" w:color="000000" w:fill="000000"/>
            <w:vAlign w:val="bottom"/>
            <w:hideMark/>
          </w:tcPr>
          <w:p w14:paraId="16518EC6" w14:textId="77777777" w:rsidR="009211F5" w:rsidRPr="001A4B65" w:rsidRDefault="009211F5" w:rsidP="00A90E35">
            <w:pPr>
              <w:spacing w:line="240" w:lineRule="auto"/>
              <w:ind w:left="-74" w:right="-92"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Marginal</w:t>
            </w:r>
            <w:r w:rsidRPr="001A4B65">
              <w:rPr>
                <w:rFonts w:ascii="Arial Narrow" w:eastAsia="Times New Roman" w:hAnsi="Arial Narrow" w:cs="Times New Roman"/>
                <w:b/>
                <w:bCs/>
                <w:color w:val="FFFFFF"/>
                <w:kern w:val="0"/>
                <w:sz w:val="20"/>
                <w:szCs w:val="22"/>
                <w:lang w:eastAsia="en-US"/>
              </w:rPr>
              <w:br/>
              <w:t>Cost DG2</w:t>
            </w:r>
          </w:p>
        </w:tc>
        <w:tc>
          <w:tcPr>
            <w:tcW w:w="847" w:type="dxa"/>
            <w:tcBorders>
              <w:top w:val="nil"/>
              <w:left w:val="single" w:sz="4" w:space="0" w:color="FFFFFF"/>
              <w:bottom w:val="single" w:sz="12" w:space="0" w:color="FFFFFF"/>
              <w:right w:val="single" w:sz="4" w:space="0" w:color="FFFFFF"/>
            </w:tcBorders>
            <w:shd w:val="clear" w:color="000000" w:fill="000000"/>
            <w:vAlign w:val="bottom"/>
            <w:hideMark/>
          </w:tcPr>
          <w:p w14:paraId="51DF08F6" w14:textId="77777777" w:rsidR="009211F5" w:rsidRPr="001A4B65" w:rsidRDefault="009211F5" w:rsidP="00A90E35">
            <w:pPr>
              <w:spacing w:line="240" w:lineRule="auto"/>
              <w:ind w:left="-34" w:right="-145"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Lagrange</w:t>
            </w:r>
            <w:r w:rsidRPr="001A4B65">
              <w:rPr>
                <w:rFonts w:ascii="Arial Narrow" w:eastAsia="Times New Roman" w:hAnsi="Arial Narrow" w:cs="Times New Roman"/>
                <w:b/>
                <w:bCs/>
                <w:color w:val="FFFFFF"/>
                <w:kern w:val="0"/>
                <w:sz w:val="20"/>
                <w:szCs w:val="22"/>
                <w:lang w:eastAsia="en-US"/>
              </w:rPr>
              <w:br/>
              <w:t>Multiplier (λ)</w:t>
            </w:r>
          </w:p>
        </w:tc>
        <w:tc>
          <w:tcPr>
            <w:tcW w:w="616" w:type="dxa"/>
            <w:tcBorders>
              <w:top w:val="nil"/>
              <w:left w:val="single" w:sz="4" w:space="0" w:color="FFFFFF"/>
              <w:bottom w:val="single" w:sz="12" w:space="0" w:color="FFFFFF"/>
              <w:right w:val="single" w:sz="4" w:space="0" w:color="FFFFFF"/>
            </w:tcBorders>
            <w:shd w:val="clear" w:color="000000" w:fill="000000"/>
            <w:vAlign w:val="bottom"/>
            <w:hideMark/>
          </w:tcPr>
          <w:p w14:paraId="7467A6B2"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DG1</w:t>
            </w:r>
          </w:p>
        </w:tc>
        <w:tc>
          <w:tcPr>
            <w:tcW w:w="616" w:type="dxa"/>
            <w:tcBorders>
              <w:top w:val="nil"/>
              <w:left w:val="single" w:sz="4" w:space="0" w:color="FFFFFF"/>
              <w:bottom w:val="single" w:sz="12" w:space="0" w:color="FFFFFF"/>
              <w:right w:val="single" w:sz="4" w:space="0" w:color="FFFFFF"/>
            </w:tcBorders>
            <w:shd w:val="clear" w:color="000000" w:fill="000000"/>
            <w:vAlign w:val="bottom"/>
            <w:hideMark/>
          </w:tcPr>
          <w:p w14:paraId="4772F8FE"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DG2</w:t>
            </w:r>
          </w:p>
        </w:tc>
        <w:tc>
          <w:tcPr>
            <w:tcW w:w="616" w:type="dxa"/>
            <w:tcBorders>
              <w:top w:val="nil"/>
              <w:left w:val="single" w:sz="4" w:space="0" w:color="FFFFFF"/>
              <w:bottom w:val="single" w:sz="12" w:space="0" w:color="FFFFFF"/>
              <w:right w:val="single" w:sz="4" w:space="0" w:color="FFFFFF"/>
            </w:tcBorders>
            <w:shd w:val="clear" w:color="000000" w:fill="000000"/>
            <w:vAlign w:val="bottom"/>
            <w:hideMark/>
          </w:tcPr>
          <w:p w14:paraId="20C70BB5"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Grid</w:t>
            </w:r>
          </w:p>
        </w:tc>
        <w:tc>
          <w:tcPr>
            <w:tcW w:w="693" w:type="dxa"/>
            <w:tcBorders>
              <w:top w:val="nil"/>
              <w:left w:val="single" w:sz="4" w:space="0" w:color="FFFFFF"/>
              <w:bottom w:val="single" w:sz="12" w:space="0" w:color="FFFFFF"/>
              <w:right w:val="nil"/>
            </w:tcBorders>
            <w:shd w:val="clear" w:color="000000" w:fill="000000"/>
            <w:vAlign w:val="bottom"/>
            <w:hideMark/>
          </w:tcPr>
          <w:p w14:paraId="0F18D3A8"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Total Cost</w:t>
            </w:r>
          </w:p>
        </w:tc>
      </w:tr>
      <w:tr w:rsidR="009211F5" w:rsidRPr="001A4B65" w14:paraId="511EF926" w14:textId="77777777" w:rsidTr="00A90E35">
        <w:trPr>
          <w:trHeight w:val="214"/>
        </w:trPr>
        <w:tc>
          <w:tcPr>
            <w:tcW w:w="693" w:type="dxa"/>
            <w:tcBorders>
              <w:top w:val="single" w:sz="4" w:space="0" w:color="FFFFFF"/>
              <w:left w:val="nil"/>
              <w:bottom w:val="nil"/>
              <w:right w:val="single" w:sz="4" w:space="0" w:color="FFFFFF"/>
            </w:tcBorders>
            <w:shd w:val="clear" w:color="A6A6A6" w:fill="A6A6A6"/>
            <w:noWrap/>
            <w:vAlign w:val="bottom"/>
            <w:hideMark/>
          </w:tcPr>
          <w:p w14:paraId="33C6081F" w14:textId="77777777" w:rsidR="009211F5" w:rsidRPr="001A4B65" w:rsidRDefault="009211F5" w:rsidP="00A90E35">
            <w:pPr>
              <w:spacing w:line="240" w:lineRule="auto"/>
              <w:ind w:left="-108" w:right="-45"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2.4E+</w:t>
            </w:r>
            <w:r w:rsidRPr="001A4B65">
              <w:rPr>
                <w:rFonts w:ascii="Arial Narrow" w:eastAsia="Times New Roman" w:hAnsi="Arial Narrow" w:cs="Times New Roman"/>
                <w:color w:val="000000"/>
                <w:kern w:val="0"/>
                <w:sz w:val="20"/>
                <w:szCs w:val="22"/>
                <w:lang w:eastAsia="en-US"/>
              </w:rPr>
              <w:t>6</w:t>
            </w:r>
          </w:p>
        </w:tc>
        <w:tc>
          <w:tcPr>
            <w:tcW w:w="770" w:type="dxa"/>
            <w:tcBorders>
              <w:top w:val="single" w:sz="4" w:space="0" w:color="FFFFFF"/>
              <w:left w:val="single" w:sz="4" w:space="0" w:color="FFFFFF"/>
              <w:bottom w:val="nil"/>
              <w:right w:val="single" w:sz="4" w:space="0" w:color="FFFFFF"/>
            </w:tcBorders>
            <w:shd w:val="clear" w:color="A6A6A6" w:fill="A6A6A6"/>
            <w:noWrap/>
            <w:vAlign w:val="bottom"/>
            <w:hideMark/>
          </w:tcPr>
          <w:p w14:paraId="4F32629B" w14:textId="77777777" w:rsidR="009211F5" w:rsidRPr="001A4B65" w:rsidRDefault="009211F5" w:rsidP="00A90E35">
            <w:pPr>
              <w:spacing w:line="240" w:lineRule="auto"/>
              <w:ind w:left="-81"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8.33E+</w:t>
            </w:r>
            <w:r w:rsidRPr="001A4B65">
              <w:rPr>
                <w:rFonts w:ascii="Arial Narrow" w:eastAsia="Times New Roman" w:hAnsi="Arial Narrow" w:cs="Times New Roman"/>
                <w:color w:val="000000"/>
                <w:kern w:val="0"/>
                <w:sz w:val="20"/>
                <w:szCs w:val="22"/>
                <w:lang w:eastAsia="en-US"/>
              </w:rPr>
              <w:t>5</w:t>
            </w:r>
          </w:p>
        </w:tc>
        <w:tc>
          <w:tcPr>
            <w:tcW w:w="770" w:type="dxa"/>
            <w:tcBorders>
              <w:top w:val="single" w:sz="4" w:space="0" w:color="FFFFFF"/>
              <w:left w:val="single" w:sz="4" w:space="0" w:color="FFFFFF"/>
              <w:bottom w:val="nil"/>
              <w:right w:val="single" w:sz="4" w:space="0" w:color="FFFFFF"/>
            </w:tcBorders>
            <w:shd w:val="clear" w:color="A6A6A6" w:fill="A6A6A6"/>
            <w:noWrap/>
            <w:vAlign w:val="bottom"/>
            <w:hideMark/>
          </w:tcPr>
          <w:p w14:paraId="5AFDA9E0" w14:textId="77777777" w:rsidR="009211F5" w:rsidRPr="001A4B65" w:rsidRDefault="009211F5" w:rsidP="009211F5">
            <w:pPr>
              <w:spacing w:line="240" w:lineRule="auto"/>
              <w:ind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5E+</w:t>
            </w:r>
            <w:r w:rsidRPr="001A4B65">
              <w:rPr>
                <w:rFonts w:ascii="Arial Narrow" w:eastAsia="Times New Roman" w:hAnsi="Arial Narrow" w:cs="Times New Roman"/>
                <w:color w:val="000000"/>
                <w:kern w:val="0"/>
                <w:sz w:val="20"/>
                <w:szCs w:val="22"/>
                <w:lang w:eastAsia="en-US"/>
              </w:rPr>
              <w:t>5</w:t>
            </w:r>
          </w:p>
        </w:tc>
        <w:tc>
          <w:tcPr>
            <w:tcW w:w="770" w:type="dxa"/>
            <w:tcBorders>
              <w:top w:val="single" w:sz="4" w:space="0" w:color="FFFFFF"/>
              <w:left w:val="single" w:sz="4" w:space="0" w:color="FFFFFF"/>
              <w:bottom w:val="nil"/>
              <w:right w:val="single" w:sz="4" w:space="0" w:color="FFFFFF"/>
            </w:tcBorders>
            <w:shd w:val="clear" w:color="A6A6A6" w:fill="A6A6A6"/>
            <w:noWrap/>
            <w:vAlign w:val="bottom"/>
            <w:hideMark/>
          </w:tcPr>
          <w:p w14:paraId="506AE0D9" w14:textId="77777777" w:rsidR="009211F5" w:rsidRPr="001A4B65" w:rsidRDefault="009211F5" w:rsidP="00A90E35">
            <w:pPr>
              <w:spacing w:line="240" w:lineRule="auto"/>
              <w:ind w:left="-91"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1.07E+</w:t>
            </w:r>
            <w:r w:rsidRPr="001A4B65">
              <w:rPr>
                <w:rFonts w:ascii="Arial Narrow" w:eastAsia="Times New Roman" w:hAnsi="Arial Narrow" w:cs="Times New Roman"/>
                <w:color w:val="000000"/>
                <w:kern w:val="0"/>
                <w:sz w:val="20"/>
                <w:szCs w:val="22"/>
                <w:lang w:eastAsia="en-US"/>
              </w:rPr>
              <w:t>6</w:t>
            </w:r>
          </w:p>
        </w:tc>
        <w:tc>
          <w:tcPr>
            <w:tcW w:w="693" w:type="dxa"/>
            <w:tcBorders>
              <w:top w:val="single" w:sz="4" w:space="0" w:color="FFFFFF"/>
              <w:left w:val="single" w:sz="4" w:space="0" w:color="FFFFFF"/>
              <w:bottom w:val="nil"/>
              <w:right w:val="single" w:sz="4" w:space="0" w:color="FFFFFF"/>
            </w:tcBorders>
            <w:shd w:val="clear" w:color="A6A6A6" w:fill="A6A6A6"/>
            <w:noWrap/>
            <w:vAlign w:val="bottom"/>
            <w:hideMark/>
          </w:tcPr>
          <w:p w14:paraId="2F40C2F1" w14:textId="77777777" w:rsidR="009211F5" w:rsidRPr="001A4B65" w:rsidRDefault="009211F5" w:rsidP="009211F5">
            <w:pPr>
              <w:spacing w:line="240" w:lineRule="auto"/>
              <w:ind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1E-</w:t>
            </w:r>
            <w:r w:rsidRPr="001A4B65">
              <w:rPr>
                <w:rFonts w:ascii="Arial Narrow" w:eastAsia="Times New Roman" w:hAnsi="Arial Narrow" w:cs="Times New Roman"/>
                <w:color w:val="000000"/>
                <w:kern w:val="0"/>
                <w:sz w:val="20"/>
                <w:szCs w:val="22"/>
                <w:lang w:eastAsia="en-US"/>
              </w:rPr>
              <w:t>4</w:t>
            </w:r>
          </w:p>
        </w:tc>
        <w:tc>
          <w:tcPr>
            <w:tcW w:w="770" w:type="dxa"/>
            <w:tcBorders>
              <w:top w:val="single" w:sz="4" w:space="0" w:color="FFFFFF"/>
              <w:left w:val="single" w:sz="4" w:space="0" w:color="FFFFFF"/>
              <w:bottom w:val="nil"/>
              <w:right w:val="single" w:sz="4" w:space="0" w:color="FFFFFF"/>
            </w:tcBorders>
            <w:shd w:val="clear" w:color="A6A6A6" w:fill="A6A6A6"/>
            <w:noWrap/>
            <w:vAlign w:val="bottom"/>
            <w:hideMark/>
          </w:tcPr>
          <w:p w14:paraId="628376C8" w14:textId="77777777" w:rsidR="009211F5" w:rsidRPr="001A4B65" w:rsidRDefault="009211F5" w:rsidP="009211F5">
            <w:pPr>
              <w:spacing w:line="240" w:lineRule="auto"/>
              <w:ind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1E-</w:t>
            </w:r>
            <w:r w:rsidRPr="001A4B65">
              <w:rPr>
                <w:rFonts w:ascii="Arial Narrow" w:eastAsia="Times New Roman" w:hAnsi="Arial Narrow" w:cs="Times New Roman"/>
                <w:color w:val="000000"/>
                <w:kern w:val="0"/>
                <w:sz w:val="20"/>
                <w:szCs w:val="22"/>
                <w:lang w:eastAsia="en-US"/>
              </w:rPr>
              <w:t>4</w:t>
            </w:r>
          </w:p>
        </w:tc>
        <w:tc>
          <w:tcPr>
            <w:tcW w:w="770" w:type="dxa"/>
            <w:tcBorders>
              <w:top w:val="single" w:sz="4" w:space="0" w:color="FFFFFF"/>
              <w:left w:val="single" w:sz="4" w:space="0" w:color="FFFFFF"/>
              <w:bottom w:val="nil"/>
              <w:right w:val="single" w:sz="4" w:space="0" w:color="FFFFFF"/>
            </w:tcBorders>
            <w:shd w:val="clear" w:color="A6A6A6" w:fill="A6A6A6"/>
            <w:noWrap/>
            <w:vAlign w:val="bottom"/>
            <w:hideMark/>
          </w:tcPr>
          <w:p w14:paraId="6870D1B0" w14:textId="77777777" w:rsidR="009211F5" w:rsidRPr="001A4B65" w:rsidRDefault="009211F5" w:rsidP="009211F5">
            <w:pPr>
              <w:spacing w:line="240" w:lineRule="auto"/>
              <w:ind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1E-</w:t>
            </w:r>
            <w:r w:rsidRPr="001A4B65">
              <w:rPr>
                <w:rFonts w:ascii="Arial Narrow" w:eastAsia="Times New Roman" w:hAnsi="Arial Narrow" w:cs="Times New Roman"/>
                <w:color w:val="000000"/>
                <w:kern w:val="0"/>
                <w:sz w:val="20"/>
                <w:szCs w:val="22"/>
                <w:lang w:eastAsia="en-US"/>
              </w:rPr>
              <w:t>4</w:t>
            </w:r>
          </w:p>
        </w:tc>
        <w:tc>
          <w:tcPr>
            <w:tcW w:w="847" w:type="dxa"/>
            <w:tcBorders>
              <w:top w:val="single" w:sz="4" w:space="0" w:color="FFFFFF"/>
              <w:left w:val="single" w:sz="4" w:space="0" w:color="FFFFFF"/>
              <w:bottom w:val="nil"/>
              <w:right w:val="single" w:sz="4" w:space="0" w:color="FFFFFF"/>
            </w:tcBorders>
            <w:shd w:val="clear" w:color="A6A6A6" w:fill="A6A6A6"/>
            <w:noWrap/>
            <w:vAlign w:val="bottom"/>
            <w:hideMark/>
          </w:tcPr>
          <w:p w14:paraId="4B293084" w14:textId="77777777" w:rsidR="009211F5" w:rsidRPr="001A4B65" w:rsidRDefault="009211F5" w:rsidP="009211F5">
            <w:pPr>
              <w:spacing w:line="240" w:lineRule="auto"/>
              <w:ind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1E-</w:t>
            </w:r>
            <w:r w:rsidRPr="001A4B65">
              <w:rPr>
                <w:rFonts w:ascii="Arial Narrow" w:eastAsia="Times New Roman" w:hAnsi="Arial Narrow" w:cs="Times New Roman"/>
                <w:color w:val="000000"/>
                <w:kern w:val="0"/>
                <w:sz w:val="20"/>
                <w:szCs w:val="22"/>
                <w:lang w:eastAsia="en-US"/>
              </w:rPr>
              <w:t>4</w:t>
            </w:r>
          </w:p>
        </w:tc>
        <w:tc>
          <w:tcPr>
            <w:tcW w:w="616" w:type="dxa"/>
            <w:tcBorders>
              <w:top w:val="single" w:sz="4" w:space="0" w:color="FFFFFF"/>
              <w:left w:val="single" w:sz="4" w:space="0" w:color="FFFFFF"/>
              <w:bottom w:val="nil"/>
              <w:right w:val="single" w:sz="4" w:space="0" w:color="FFFFFF"/>
            </w:tcBorders>
            <w:shd w:val="clear" w:color="A6A6A6" w:fill="A6A6A6"/>
            <w:noWrap/>
            <w:vAlign w:val="bottom"/>
            <w:hideMark/>
          </w:tcPr>
          <w:p w14:paraId="06372128" w14:textId="77777777" w:rsidR="009211F5" w:rsidRPr="001A4B65" w:rsidRDefault="009211F5" w:rsidP="00A90E35">
            <w:pPr>
              <w:spacing w:line="240" w:lineRule="auto"/>
              <w:ind w:left="-161"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 $71.67 </w:t>
            </w:r>
          </w:p>
        </w:tc>
        <w:tc>
          <w:tcPr>
            <w:tcW w:w="616" w:type="dxa"/>
            <w:tcBorders>
              <w:top w:val="single" w:sz="4" w:space="0" w:color="FFFFFF"/>
              <w:left w:val="single" w:sz="4" w:space="0" w:color="FFFFFF"/>
              <w:bottom w:val="nil"/>
              <w:right w:val="single" w:sz="4" w:space="0" w:color="FFFFFF"/>
            </w:tcBorders>
            <w:shd w:val="clear" w:color="A6A6A6" w:fill="A6A6A6"/>
            <w:noWrap/>
            <w:vAlign w:val="bottom"/>
            <w:hideMark/>
          </w:tcPr>
          <w:p w14:paraId="0BFFAFE9" w14:textId="77777777" w:rsidR="009211F5" w:rsidRPr="001A4B65" w:rsidRDefault="009211F5" w:rsidP="00A90E35">
            <w:pPr>
              <w:spacing w:line="240" w:lineRule="auto"/>
              <w:ind w:left="-147"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 $45.00 </w:t>
            </w:r>
          </w:p>
        </w:tc>
        <w:tc>
          <w:tcPr>
            <w:tcW w:w="616" w:type="dxa"/>
            <w:tcBorders>
              <w:top w:val="single" w:sz="4" w:space="0" w:color="FFFFFF"/>
              <w:left w:val="single" w:sz="4" w:space="0" w:color="FFFFFF"/>
              <w:bottom w:val="nil"/>
              <w:right w:val="single" w:sz="4" w:space="0" w:color="FFFFFF"/>
            </w:tcBorders>
            <w:shd w:val="clear" w:color="A6A6A6" w:fill="A6A6A6"/>
            <w:noWrap/>
            <w:vAlign w:val="bottom"/>
            <w:hideMark/>
          </w:tcPr>
          <w:p w14:paraId="6B0C2FD8" w14:textId="77777777" w:rsidR="009211F5" w:rsidRPr="001A4B65" w:rsidRDefault="009211F5" w:rsidP="00A90E35">
            <w:pPr>
              <w:spacing w:line="240" w:lineRule="auto"/>
              <w:ind w:left="-133"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$85.38 </w:t>
            </w:r>
          </w:p>
        </w:tc>
        <w:tc>
          <w:tcPr>
            <w:tcW w:w="693" w:type="dxa"/>
            <w:tcBorders>
              <w:top w:val="single" w:sz="4" w:space="0" w:color="FFFFFF"/>
              <w:left w:val="single" w:sz="4" w:space="0" w:color="FFFFFF"/>
              <w:bottom w:val="nil"/>
              <w:right w:val="nil"/>
            </w:tcBorders>
            <w:shd w:val="clear" w:color="A6A6A6" w:fill="A6A6A6"/>
            <w:noWrap/>
            <w:vAlign w:val="bottom"/>
            <w:hideMark/>
          </w:tcPr>
          <w:p w14:paraId="4D946622" w14:textId="77777777" w:rsidR="009211F5" w:rsidRPr="001A4B65" w:rsidRDefault="009211F5" w:rsidP="00A90E35">
            <w:pPr>
              <w:spacing w:line="240" w:lineRule="auto"/>
              <w:ind w:left="-119"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$202.05 </w:t>
            </w:r>
          </w:p>
        </w:tc>
      </w:tr>
    </w:tbl>
    <w:p w14:paraId="2C48F5A1"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p>
    <w:p w14:paraId="602F00D5" w14:textId="546B5B84" w:rsidR="00B94C14" w:rsidRDefault="009211F5" w:rsidP="00B94C14">
      <w:r>
        <w:t>As expected, the total cost decreases because the utility electricity rate is below the marginal cost of the islanded case ($0.10/kW vs $0.18/kW). Including the Grid Agent (GA) in the CTA Diffusion optimiza</w:t>
      </w:r>
      <w:r w:rsidR="00B94C14">
        <w:t xml:space="preserve">tion, the following is observed (Fig. 5.4.8). </w:t>
      </w:r>
      <w:r>
        <w:t xml:space="preserve">With the same updating parameter </w:t>
      </w:r>
      <w:r>
        <w:rPr>
          <w:rFonts w:cstheme="minorHAnsi"/>
          <w:i/>
        </w:rPr>
        <w:t>µ</w:t>
      </w:r>
      <w:r>
        <w:t xml:space="preserve"> and number of iterations as in the first case of the islanded MG, a total of 2.393 MW (99.72% of total) is reached with around 97% accuracy on the individual power points. </w:t>
      </w:r>
    </w:p>
    <w:p w14:paraId="35A2AD45" w14:textId="4625A574" w:rsidR="00B94C14" w:rsidRDefault="009211F5" w:rsidP="00B94C14">
      <w:r>
        <w:t xml:space="preserve">Obviously, the initial estimates affect the convergence time; because this process will be ongoing, the previous estimate will be used as a starting point for the next iteration of the optimization and so it will track the solution more closely. </w:t>
      </w:r>
    </w:p>
    <w:p w14:paraId="37F48D2A" w14:textId="7BF2A32C" w:rsidR="009211F5" w:rsidRPr="003805F7" w:rsidRDefault="009211F5" w:rsidP="00B94C14">
      <w:r>
        <w:t>This can be seen in action by starting with closer estimates under the same circumstances, which reach over 98% accuracy</w:t>
      </w:r>
      <w:r w:rsidR="00B94C14">
        <w:t xml:space="preserve"> (Fig. 5.4.9).</w:t>
      </w:r>
    </w:p>
    <w:p w14:paraId="3BD84E83" w14:textId="266ABE2E" w:rsidR="009211F5" w:rsidRDefault="00FA7CFA" w:rsidP="009211F5">
      <w:pPr>
        <w:pStyle w:val="MTDisplayEquation"/>
      </w:pPr>
      <w:r>
        <w:rPr>
          <w:noProof/>
          <w:lang w:eastAsia="en-US"/>
        </w:rPr>
        <w:lastRenderedPageBreak/>
        <mc:AlternateContent>
          <mc:Choice Requires="wpg">
            <w:drawing>
              <wp:anchor distT="0" distB="0" distL="114300" distR="114300" simplePos="0" relativeHeight="251730944" behindDoc="0" locked="0" layoutInCell="1" allowOverlap="1" wp14:anchorId="027BC4A2" wp14:editId="5BF8DBCC">
                <wp:simplePos x="0" y="0"/>
                <wp:positionH relativeFrom="column">
                  <wp:posOffset>502920</wp:posOffset>
                </wp:positionH>
                <wp:positionV relativeFrom="paragraph">
                  <wp:posOffset>30480</wp:posOffset>
                </wp:positionV>
                <wp:extent cx="4735830" cy="3626507"/>
                <wp:effectExtent l="19050" t="19050" r="26670" b="12065"/>
                <wp:wrapTopAndBottom/>
                <wp:docPr id="235" name="Group 235"/>
                <wp:cNvGraphicFramePr/>
                <a:graphic xmlns:a="http://schemas.openxmlformats.org/drawingml/2006/main">
                  <a:graphicData uri="http://schemas.microsoft.com/office/word/2010/wordprocessingGroup">
                    <wpg:wgp>
                      <wpg:cNvGrpSpPr/>
                      <wpg:grpSpPr>
                        <a:xfrm>
                          <a:off x="0" y="0"/>
                          <a:ext cx="4735830" cy="3626507"/>
                          <a:chOff x="10236" y="0"/>
                          <a:chExt cx="4736752" cy="3627402"/>
                        </a:xfrm>
                      </wpg:grpSpPr>
                      <pic:pic xmlns:pic="http://schemas.openxmlformats.org/drawingml/2006/picture">
                        <pic:nvPicPr>
                          <pic:cNvPr id="1039" name="Picture 1039"/>
                          <pic:cNvPicPr>
                            <a:picLocks noChangeAspect="1"/>
                          </pic:cNvPicPr>
                        </pic:nvPicPr>
                        <pic:blipFill>
                          <a:blip r:embed="rId252">
                            <a:extLst>
                              <a:ext uri="{28A0092B-C50C-407E-A947-70E740481C1C}">
                                <a14:useLocalDpi xmlns:a14="http://schemas.microsoft.com/office/drawing/2010/main" val="0"/>
                              </a:ext>
                            </a:extLst>
                          </a:blip>
                          <a:stretch>
                            <a:fillRect/>
                          </a:stretch>
                        </pic:blipFill>
                        <pic:spPr>
                          <a:xfrm>
                            <a:off x="10236" y="0"/>
                            <a:ext cx="4736752" cy="3124460"/>
                          </a:xfrm>
                          <a:prstGeom prst="rect">
                            <a:avLst/>
                          </a:prstGeom>
                          <a:ln w="6350">
                            <a:solidFill>
                              <a:schemeClr val="tx1"/>
                            </a:solidFill>
                          </a:ln>
                        </pic:spPr>
                      </pic:pic>
                      <wps:wsp>
                        <wps:cNvPr id="234" name="Text Box 234"/>
                        <wps:cNvSpPr txBox="1"/>
                        <wps:spPr>
                          <a:xfrm>
                            <a:off x="108230" y="3124358"/>
                            <a:ext cx="4541769" cy="503044"/>
                          </a:xfrm>
                          <a:prstGeom prst="rect">
                            <a:avLst/>
                          </a:prstGeom>
                          <a:noFill/>
                          <a:ln>
                            <a:noFill/>
                          </a:ln>
                          <a:effectLst/>
                        </wps:spPr>
                        <wps:txbx>
                          <w:txbxContent>
                            <w:p w14:paraId="2EAC5358" w14:textId="0BB442AD" w:rsidR="00592FFE" w:rsidRPr="00C6659A" w:rsidRDefault="00592FFE" w:rsidP="00B94C14">
                              <w:pPr>
                                <w:pStyle w:val="TableFigure"/>
                                <w:rPr>
                                  <w:noProof/>
                                </w:rPr>
                              </w:pPr>
                              <w:r w:rsidRPr="00C1628F">
                                <w:t>Figure 5.4.8: Grid-Connected MG CTA Diffusion, µ = 1e8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7BC4A2" id="Group 235" o:spid="_x0000_s1392" style="position:absolute;left:0;text-align:left;margin-left:39.6pt;margin-top:2.4pt;width:372.9pt;height:285.55pt;z-index:251730944;mso-position-horizontal-relative:text;mso-position-vertical-relative:text;mso-width-relative:margin;mso-height-relative:margin" coordorigin="102" coordsize="47367,3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">
                <v:shape id="Picture 1039" o:spid="_x0000_s1393" type="#_x0000_t75" style="position:absolute;left:102;width:47367;height:3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8wLCAAAA3QAAAA8AAABkcnMvZG93bnJldi54bWxET0trAjEQvhf8D2EEbzWrhVZXo4hgKfRU&#10;n9dhM25WN5PdJOr23zeFQm/z8T1nvuxsLe7kQ+VYwWiYgSAunK64VLDfbZ4nIEJE1lg7JgXfFGC5&#10;6D3NMdfuwV9038ZSpBAOOSowMTa5lKEwZDEMXUOcuLPzFmOCvpTa4yOF21qOs+xVWqw4NRhsaG2o&#10;uG5vVkHw51M4mvfPdYntpd13h/bttFFq0O9WMxCRuvgv/nN/6DQ/e5nC7zfpBL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vMCwgAAAN0AAAAPAAAAAAAAAAAAAAAAAJ8C&#10;AABkcnMvZG93bnJldi54bWxQSwUGAAAAAAQABAD3AAAAjgMAAAAA&#10;" stroked="t" strokecolor="black [3213]" strokeweight=".5pt">
                  <v:imagedata r:id="rId253" o:title=""/>
                  <v:path arrowok="t"/>
                </v:shape>
                <v:shape id="Text Box 234" o:spid="_x0000_s1394" type="#_x0000_t202" style="position:absolute;left:1082;top:31243;width:45417;height:5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KKcUA&#10;AADcAAAADwAAAGRycy9kb3ducmV2LnhtbESPQWvCQBSE7wX/w/KEXkrdJC2hpq4iolB6a/Ti7bH7&#10;TEKzb0N2TVJ/vVso9DjMzDfMajPZVgzU+8axgnSRgCDWzjRcKTgdD89vIHxANtg6JgU/5GGznj2s&#10;sDBu5C8aylCJCGFfoII6hK6Q0uuaLPqF64ijd3G9xRBlX0nT4xjhtpVZkuTSYsNxocaOdjXp7/Jq&#10;FeTTvnv6XFI23nQ78PmWpoFSpR7n0/YdRKAp/If/2h9GQfby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gopxQAAANwAAAAPAAAAAAAAAAAAAAAAAJgCAABkcnMv&#10;ZG93bnJldi54bWxQSwUGAAAAAAQABAD1AAAAigMAAAAA&#10;" filled="f" stroked="f">
                  <v:textbox style="mso-fit-shape-to-text:t" inset="0,0,0,0">
                    <w:txbxContent>
                      <w:p w14:paraId="2EAC5358" w14:textId="0BB442AD" w:rsidR="00592FFE" w:rsidRPr="00C6659A" w:rsidRDefault="00592FFE" w:rsidP="00B94C14">
                        <w:pPr>
                          <w:pStyle w:val="TableFigure"/>
                          <w:rPr>
                            <w:noProof/>
                          </w:rPr>
                        </w:pPr>
                        <w:r w:rsidRPr="00C1628F">
                          <w:t>Figure 5.4.8: Grid-Connected MG CTA Diffusion, µ = 1e8</w:t>
                        </w:r>
                      </w:p>
                    </w:txbxContent>
                  </v:textbox>
                </v:shape>
                <w10:wrap type="topAndBottom"/>
              </v:group>
            </w:pict>
          </mc:Fallback>
        </mc:AlternateContent>
      </w:r>
      <w:r>
        <w:rPr>
          <w:noProof/>
          <w:lang w:eastAsia="en-US"/>
        </w:rPr>
        <mc:AlternateContent>
          <mc:Choice Requires="wpg">
            <w:drawing>
              <wp:anchor distT="0" distB="0" distL="114300" distR="114300" simplePos="0" relativeHeight="251735040" behindDoc="0" locked="0" layoutInCell="1" allowOverlap="1" wp14:anchorId="379D12C3" wp14:editId="75150F2D">
                <wp:simplePos x="0" y="0"/>
                <wp:positionH relativeFrom="column">
                  <wp:posOffset>830580</wp:posOffset>
                </wp:positionH>
                <wp:positionV relativeFrom="paragraph">
                  <wp:posOffset>4359275</wp:posOffset>
                </wp:positionV>
                <wp:extent cx="4005580" cy="3624580"/>
                <wp:effectExtent l="19050" t="19050" r="13970" b="13970"/>
                <wp:wrapTopAndBottom/>
                <wp:docPr id="237" name="Group 237"/>
                <wp:cNvGraphicFramePr/>
                <a:graphic xmlns:a="http://schemas.openxmlformats.org/drawingml/2006/main">
                  <a:graphicData uri="http://schemas.microsoft.com/office/word/2010/wordprocessingGroup">
                    <wpg:wgp>
                      <wpg:cNvGrpSpPr/>
                      <wpg:grpSpPr>
                        <a:xfrm>
                          <a:off x="0" y="0"/>
                          <a:ext cx="4005580" cy="3624580"/>
                          <a:chOff x="-141514" y="-307702"/>
                          <a:chExt cx="4005943" cy="3624942"/>
                        </a:xfrm>
                      </wpg:grpSpPr>
                      <pic:pic xmlns:pic="http://schemas.openxmlformats.org/drawingml/2006/picture">
                        <pic:nvPicPr>
                          <pic:cNvPr id="1040" name="Picture 1040"/>
                          <pic:cNvPicPr>
                            <a:picLocks noChangeAspect="1"/>
                          </pic:cNvPicPr>
                        </pic:nvPicPr>
                        <pic:blipFill>
                          <a:blip r:embed="rId254">
                            <a:extLst>
                              <a:ext uri="{28A0092B-C50C-407E-A947-70E740481C1C}">
                                <a14:useLocalDpi xmlns:a14="http://schemas.microsoft.com/office/drawing/2010/main" val="0"/>
                              </a:ext>
                            </a:extLst>
                          </a:blip>
                          <a:stretch>
                            <a:fillRect/>
                          </a:stretch>
                        </pic:blipFill>
                        <pic:spPr>
                          <a:xfrm>
                            <a:off x="-141514" y="-307702"/>
                            <a:ext cx="4005943" cy="3265731"/>
                          </a:xfrm>
                          <a:prstGeom prst="rect">
                            <a:avLst/>
                          </a:prstGeom>
                          <a:ln w="6350">
                            <a:solidFill>
                              <a:schemeClr val="tx1"/>
                            </a:solidFill>
                          </a:ln>
                        </pic:spPr>
                      </pic:pic>
                      <wps:wsp>
                        <wps:cNvPr id="236" name="Text Box 236"/>
                        <wps:cNvSpPr txBox="1"/>
                        <wps:spPr>
                          <a:xfrm>
                            <a:off x="-13" y="2939065"/>
                            <a:ext cx="3629025" cy="378175"/>
                          </a:xfrm>
                          <a:prstGeom prst="rect">
                            <a:avLst/>
                          </a:prstGeom>
                          <a:noFill/>
                          <a:ln>
                            <a:noFill/>
                          </a:ln>
                          <a:effectLst/>
                        </wps:spPr>
                        <wps:txbx>
                          <w:txbxContent>
                            <w:p w14:paraId="33FA7B78" w14:textId="120B22AA" w:rsidR="00592FFE" w:rsidRPr="00DB7A09" w:rsidRDefault="00592FFE" w:rsidP="00B94C14">
                              <w:pPr>
                                <w:pStyle w:val="TableFigure"/>
                                <w:rPr>
                                  <w:noProof/>
                                </w:rPr>
                              </w:pPr>
                              <w:r w:rsidRPr="00985C20">
                                <w:t>Figure 5.4.9: Grid-Connected MG CTA Diffusion, µ = 1e8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D12C3" id="Group 237" o:spid="_x0000_s1395" style="position:absolute;left:0;text-align:left;margin-left:65.4pt;margin-top:343.25pt;width:315.4pt;height:285.4pt;z-index:251735040;mso-position-horizontal-relative:text;mso-position-vertical-relative:text;mso-width-relative:margin;mso-height-relative:margin" coordorigin="-1415,-3077" coordsize="40059,3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">
                <v:shape id="Picture 1040" o:spid="_x0000_s1396" type="#_x0000_t75" style="position:absolute;left:-1415;top:-3077;width:40059;height:3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3r/HAAAA3QAAAA8AAABkcnMvZG93bnJldi54bWxEj0FrwkAQhe+F/odlhF6KbipVJLpKkQpe&#10;BBvbg7cxOybR7GzIbk36751DwdsM78173yxWvavVjdpQeTbwNkpAEefeVlwY+D5shjNQISJbrD2T&#10;gT8KsFo+Py0wtb7jL7plsVASwiFFA2WMTap1yEtyGEa+IRbt7FuHUda20LbFTsJdrcdJMtUOK5aG&#10;Ehtal5Rfs19n4Pj56uLUFefT5WcSJrv9+hC6zJiXQf8xBxWpjw/z//XWCn7yLvzyjYy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3r/HAAAA3QAAAA8AAAAAAAAAAAAA&#10;AAAAnwIAAGRycy9kb3ducmV2LnhtbFBLBQYAAAAABAAEAPcAAACTAwAAAAA=&#10;" stroked="t" strokecolor="black [3213]" strokeweight=".5pt">
                  <v:imagedata r:id="rId255" o:title=""/>
                  <v:path arrowok="t"/>
                </v:shape>
                <v:shape id="Text Box 236" o:spid="_x0000_s1397" type="#_x0000_t202" style="position:absolute;top:29390;width:36290;height:3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33FA7B78" w14:textId="120B22AA" w:rsidR="00592FFE" w:rsidRPr="00DB7A09" w:rsidRDefault="00592FFE" w:rsidP="00B94C14">
                        <w:pPr>
                          <w:pStyle w:val="TableFigure"/>
                          <w:rPr>
                            <w:noProof/>
                          </w:rPr>
                        </w:pPr>
                        <w:r w:rsidRPr="00985C20">
                          <w:t>Figure 5.4.9: Grid-Connected MG CTA Diffusion, µ = 1e8</w:t>
                        </w:r>
                      </w:p>
                    </w:txbxContent>
                  </v:textbox>
                </v:shape>
                <w10:wrap type="topAndBottom"/>
              </v:group>
            </w:pict>
          </mc:Fallback>
        </mc:AlternateContent>
      </w:r>
      <w:r w:rsidR="009211F5">
        <w:t xml:space="preserve">Additional to the net power constraints, the dispatchable agents have unique constraints on the minimum and maximum power of their corresponding resource. In </w:t>
      </w:r>
      <w:sdt>
        <w:sdtPr>
          <w:id w:val="883600917"/>
          <w:citation/>
        </w:sdtPr>
        <w:sdtEndPr/>
        <w:sdtContent>
          <w:r w:rsidR="009211F5">
            <w:fldChar w:fldCharType="begin"/>
          </w:r>
          <w:r w:rsidR="009211F5">
            <w:instrText xml:space="preserve"> CITATION Tow14 \l 1033 </w:instrText>
          </w:r>
          <w:r w:rsidR="009211F5">
            <w:fldChar w:fldCharType="separate"/>
          </w:r>
          <w:r w:rsidR="004030AA" w:rsidRPr="004030AA">
            <w:rPr>
              <w:noProof/>
            </w:rPr>
            <w:t>[36]</w:t>
          </w:r>
          <w:r w:rsidR="009211F5">
            <w:fldChar w:fldCharType="end"/>
          </w:r>
        </w:sdtContent>
      </w:sdt>
      <w:r w:rsidR="009211F5">
        <w:t xml:space="preserve">, </w:t>
      </w:r>
      <w:r w:rsidR="009211F5">
        <w:lastRenderedPageBreak/>
        <w:t xml:space="preserve">the authors include a </w:t>
      </w:r>
      <w:r w:rsidR="009211F5" w:rsidRPr="002D7444">
        <w:rPr>
          <w:i/>
        </w:rPr>
        <w:t>barrier</w:t>
      </w:r>
      <w:r w:rsidR="009211F5">
        <w:t xml:space="preserve"> or </w:t>
      </w:r>
      <w:r w:rsidR="009211F5" w:rsidRPr="002D7444">
        <w:rPr>
          <w:i/>
        </w:rPr>
        <w:t>penalty</w:t>
      </w:r>
      <w:r w:rsidR="009211F5">
        <w:t xml:space="preserve"> function around the feasible region. The penalty method is preferred, as it maintains the continuity of the cost function and can converge to a solution even if the initial or intermediate states fall beyond the constraints. The objective described by Eq. 5.4.2 becomes:</w:t>
      </w:r>
      <w:r w:rsidR="009211F5" w:rsidRPr="002D7444">
        <w:t xml:space="preserve"> </w:t>
      </w:r>
    </w:p>
    <w:p w14:paraId="7448D1A7" w14:textId="77777777" w:rsidR="009211F5" w:rsidRDefault="009211F5" w:rsidP="00FA7CFA">
      <w:pPr>
        <w:pStyle w:val="MTDisplayEquation"/>
        <w:tabs>
          <w:tab w:val="clear" w:pos="4680"/>
          <w:tab w:val="clear" w:pos="9360"/>
          <w:tab w:val="center" w:pos="4140"/>
          <w:tab w:val="right" w:pos="8640"/>
        </w:tabs>
      </w:pPr>
      <w:r>
        <w:tab/>
      </w:r>
      <w:r w:rsidRPr="00C94A82">
        <w:rPr>
          <w:position w:val="-4"/>
        </w:rPr>
        <w:object w:dxaOrig="180" w:dyaOrig="279" w14:anchorId="174A341D">
          <v:shape id="_x0000_i1148" type="#_x0000_t75" style="width:9.45pt;height:14.55pt" o:ole="">
            <v:imagedata r:id="rId39" o:title=""/>
          </v:shape>
          <o:OLEObject Type="Embed" ProgID="Equation.DSMT4" ShapeID="_x0000_i1148" DrawAspect="Content" ObjectID="_1523816027" r:id="rId256"/>
        </w:object>
      </w:r>
      <w:r>
        <w:t xml:space="preserve"> </w:t>
      </w:r>
      <w:r w:rsidRPr="00D87B03">
        <w:rPr>
          <w:position w:val="-28"/>
        </w:rPr>
        <w:object w:dxaOrig="2620" w:dyaOrig="680" w14:anchorId="14BDEB5E">
          <v:shape id="_x0000_i1149" type="#_x0000_t75" style="width:129.45pt;height:34.3pt" o:ole="">
            <v:imagedata r:id="rId257" o:title=""/>
          </v:shape>
          <o:OLEObject Type="Embed" ProgID="Equation.DSMT4" ShapeID="_x0000_i1149" DrawAspect="Content" ObjectID="_1523816028" r:id="rId258"/>
        </w:object>
      </w:r>
      <w:r>
        <w:t xml:space="preserve"> </w:t>
      </w:r>
      <w:r>
        <w:tab/>
        <w:t>(5.4.14)</w:t>
      </w:r>
      <w:r w:rsidRPr="00601E19">
        <w:t xml:space="preserve"> </w:t>
      </w:r>
    </w:p>
    <w:p w14:paraId="289FDA3F" w14:textId="77777777" w:rsidR="009211F5" w:rsidRDefault="009211F5" w:rsidP="00FA7CFA">
      <w:pPr>
        <w:pStyle w:val="MTDisplayEquation"/>
        <w:tabs>
          <w:tab w:val="clear" w:pos="4680"/>
          <w:tab w:val="clear" w:pos="9360"/>
          <w:tab w:val="center" w:pos="4140"/>
          <w:tab w:val="right" w:pos="8640"/>
        </w:tabs>
      </w:pPr>
      <w:r>
        <w:tab/>
      </w:r>
      <w:r w:rsidRPr="00C94A82">
        <w:rPr>
          <w:position w:val="-4"/>
        </w:rPr>
        <w:object w:dxaOrig="180" w:dyaOrig="279" w14:anchorId="54FB3CC7">
          <v:shape id="_x0000_i1150" type="#_x0000_t75" style="width:9.45pt;height:14.55pt" o:ole="">
            <v:imagedata r:id="rId39" o:title=""/>
          </v:shape>
          <o:OLEObject Type="Embed" ProgID="Equation.DSMT4" ShapeID="_x0000_i1150" DrawAspect="Content" ObjectID="_1523816029" r:id="rId259"/>
        </w:object>
      </w:r>
      <w:r>
        <w:t xml:space="preserve"> </w:t>
      </w:r>
      <w:r w:rsidRPr="00C708D3">
        <w:rPr>
          <w:position w:val="-52"/>
        </w:rPr>
        <w:object w:dxaOrig="4340" w:dyaOrig="1160" w14:anchorId="45579102">
          <v:shape id="_x0000_i1151" type="#_x0000_t75" style="width:215.15pt;height:60pt" o:ole="">
            <v:imagedata r:id="rId260" o:title=""/>
          </v:shape>
          <o:OLEObject Type="Embed" ProgID="Equation.DSMT4" ShapeID="_x0000_i1151" DrawAspect="Content" ObjectID="_1523816030" r:id="rId261"/>
        </w:object>
      </w:r>
      <w:r>
        <w:t xml:space="preserve"> </w:t>
      </w:r>
      <w:r>
        <w:tab/>
        <w:t>(5.4.15)</w:t>
      </w:r>
    </w:p>
    <w:p w14:paraId="4EC9133A" w14:textId="72E32D5D" w:rsidR="009211F5" w:rsidRPr="003311C3" w:rsidRDefault="009211F5" w:rsidP="003311C3">
      <w:pPr>
        <w:pStyle w:val="MTDisplayEquation"/>
        <w:rPr>
          <w:rFonts w:cstheme="minorHAnsi"/>
        </w:rPr>
      </w:pPr>
      <w:r>
        <w:t>Where</w:t>
      </w:r>
      <w:r w:rsidRPr="00D87B03">
        <w:rPr>
          <w:i/>
        </w:rPr>
        <w:t xml:space="preserve"> </w:t>
      </w:r>
      <w:r w:rsidRPr="00D87B03">
        <w:rPr>
          <w:rFonts w:cstheme="minorHAnsi"/>
          <w:i/>
        </w:rPr>
        <w:t>η</w:t>
      </w:r>
      <w:r>
        <w:rPr>
          <w:rFonts w:cstheme="minorHAnsi"/>
        </w:rPr>
        <w:t xml:space="preserve"> is a parameter which </w:t>
      </w:r>
      <w:r>
        <w:t xml:space="preserve">dictates the importance of obeying the constraints, and </w:t>
      </w:r>
      <w:r w:rsidRPr="00D87B03">
        <w:rPr>
          <w:rFonts w:cstheme="minorHAnsi"/>
          <w:i/>
        </w:rPr>
        <w:t>δ</w:t>
      </w:r>
      <w:r>
        <w:rPr>
          <w:rFonts w:cstheme="minorHAnsi"/>
        </w:rPr>
        <w:t xml:space="preserve"> is the penalty function defined for each element in </w:t>
      </w:r>
      <w:r>
        <w:rPr>
          <w:rFonts w:cstheme="minorHAnsi"/>
          <w:i/>
        </w:rPr>
        <w:t>w</w:t>
      </w:r>
      <w:r>
        <w:rPr>
          <w:rFonts w:cstheme="minorHAnsi"/>
        </w:rPr>
        <w:t xml:space="preserve"> according to its inequality constraints. Eq. 5.4.15 describes a simple addition to the cost function</w:t>
      </w:r>
      <w:r w:rsidRPr="006E2D24">
        <w:rPr>
          <w:rFonts w:cstheme="minorHAnsi"/>
        </w:rPr>
        <w:t xml:space="preserve"> </w:t>
      </w:r>
      <w:r>
        <w:rPr>
          <w:rFonts w:cstheme="minorHAnsi"/>
        </w:rPr>
        <w:t xml:space="preserve">of the squared deviation from the constraint tuned by scalar </w:t>
      </w:r>
      <w:r>
        <w:rPr>
          <w:rFonts w:cstheme="minorHAnsi"/>
          <w:i/>
        </w:rPr>
        <w:t>α</w:t>
      </w:r>
      <w:r>
        <w:rPr>
          <w:rFonts w:cstheme="minorHAnsi"/>
        </w:rPr>
        <w:t>; Fig. 5.4.</w:t>
      </w:r>
      <w:r w:rsidR="00FE67AA">
        <w:rPr>
          <w:rFonts w:cstheme="minorHAnsi"/>
        </w:rPr>
        <w:t>10</w:t>
      </w:r>
      <w:r>
        <w:rPr>
          <w:rFonts w:cstheme="minorHAnsi"/>
        </w:rPr>
        <w:t xml:space="preserve"> adds this penalty function to the same fossil fuel generator described in Section 3.</w:t>
      </w:r>
      <w:r w:rsidR="00CA2A7B">
        <w:rPr>
          <w:rFonts w:cstheme="minorHAnsi"/>
        </w:rPr>
        <w:t>1 and illustrated in Fig. 3.1.1.</w:t>
      </w:r>
    </w:p>
    <w:p w14:paraId="12F37B81" w14:textId="263465B2" w:rsidR="009211F5" w:rsidRDefault="009211F5" w:rsidP="009211F5">
      <w:r>
        <w:t>Notice that the cost function maintains its convexity; in fact, in the case of the quadratic cost function for the distributed generators, the function remains strongly convex. The marginal cost demonstrates how the optimization method would behave if an initial or intermediate state would lie beyond the constraints</w:t>
      </w:r>
      <w:r w:rsidR="003311C3">
        <w:t xml:space="preserve"> (Fig. 5.4.11).</w:t>
      </w:r>
    </w:p>
    <w:p w14:paraId="21D5B8C4" w14:textId="6F3F5BA2" w:rsidR="009211F5" w:rsidRDefault="003311C3" w:rsidP="009211F5">
      <w:pPr>
        <w:pStyle w:val="TableFigure"/>
      </w:pPr>
      <w:r>
        <w:rPr>
          <w:noProof/>
          <w:lang w:eastAsia="en-US"/>
        </w:rPr>
        <w:lastRenderedPageBreak/>
        <mc:AlternateContent>
          <mc:Choice Requires="wpg">
            <w:drawing>
              <wp:anchor distT="0" distB="0" distL="114300" distR="114300" simplePos="0" relativeHeight="251739136" behindDoc="0" locked="0" layoutInCell="1" allowOverlap="1" wp14:anchorId="19E5366F" wp14:editId="43F42B08">
                <wp:simplePos x="0" y="0"/>
                <wp:positionH relativeFrom="column">
                  <wp:posOffset>32657</wp:posOffset>
                </wp:positionH>
                <wp:positionV relativeFrom="paragraph">
                  <wp:posOffset>21771</wp:posOffset>
                </wp:positionV>
                <wp:extent cx="5355590" cy="3844302"/>
                <wp:effectExtent l="0" t="19050" r="16510" b="3810"/>
                <wp:wrapTopAndBottom/>
                <wp:docPr id="239" name="Group 239"/>
                <wp:cNvGraphicFramePr/>
                <a:graphic xmlns:a="http://schemas.openxmlformats.org/drawingml/2006/main">
                  <a:graphicData uri="http://schemas.microsoft.com/office/word/2010/wordprocessingGroup">
                    <wpg:wgp>
                      <wpg:cNvGrpSpPr/>
                      <wpg:grpSpPr>
                        <a:xfrm>
                          <a:off x="0" y="0"/>
                          <a:ext cx="5355590" cy="3844302"/>
                          <a:chOff x="0" y="0"/>
                          <a:chExt cx="5355590" cy="3844847"/>
                        </a:xfrm>
                      </wpg:grpSpPr>
                      <pic:pic xmlns:pic="http://schemas.openxmlformats.org/drawingml/2006/picture">
                        <pic:nvPicPr>
                          <pic:cNvPr id="1041" name="Picture 1041"/>
                          <pic:cNvPicPr>
                            <a:picLocks noChangeAspect="1"/>
                          </pic:cNvPicPr>
                        </pic:nvPicPr>
                        <pic:blipFill>
                          <a:blip r:embed="rId262">
                            <a:extLst>
                              <a:ext uri="{28A0092B-C50C-407E-A947-70E740481C1C}">
                                <a14:useLocalDpi xmlns:a14="http://schemas.microsoft.com/office/drawing/2010/main" val="0"/>
                              </a:ext>
                            </a:extLst>
                          </a:blip>
                          <a:stretch>
                            <a:fillRect/>
                          </a:stretch>
                        </pic:blipFill>
                        <pic:spPr>
                          <a:xfrm>
                            <a:off x="674914" y="0"/>
                            <a:ext cx="4076700" cy="3347085"/>
                          </a:xfrm>
                          <a:prstGeom prst="rect">
                            <a:avLst/>
                          </a:prstGeom>
                          <a:ln w="6350">
                            <a:solidFill>
                              <a:schemeClr val="tx1"/>
                            </a:solidFill>
                          </a:ln>
                        </pic:spPr>
                      </pic:pic>
                      <wps:wsp>
                        <wps:cNvPr id="238" name="Text Box 238"/>
                        <wps:cNvSpPr txBox="1"/>
                        <wps:spPr>
                          <a:xfrm>
                            <a:off x="0" y="3341856"/>
                            <a:ext cx="5355590" cy="502991"/>
                          </a:xfrm>
                          <a:prstGeom prst="rect">
                            <a:avLst/>
                          </a:prstGeom>
                          <a:noFill/>
                          <a:ln>
                            <a:noFill/>
                          </a:ln>
                          <a:effectLst/>
                        </wps:spPr>
                        <wps:txbx>
                          <w:txbxContent>
                            <w:p w14:paraId="570DCC7A" w14:textId="407904E6" w:rsidR="00592FFE" w:rsidRPr="0004493C" w:rsidRDefault="00592FFE" w:rsidP="003311C3">
                              <w:pPr>
                                <w:pStyle w:val="TableFigure"/>
                                <w:rPr>
                                  <w:noProof/>
                                </w:rPr>
                              </w:pPr>
                              <w:r w:rsidRPr="005C2A60">
                                <w:t>Figure 5.4.10: Fossil Fuel Generator Cost Function with Constraint Penalties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E5366F" id="Group 239" o:spid="_x0000_s1398" style="position:absolute;left:0;text-align:left;margin-left:2.55pt;margin-top:1.7pt;width:421.7pt;height:302.7pt;z-index:251739136;mso-position-horizontal-relative:text;mso-position-vertical-relative:text" coordsize="53555,3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">
                <v:shape id="Picture 1041" o:spid="_x0000_s1399" type="#_x0000_t75" style="position:absolute;left:6749;width:40767;height:33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SbDDAAAA3QAAAA8AAABkcnMvZG93bnJldi54bWxET0trwkAQvgv9D8sUvEjd+KCE1FWKbcCj&#10;2tDzkJ0mqdnZmF2T+O9dQfA2H99zVpvB1KKj1lWWFcymEQji3OqKCwXZT/oWg3AeWWNtmRRcycFm&#10;/TJaYaJtzwfqjr4QIYRdggpK75tESpeXZNBNbUMcuD/bGvQBtoXULfYh3NRyHkXv0mDFoaHEhrYl&#10;5afjxSjoeown3X+c/V6+Dnvp0u90cT4pNX4dPj9AeBr8U/xw73SYHy1ncP8mnC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VJsMMAAADdAAAADwAAAAAAAAAAAAAAAACf&#10;AgAAZHJzL2Rvd25yZXYueG1sUEsFBgAAAAAEAAQA9wAAAI8DAAAAAA==&#10;" stroked="t" strokecolor="black [3213]" strokeweight=".5pt">
                  <v:imagedata r:id="rId263" o:title=""/>
                  <v:path arrowok="t"/>
                </v:shape>
                <v:shape id="Text Box 238" o:spid="_x0000_s1400" type="#_x0000_t202" style="position:absolute;top:33418;width:53555;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ALMAA&#10;AADcAAAADwAAAGRycy9kb3ducmV2LnhtbERPTYvCMBC9C/6HMMJeRNNWKLtdo4i4IN7UvextaMa2&#10;bDMpTWxrf705CB4f73u9HUwtOmpdZVlBvIxAEOdWV1wo+L3+LD5BOI+ssbZMCh7kYLuZTtaYadvz&#10;mbqLL0QIYZehgtL7JpPS5SUZdEvbEAfuZluDPsC2kLrFPoSbWiZRlEqDFYeGEhval5T/X+5GQToc&#10;mvnpi5J+zOuO/8Y49hQr9TEbdt8gPA3+LX65j1pBsgp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cALMAAAADcAAAADwAAAAAAAAAAAAAAAACYAgAAZHJzL2Rvd25y&#10;ZXYueG1sUEsFBgAAAAAEAAQA9QAAAIUDAAAAAA==&#10;" filled="f" stroked="f">
                  <v:textbox style="mso-fit-shape-to-text:t" inset="0,0,0,0">
                    <w:txbxContent>
                      <w:p w14:paraId="570DCC7A" w14:textId="407904E6" w:rsidR="00592FFE" w:rsidRPr="0004493C" w:rsidRDefault="00592FFE" w:rsidP="003311C3">
                        <w:pPr>
                          <w:pStyle w:val="TableFigure"/>
                          <w:rPr>
                            <w:noProof/>
                          </w:rPr>
                        </w:pPr>
                        <w:r w:rsidRPr="005C2A60">
                          <w:t>Figure 5.4.10: Fossil Fuel Generator Cost Function with Constraint Penalties</w:t>
                        </w:r>
                      </w:p>
                    </w:txbxContent>
                  </v:textbox>
                </v:shape>
                <w10:wrap type="topAndBottom"/>
              </v:group>
            </w:pict>
          </mc:Fallback>
        </mc:AlternateContent>
      </w:r>
      <w:r w:rsidR="009211F5">
        <w:rPr>
          <w:noProof/>
          <w:lang w:eastAsia="en-US"/>
        </w:rPr>
        <w:drawing>
          <wp:inline distT="0" distB="0" distL="0" distR="0" wp14:anchorId="13BC802D" wp14:editId="0923AB26">
            <wp:extent cx="4076700" cy="3340194"/>
            <wp:effectExtent l="19050" t="19050" r="19050" b="1270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076700" cy="3340194"/>
                    </a:xfrm>
                    <a:prstGeom prst="rect">
                      <a:avLst/>
                    </a:prstGeom>
                    <a:ln w="6350">
                      <a:solidFill>
                        <a:schemeClr val="tx1"/>
                      </a:solidFill>
                    </a:ln>
                  </pic:spPr>
                </pic:pic>
              </a:graphicData>
            </a:graphic>
          </wp:inline>
        </w:drawing>
      </w:r>
      <w:r w:rsidR="009211F5">
        <w:br/>
        <w:t>Figure 5.4.</w:t>
      </w:r>
      <w:r w:rsidR="00C06116">
        <w:t>1</w:t>
      </w:r>
      <w:r w:rsidR="00FE67AA">
        <w:t>1</w:t>
      </w:r>
      <w:r w:rsidR="009211F5">
        <w:t xml:space="preserve">: </w:t>
      </w:r>
      <w:r w:rsidR="009211F5" w:rsidRPr="007A27B0">
        <w:t>Fossil Fuel Generator</w:t>
      </w:r>
      <w:r w:rsidR="009211F5">
        <w:t xml:space="preserve"> Marginal</w:t>
      </w:r>
      <w:r w:rsidR="009211F5" w:rsidRPr="007A27B0">
        <w:t xml:space="preserve"> Cost Function</w:t>
      </w:r>
      <w:r w:rsidR="009211F5">
        <w:t xml:space="preserve"> with Constraint Penalties</w:t>
      </w:r>
    </w:p>
    <w:p w14:paraId="1F1DF3D3" w14:textId="150D03AB" w:rsidR="009211F5" w:rsidRDefault="009211F5" w:rsidP="009211F5">
      <w:r>
        <w:lastRenderedPageBreak/>
        <w:t>As can be seen in Fig. 5.4.</w:t>
      </w:r>
      <w:r w:rsidR="00C06116">
        <w:t>1</w:t>
      </w:r>
      <w:r w:rsidR="00FE67AA">
        <w:t>1</w:t>
      </w:r>
      <w:r>
        <w:t xml:space="preserve">, if at any stage an estimate for an argument </w:t>
      </w:r>
      <w:r>
        <w:rPr>
          <w:i/>
        </w:rPr>
        <w:t>w</w:t>
      </w:r>
      <w:r>
        <w:rPr>
          <w:i/>
          <w:vertAlign w:val="subscript"/>
        </w:rPr>
        <w:t>i</w:t>
      </w:r>
      <w:r>
        <w:rPr>
          <w:i/>
        </w:rPr>
        <w:t>[i]</w:t>
      </w:r>
      <w:r>
        <w:t xml:space="preserve"> falls above the maximum power constraint, the derivative inflates so rapidly it would quickly “nudge” the estimate back towards the valid zone. Likewise, below the minimum power, the gradient would be negative, which would swiftly shift the estimate back up to within the constraints. Moreover, the Lagrangian point would never settle in negative values for the system being described.</w:t>
      </w:r>
    </w:p>
    <w:p w14:paraId="5B1F971B" w14:textId="77777777" w:rsidR="009211F5" w:rsidRDefault="009211F5" w:rsidP="009211F5">
      <w:r>
        <w:t>Adding these constraints to the MG being used as an example, another scenario is devised to test how the optimization behaves at the constraint borders. Suppose the grid price shot up to $0.28/kWh due to a high system peak and the net MG demand was 3 MW:</w:t>
      </w:r>
      <w:r w:rsidRPr="00D41928">
        <w:t xml:space="preserve"> </w:t>
      </w:r>
    </w:p>
    <w:p w14:paraId="65F4BC26" w14:textId="77777777" w:rsidR="009211F5" w:rsidRDefault="009211F5" w:rsidP="009211F5">
      <w:pPr>
        <w:pStyle w:val="TableFigure"/>
      </w:pPr>
      <w:r>
        <w:t>Table 5.4.3: Grid-Connected MG Peak ED</w:t>
      </w:r>
    </w:p>
    <w:tbl>
      <w:tblPr>
        <w:tblW w:w="8632" w:type="dxa"/>
        <w:tblLayout w:type="fixed"/>
        <w:tblLook w:val="04A0" w:firstRow="1" w:lastRow="0" w:firstColumn="1" w:lastColumn="0" w:noHBand="0" w:noVBand="1"/>
      </w:tblPr>
      <w:tblGrid>
        <w:gridCol w:w="622"/>
        <w:gridCol w:w="855"/>
        <w:gridCol w:w="700"/>
        <w:gridCol w:w="778"/>
        <w:gridCol w:w="622"/>
        <w:gridCol w:w="778"/>
        <w:gridCol w:w="778"/>
        <w:gridCol w:w="855"/>
        <w:gridCol w:w="700"/>
        <w:gridCol w:w="544"/>
        <w:gridCol w:w="700"/>
        <w:gridCol w:w="700"/>
      </w:tblGrid>
      <w:tr w:rsidR="009211F5" w:rsidRPr="001A4B65" w14:paraId="5CEA65D9" w14:textId="77777777" w:rsidTr="00A90E35">
        <w:trPr>
          <w:trHeight w:val="708"/>
        </w:trPr>
        <w:tc>
          <w:tcPr>
            <w:tcW w:w="622" w:type="dxa"/>
            <w:tcBorders>
              <w:top w:val="nil"/>
              <w:left w:val="nil"/>
              <w:bottom w:val="single" w:sz="12" w:space="0" w:color="FFFFFF"/>
              <w:right w:val="single" w:sz="4" w:space="0" w:color="FFFFFF"/>
            </w:tcBorders>
            <w:shd w:val="clear" w:color="000000" w:fill="000000"/>
            <w:vAlign w:val="bottom"/>
            <w:hideMark/>
          </w:tcPr>
          <w:p w14:paraId="78E2F9BC"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Pr>
                <w:rFonts w:ascii="Arial Narrow" w:eastAsia="Times New Roman" w:hAnsi="Arial Narrow" w:cs="Times New Roman"/>
                <w:b/>
                <w:bCs/>
                <w:color w:val="FFFFFF"/>
                <w:kern w:val="0"/>
                <w:sz w:val="20"/>
                <w:szCs w:val="22"/>
                <w:lang w:eastAsia="en-US"/>
              </w:rPr>
              <w:t>Total</w:t>
            </w:r>
            <w:r>
              <w:rPr>
                <w:rFonts w:ascii="Arial Narrow" w:eastAsia="Times New Roman" w:hAnsi="Arial Narrow" w:cs="Times New Roman"/>
                <w:b/>
                <w:bCs/>
                <w:color w:val="FFFFFF"/>
                <w:kern w:val="0"/>
                <w:sz w:val="20"/>
                <w:szCs w:val="22"/>
                <w:lang w:eastAsia="en-US"/>
              </w:rPr>
              <w:br/>
              <w:t>Power (</w:t>
            </w:r>
            <w:r w:rsidRPr="001A4B65">
              <w:rPr>
                <w:rFonts w:ascii="Arial Narrow" w:eastAsia="Times New Roman" w:hAnsi="Arial Narrow" w:cs="Times New Roman"/>
                <w:b/>
                <w:bCs/>
                <w:color w:val="FFFFFF"/>
                <w:kern w:val="0"/>
                <w:sz w:val="20"/>
                <w:szCs w:val="22"/>
                <w:lang w:eastAsia="en-US"/>
              </w:rPr>
              <w:t>W)</w:t>
            </w:r>
          </w:p>
        </w:tc>
        <w:tc>
          <w:tcPr>
            <w:tcW w:w="855" w:type="dxa"/>
            <w:tcBorders>
              <w:top w:val="nil"/>
              <w:left w:val="single" w:sz="4" w:space="0" w:color="FFFFFF"/>
              <w:bottom w:val="single" w:sz="12" w:space="0" w:color="FFFFFF"/>
              <w:right w:val="single" w:sz="4" w:space="0" w:color="FFFFFF"/>
            </w:tcBorders>
            <w:shd w:val="clear" w:color="000000" w:fill="000000"/>
            <w:vAlign w:val="bottom"/>
            <w:hideMark/>
          </w:tcPr>
          <w:p w14:paraId="36938BC5"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w:t>
            </w:r>
            <w:r w:rsidRPr="001A4B65">
              <w:rPr>
                <w:rFonts w:ascii="Arial Narrow" w:eastAsia="Times New Roman" w:hAnsi="Arial Narrow" w:cs="Times New Roman"/>
                <w:b/>
                <w:bCs/>
                <w:color w:val="FFFFFF"/>
                <w:kern w:val="0"/>
                <w:sz w:val="20"/>
                <w:szCs w:val="22"/>
                <w:lang w:eastAsia="en-US"/>
              </w:rPr>
              <w:br/>
              <w:t>DG1 (W)</w:t>
            </w:r>
          </w:p>
        </w:tc>
        <w:tc>
          <w:tcPr>
            <w:tcW w:w="700" w:type="dxa"/>
            <w:tcBorders>
              <w:top w:val="nil"/>
              <w:left w:val="single" w:sz="4" w:space="0" w:color="FFFFFF"/>
              <w:bottom w:val="single" w:sz="12" w:space="0" w:color="FFFFFF"/>
              <w:right w:val="single" w:sz="4" w:space="0" w:color="FFFFFF"/>
            </w:tcBorders>
            <w:shd w:val="clear" w:color="000000" w:fill="000000"/>
            <w:vAlign w:val="bottom"/>
            <w:hideMark/>
          </w:tcPr>
          <w:p w14:paraId="5565E2C0"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w:t>
            </w:r>
            <w:r w:rsidRPr="001A4B65">
              <w:rPr>
                <w:rFonts w:ascii="Arial Narrow" w:eastAsia="Times New Roman" w:hAnsi="Arial Narrow" w:cs="Times New Roman"/>
                <w:b/>
                <w:bCs/>
                <w:color w:val="FFFFFF"/>
                <w:kern w:val="0"/>
                <w:sz w:val="20"/>
                <w:szCs w:val="22"/>
                <w:lang w:eastAsia="en-US"/>
              </w:rPr>
              <w:br/>
              <w:t>DG2 (W)</w:t>
            </w:r>
          </w:p>
        </w:tc>
        <w:tc>
          <w:tcPr>
            <w:tcW w:w="778" w:type="dxa"/>
            <w:tcBorders>
              <w:top w:val="nil"/>
              <w:left w:val="single" w:sz="4" w:space="0" w:color="FFFFFF"/>
              <w:bottom w:val="single" w:sz="12" w:space="0" w:color="FFFFFF"/>
              <w:right w:val="single" w:sz="4" w:space="0" w:color="FFFFFF"/>
            </w:tcBorders>
            <w:shd w:val="clear" w:color="000000" w:fill="000000"/>
            <w:vAlign w:val="bottom"/>
            <w:hideMark/>
          </w:tcPr>
          <w:p w14:paraId="40B8C5F4"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 Grid (W)</w:t>
            </w:r>
          </w:p>
        </w:tc>
        <w:tc>
          <w:tcPr>
            <w:tcW w:w="622" w:type="dxa"/>
            <w:tcBorders>
              <w:top w:val="nil"/>
              <w:left w:val="single" w:sz="4" w:space="0" w:color="FFFFFF"/>
              <w:bottom w:val="single" w:sz="12" w:space="0" w:color="FFFFFF"/>
              <w:right w:val="single" w:sz="4" w:space="0" w:color="FFFFFF"/>
            </w:tcBorders>
            <w:shd w:val="clear" w:color="000000" w:fill="000000"/>
            <w:vAlign w:val="bottom"/>
            <w:hideMark/>
          </w:tcPr>
          <w:p w14:paraId="0B8EF231"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Grid Price ($/W)</w:t>
            </w:r>
          </w:p>
        </w:tc>
        <w:tc>
          <w:tcPr>
            <w:tcW w:w="778" w:type="dxa"/>
            <w:tcBorders>
              <w:top w:val="nil"/>
              <w:left w:val="single" w:sz="4" w:space="0" w:color="FFFFFF"/>
              <w:bottom w:val="single" w:sz="12" w:space="0" w:color="FFFFFF"/>
              <w:right w:val="single" w:sz="4" w:space="0" w:color="FFFFFF"/>
            </w:tcBorders>
            <w:shd w:val="clear" w:color="000000" w:fill="000000"/>
            <w:vAlign w:val="bottom"/>
            <w:hideMark/>
          </w:tcPr>
          <w:p w14:paraId="05EDFF65"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Marginal</w:t>
            </w:r>
            <w:r w:rsidRPr="001A4B65">
              <w:rPr>
                <w:rFonts w:ascii="Arial Narrow" w:eastAsia="Times New Roman" w:hAnsi="Arial Narrow" w:cs="Times New Roman"/>
                <w:b/>
                <w:bCs/>
                <w:color w:val="FFFFFF"/>
                <w:kern w:val="0"/>
                <w:sz w:val="20"/>
                <w:szCs w:val="22"/>
                <w:lang w:eastAsia="en-US"/>
              </w:rPr>
              <w:br/>
              <w:t>Cost DG1</w:t>
            </w:r>
          </w:p>
        </w:tc>
        <w:tc>
          <w:tcPr>
            <w:tcW w:w="778" w:type="dxa"/>
            <w:tcBorders>
              <w:top w:val="nil"/>
              <w:left w:val="single" w:sz="4" w:space="0" w:color="FFFFFF"/>
              <w:bottom w:val="single" w:sz="12" w:space="0" w:color="FFFFFF"/>
              <w:right w:val="single" w:sz="4" w:space="0" w:color="FFFFFF"/>
            </w:tcBorders>
            <w:shd w:val="clear" w:color="000000" w:fill="000000"/>
            <w:vAlign w:val="bottom"/>
            <w:hideMark/>
          </w:tcPr>
          <w:p w14:paraId="166B8502"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Marginal</w:t>
            </w:r>
            <w:r w:rsidRPr="001A4B65">
              <w:rPr>
                <w:rFonts w:ascii="Arial Narrow" w:eastAsia="Times New Roman" w:hAnsi="Arial Narrow" w:cs="Times New Roman"/>
                <w:b/>
                <w:bCs/>
                <w:color w:val="FFFFFF"/>
                <w:kern w:val="0"/>
                <w:sz w:val="20"/>
                <w:szCs w:val="22"/>
                <w:lang w:eastAsia="en-US"/>
              </w:rPr>
              <w:br/>
              <w:t>Cost DG2</w:t>
            </w:r>
          </w:p>
        </w:tc>
        <w:tc>
          <w:tcPr>
            <w:tcW w:w="855" w:type="dxa"/>
            <w:tcBorders>
              <w:top w:val="nil"/>
              <w:left w:val="single" w:sz="4" w:space="0" w:color="FFFFFF"/>
              <w:bottom w:val="single" w:sz="12" w:space="0" w:color="FFFFFF"/>
              <w:right w:val="single" w:sz="4" w:space="0" w:color="FFFFFF"/>
            </w:tcBorders>
            <w:shd w:val="clear" w:color="000000" w:fill="000000"/>
            <w:vAlign w:val="bottom"/>
            <w:hideMark/>
          </w:tcPr>
          <w:p w14:paraId="35DA63DC"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Lagrange</w:t>
            </w:r>
            <w:r w:rsidRPr="001A4B65">
              <w:rPr>
                <w:rFonts w:ascii="Arial Narrow" w:eastAsia="Times New Roman" w:hAnsi="Arial Narrow" w:cs="Times New Roman"/>
                <w:b/>
                <w:bCs/>
                <w:color w:val="FFFFFF"/>
                <w:kern w:val="0"/>
                <w:sz w:val="20"/>
                <w:szCs w:val="22"/>
                <w:lang w:eastAsia="en-US"/>
              </w:rPr>
              <w:br/>
              <w:t>Multiplier (λ)</w:t>
            </w:r>
          </w:p>
        </w:tc>
        <w:tc>
          <w:tcPr>
            <w:tcW w:w="700" w:type="dxa"/>
            <w:tcBorders>
              <w:top w:val="nil"/>
              <w:left w:val="single" w:sz="4" w:space="0" w:color="FFFFFF"/>
              <w:bottom w:val="single" w:sz="12" w:space="0" w:color="FFFFFF"/>
              <w:right w:val="single" w:sz="4" w:space="0" w:color="FFFFFF"/>
            </w:tcBorders>
            <w:shd w:val="clear" w:color="000000" w:fill="000000"/>
            <w:vAlign w:val="bottom"/>
            <w:hideMark/>
          </w:tcPr>
          <w:p w14:paraId="1635C95D"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DG1</w:t>
            </w:r>
          </w:p>
        </w:tc>
        <w:tc>
          <w:tcPr>
            <w:tcW w:w="544" w:type="dxa"/>
            <w:tcBorders>
              <w:top w:val="nil"/>
              <w:left w:val="single" w:sz="4" w:space="0" w:color="FFFFFF"/>
              <w:bottom w:val="single" w:sz="12" w:space="0" w:color="FFFFFF"/>
              <w:right w:val="single" w:sz="4" w:space="0" w:color="FFFFFF"/>
            </w:tcBorders>
            <w:shd w:val="clear" w:color="000000" w:fill="000000"/>
            <w:vAlign w:val="bottom"/>
            <w:hideMark/>
          </w:tcPr>
          <w:p w14:paraId="287AB17B"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DG2</w:t>
            </w:r>
          </w:p>
        </w:tc>
        <w:tc>
          <w:tcPr>
            <w:tcW w:w="700" w:type="dxa"/>
            <w:tcBorders>
              <w:top w:val="nil"/>
              <w:left w:val="single" w:sz="4" w:space="0" w:color="FFFFFF"/>
              <w:bottom w:val="single" w:sz="12" w:space="0" w:color="FFFFFF"/>
              <w:right w:val="single" w:sz="4" w:space="0" w:color="FFFFFF"/>
            </w:tcBorders>
            <w:shd w:val="clear" w:color="000000" w:fill="000000"/>
            <w:vAlign w:val="bottom"/>
            <w:hideMark/>
          </w:tcPr>
          <w:p w14:paraId="05F7741C"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Grid</w:t>
            </w:r>
          </w:p>
        </w:tc>
        <w:tc>
          <w:tcPr>
            <w:tcW w:w="700" w:type="dxa"/>
            <w:tcBorders>
              <w:top w:val="nil"/>
              <w:left w:val="single" w:sz="4" w:space="0" w:color="FFFFFF"/>
              <w:bottom w:val="single" w:sz="12" w:space="0" w:color="FFFFFF"/>
              <w:right w:val="nil"/>
            </w:tcBorders>
            <w:shd w:val="clear" w:color="000000" w:fill="000000"/>
            <w:vAlign w:val="bottom"/>
            <w:hideMark/>
          </w:tcPr>
          <w:p w14:paraId="012E0109" w14:textId="77777777" w:rsidR="009211F5" w:rsidRPr="001A4B65" w:rsidRDefault="009211F5" w:rsidP="00A90E35">
            <w:pPr>
              <w:spacing w:line="240" w:lineRule="auto"/>
              <w:ind w:left="-108" w:right="-26"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Total Cost</w:t>
            </w:r>
          </w:p>
        </w:tc>
      </w:tr>
      <w:tr w:rsidR="009211F5" w:rsidRPr="001A4B65" w14:paraId="1347D587" w14:textId="77777777" w:rsidTr="00A90E35">
        <w:trPr>
          <w:trHeight w:val="236"/>
        </w:trPr>
        <w:tc>
          <w:tcPr>
            <w:tcW w:w="622" w:type="dxa"/>
            <w:tcBorders>
              <w:top w:val="single" w:sz="4" w:space="0" w:color="FFFFFF"/>
              <w:left w:val="nil"/>
              <w:bottom w:val="nil"/>
              <w:right w:val="single" w:sz="4" w:space="0" w:color="FFFFFF"/>
            </w:tcBorders>
            <w:shd w:val="clear" w:color="A6A6A6" w:fill="A6A6A6"/>
            <w:noWrap/>
            <w:vAlign w:val="bottom"/>
            <w:hideMark/>
          </w:tcPr>
          <w:p w14:paraId="27521CC9"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3E+</w:t>
            </w:r>
            <w:r w:rsidRPr="001A4B65">
              <w:rPr>
                <w:rFonts w:ascii="Arial Narrow" w:eastAsia="Times New Roman" w:hAnsi="Arial Narrow" w:cs="Times New Roman"/>
                <w:color w:val="000000"/>
                <w:kern w:val="0"/>
                <w:sz w:val="20"/>
                <w:szCs w:val="22"/>
                <w:lang w:eastAsia="en-US"/>
              </w:rPr>
              <w:t>6</w:t>
            </w:r>
          </w:p>
        </w:tc>
        <w:tc>
          <w:tcPr>
            <w:tcW w:w="855" w:type="dxa"/>
            <w:tcBorders>
              <w:top w:val="single" w:sz="4" w:space="0" w:color="FFFFFF"/>
              <w:left w:val="single" w:sz="4" w:space="0" w:color="FFFFFF"/>
              <w:bottom w:val="nil"/>
              <w:right w:val="single" w:sz="4" w:space="0" w:color="FFFFFF"/>
            </w:tcBorders>
            <w:shd w:val="clear" w:color="A6A6A6" w:fill="A6A6A6"/>
            <w:noWrap/>
            <w:vAlign w:val="bottom"/>
            <w:hideMark/>
          </w:tcPr>
          <w:p w14:paraId="14271FFE" w14:textId="77777777" w:rsidR="009211F5" w:rsidRPr="001A4B65" w:rsidRDefault="009211F5" w:rsidP="00A90E35">
            <w:pPr>
              <w:spacing w:line="240" w:lineRule="auto"/>
              <w:ind w:left="-108" w:right="-26" w:firstLine="0"/>
              <w:jc w:val="right"/>
              <w:rPr>
                <w:rFonts w:ascii="Arial Narrow" w:eastAsia="Times New Roman" w:hAnsi="Arial Narrow" w:cs="Times New Roman"/>
                <w:b/>
                <w:color w:val="000000"/>
                <w:kern w:val="0"/>
                <w:sz w:val="20"/>
                <w:szCs w:val="22"/>
                <w:lang w:eastAsia="en-US"/>
              </w:rPr>
            </w:pPr>
            <w:r w:rsidRPr="00D41928">
              <w:rPr>
                <w:rFonts w:ascii="Arial Narrow" w:eastAsia="Times New Roman" w:hAnsi="Arial Narrow" w:cs="Times New Roman"/>
                <w:b/>
                <w:color w:val="000000"/>
                <w:kern w:val="0"/>
                <w:sz w:val="20"/>
                <w:szCs w:val="22"/>
                <w:lang w:eastAsia="en-US"/>
              </w:rPr>
              <w:t>2</w:t>
            </w:r>
            <w:r w:rsidRPr="001A4B65">
              <w:rPr>
                <w:rFonts w:ascii="Arial Narrow" w:eastAsia="Times New Roman" w:hAnsi="Arial Narrow" w:cs="Times New Roman"/>
                <w:b/>
                <w:color w:val="000000"/>
                <w:kern w:val="0"/>
                <w:sz w:val="20"/>
                <w:szCs w:val="22"/>
                <w:lang w:eastAsia="en-US"/>
              </w:rPr>
              <w:t>.33</w:t>
            </w:r>
            <w:r w:rsidRPr="00D41928">
              <w:rPr>
                <w:rFonts w:ascii="Arial Narrow" w:eastAsia="Times New Roman" w:hAnsi="Arial Narrow" w:cs="Times New Roman"/>
                <w:b/>
                <w:color w:val="000000"/>
                <w:kern w:val="0"/>
                <w:sz w:val="20"/>
                <w:szCs w:val="22"/>
                <w:lang w:eastAsia="en-US"/>
              </w:rPr>
              <w:t>3</w:t>
            </w:r>
            <w:r w:rsidRPr="001A4B65">
              <w:rPr>
                <w:rFonts w:ascii="Arial Narrow" w:eastAsia="Times New Roman" w:hAnsi="Arial Narrow" w:cs="Times New Roman"/>
                <w:b/>
                <w:color w:val="000000"/>
                <w:kern w:val="0"/>
                <w:sz w:val="20"/>
                <w:szCs w:val="22"/>
                <w:lang w:eastAsia="en-US"/>
              </w:rPr>
              <w:t>E+</w:t>
            </w:r>
            <w:r w:rsidRPr="00D41928">
              <w:rPr>
                <w:rFonts w:ascii="Arial Narrow" w:eastAsia="Times New Roman" w:hAnsi="Arial Narrow" w:cs="Times New Roman"/>
                <w:b/>
                <w:color w:val="000000"/>
                <w:kern w:val="0"/>
                <w:sz w:val="20"/>
                <w:szCs w:val="22"/>
                <w:lang w:eastAsia="en-US"/>
              </w:rPr>
              <w:t>6</w:t>
            </w:r>
          </w:p>
        </w:tc>
        <w:tc>
          <w:tcPr>
            <w:tcW w:w="700" w:type="dxa"/>
            <w:tcBorders>
              <w:top w:val="single" w:sz="4" w:space="0" w:color="FFFFFF"/>
              <w:left w:val="single" w:sz="4" w:space="0" w:color="FFFFFF"/>
              <w:bottom w:val="nil"/>
              <w:right w:val="single" w:sz="4" w:space="0" w:color="FFFFFF"/>
            </w:tcBorders>
            <w:shd w:val="clear" w:color="A6A6A6" w:fill="A6A6A6"/>
            <w:noWrap/>
            <w:vAlign w:val="bottom"/>
            <w:hideMark/>
          </w:tcPr>
          <w:p w14:paraId="3C030600"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1.4E+6</w:t>
            </w:r>
          </w:p>
        </w:tc>
        <w:tc>
          <w:tcPr>
            <w:tcW w:w="778" w:type="dxa"/>
            <w:tcBorders>
              <w:top w:val="single" w:sz="4" w:space="0" w:color="FFFFFF"/>
              <w:left w:val="single" w:sz="4" w:space="0" w:color="FFFFFF"/>
              <w:bottom w:val="nil"/>
              <w:right w:val="single" w:sz="4" w:space="0" w:color="FFFFFF"/>
            </w:tcBorders>
            <w:shd w:val="clear" w:color="A6A6A6" w:fill="A6A6A6"/>
            <w:noWrap/>
            <w:vAlign w:val="bottom"/>
            <w:hideMark/>
          </w:tcPr>
          <w:p w14:paraId="5B0A06B7"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-7.33E+5</w:t>
            </w:r>
          </w:p>
        </w:tc>
        <w:tc>
          <w:tcPr>
            <w:tcW w:w="622" w:type="dxa"/>
            <w:tcBorders>
              <w:top w:val="single" w:sz="4" w:space="0" w:color="FFFFFF"/>
              <w:left w:val="single" w:sz="4" w:space="0" w:color="FFFFFF"/>
              <w:bottom w:val="nil"/>
              <w:right w:val="single" w:sz="4" w:space="0" w:color="FFFFFF"/>
            </w:tcBorders>
            <w:shd w:val="clear" w:color="A6A6A6" w:fill="A6A6A6"/>
            <w:noWrap/>
            <w:vAlign w:val="bottom"/>
            <w:hideMark/>
          </w:tcPr>
          <w:p w14:paraId="2AB076B8"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2.8E-</w:t>
            </w:r>
            <w:r w:rsidRPr="001A4B65">
              <w:rPr>
                <w:rFonts w:ascii="Arial Narrow" w:eastAsia="Times New Roman" w:hAnsi="Arial Narrow" w:cs="Times New Roman"/>
                <w:color w:val="000000"/>
                <w:kern w:val="0"/>
                <w:sz w:val="20"/>
                <w:szCs w:val="22"/>
                <w:lang w:eastAsia="en-US"/>
              </w:rPr>
              <w:t>4</w:t>
            </w:r>
          </w:p>
        </w:tc>
        <w:tc>
          <w:tcPr>
            <w:tcW w:w="778" w:type="dxa"/>
            <w:tcBorders>
              <w:top w:val="single" w:sz="4" w:space="0" w:color="FFFFFF"/>
              <w:left w:val="single" w:sz="4" w:space="0" w:color="FFFFFF"/>
              <w:bottom w:val="nil"/>
              <w:right w:val="single" w:sz="4" w:space="0" w:color="FFFFFF"/>
            </w:tcBorders>
            <w:shd w:val="clear" w:color="A6A6A6" w:fill="A6A6A6"/>
            <w:noWrap/>
            <w:vAlign w:val="bottom"/>
            <w:hideMark/>
          </w:tcPr>
          <w:p w14:paraId="4EC73B52"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2.8E-</w:t>
            </w:r>
            <w:r w:rsidRPr="001A4B65">
              <w:rPr>
                <w:rFonts w:ascii="Arial Narrow" w:eastAsia="Times New Roman" w:hAnsi="Arial Narrow" w:cs="Times New Roman"/>
                <w:color w:val="000000"/>
                <w:kern w:val="0"/>
                <w:sz w:val="20"/>
                <w:szCs w:val="22"/>
                <w:lang w:eastAsia="en-US"/>
              </w:rPr>
              <w:t>4</w:t>
            </w:r>
          </w:p>
        </w:tc>
        <w:tc>
          <w:tcPr>
            <w:tcW w:w="778" w:type="dxa"/>
            <w:tcBorders>
              <w:top w:val="single" w:sz="4" w:space="0" w:color="FFFFFF"/>
              <w:left w:val="single" w:sz="4" w:space="0" w:color="FFFFFF"/>
              <w:bottom w:val="nil"/>
              <w:right w:val="single" w:sz="4" w:space="0" w:color="FFFFFF"/>
            </w:tcBorders>
            <w:shd w:val="clear" w:color="A6A6A6" w:fill="A6A6A6"/>
            <w:noWrap/>
            <w:vAlign w:val="bottom"/>
            <w:hideMark/>
          </w:tcPr>
          <w:p w14:paraId="4C3BA7C2"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2.8E-</w:t>
            </w:r>
            <w:r w:rsidRPr="001A4B65">
              <w:rPr>
                <w:rFonts w:ascii="Arial Narrow" w:eastAsia="Times New Roman" w:hAnsi="Arial Narrow" w:cs="Times New Roman"/>
                <w:color w:val="000000"/>
                <w:kern w:val="0"/>
                <w:sz w:val="20"/>
                <w:szCs w:val="22"/>
                <w:lang w:eastAsia="en-US"/>
              </w:rPr>
              <w:t>4</w:t>
            </w:r>
          </w:p>
        </w:tc>
        <w:tc>
          <w:tcPr>
            <w:tcW w:w="855" w:type="dxa"/>
            <w:tcBorders>
              <w:top w:val="single" w:sz="4" w:space="0" w:color="FFFFFF"/>
              <w:left w:val="single" w:sz="4" w:space="0" w:color="FFFFFF"/>
              <w:bottom w:val="nil"/>
              <w:right w:val="single" w:sz="4" w:space="0" w:color="FFFFFF"/>
            </w:tcBorders>
            <w:shd w:val="clear" w:color="A6A6A6" w:fill="A6A6A6"/>
            <w:noWrap/>
            <w:vAlign w:val="bottom"/>
            <w:hideMark/>
          </w:tcPr>
          <w:p w14:paraId="279F97B1"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2.8E-</w:t>
            </w:r>
            <w:r w:rsidRPr="001A4B65">
              <w:rPr>
                <w:rFonts w:ascii="Arial Narrow" w:eastAsia="Times New Roman" w:hAnsi="Arial Narrow" w:cs="Times New Roman"/>
                <w:color w:val="000000"/>
                <w:kern w:val="0"/>
                <w:sz w:val="20"/>
                <w:szCs w:val="22"/>
                <w:lang w:eastAsia="en-US"/>
              </w:rPr>
              <w:t>4</w:t>
            </w:r>
          </w:p>
        </w:tc>
        <w:tc>
          <w:tcPr>
            <w:tcW w:w="700" w:type="dxa"/>
            <w:tcBorders>
              <w:top w:val="single" w:sz="4" w:space="0" w:color="FFFFFF"/>
              <w:left w:val="single" w:sz="4" w:space="0" w:color="FFFFFF"/>
              <w:bottom w:val="nil"/>
              <w:right w:val="single" w:sz="4" w:space="0" w:color="FFFFFF"/>
            </w:tcBorders>
            <w:shd w:val="clear" w:color="A6A6A6" w:fill="A6A6A6"/>
            <w:noWrap/>
            <w:vAlign w:val="bottom"/>
            <w:hideMark/>
          </w:tcPr>
          <w:p w14:paraId="308B2F74"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 $</w:t>
            </w:r>
            <w:r>
              <w:rPr>
                <w:rFonts w:ascii="Arial Narrow" w:eastAsia="Times New Roman" w:hAnsi="Arial Narrow" w:cs="Times New Roman"/>
                <w:color w:val="000000"/>
                <w:kern w:val="0"/>
                <w:sz w:val="20"/>
                <w:szCs w:val="22"/>
                <w:lang w:eastAsia="en-US"/>
              </w:rPr>
              <w:t>356.67</w:t>
            </w:r>
            <w:r w:rsidRPr="001A4B65">
              <w:rPr>
                <w:rFonts w:ascii="Arial Narrow" w:eastAsia="Times New Roman" w:hAnsi="Arial Narrow" w:cs="Times New Roman"/>
                <w:color w:val="000000"/>
                <w:kern w:val="0"/>
                <w:sz w:val="20"/>
                <w:szCs w:val="22"/>
                <w:lang w:eastAsia="en-US"/>
              </w:rPr>
              <w:t xml:space="preserve"> </w:t>
            </w:r>
          </w:p>
        </w:tc>
        <w:tc>
          <w:tcPr>
            <w:tcW w:w="544" w:type="dxa"/>
            <w:tcBorders>
              <w:top w:val="single" w:sz="4" w:space="0" w:color="FFFFFF"/>
              <w:left w:val="single" w:sz="4" w:space="0" w:color="FFFFFF"/>
              <w:bottom w:val="nil"/>
              <w:right w:val="single" w:sz="4" w:space="0" w:color="FFFFFF"/>
            </w:tcBorders>
            <w:shd w:val="clear" w:color="A6A6A6" w:fill="A6A6A6"/>
            <w:noWrap/>
            <w:vAlign w:val="bottom"/>
            <w:hideMark/>
          </w:tcPr>
          <w:p w14:paraId="66A839EC"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 $</w:t>
            </w:r>
            <w:r>
              <w:rPr>
                <w:rFonts w:ascii="Arial Narrow" w:eastAsia="Times New Roman" w:hAnsi="Arial Narrow" w:cs="Times New Roman"/>
                <w:color w:val="000000"/>
                <w:kern w:val="0"/>
                <w:sz w:val="20"/>
                <w:szCs w:val="22"/>
                <w:lang w:eastAsia="en-US"/>
              </w:rPr>
              <w:t>216</w:t>
            </w:r>
            <w:r w:rsidRPr="001A4B65">
              <w:rPr>
                <w:rFonts w:ascii="Arial Narrow" w:eastAsia="Times New Roman" w:hAnsi="Arial Narrow" w:cs="Times New Roman"/>
                <w:color w:val="000000"/>
                <w:kern w:val="0"/>
                <w:sz w:val="20"/>
                <w:szCs w:val="22"/>
                <w:lang w:eastAsia="en-US"/>
              </w:rPr>
              <w:t xml:space="preserve"> </w:t>
            </w:r>
          </w:p>
        </w:tc>
        <w:tc>
          <w:tcPr>
            <w:tcW w:w="700" w:type="dxa"/>
            <w:tcBorders>
              <w:top w:val="single" w:sz="4" w:space="0" w:color="FFFFFF"/>
              <w:left w:val="single" w:sz="4" w:space="0" w:color="FFFFFF"/>
              <w:bottom w:val="nil"/>
              <w:right w:val="single" w:sz="4" w:space="0" w:color="FFFFFF"/>
            </w:tcBorders>
            <w:shd w:val="clear" w:color="A6A6A6" w:fill="A6A6A6"/>
            <w:noWrap/>
            <w:vAlign w:val="bottom"/>
            <w:hideMark/>
          </w:tcPr>
          <w:p w14:paraId="5EC30932"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w:t>
            </w:r>
            <w:r w:rsidRPr="001A4B65">
              <w:rPr>
                <w:rFonts w:ascii="Arial Narrow" w:eastAsia="Times New Roman" w:hAnsi="Arial Narrow" w:cs="Times New Roman"/>
                <w:color w:val="000000"/>
                <w:kern w:val="0"/>
                <w:sz w:val="20"/>
                <w:szCs w:val="22"/>
                <w:lang w:eastAsia="en-US"/>
              </w:rPr>
              <w:t>$</w:t>
            </w:r>
            <w:r>
              <w:rPr>
                <w:rFonts w:ascii="Arial Narrow" w:eastAsia="Times New Roman" w:hAnsi="Arial Narrow" w:cs="Times New Roman"/>
                <w:color w:val="000000"/>
                <w:kern w:val="0"/>
                <w:sz w:val="20"/>
                <w:szCs w:val="22"/>
                <w:lang w:eastAsia="en-US"/>
              </w:rPr>
              <w:t>205.2</w:t>
            </w:r>
            <w:r w:rsidRPr="001A4B65">
              <w:rPr>
                <w:rFonts w:ascii="Arial Narrow" w:eastAsia="Times New Roman" w:hAnsi="Arial Narrow" w:cs="Times New Roman"/>
                <w:color w:val="000000"/>
                <w:kern w:val="0"/>
                <w:sz w:val="20"/>
                <w:szCs w:val="22"/>
                <w:lang w:eastAsia="en-US"/>
              </w:rPr>
              <w:t xml:space="preserve"> </w:t>
            </w:r>
          </w:p>
        </w:tc>
        <w:tc>
          <w:tcPr>
            <w:tcW w:w="700" w:type="dxa"/>
            <w:tcBorders>
              <w:top w:val="single" w:sz="4" w:space="0" w:color="FFFFFF"/>
              <w:left w:val="single" w:sz="4" w:space="0" w:color="FFFFFF"/>
              <w:bottom w:val="nil"/>
              <w:right w:val="nil"/>
            </w:tcBorders>
            <w:shd w:val="clear" w:color="A6A6A6" w:fill="A6A6A6"/>
            <w:noWrap/>
            <w:vAlign w:val="bottom"/>
            <w:hideMark/>
          </w:tcPr>
          <w:p w14:paraId="7B44A3AB" w14:textId="77777777" w:rsidR="009211F5" w:rsidRPr="001A4B65" w:rsidRDefault="009211F5" w:rsidP="00A90E35">
            <w:pPr>
              <w:spacing w:line="240" w:lineRule="auto"/>
              <w:ind w:left="-108" w:right="-26"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w:t>
            </w:r>
            <w:r>
              <w:rPr>
                <w:rFonts w:ascii="Arial Narrow" w:eastAsia="Times New Roman" w:hAnsi="Arial Narrow" w:cs="Times New Roman"/>
                <w:color w:val="000000"/>
                <w:kern w:val="0"/>
                <w:sz w:val="20"/>
                <w:szCs w:val="22"/>
                <w:lang w:eastAsia="en-US"/>
              </w:rPr>
              <w:t>367.5</w:t>
            </w:r>
            <w:r w:rsidRPr="001A4B65">
              <w:rPr>
                <w:rFonts w:ascii="Arial Narrow" w:eastAsia="Times New Roman" w:hAnsi="Arial Narrow" w:cs="Times New Roman"/>
                <w:color w:val="000000"/>
                <w:kern w:val="0"/>
                <w:sz w:val="20"/>
                <w:szCs w:val="22"/>
                <w:lang w:eastAsia="en-US"/>
              </w:rPr>
              <w:t xml:space="preserve"> </w:t>
            </w:r>
          </w:p>
        </w:tc>
      </w:tr>
    </w:tbl>
    <w:p w14:paraId="45D76001"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p>
    <w:p w14:paraId="728AD689" w14:textId="77777777" w:rsidR="009211F5" w:rsidRDefault="009211F5" w:rsidP="009211F5">
      <w:r>
        <w:t>As can be seen, the price is so high that the MG starts feeding power back the grid; however, this scenario violates the power constraint on DG1, which is 2MW (Eq. 5.4.10). Therefore, the ED needs to be re-done with DG1 at its maximum:</w:t>
      </w:r>
      <w:r w:rsidRPr="003B5377">
        <w:t xml:space="preserve"> </w:t>
      </w:r>
    </w:p>
    <w:p w14:paraId="53552D3F" w14:textId="77777777" w:rsidR="009211F5" w:rsidRDefault="009211F5" w:rsidP="009211F5">
      <w:pPr>
        <w:pStyle w:val="TableFigure"/>
      </w:pPr>
      <w:r>
        <w:t>Table 5.4.4: Grid-Connected MG Peak ED w/Constraints</w:t>
      </w:r>
    </w:p>
    <w:tbl>
      <w:tblPr>
        <w:tblW w:w="8620" w:type="dxa"/>
        <w:tblLayout w:type="fixed"/>
        <w:tblLook w:val="04A0" w:firstRow="1" w:lastRow="0" w:firstColumn="1" w:lastColumn="0" w:noHBand="0" w:noVBand="1"/>
      </w:tblPr>
      <w:tblGrid>
        <w:gridCol w:w="621"/>
        <w:gridCol w:w="854"/>
        <w:gridCol w:w="699"/>
        <w:gridCol w:w="777"/>
        <w:gridCol w:w="621"/>
        <w:gridCol w:w="777"/>
        <w:gridCol w:w="777"/>
        <w:gridCol w:w="854"/>
        <w:gridCol w:w="699"/>
        <w:gridCol w:w="543"/>
        <w:gridCol w:w="699"/>
        <w:gridCol w:w="699"/>
      </w:tblGrid>
      <w:tr w:rsidR="009211F5" w:rsidRPr="001A4B65" w14:paraId="3D1A1B39" w14:textId="77777777" w:rsidTr="00A90E35">
        <w:trPr>
          <w:trHeight w:val="478"/>
        </w:trPr>
        <w:tc>
          <w:tcPr>
            <w:tcW w:w="621" w:type="dxa"/>
            <w:tcBorders>
              <w:top w:val="nil"/>
              <w:left w:val="nil"/>
              <w:bottom w:val="single" w:sz="12" w:space="0" w:color="FFFFFF"/>
              <w:right w:val="single" w:sz="4" w:space="0" w:color="FFFFFF"/>
            </w:tcBorders>
            <w:shd w:val="clear" w:color="000000" w:fill="000000"/>
            <w:vAlign w:val="bottom"/>
            <w:hideMark/>
          </w:tcPr>
          <w:p w14:paraId="05B59DE3"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Pr>
                <w:rFonts w:ascii="Arial Narrow" w:eastAsia="Times New Roman" w:hAnsi="Arial Narrow" w:cs="Times New Roman"/>
                <w:b/>
                <w:bCs/>
                <w:color w:val="FFFFFF"/>
                <w:kern w:val="0"/>
                <w:sz w:val="20"/>
                <w:szCs w:val="22"/>
                <w:lang w:eastAsia="en-US"/>
              </w:rPr>
              <w:t>Total</w:t>
            </w:r>
            <w:r>
              <w:rPr>
                <w:rFonts w:ascii="Arial Narrow" w:eastAsia="Times New Roman" w:hAnsi="Arial Narrow" w:cs="Times New Roman"/>
                <w:b/>
                <w:bCs/>
                <w:color w:val="FFFFFF"/>
                <w:kern w:val="0"/>
                <w:sz w:val="20"/>
                <w:szCs w:val="22"/>
                <w:lang w:eastAsia="en-US"/>
              </w:rPr>
              <w:br/>
              <w:t>Power (</w:t>
            </w:r>
            <w:r w:rsidRPr="001A4B65">
              <w:rPr>
                <w:rFonts w:ascii="Arial Narrow" w:eastAsia="Times New Roman" w:hAnsi="Arial Narrow" w:cs="Times New Roman"/>
                <w:b/>
                <w:bCs/>
                <w:color w:val="FFFFFF"/>
                <w:kern w:val="0"/>
                <w:sz w:val="20"/>
                <w:szCs w:val="22"/>
                <w:lang w:eastAsia="en-US"/>
              </w:rPr>
              <w:t>W)</w:t>
            </w:r>
          </w:p>
        </w:tc>
        <w:tc>
          <w:tcPr>
            <w:tcW w:w="854" w:type="dxa"/>
            <w:tcBorders>
              <w:top w:val="nil"/>
              <w:left w:val="single" w:sz="4" w:space="0" w:color="FFFFFF"/>
              <w:bottom w:val="single" w:sz="12" w:space="0" w:color="FFFFFF"/>
              <w:right w:val="single" w:sz="4" w:space="0" w:color="FFFFFF"/>
            </w:tcBorders>
            <w:shd w:val="clear" w:color="000000" w:fill="000000"/>
            <w:vAlign w:val="bottom"/>
            <w:hideMark/>
          </w:tcPr>
          <w:p w14:paraId="2376B255"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w:t>
            </w:r>
            <w:r w:rsidRPr="001A4B65">
              <w:rPr>
                <w:rFonts w:ascii="Arial Narrow" w:eastAsia="Times New Roman" w:hAnsi="Arial Narrow" w:cs="Times New Roman"/>
                <w:b/>
                <w:bCs/>
                <w:color w:val="FFFFFF"/>
                <w:kern w:val="0"/>
                <w:sz w:val="20"/>
                <w:szCs w:val="22"/>
                <w:lang w:eastAsia="en-US"/>
              </w:rPr>
              <w:br/>
              <w:t>DG1 (W)</w:t>
            </w:r>
          </w:p>
        </w:tc>
        <w:tc>
          <w:tcPr>
            <w:tcW w:w="699" w:type="dxa"/>
            <w:tcBorders>
              <w:top w:val="nil"/>
              <w:left w:val="single" w:sz="4" w:space="0" w:color="FFFFFF"/>
              <w:bottom w:val="single" w:sz="12" w:space="0" w:color="FFFFFF"/>
              <w:right w:val="single" w:sz="4" w:space="0" w:color="FFFFFF"/>
            </w:tcBorders>
            <w:shd w:val="clear" w:color="000000" w:fill="000000"/>
            <w:vAlign w:val="bottom"/>
            <w:hideMark/>
          </w:tcPr>
          <w:p w14:paraId="1BA42872"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w:t>
            </w:r>
            <w:r w:rsidRPr="001A4B65">
              <w:rPr>
                <w:rFonts w:ascii="Arial Narrow" w:eastAsia="Times New Roman" w:hAnsi="Arial Narrow" w:cs="Times New Roman"/>
                <w:b/>
                <w:bCs/>
                <w:color w:val="FFFFFF"/>
                <w:kern w:val="0"/>
                <w:sz w:val="20"/>
                <w:szCs w:val="22"/>
                <w:lang w:eastAsia="en-US"/>
              </w:rPr>
              <w:br/>
              <w:t>DG2 (W)</w:t>
            </w:r>
          </w:p>
        </w:tc>
        <w:tc>
          <w:tcPr>
            <w:tcW w:w="777" w:type="dxa"/>
            <w:tcBorders>
              <w:top w:val="nil"/>
              <w:left w:val="single" w:sz="4" w:space="0" w:color="FFFFFF"/>
              <w:bottom w:val="single" w:sz="12" w:space="0" w:color="FFFFFF"/>
              <w:right w:val="single" w:sz="4" w:space="0" w:color="FFFFFF"/>
            </w:tcBorders>
            <w:shd w:val="clear" w:color="000000" w:fill="000000"/>
            <w:vAlign w:val="bottom"/>
            <w:hideMark/>
          </w:tcPr>
          <w:p w14:paraId="03B04E6C"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Power Grid (W)</w:t>
            </w:r>
          </w:p>
        </w:tc>
        <w:tc>
          <w:tcPr>
            <w:tcW w:w="621" w:type="dxa"/>
            <w:tcBorders>
              <w:top w:val="nil"/>
              <w:left w:val="single" w:sz="4" w:space="0" w:color="FFFFFF"/>
              <w:bottom w:val="single" w:sz="12" w:space="0" w:color="FFFFFF"/>
              <w:right w:val="single" w:sz="4" w:space="0" w:color="FFFFFF"/>
            </w:tcBorders>
            <w:shd w:val="clear" w:color="000000" w:fill="000000"/>
            <w:vAlign w:val="bottom"/>
            <w:hideMark/>
          </w:tcPr>
          <w:p w14:paraId="1DBD30C5"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Grid Price ($/W)</w:t>
            </w:r>
          </w:p>
        </w:tc>
        <w:tc>
          <w:tcPr>
            <w:tcW w:w="777" w:type="dxa"/>
            <w:tcBorders>
              <w:top w:val="nil"/>
              <w:left w:val="single" w:sz="4" w:space="0" w:color="FFFFFF"/>
              <w:bottom w:val="single" w:sz="12" w:space="0" w:color="FFFFFF"/>
              <w:right w:val="single" w:sz="4" w:space="0" w:color="FFFFFF"/>
            </w:tcBorders>
            <w:shd w:val="clear" w:color="000000" w:fill="000000"/>
            <w:vAlign w:val="bottom"/>
            <w:hideMark/>
          </w:tcPr>
          <w:p w14:paraId="7E04BD7E"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Marginal</w:t>
            </w:r>
            <w:r w:rsidRPr="001A4B65">
              <w:rPr>
                <w:rFonts w:ascii="Arial Narrow" w:eastAsia="Times New Roman" w:hAnsi="Arial Narrow" w:cs="Times New Roman"/>
                <w:b/>
                <w:bCs/>
                <w:color w:val="FFFFFF"/>
                <w:kern w:val="0"/>
                <w:sz w:val="20"/>
                <w:szCs w:val="22"/>
                <w:lang w:eastAsia="en-US"/>
              </w:rPr>
              <w:br/>
              <w:t>Cost DG1</w:t>
            </w:r>
          </w:p>
        </w:tc>
        <w:tc>
          <w:tcPr>
            <w:tcW w:w="777" w:type="dxa"/>
            <w:tcBorders>
              <w:top w:val="nil"/>
              <w:left w:val="single" w:sz="4" w:space="0" w:color="FFFFFF"/>
              <w:bottom w:val="single" w:sz="12" w:space="0" w:color="FFFFFF"/>
              <w:right w:val="single" w:sz="4" w:space="0" w:color="FFFFFF"/>
            </w:tcBorders>
            <w:shd w:val="clear" w:color="000000" w:fill="000000"/>
            <w:vAlign w:val="bottom"/>
            <w:hideMark/>
          </w:tcPr>
          <w:p w14:paraId="16E6995D"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Marginal</w:t>
            </w:r>
            <w:r w:rsidRPr="001A4B65">
              <w:rPr>
                <w:rFonts w:ascii="Arial Narrow" w:eastAsia="Times New Roman" w:hAnsi="Arial Narrow" w:cs="Times New Roman"/>
                <w:b/>
                <w:bCs/>
                <w:color w:val="FFFFFF"/>
                <w:kern w:val="0"/>
                <w:sz w:val="20"/>
                <w:szCs w:val="22"/>
                <w:lang w:eastAsia="en-US"/>
              </w:rPr>
              <w:br/>
              <w:t>Cost DG2</w:t>
            </w:r>
          </w:p>
        </w:tc>
        <w:tc>
          <w:tcPr>
            <w:tcW w:w="854" w:type="dxa"/>
            <w:tcBorders>
              <w:top w:val="nil"/>
              <w:left w:val="single" w:sz="4" w:space="0" w:color="FFFFFF"/>
              <w:bottom w:val="single" w:sz="12" w:space="0" w:color="FFFFFF"/>
              <w:right w:val="single" w:sz="4" w:space="0" w:color="FFFFFF"/>
            </w:tcBorders>
            <w:shd w:val="clear" w:color="000000" w:fill="000000"/>
            <w:vAlign w:val="bottom"/>
            <w:hideMark/>
          </w:tcPr>
          <w:p w14:paraId="279651BD"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Lagrange</w:t>
            </w:r>
            <w:r w:rsidRPr="001A4B65">
              <w:rPr>
                <w:rFonts w:ascii="Arial Narrow" w:eastAsia="Times New Roman" w:hAnsi="Arial Narrow" w:cs="Times New Roman"/>
                <w:b/>
                <w:bCs/>
                <w:color w:val="FFFFFF"/>
                <w:kern w:val="0"/>
                <w:sz w:val="20"/>
                <w:szCs w:val="22"/>
                <w:lang w:eastAsia="en-US"/>
              </w:rPr>
              <w:br/>
              <w:t>Multiplier (λ)</w:t>
            </w:r>
          </w:p>
        </w:tc>
        <w:tc>
          <w:tcPr>
            <w:tcW w:w="699" w:type="dxa"/>
            <w:tcBorders>
              <w:top w:val="nil"/>
              <w:left w:val="single" w:sz="4" w:space="0" w:color="FFFFFF"/>
              <w:bottom w:val="single" w:sz="12" w:space="0" w:color="FFFFFF"/>
              <w:right w:val="single" w:sz="4" w:space="0" w:color="FFFFFF"/>
            </w:tcBorders>
            <w:shd w:val="clear" w:color="000000" w:fill="000000"/>
            <w:vAlign w:val="bottom"/>
            <w:hideMark/>
          </w:tcPr>
          <w:p w14:paraId="4CCA880A"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DG1</w:t>
            </w:r>
          </w:p>
        </w:tc>
        <w:tc>
          <w:tcPr>
            <w:tcW w:w="543" w:type="dxa"/>
            <w:tcBorders>
              <w:top w:val="nil"/>
              <w:left w:val="single" w:sz="4" w:space="0" w:color="FFFFFF"/>
              <w:bottom w:val="single" w:sz="12" w:space="0" w:color="FFFFFF"/>
              <w:right w:val="single" w:sz="4" w:space="0" w:color="FFFFFF"/>
            </w:tcBorders>
            <w:shd w:val="clear" w:color="000000" w:fill="000000"/>
            <w:vAlign w:val="bottom"/>
            <w:hideMark/>
          </w:tcPr>
          <w:p w14:paraId="10D1D34F"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DG2</w:t>
            </w:r>
          </w:p>
        </w:tc>
        <w:tc>
          <w:tcPr>
            <w:tcW w:w="699" w:type="dxa"/>
            <w:tcBorders>
              <w:top w:val="nil"/>
              <w:left w:val="single" w:sz="4" w:space="0" w:color="FFFFFF"/>
              <w:bottom w:val="single" w:sz="12" w:space="0" w:color="FFFFFF"/>
              <w:right w:val="single" w:sz="4" w:space="0" w:color="FFFFFF"/>
            </w:tcBorders>
            <w:shd w:val="clear" w:color="000000" w:fill="000000"/>
            <w:vAlign w:val="bottom"/>
            <w:hideMark/>
          </w:tcPr>
          <w:p w14:paraId="5CA431D9"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Cost Grid</w:t>
            </w:r>
          </w:p>
        </w:tc>
        <w:tc>
          <w:tcPr>
            <w:tcW w:w="699" w:type="dxa"/>
            <w:tcBorders>
              <w:top w:val="nil"/>
              <w:left w:val="single" w:sz="4" w:space="0" w:color="FFFFFF"/>
              <w:bottom w:val="single" w:sz="12" w:space="0" w:color="FFFFFF"/>
              <w:right w:val="nil"/>
            </w:tcBorders>
            <w:shd w:val="clear" w:color="000000" w:fill="000000"/>
            <w:vAlign w:val="bottom"/>
            <w:hideMark/>
          </w:tcPr>
          <w:p w14:paraId="22193BDC" w14:textId="77777777" w:rsidR="009211F5" w:rsidRPr="001A4B65" w:rsidRDefault="009211F5" w:rsidP="00A90E35">
            <w:pPr>
              <w:spacing w:line="240" w:lineRule="auto"/>
              <w:ind w:left="-108" w:right="-27" w:firstLine="0"/>
              <w:jc w:val="center"/>
              <w:rPr>
                <w:rFonts w:ascii="Arial Narrow" w:eastAsia="Times New Roman" w:hAnsi="Arial Narrow" w:cs="Times New Roman"/>
                <w:b/>
                <w:bCs/>
                <w:color w:val="FFFFFF"/>
                <w:kern w:val="0"/>
                <w:sz w:val="20"/>
                <w:szCs w:val="22"/>
                <w:lang w:eastAsia="en-US"/>
              </w:rPr>
            </w:pPr>
            <w:r w:rsidRPr="001A4B65">
              <w:rPr>
                <w:rFonts w:ascii="Arial Narrow" w:eastAsia="Times New Roman" w:hAnsi="Arial Narrow" w:cs="Times New Roman"/>
                <w:b/>
                <w:bCs/>
                <w:color w:val="FFFFFF"/>
                <w:kern w:val="0"/>
                <w:sz w:val="20"/>
                <w:szCs w:val="22"/>
                <w:lang w:eastAsia="en-US"/>
              </w:rPr>
              <w:t>Total Cost</w:t>
            </w:r>
          </w:p>
        </w:tc>
      </w:tr>
      <w:tr w:rsidR="009211F5" w:rsidRPr="001A4B65" w14:paraId="7E7486BE" w14:textId="77777777" w:rsidTr="00A90E35">
        <w:trPr>
          <w:trHeight w:val="159"/>
        </w:trPr>
        <w:tc>
          <w:tcPr>
            <w:tcW w:w="621" w:type="dxa"/>
            <w:tcBorders>
              <w:top w:val="single" w:sz="4" w:space="0" w:color="FFFFFF"/>
              <w:left w:val="nil"/>
              <w:bottom w:val="nil"/>
              <w:right w:val="single" w:sz="4" w:space="0" w:color="FFFFFF"/>
            </w:tcBorders>
            <w:shd w:val="clear" w:color="A6A6A6" w:fill="A6A6A6"/>
            <w:noWrap/>
            <w:vAlign w:val="bottom"/>
            <w:hideMark/>
          </w:tcPr>
          <w:p w14:paraId="2D932B4E"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3E+</w:t>
            </w:r>
            <w:r w:rsidRPr="001A4B65">
              <w:rPr>
                <w:rFonts w:ascii="Arial Narrow" w:eastAsia="Times New Roman" w:hAnsi="Arial Narrow" w:cs="Times New Roman"/>
                <w:color w:val="000000"/>
                <w:kern w:val="0"/>
                <w:sz w:val="20"/>
                <w:szCs w:val="22"/>
                <w:lang w:eastAsia="en-US"/>
              </w:rPr>
              <w:t>6</w:t>
            </w:r>
          </w:p>
        </w:tc>
        <w:tc>
          <w:tcPr>
            <w:tcW w:w="854" w:type="dxa"/>
            <w:tcBorders>
              <w:top w:val="single" w:sz="4" w:space="0" w:color="FFFFFF"/>
              <w:left w:val="single" w:sz="4" w:space="0" w:color="FFFFFF"/>
              <w:bottom w:val="nil"/>
              <w:right w:val="single" w:sz="4" w:space="0" w:color="FFFFFF"/>
            </w:tcBorders>
            <w:shd w:val="clear" w:color="A6A6A6" w:fill="A6A6A6"/>
            <w:noWrap/>
            <w:vAlign w:val="bottom"/>
            <w:hideMark/>
          </w:tcPr>
          <w:p w14:paraId="01F121C3" w14:textId="77777777" w:rsidR="009211F5" w:rsidRPr="001A4B65" w:rsidRDefault="009211F5" w:rsidP="00A90E35">
            <w:pPr>
              <w:spacing w:line="240" w:lineRule="auto"/>
              <w:ind w:left="-108" w:right="-27" w:firstLine="0"/>
              <w:jc w:val="right"/>
              <w:rPr>
                <w:rFonts w:ascii="Arial Narrow" w:eastAsia="Times New Roman" w:hAnsi="Arial Narrow" w:cs="Times New Roman"/>
                <w:b/>
                <w:color w:val="000000"/>
                <w:kern w:val="0"/>
                <w:sz w:val="20"/>
                <w:szCs w:val="22"/>
                <w:lang w:eastAsia="en-US"/>
              </w:rPr>
            </w:pPr>
            <w:r w:rsidRPr="00D41928">
              <w:rPr>
                <w:rFonts w:ascii="Arial Narrow" w:eastAsia="Times New Roman" w:hAnsi="Arial Narrow" w:cs="Times New Roman"/>
                <w:b/>
                <w:color w:val="000000"/>
                <w:kern w:val="0"/>
                <w:sz w:val="20"/>
                <w:szCs w:val="22"/>
                <w:lang w:eastAsia="en-US"/>
              </w:rPr>
              <w:t>2</w:t>
            </w:r>
            <w:r w:rsidRPr="001A4B65">
              <w:rPr>
                <w:rFonts w:ascii="Arial Narrow" w:eastAsia="Times New Roman" w:hAnsi="Arial Narrow" w:cs="Times New Roman"/>
                <w:b/>
                <w:color w:val="000000"/>
                <w:kern w:val="0"/>
                <w:sz w:val="20"/>
                <w:szCs w:val="22"/>
                <w:lang w:eastAsia="en-US"/>
              </w:rPr>
              <w:t xml:space="preserve"> E+</w:t>
            </w:r>
            <w:r w:rsidRPr="00D41928">
              <w:rPr>
                <w:rFonts w:ascii="Arial Narrow" w:eastAsia="Times New Roman" w:hAnsi="Arial Narrow" w:cs="Times New Roman"/>
                <w:b/>
                <w:color w:val="000000"/>
                <w:kern w:val="0"/>
                <w:sz w:val="20"/>
                <w:szCs w:val="22"/>
                <w:lang w:eastAsia="en-US"/>
              </w:rPr>
              <w:t>6</w:t>
            </w:r>
          </w:p>
        </w:tc>
        <w:tc>
          <w:tcPr>
            <w:tcW w:w="699" w:type="dxa"/>
            <w:tcBorders>
              <w:top w:val="single" w:sz="4" w:space="0" w:color="FFFFFF"/>
              <w:left w:val="single" w:sz="4" w:space="0" w:color="FFFFFF"/>
              <w:bottom w:val="nil"/>
              <w:right w:val="single" w:sz="4" w:space="0" w:color="FFFFFF"/>
            </w:tcBorders>
            <w:shd w:val="clear" w:color="A6A6A6" w:fill="A6A6A6"/>
            <w:noWrap/>
            <w:vAlign w:val="bottom"/>
            <w:hideMark/>
          </w:tcPr>
          <w:p w14:paraId="1AA8E1D3"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1.4E+6</w:t>
            </w:r>
          </w:p>
        </w:tc>
        <w:tc>
          <w:tcPr>
            <w:tcW w:w="777" w:type="dxa"/>
            <w:tcBorders>
              <w:top w:val="single" w:sz="4" w:space="0" w:color="FFFFFF"/>
              <w:left w:val="single" w:sz="4" w:space="0" w:color="FFFFFF"/>
              <w:bottom w:val="nil"/>
              <w:right w:val="single" w:sz="4" w:space="0" w:color="FFFFFF"/>
            </w:tcBorders>
            <w:shd w:val="clear" w:color="A6A6A6" w:fill="A6A6A6"/>
            <w:noWrap/>
            <w:vAlign w:val="bottom"/>
            <w:hideMark/>
          </w:tcPr>
          <w:p w14:paraId="5BEC2708"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-4E+5</w:t>
            </w:r>
          </w:p>
        </w:tc>
        <w:tc>
          <w:tcPr>
            <w:tcW w:w="621" w:type="dxa"/>
            <w:tcBorders>
              <w:top w:val="single" w:sz="4" w:space="0" w:color="FFFFFF"/>
              <w:left w:val="single" w:sz="4" w:space="0" w:color="FFFFFF"/>
              <w:bottom w:val="nil"/>
              <w:right w:val="single" w:sz="4" w:space="0" w:color="FFFFFF"/>
            </w:tcBorders>
            <w:shd w:val="clear" w:color="A6A6A6" w:fill="A6A6A6"/>
            <w:noWrap/>
            <w:vAlign w:val="bottom"/>
            <w:hideMark/>
          </w:tcPr>
          <w:p w14:paraId="0DA24469"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2.8E-</w:t>
            </w:r>
            <w:r w:rsidRPr="001A4B65">
              <w:rPr>
                <w:rFonts w:ascii="Arial Narrow" w:eastAsia="Times New Roman" w:hAnsi="Arial Narrow" w:cs="Times New Roman"/>
                <w:color w:val="000000"/>
                <w:kern w:val="0"/>
                <w:sz w:val="20"/>
                <w:szCs w:val="22"/>
                <w:lang w:eastAsia="en-US"/>
              </w:rPr>
              <w:t>4</w:t>
            </w:r>
          </w:p>
        </w:tc>
        <w:tc>
          <w:tcPr>
            <w:tcW w:w="777" w:type="dxa"/>
            <w:tcBorders>
              <w:top w:val="single" w:sz="4" w:space="0" w:color="FFFFFF"/>
              <w:left w:val="single" w:sz="4" w:space="0" w:color="FFFFFF"/>
              <w:bottom w:val="nil"/>
              <w:right w:val="single" w:sz="4" w:space="0" w:color="FFFFFF"/>
            </w:tcBorders>
            <w:shd w:val="clear" w:color="A6A6A6" w:fill="A6A6A6"/>
            <w:noWrap/>
            <w:vAlign w:val="bottom"/>
            <w:hideMark/>
          </w:tcPr>
          <w:p w14:paraId="25273634" w14:textId="77777777" w:rsidR="009211F5" w:rsidRPr="001A4B65" w:rsidRDefault="009211F5" w:rsidP="00A90E35">
            <w:pPr>
              <w:spacing w:line="240" w:lineRule="auto"/>
              <w:ind w:left="-108" w:right="-27" w:firstLine="0"/>
              <w:jc w:val="right"/>
              <w:rPr>
                <w:rFonts w:ascii="Arial Narrow" w:eastAsia="Times New Roman" w:hAnsi="Arial Narrow" w:cs="Times New Roman"/>
                <w:b/>
                <w:color w:val="000000"/>
                <w:kern w:val="0"/>
                <w:sz w:val="20"/>
                <w:szCs w:val="22"/>
                <w:lang w:eastAsia="en-US"/>
              </w:rPr>
            </w:pPr>
            <w:r w:rsidRPr="003B5377">
              <w:rPr>
                <w:rFonts w:ascii="Arial Narrow" w:eastAsia="Times New Roman" w:hAnsi="Arial Narrow" w:cs="Times New Roman"/>
                <w:b/>
                <w:color w:val="000000"/>
                <w:kern w:val="0"/>
                <w:sz w:val="20"/>
                <w:szCs w:val="22"/>
                <w:lang w:eastAsia="en-US"/>
              </w:rPr>
              <w:t>2.4E-</w:t>
            </w:r>
            <w:r w:rsidRPr="001A4B65">
              <w:rPr>
                <w:rFonts w:ascii="Arial Narrow" w:eastAsia="Times New Roman" w:hAnsi="Arial Narrow" w:cs="Times New Roman"/>
                <w:b/>
                <w:color w:val="000000"/>
                <w:kern w:val="0"/>
                <w:sz w:val="20"/>
                <w:szCs w:val="22"/>
                <w:lang w:eastAsia="en-US"/>
              </w:rPr>
              <w:t>4</w:t>
            </w:r>
          </w:p>
        </w:tc>
        <w:tc>
          <w:tcPr>
            <w:tcW w:w="777" w:type="dxa"/>
            <w:tcBorders>
              <w:top w:val="single" w:sz="4" w:space="0" w:color="FFFFFF"/>
              <w:left w:val="single" w:sz="4" w:space="0" w:color="FFFFFF"/>
              <w:bottom w:val="nil"/>
              <w:right w:val="single" w:sz="4" w:space="0" w:color="FFFFFF"/>
            </w:tcBorders>
            <w:shd w:val="clear" w:color="A6A6A6" w:fill="A6A6A6"/>
            <w:noWrap/>
            <w:vAlign w:val="bottom"/>
            <w:hideMark/>
          </w:tcPr>
          <w:p w14:paraId="6C573C5C"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2.8E-</w:t>
            </w:r>
            <w:r w:rsidRPr="001A4B65">
              <w:rPr>
                <w:rFonts w:ascii="Arial Narrow" w:eastAsia="Times New Roman" w:hAnsi="Arial Narrow" w:cs="Times New Roman"/>
                <w:color w:val="000000"/>
                <w:kern w:val="0"/>
                <w:sz w:val="20"/>
                <w:szCs w:val="22"/>
                <w:lang w:eastAsia="en-US"/>
              </w:rPr>
              <w:t>4</w:t>
            </w:r>
          </w:p>
        </w:tc>
        <w:tc>
          <w:tcPr>
            <w:tcW w:w="854" w:type="dxa"/>
            <w:tcBorders>
              <w:top w:val="single" w:sz="4" w:space="0" w:color="FFFFFF"/>
              <w:left w:val="single" w:sz="4" w:space="0" w:color="FFFFFF"/>
              <w:bottom w:val="nil"/>
              <w:right w:val="single" w:sz="4" w:space="0" w:color="FFFFFF"/>
            </w:tcBorders>
            <w:shd w:val="clear" w:color="A6A6A6" w:fill="A6A6A6"/>
            <w:noWrap/>
            <w:vAlign w:val="bottom"/>
            <w:hideMark/>
          </w:tcPr>
          <w:p w14:paraId="69B37C99"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2.8E-</w:t>
            </w:r>
            <w:r w:rsidRPr="001A4B65">
              <w:rPr>
                <w:rFonts w:ascii="Arial Narrow" w:eastAsia="Times New Roman" w:hAnsi="Arial Narrow" w:cs="Times New Roman"/>
                <w:color w:val="000000"/>
                <w:kern w:val="0"/>
                <w:sz w:val="20"/>
                <w:szCs w:val="22"/>
                <w:lang w:eastAsia="en-US"/>
              </w:rPr>
              <w:t>4</w:t>
            </w:r>
          </w:p>
        </w:tc>
        <w:tc>
          <w:tcPr>
            <w:tcW w:w="699" w:type="dxa"/>
            <w:tcBorders>
              <w:top w:val="single" w:sz="4" w:space="0" w:color="FFFFFF"/>
              <w:left w:val="single" w:sz="4" w:space="0" w:color="FFFFFF"/>
              <w:bottom w:val="nil"/>
              <w:right w:val="single" w:sz="4" w:space="0" w:color="FFFFFF"/>
            </w:tcBorders>
            <w:shd w:val="clear" w:color="A6A6A6" w:fill="A6A6A6"/>
            <w:noWrap/>
            <w:vAlign w:val="bottom"/>
            <w:hideMark/>
          </w:tcPr>
          <w:p w14:paraId="25BFD812"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 $</w:t>
            </w:r>
            <w:r>
              <w:rPr>
                <w:rFonts w:ascii="Arial Narrow" w:eastAsia="Times New Roman" w:hAnsi="Arial Narrow" w:cs="Times New Roman"/>
                <w:color w:val="000000"/>
                <w:kern w:val="0"/>
                <w:sz w:val="20"/>
                <w:szCs w:val="22"/>
                <w:lang w:eastAsia="en-US"/>
              </w:rPr>
              <w:t>270</w:t>
            </w:r>
            <w:r w:rsidRPr="001A4B65">
              <w:rPr>
                <w:rFonts w:ascii="Arial Narrow" w:eastAsia="Times New Roman" w:hAnsi="Arial Narrow" w:cs="Times New Roman"/>
                <w:color w:val="000000"/>
                <w:kern w:val="0"/>
                <w:sz w:val="20"/>
                <w:szCs w:val="22"/>
                <w:lang w:eastAsia="en-US"/>
              </w:rPr>
              <w:t xml:space="preserve"> </w:t>
            </w:r>
          </w:p>
        </w:tc>
        <w:tc>
          <w:tcPr>
            <w:tcW w:w="543" w:type="dxa"/>
            <w:tcBorders>
              <w:top w:val="single" w:sz="4" w:space="0" w:color="FFFFFF"/>
              <w:left w:val="single" w:sz="4" w:space="0" w:color="FFFFFF"/>
              <w:bottom w:val="nil"/>
              <w:right w:val="single" w:sz="4" w:space="0" w:color="FFFFFF"/>
            </w:tcBorders>
            <w:shd w:val="clear" w:color="A6A6A6" w:fill="A6A6A6"/>
            <w:noWrap/>
            <w:vAlign w:val="bottom"/>
            <w:hideMark/>
          </w:tcPr>
          <w:p w14:paraId="4BD0DFE3"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sidRPr="001A4B65">
              <w:rPr>
                <w:rFonts w:ascii="Arial Narrow" w:eastAsia="Times New Roman" w:hAnsi="Arial Narrow" w:cs="Times New Roman"/>
                <w:color w:val="000000"/>
                <w:kern w:val="0"/>
                <w:sz w:val="20"/>
                <w:szCs w:val="22"/>
                <w:lang w:eastAsia="en-US"/>
              </w:rPr>
              <w:t xml:space="preserve"> $</w:t>
            </w:r>
            <w:r>
              <w:rPr>
                <w:rFonts w:ascii="Arial Narrow" w:eastAsia="Times New Roman" w:hAnsi="Arial Narrow" w:cs="Times New Roman"/>
                <w:color w:val="000000"/>
                <w:kern w:val="0"/>
                <w:sz w:val="20"/>
                <w:szCs w:val="22"/>
                <w:lang w:eastAsia="en-US"/>
              </w:rPr>
              <w:t>216</w:t>
            </w:r>
            <w:r w:rsidRPr="001A4B65">
              <w:rPr>
                <w:rFonts w:ascii="Arial Narrow" w:eastAsia="Times New Roman" w:hAnsi="Arial Narrow" w:cs="Times New Roman"/>
                <w:color w:val="000000"/>
                <w:kern w:val="0"/>
                <w:sz w:val="20"/>
                <w:szCs w:val="22"/>
                <w:lang w:eastAsia="en-US"/>
              </w:rPr>
              <w:t xml:space="preserve"> </w:t>
            </w:r>
          </w:p>
        </w:tc>
        <w:tc>
          <w:tcPr>
            <w:tcW w:w="699" w:type="dxa"/>
            <w:tcBorders>
              <w:top w:val="single" w:sz="4" w:space="0" w:color="FFFFFF"/>
              <w:left w:val="single" w:sz="4" w:space="0" w:color="FFFFFF"/>
              <w:bottom w:val="nil"/>
              <w:right w:val="single" w:sz="4" w:space="0" w:color="FFFFFF"/>
            </w:tcBorders>
            <w:shd w:val="clear" w:color="A6A6A6" w:fill="A6A6A6"/>
            <w:noWrap/>
            <w:vAlign w:val="bottom"/>
            <w:hideMark/>
          </w:tcPr>
          <w:p w14:paraId="2729EDE5" w14:textId="77777777" w:rsidR="009211F5" w:rsidRPr="001A4B65" w:rsidRDefault="009211F5" w:rsidP="00A90E35">
            <w:pPr>
              <w:spacing w:line="240" w:lineRule="auto"/>
              <w:ind w:left="-108" w:right="-27" w:firstLine="0"/>
              <w:jc w:val="right"/>
              <w:rPr>
                <w:rFonts w:ascii="Arial Narrow" w:eastAsia="Times New Roman" w:hAnsi="Arial Narrow" w:cs="Times New Roman"/>
                <w:color w:val="000000"/>
                <w:kern w:val="0"/>
                <w:sz w:val="20"/>
                <w:szCs w:val="22"/>
                <w:lang w:eastAsia="en-US"/>
              </w:rPr>
            </w:pPr>
            <w:r>
              <w:rPr>
                <w:rFonts w:ascii="Arial Narrow" w:eastAsia="Times New Roman" w:hAnsi="Arial Narrow" w:cs="Times New Roman"/>
                <w:color w:val="000000"/>
                <w:kern w:val="0"/>
                <w:sz w:val="20"/>
                <w:szCs w:val="22"/>
                <w:lang w:eastAsia="en-US"/>
              </w:rPr>
              <w:t>-</w:t>
            </w:r>
            <w:r w:rsidRPr="001A4B65">
              <w:rPr>
                <w:rFonts w:ascii="Arial Narrow" w:eastAsia="Times New Roman" w:hAnsi="Arial Narrow" w:cs="Times New Roman"/>
                <w:color w:val="000000"/>
                <w:kern w:val="0"/>
                <w:sz w:val="20"/>
                <w:szCs w:val="22"/>
                <w:lang w:eastAsia="en-US"/>
              </w:rPr>
              <w:t>$</w:t>
            </w:r>
            <w:r>
              <w:rPr>
                <w:rFonts w:ascii="Arial Narrow" w:eastAsia="Times New Roman" w:hAnsi="Arial Narrow" w:cs="Times New Roman"/>
                <w:color w:val="000000"/>
                <w:kern w:val="0"/>
                <w:sz w:val="20"/>
                <w:szCs w:val="22"/>
                <w:lang w:eastAsia="en-US"/>
              </w:rPr>
              <w:t>111.9</w:t>
            </w:r>
            <w:r w:rsidRPr="001A4B65">
              <w:rPr>
                <w:rFonts w:ascii="Arial Narrow" w:eastAsia="Times New Roman" w:hAnsi="Arial Narrow" w:cs="Times New Roman"/>
                <w:color w:val="000000"/>
                <w:kern w:val="0"/>
                <w:sz w:val="20"/>
                <w:szCs w:val="22"/>
                <w:lang w:eastAsia="en-US"/>
              </w:rPr>
              <w:t xml:space="preserve"> </w:t>
            </w:r>
          </w:p>
        </w:tc>
        <w:tc>
          <w:tcPr>
            <w:tcW w:w="699" w:type="dxa"/>
            <w:tcBorders>
              <w:top w:val="single" w:sz="4" w:space="0" w:color="FFFFFF"/>
              <w:left w:val="single" w:sz="4" w:space="0" w:color="FFFFFF"/>
              <w:bottom w:val="nil"/>
              <w:right w:val="nil"/>
            </w:tcBorders>
            <w:shd w:val="clear" w:color="A6A6A6" w:fill="A6A6A6"/>
            <w:noWrap/>
            <w:vAlign w:val="bottom"/>
            <w:hideMark/>
          </w:tcPr>
          <w:p w14:paraId="0E982949" w14:textId="77777777" w:rsidR="009211F5" w:rsidRPr="001A4B65" w:rsidRDefault="009211F5" w:rsidP="00A90E35">
            <w:pPr>
              <w:spacing w:line="240" w:lineRule="auto"/>
              <w:ind w:left="-108" w:right="-27" w:firstLine="0"/>
              <w:jc w:val="right"/>
              <w:rPr>
                <w:rFonts w:ascii="Arial Narrow" w:eastAsia="Times New Roman" w:hAnsi="Arial Narrow" w:cs="Times New Roman"/>
                <w:b/>
                <w:color w:val="000000"/>
                <w:kern w:val="0"/>
                <w:sz w:val="20"/>
                <w:szCs w:val="22"/>
                <w:lang w:eastAsia="en-US"/>
              </w:rPr>
            </w:pPr>
            <w:r w:rsidRPr="001A4B65">
              <w:rPr>
                <w:rFonts w:ascii="Arial Narrow" w:eastAsia="Times New Roman" w:hAnsi="Arial Narrow" w:cs="Times New Roman"/>
                <w:b/>
                <w:color w:val="000000"/>
                <w:kern w:val="0"/>
                <w:sz w:val="20"/>
                <w:szCs w:val="22"/>
                <w:lang w:eastAsia="en-US"/>
              </w:rPr>
              <w:t>$</w:t>
            </w:r>
            <w:r w:rsidRPr="00591187">
              <w:rPr>
                <w:rFonts w:ascii="Arial Narrow" w:eastAsia="Times New Roman" w:hAnsi="Arial Narrow" w:cs="Times New Roman"/>
                <w:b/>
                <w:color w:val="000000"/>
                <w:kern w:val="0"/>
                <w:sz w:val="20"/>
                <w:szCs w:val="22"/>
                <w:lang w:eastAsia="en-US"/>
              </w:rPr>
              <w:t>374.2</w:t>
            </w:r>
            <w:r w:rsidRPr="001A4B65">
              <w:rPr>
                <w:rFonts w:ascii="Arial Narrow" w:eastAsia="Times New Roman" w:hAnsi="Arial Narrow" w:cs="Times New Roman"/>
                <w:b/>
                <w:color w:val="000000"/>
                <w:kern w:val="0"/>
                <w:sz w:val="20"/>
                <w:szCs w:val="22"/>
                <w:lang w:eastAsia="en-US"/>
              </w:rPr>
              <w:t xml:space="preserve"> </w:t>
            </w:r>
          </w:p>
        </w:tc>
      </w:tr>
    </w:tbl>
    <w:p w14:paraId="57623430" w14:textId="77777777" w:rsidR="009211F5" w:rsidRPr="001A4B65" w:rsidRDefault="009211F5" w:rsidP="009211F5">
      <w:pPr>
        <w:spacing w:line="240" w:lineRule="auto"/>
        <w:ind w:firstLine="0"/>
        <w:jc w:val="center"/>
        <w:rPr>
          <w:rFonts w:ascii="Arial Narrow" w:eastAsia="Times New Roman" w:hAnsi="Arial Narrow" w:cs="Times New Roman"/>
          <w:b/>
          <w:bCs/>
          <w:color w:val="FFFFFF"/>
          <w:kern w:val="0"/>
          <w:sz w:val="20"/>
          <w:szCs w:val="22"/>
          <w:lang w:eastAsia="en-US"/>
        </w:rPr>
      </w:pPr>
    </w:p>
    <w:p w14:paraId="6D78F75E" w14:textId="77777777" w:rsidR="009211F5" w:rsidRDefault="009211F5" w:rsidP="009211F5">
      <w:r>
        <w:t xml:space="preserve">DG1 is maintained at its maximum with a lower marginal cost than the system’s </w:t>
      </w:r>
      <w:r>
        <w:rPr>
          <w:rFonts w:cstheme="minorHAnsi"/>
          <w:i/>
        </w:rPr>
        <w:t>λ</w:t>
      </w:r>
      <w:r>
        <w:t xml:space="preserve">, and as can be seen, when observing the power constraints, the total cost increases because </w:t>
      </w:r>
      <w:r>
        <w:lastRenderedPageBreak/>
        <w:t>the assets are not operating at their optimum levels. Using the constraint penalties for the grid-connected MG scenario, the following behavior is observed:</w:t>
      </w:r>
    </w:p>
    <w:p w14:paraId="54B6BA7F" w14:textId="09E9C913" w:rsidR="009211F5" w:rsidRDefault="009211F5" w:rsidP="009211F5">
      <w:pPr>
        <w:pStyle w:val="TableFigure"/>
      </w:pPr>
      <w:r>
        <w:rPr>
          <w:noProof/>
          <w:lang w:eastAsia="en-US"/>
        </w:rPr>
        <w:drawing>
          <wp:inline distT="0" distB="0" distL="0" distR="0" wp14:anchorId="01824F4A" wp14:editId="38699118">
            <wp:extent cx="4107180" cy="3054935"/>
            <wp:effectExtent l="19050" t="19050" r="26670" b="1270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125996" cy="3068931"/>
                    </a:xfrm>
                    <a:prstGeom prst="rect">
                      <a:avLst/>
                    </a:prstGeom>
                    <a:ln w="6350">
                      <a:solidFill>
                        <a:schemeClr val="tx1"/>
                      </a:solidFill>
                    </a:ln>
                  </pic:spPr>
                </pic:pic>
              </a:graphicData>
            </a:graphic>
          </wp:inline>
        </w:drawing>
      </w:r>
      <w:r w:rsidR="00C06116">
        <w:br/>
        <w:t>Figure 5.4.1</w:t>
      </w:r>
      <w:r w:rsidR="00FE67AA">
        <w:t>2</w:t>
      </w:r>
      <w:r>
        <w:t xml:space="preserve">: Grid-Connected MG CTA Diffusion w/Constraints, </w:t>
      </w:r>
      <w:r>
        <w:rPr>
          <w:rFonts w:cstheme="minorHAnsi"/>
        </w:rPr>
        <w:t>µ</w:t>
      </w:r>
      <w:r>
        <w:t xml:space="preserve"> = 1e8</w:t>
      </w:r>
    </w:p>
    <w:p w14:paraId="011D82F7" w14:textId="77777777" w:rsidR="009211F5" w:rsidRPr="003B5377" w:rsidRDefault="009211F5" w:rsidP="009211F5">
      <w:pPr>
        <w:ind w:firstLine="0"/>
      </w:pPr>
      <w:r>
        <w:tab/>
        <w:t>The CTA Optimization quickly approaches DG1’s power constraint, and then stabilizes, making the other assets adapt more quickly towards their ED point. In this case, the accuracy for the DGs is over 99%, however the Grid power point is only 93% accurate because it started so far off its optimal point.</w:t>
      </w:r>
    </w:p>
    <w:p w14:paraId="39CB0043" w14:textId="6435F5A0" w:rsidR="003B0D33" w:rsidRPr="003B0D33" w:rsidRDefault="009211F5" w:rsidP="009211F5">
      <w:pPr>
        <w:rPr>
          <w:i/>
        </w:rPr>
      </w:pPr>
      <w:r>
        <w:t>In Chapter 6, this decentralized optimization system will be implemented in simulation and experimental platforms to</w:t>
      </w:r>
      <w:r w:rsidRPr="00220041">
        <w:rPr>
          <w:b/>
          <w:i/>
        </w:rPr>
        <w:t xml:space="preserve"> </w:t>
      </w:r>
      <w:r>
        <w:t xml:space="preserve">assess its </w:t>
      </w:r>
      <w:r w:rsidRPr="00591187">
        <w:t>performance</w:t>
      </w:r>
      <w:r>
        <w:t xml:space="preserve"> and the ability to track the optimal ED point.</w:t>
      </w:r>
    </w:p>
    <w:p w14:paraId="1E0D5820" w14:textId="77777777" w:rsidR="003B0D33" w:rsidRDefault="003B0D33">
      <w:pPr>
        <w:jc w:val="left"/>
        <w:rPr>
          <w:rFonts w:asciiTheme="majorHAnsi" w:eastAsiaTheme="majorEastAsia" w:hAnsiTheme="majorHAnsi" w:cstheme="majorBidi"/>
          <w:b/>
          <w:bCs/>
          <w:sz w:val="32"/>
        </w:rPr>
      </w:pPr>
      <w:r>
        <w:br w:type="page"/>
      </w:r>
    </w:p>
    <w:p w14:paraId="2BAEB4B3" w14:textId="7BFC6DCD" w:rsidR="001331C4" w:rsidRDefault="00222836">
      <w:pPr>
        <w:pStyle w:val="Heading1"/>
      </w:pPr>
      <w:bookmarkStart w:id="23" w:name="_Toc442882602"/>
      <w:r>
        <w:lastRenderedPageBreak/>
        <w:t xml:space="preserve">Chapter </w:t>
      </w:r>
      <w:r w:rsidR="008F6A32">
        <w:t>6</w:t>
      </w:r>
      <w:r>
        <w:t xml:space="preserve">: </w:t>
      </w:r>
      <w:r w:rsidR="008F6A32" w:rsidRPr="00226F5E">
        <w:t xml:space="preserve">Fully Decentralized </w:t>
      </w:r>
      <w:r w:rsidR="008F6A32">
        <w:t>Multi-Agent</w:t>
      </w:r>
      <w:r w:rsidR="008F6A32" w:rsidRPr="00226F5E">
        <w:t xml:space="preserve"> System </w:t>
      </w:r>
      <w:r w:rsidR="008F6A32">
        <w:br/>
      </w:r>
      <w:r w:rsidR="008F6A32" w:rsidRPr="00226F5E">
        <w:t>for Optimal Microgrid Control</w:t>
      </w:r>
      <w:bookmarkEnd w:id="23"/>
    </w:p>
    <w:p w14:paraId="6060BC5E" w14:textId="79460DED" w:rsidR="00706F6E" w:rsidRDefault="00706F6E" w:rsidP="00706F6E">
      <w:r>
        <w:t xml:space="preserve">Taking the background and formulations presented thus far, this chapter puts everything together into a comprehensive decentralized control system for optimal Microgrid management. </w:t>
      </w:r>
      <w:r w:rsidR="000A7356">
        <w:t xml:space="preserve">This chapter gives an overview and an initial effort towards fully decentralized multi-agent systems for optimal control of microgrids. </w:t>
      </w:r>
      <w:r>
        <w:t>First, an overview of the control scheme will be illustrated, then the agents will be described. The simulation and experimental platforms will be outlined, followed by the results of the tests.</w:t>
      </w:r>
    </w:p>
    <w:p w14:paraId="7A2745CD" w14:textId="77777777" w:rsidR="00706F6E" w:rsidRDefault="00706F6E" w:rsidP="00706F6E"/>
    <w:p w14:paraId="4FADB9A4" w14:textId="77777777" w:rsidR="00706F6E" w:rsidRDefault="00706F6E" w:rsidP="00706F6E">
      <w:pPr>
        <w:pStyle w:val="Heading2"/>
      </w:pPr>
      <w:bookmarkStart w:id="24" w:name="_Toc442882603"/>
      <w:r>
        <w:t>6.1. Control System Overview</w:t>
      </w:r>
      <w:bookmarkEnd w:id="24"/>
    </w:p>
    <w:p w14:paraId="56B79F45" w14:textId="77777777" w:rsidR="00706F6E" w:rsidRDefault="00706F6E" w:rsidP="00706F6E">
      <w:r>
        <w:t xml:space="preserve">As described in previous chapters, the proposed distributed Microgrid (MG) control system consists of an agent for every node in the electrical network, which communicates only with neighboring nodes. This Multi-Agent System (MAS) acts as the secondary and tertiary level control of the MG. Secondary by adjusting the dispatchable assets shortly after a power imbalance is detected to maintain stability, and tertiary by tracking the minimum in the global operating costs as conditions change. Primary control is left to the dispatchable devices and does not depend on the MAS to respond. This is because by definition primary control must act instantaneously and automatically, and therefore cannot be subject to communication delays. Fig. 6.1.1 shows an abstraction of this framework for a hypothetical five-device system similar to what is described in </w:t>
      </w:r>
      <w:sdt>
        <w:sdtPr>
          <w:id w:val="1924684596"/>
          <w:citation/>
        </w:sdtPr>
        <w:sdtEndPr/>
        <w:sdtContent>
          <w:r>
            <w:fldChar w:fldCharType="begin"/>
          </w:r>
          <w:r>
            <w:instrText xml:space="preserve"> CITATION Col13 \l 1033 </w:instrText>
          </w:r>
          <w:r>
            <w:fldChar w:fldCharType="separate"/>
          </w:r>
          <w:r w:rsidR="004030AA" w:rsidRPr="004030AA">
            <w:rPr>
              <w:noProof/>
            </w:rPr>
            <w:t>[15]</w:t>
          </w:r>
          <w:r>
            <w:fldChar w:fldCharType="end"/>
          </w:r>
        </w:sdtContent>
      </w:sdt>
      <w:r>
        <w:t>:</w:t>
      </w:r>
      <w:r w:rsidRPr="00115E07">
        <w:t xml:space="preserve"> </w:t>
      </w:r>
    </w:p>
    <w:p w14:paraId="5D65F9F9" w14:textId="77777777" w:rsidR="00706F6E" w:rsidRDefault="00706F6E" w:rsidP="00706F6E">
      <w:pPr>
        <w:pStyle w:val="TableFigure"/>
      </w:pPr>
      <w:r>
        <w:rPr>
          <w:noProof/>
          <w:lang w:eastAsia="en-US"/>
        </w:rPr>
        <w:lastRenderedPageBreak/>
        <mc:AlternateContent>
          <mc:Choice Requires="wpc">
            <w:drawing>
              <wp:inline distT="0" distB="0" distL="0" distR="0" wp14:anchorId="68F54A5D" wp14:editId="44F019B7">
                <wp:extent cx="5502868" cy="3070860"/>
                <wp:effectExtent l="0" t="0" r="22225" b="1524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8" name="Parallelogram 8"/>
                        <wps:cNvSpPr/>
                        <wps:spPr>
                          <a:xfrm>
                            <a:off x="44512" y="1031291"/>
                            <a:ext cx="4574027" cy="1251187"/>
                          </a:xfrm>
                          <a:prstGeom prst="parallelogram">
                            <a:avLst>
                              <a:gd name="adj" fmla="val 101113"/>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1306587" y="255738"/>
                            <a:ext cx="3314960" cy="0"/>
                          </a:xfrm>
                          <a:prstGeom prst="line">
                            <a:avLst/>
                          </a:prstGeom>
                          <a:ln w="12700">
                            <a:solidFill>
                              <a:srgbClr val="CC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1329334" y="518104"/>
                            <a:ext cx="3314496" cy="0"/>
                          </a:xfrm>
                          <a:prstGeom prst="line">
                            <a:avLst/>
                          </a:prstGeom>
                          <a:ln w="12700">
                            <a:solidFill>
                              <a:srgbClr val="00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1329339" y="775605"/>
                            <a:ext cx="3314496" cy="0"/>
                          </a:xfrm>
                          <a:prstGeom prst="line">
                            <a:avLst/>
                          </a:prstGeom>
                          <a:ln w="12700">
                            <a:solidFill>
                              <a:srgbClr val="8000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1307324" y="1026104"/>
                            <a:ext cx="3314496" cy="0"/>
                          </a:xfrm>
                          <a:prstGeom prst="line">
                            <a:avLst/>
                          </a:prstGeom>
                          <a:ln w="12700">
                            <a:solidFill>
                              <a:srgbClr val="000000">
                                <a:alpha val="52941"/>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flipV="1">
                            <a:off x="36000" y="249732"/>
                            <a:ext cx="1270635" cy="1254760"/>
                          </a:xfrm>
                          <a:prstGeom prst="line">
                            <a:avLst/>
                          </a:prstGeom>
                          <a:ln w="12700">
                            <a:solidFill>
                              <a:srgbClr val="CC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58925" y="512098"/>
                            <a:ext cx="1270457" cy="1254760"/>
                          </a:xfrm>
                          <a:prstGeom prst="line">
                            <a:avLst/>
                          </a:prstGeom>
                          <a:ln w="12700">
                            <a:solidFill>
                              <a:srgbClr val="00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V="1">
                            <a:off x="58930" y="769599"/>
                            <a:ext cx="1270457" cy="1254760"/>
                          </a:xfrm>
                          <a:prstGeom prst="line">
                            <a:avLst/>
                          </a:prstGeom>
                          <a:ln w="12700">
                            <a:solidFill>
                              <a:srgbClr val="8000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V="1">
                            <a:off x="36915" y="1020098"/>
                            <a:ext cx="1270457" cy="1254760"/>
                          </a:xfrm>
                          <a:prstGeom prst="line">
                            <a:avLst/>
                          </a:prstGeom>
                          <a:ln w="12700">
                            <a:solidFill>
                              <a:srgbClr val="000000">
                                <a:alpha val="52941"/>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4" name="Cube 134"/>
                        <wps:cNvSpPr/>
                        <wps:spPr>
                          <a:xfrm>
                            <a:off x="785529" y="1072449"/>
                            <a:ext cx="784225" cy="476250"/>
                          </a:xfrm>
                          <a:prstGeom prst="cube">
                            <a:avLst>
                              <a:gd name="adj" fmla="val 46080"/>
                            </a:avLst>
                          </a:prstGeom>
                        </wps:spPr>
                        <wps:style>
                          <a:lnRef idx="0">
                            <a:schemeClr val="accent3"/>
                          </a:lnRef>
                          <a:fillRef idx="3">
                            <a:schemeClr val="accent3"/>
                          </a:fillRef>
                          <a:effectRef idx="3">
                            <a:schemeClr val="accent3"/>
                          </a:effectRef>
                          <a:fontRef idx="minor">
                            <a:schemeClr val="lt1"/>
                          </a:fontRef>
                        </wps:style>
                        <wps:txbx>
                          <w:txbxContent>
                            <w:p w14:paraId="27E102E4" w14:textId="77777777" w:rsidR="00592FFE" w:rsidRDefault="00592FFE" w:rsidP="00706F6E">
                              <w:pPr>
                                <w:pStyle w:val="NormalWeb"/>
                                <w:jc w:val="center"/>
                              </w:pPr>
                              <w:r>
                                <w:rPr>
                                  <w:rFonts w:ascii="Segoe UI Semibold" w:eastAsia="SimHei" w:hAnsi="Segoe UI Semibold"/>
                                  <w:b/>
                                  <w:bCs/>
                                  <w:color w:val="4D4D4D"/>
                                  <w:sz w:val="12"/>
                                  <w:szCs w:val="12"/>
                                </w:rPr>
                                <w:t>Device 5</w:t>
                              </w:r>
                            </w:p>
                            <w:p w14:paraId="7E38B632"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Cube 135"/>
                        <wps:cNvSpPr/>
                        <wps:spPr>
                          <a:xfrm>
                            <a:off x="785529" y="818449"/>
                            <a:ext cx="784225" cy="476250"/>
                          </a:xfrm>
                          <a:prstGeom prst="cube">
                            <a:avLst>
                              <a:gd name="adj" fmla="val 46080"/>
                            </a:avLst>
                          </a:prstGeom>
                        </wps:spPr>
                        <wps:style>
                          <a:lnRef idx="0">
                            <a:schemeClr val="accent2"/>
                          </a:lnRef>
                          <a:fillRef idx="3">
                            <a:schemeClr val="accent2"/>
                          </a:fillRef>
                          <a:effectRef idx="3">
                            <a:schemeClr val="accent2"/>
                          </a:effectRef>
                          <a:fontRef idx="minor">
                            <a:schemeClr val="lt1"/>
                          </a:fontRef>
                        </wps:style>
                        <wps:txbx>
                          <w:txbxContent>
                            <w:p w14:paraId="60B2A668" w14:textId="77777777" w:rsidR="00592FFE" w:rsidRDefault="00592FFE" w:rsidP="00706F6E">
                              <w:pPr>
                                <w:pStyle w:val="NormalWeb"/>
                                <w:jc w:val="center"/>
                              </w:pPr>
                              <w:r>
                                <w:rPr>
                                  <w:rFonts w:ascii="Segoe UI Semibold" w:eastAsia="SimHei" w:hAnsi="Segoe UI Semibold"/>
                                  <w:b/>
                                  <w:bCs/>
                                  <w:color w:val="4D4D4D"/>
                                  <w:sz w:val="12"/>
                                  <w:szCs w:val="12"/>
                                </w:rPr>
                                <w:t>Control 5</w:t>
                              </w:r>
                            </w:p>
                            <w:p w14:paraId="40A6C291"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Cube 136"/>
                        <wps:cNvSpPr/>
                        <wps:spPr>
                          <a:xfrm>
                            <a:off x="785529" y="564449"/>
                            <a:ext cx="784225" cy="476250"/>
                          </a:xfrm>
                          <a:prstGeom prst="cube">
                            <a:avLst>
                              <a:gd name="adj" fmla="val 46080"/>
                            </a:avLst>
                          </a:prstGeom>
                        </wps:spPr>
                        <wps:style>
                          <a:lnRef idx="0">
                            <a:schemeClr val="accent1"/>
                          </a:lnRef>
                          <a:fillRef idx="3">
                            <a:schemeClr val="accent1"/>
                          </a:fillRef>
                          <a:effectRef idx="3">
                            <a:schemeClr val="accent1"/>
                          </a:effectRef>
                          <a:fontRef idx="minor">
                            <a:schemeClr val="lt1"/>
                          </a:fontRef>
                        </wps:style>
                        <wps:txbx>
                          <w:txbxContent>
                            <w:p w14:paraId="588305E6" w14:textId="77777777" w:rsidR="00592FFE" w:rsidRDefault="00592FFE" w:rsidP="00706F6E">
                              <w:pPr>
                                <w:pStyle w:val="NormalWeb"/>
                                <w:jc w:val="center"/>
                              </w:pPr>
                              <w:r>
                                <w:rPr>
                                  <w:rFonts w:ascii="Segoe UI Semibold" w:eastAsia="SimHei" w:hAnsi="Segoe UI Semibold"/>
                                  <w:b/>
                                  <w:bCs/>
                                  <w:color w:val="4D4D4D"/>
                                  <w:sz w:val="12"/>
                                  <w:szCs w:val="12"/>
                                </w:rPr>
                                <w:t>Agent 5</w:t>
                              </w:r>
                            </w:p>
                            <w:p w14:paraId="35861E80"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Text Box 4"/>
                        <wps:cNvSpPr txBox="1"/>
                        <wps:spPr>
                          <a:xfrm>
                            <a:off x="2183675" y="2335995"/>
                            <a:ext cx="5994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CD516" w14:textId="77777777" w:rsidR="00592FFE" w:rsidRPr="00EC464B" w:rsidRDefault="00592FFE" w:rsidP="00706F6E">
                              <w:pPr>
                                <w:pStyle w:val="NormalWeb"/>
                                <w:jc w:val="center"/>
                                <w:rPr>
                                  <w:sz w:val="18"/>
                                  <w:szCs w:val="18"/>
                                </w:rPr>
                              </w:pPr>
                              <w:r>
                                <w:rPr>
                                  <w:rFonts w:ascii="Segoe UI Semibold" w:eastAsia="SimHei" w:hAnsi="Segoe UI Semibold"/>
                                  <w:b/>
                                  <w:bCs/>
                                  <w:iCs/>
                                  <w:color w:val="4D4D4D"/>
                                  <w:sz w:val="18"/>
                                  <w:szCs w:val="18"/>
                                </w:rPr>
                                <w:t>Legend:</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45" name="Straight Connector 145"/>
                        <wps:cNvCnPr/>
                        <wps:spPr>
                          <a:xfrm flipV="1">
                            <a:off x="1509429" y="1072449"/>
                            <a:ext cx="670900" cy="173400"/>
                          </a:xfrm>
                          <a:prstGeom prst="line">
                            <a:avLst/>
                          </a:prstGeom>
                          <a:ln w="28575">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1005579" y="1463949"/>
                            <a:ext cx="368300" cy="688553"/>
                          </a:xfrm>
                          <a:prstGeom prst="line">
                            <a:avLst/>
                          </a:prstGeom>
                          <a:ln w="28575">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wps:wsp>
                        <wps:cNvPr id="131" name="Cube 131"/>
                        <wps:cNvSpPr/>
                        <wps:spPr>
                          <a:xfrm>
                            <a:off x="1983479" y="769599"/>
                            <a:ext cx="784225" cy="476250"/>
                          </a:xfrm>
                          <a:prstGeom prst="cube">
                            <a:avLst>
                              <a:gd name="adj" fmla="val 46080"/>
                            </a:avLst>
                          </a:prstGeom>
                        </wps:spPr>
                        <wps:style>
                          <a:lnRef idx="0">
                            <a:schemeClr val="accent3"/>
                          </a:lnRef>
                          <a:fillRef idx="3">
                            <a:schemeClr val="accent3"/>
                          </a:fillRef>
                          <a:effectRef idx="3">
                            <a:schemeClr val="accent3"/>
                          </a:effectRef>
                          <a:fontRef idx="minor">
                            <a:schemeClr val="lt1"/>
                          </a:fontRef>
                        </wps:style>
                        <wps:txbx>
                          <w:txbxContent>
                            <w:p w14:paraId="1F979CDD" w14:textId="77777777" w:rsidR="00592FFE" w:rsidRDefault="00592FFE" w:rsidP="00706F6E">
                              <w:pPr>
                                <w:pStyle w:val="NormalWeb"/>
                                <w:jc w:val="center"/>
                              </w:pPr>
                              <w:r>
                                <w:rPr>
                                  <w:rFonts w:ascii="Segoe UI Semibold" w:eastAsia="SimHei" w:hAnsi="Segoe UI Semibold"/>
                                  <w:b/>
                                  <w:bCs/>
                                  <w:color w:val="4D4D4D"/>
                                  <w:sz w:val="12"/>
                                  <w:szCs w:val="12"/>
                                </w:rPr>
                                <w:t>Device 4</w:t>
                              </w:r>
                            </w:p>
                            <w:p w14:paraId="1669851B"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Cube 132"/>
                        <wps:cNvSpPr/>
                        <wps:spPr>
                          <a:xfrm>
                            <a:off x="1983479" y="515599"/>
                            <a:ext cx="784225" cy="476250"/>
                          </a:xfrm>
                          <a:prstGeom prst="cube">
                            <a:avLst>
                              <a:gd name="adj" fmla="val 46080"/>
                            </a:avLst>
                          </a:prstGeom>
                        </wps:spPr>
                        <wps:style>
                          <a:lnRef idx="0">
                            <a:schemeClr val="accent2"/>
                          </a:lnRef>
                          <a:fillRef idx="3">
                            <a:schemeClr val="accent2"/>
                          </a:fillRef>
                          <a:effectRef idx="3">
                            <a:schemeClr val="accent2"/>
                          </a:effectRef>
                          <a:fontRef idx="minor">
                            <a:schemeClr val="lt1"/>
                          </a:fontRef>
                        </wps:style>
                        <wps:txbx>
                          <w:txbxContent>
                            <w:p w14:paraId="692426D6" w14:textId="77777777" w:rsidR="00592FFE" w:rsidRDefault="00592FFE" w:rsidP="00706F6E">
                              <w:pPr>
                                <w:pStyle w:val="NormalWeb"/>
                                <w:jc w:val="center"/>
                              </w:pPr>
                              <w:r>
                                <w:rPr>
                                  <w:rFonts w:ascii="Segoe UI Semibold" w:eastAsia="SimHei" w:hAnsi="Segoe UI Semibold"/>
                                  <w:b/>
                                  <w:bCs/>
                                  <w:color w:val="4D4D4D"/>
                                  <w:sz w:val="12"/>
                                  <w:szCs w:val="12"/>
                                </w:rPr>
                                <w:t>Control 4</w:t>
                              </w:r>
                            </w:p>
                            <w:p w14:paraId="2AF2CB44"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Cube 133"/>
                        <wps:cNvSpPr/>
                        <wps:spPr>
                          <a:xfrm>
                            <a:off x="1983479" y="261599"/>
                            <a:ext cx="784225" cy="476250"/>
                          </a:xfrm>
                          <a:prstGeom prst="cube">
                            <a:avLst>
                              <a:gd name="adj" fmla="val 46080"/>
                            </a:avLst>
                          </a:prstGeom>
                        </wps:spPr>
                        <wps:style>
                          <a:lnRef idx="0">
                            <a:schemeClr val="accent1"/>
                          </a:lnRef>
                          <a:fillRef idx="3">
                            <a:schemeClr val="accent1"/>
                          </a:fillRef>
                          <a:effectRef idx="3">
                            <a:schemeClr val="accent1"/>
                          </a:effectRef>
                          <a:fontRef idx="minor">
                            <a:schemeClr val="lt1"/>
                          </a:fontRef>
                        </wps:style>
                        <wps:txbx>
                          <w:txbxContent>
                            <w:p w14:paraId="3F6CBC48" w14:textId="77777777" w:rsidR="00592FFE" w:rsidRDefault="00592FFE" w:rsidP="00706F6E">
                              <w:pPr>
                                <w:pStyle w:val="NormalWeb"/>
                                <w:jc w:val="center"/>
                              </w:pPr>
                              <w:r>
                                <w:rPr>
                                  <w:rFonts w:ascii="Segoe UI Semibold" w:eastAsia="SimHei" w:hAnsi="Segoe UI Semibold"/>
                                  <w:b/>
                                  <w:bCs/>
                                  <w:color w:val="4D4D4D"/>
                                  <w:sz w:val="12"/>
                                  <w:szCs w:val="12"/>
                                </w:rPr>
                                <w:t>Agent 4</w:t>
                              </w:r>
                            </w:p>
                            <w:p w14:paraId="497FE20F"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Cube 113"/>
                        <wps:cNvSpPr/>
                        <wps:spPr>
                          <a:xfrm>
                            <a:off x="1199043" y="1804649"/>
                            <a:ext cx="784436" cy="476250"/>
                          </a:xfrm>
                          <a:prstGeom prst="cube">
                            <a:avLst>
                              <a:gd name="adj" fmla="val 46080"/>
                            </a:avLst>
                          </a:prstGeom>
                        </wps:spPr>
                        <wps:style>
                          <a:lnRef idx="0">
                            <a:schemeClr val="accent3"/>
                          </a:lnRef>
                          <a:fillRef idx="3">
                            <a:schemeClr val="accent3"/>
                          </a:fillRef>
                          <a:effectRef idx="3">
                            <a:schemeClr val="accent3"/>
                          </a:effectRef>
                          <a:fontRef idx="minor">
                            <a:schemeClr val="lt1"/>
                          </a:fontRef>
                        </wps:style>
                        <wps:txbx>
                          <w:txbxContent>
                            <w:p w14:paraId="4A10335D" w14:textId="77777777" w:rsidR="00592FFE" w:rsidRPr="00EC61F3" w:rsidRDefault="00592FFE" w:rsidP="00706F6E">
                              <w:pPr>
                                <w:pStyle w:val="NormalWeb"/>
                                <w:spacing w:line="240" w:lineRule="auto"/>
                                <w:jc w:val="center"/>
                              </w:pPr>
                              <w:r>
                                <w:rPr>
                                  <w:rFonts w:ascii="Segoe UI Semibold" w:eastAsia="SimHei" w:hAnsi="Segoe UI Semibold"/>
                                  <w:b/>
                                  <w:bCs/>
                                  <w:color w:val="4D4D4D"/>
                                  <w:sz w:val="12"/>
                                  <w:szCs w:val="12"/>
                                </w:rPr>
                                <w:t>Device 1</w:t>
                              </w:r>
                            </w:p>
                            <w:p w14:paraId="6A8F4F6C" w14:textId="77777777" w:rsidR="00592FFE" w:rsidRDefault="00592FFE" w:rsidP="00706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Straight Connector 146"/>
                        <wps:cNvCnPr/>
                        <wps:spPr>
                          <a:xfrm>
                            <a:off x="2629229" y="1040699"/>
                            <a:ext cx="865550" cy="90850"/>
                          </a:xfrm>
                          <a:prstGeom prst="line">
                            <a:avLst/>
                          </a:prstGeom>
                          <a:ln w="28575">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wps:wsp>
                        <wps:cNvPr id="118" name="Cube 118"/>
                        <wps:cNvSpPr/>
                        <wps:spPr>
                          <a:xfrm>
                            <a:off x="1199043" y="1550649"/>
                            <a:ext cx="784436" cy="476250"/>
                          </a:xfrm>
                          <a:prstGeom prst="cube">
                            <a:avLst>
                              <a:gd name="adj" fmla="val 46080"/>
                            </a:avLst>
                          </a:prstGeom>
                        </wps:spPr>
                        <wps:style>
                          <a:lnRef idx="0">
                            <a:schemeClr val="accent2"/>
                          </a:lnRef>
                          <a:fillRef idx="3">
                            <a:schemeClr val="accent2"/>
                          </a:fillRef>
                          <a:effectRef idx="3">
                            <a:schemeClr val="accent2"/>
                          </a:effectRef>
                          <a:fontRef idx="minor">
                            <a:schemeClr val="lt1"/>
                          </a:fontRef>
                        </wps:style>
                        <wps:txbx>
                          <w:txbxContent>
                            <w:p w14:paraId="16E6DDDE" w14:textId="77777777" w:rsidR="00592FFE" w:rsidRPr="00115E07" w:rsidRDefault="00592FFE" w:rsidP="00706F6E">
                              <w:pPr>
                                <w:pStyle w:val="NormalWeb"/>
                                <w:spacing w:line="240" w:lineRule="auto"/>
                                <w:jc w:val="center"/>
                                <w:rPr>
                                  <w:i/>
                                </w:rPr>
                              </w:pPr>
                              <w:r>
                                <w:rPr>
                                  <w:rFonts w:ascii="Segoe UI Semibold" w:eastAsia="SimHei" w:hAnsi="Segoe UI Semibold"/>
                                  <w:b/>
                                  <w:bCs/>
                                  <w:color w:val="4D4D4D"/>
                                  <w:sz w:val="12"/>
                                  <w:szCs w:val="12"/>
                                </w:rPr>
                                <w:t>Control 1</w:t>
                              </w:r>
                            </w:p>
                            <w:p w14:paraId="31DA5C40" w14:textId="77777777" w:rsidR="00592FFE" w:rsidRDefault="00592FFE" w:rsidP="00706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Cube 137"/>
                        <wps:cNvSpPr/>
                        <wps:spPr>
                          <a:xfrm>
                            <a:off x="3319224" y="850199"/>
                            <a:ext cx="784225" cy="476250"/>
                          </a:xfrm>
                          <a:prstGeom prst="cube">
                            <a:avLst>
                              <a:gd name="adj" fmla="val 46080"/>
                            </a:avLst>
                          </a:prstGeom>
                        </wps:spPr>
                        <wps:style>
                          <a:lnRef idx="0">
                            <a:schemeClr val="accent3"/>
                          </a:lnRef>
                          <a:fillRef idx="3">
                            <a:schemeClr val="accent3"/>
                          </a:fillRef>
                          <a:effectRef idx="3">
                            <a:schemeClr val="accent3"/>
                          </a:effectRef>
                          <a:fontRef idx="minor">
                            <a:schemeClr val="lt1"/>
                          </a:fontRef>
                        </wps:style>
                        <wps:txbx>
                          <w:txbxContent>
                            <w:p w14:paraId="2111CB7C" w14:textId="77777777" w:rsidR="00592FFE" w:rsidRDefault="00592FFE" w:rsidP="00706F6E">
                              <w:pPr>
                                <w:pStyle w:val="NormalWeb"/>
                                <w:jc w:val="center"/>
                              </w:pPr>
                              <w:r>
                                <w:rPr>
                                  <w:rFonts w:ascii="Segoe UI Semibold" w:eastAsia="SimHei" w:hAnsi="Segoe UI Semibold"/>
                                  <w:b/>
                                  <w:bCs/>
                                  <w:color w:val="4D4D4D"/>
                                  <w:sz w:val="12"/>
                                  <w:szCs w:val="12"/>
                                </w:rPr>
                                <w:t>Device 3</w:t>
                              </w:r>
                            </w:p>
                            <w:p w14:paraId="42B80B6B"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Cube 138"/>
                        <wps:cNvSpPr/>
                        <wps:spPr>
                          <a:xfrm>
                            <a:off x="3319224" y="596199"/>
                            <a:ext cx="784225" cy="476250"/>
                          </a:xfrm>
                          <a:prstGeom prst="cube">
                            <a:avLst>
                              <a:gd name="adj" fmla="val 46080"/>
                            </a:avLst>
                          </a:prstGeom>
                        </wps:spPr>
                        <wps:style>
                          <a:lnRef idx="0">
                            <a:schemeClr val="accent2"/>
                          </a:lnRef>
                          <a:fillRef idx="3">
                            <a:schemeClr val="accent2"/>
                          </a:fillRef>
                          <a:effectRef idx="3">
                            <a:schemeClr val="accent2"/>
                          </a:effectRef>
                          <a:fontRef idx="minor">
                            <a:schemeClr val="lt1"/>
                          </a:fontRef>
                        </wps:style>
                        <wps:txbx>
                          <w:txbxContent>
                            <w:p w14:paraId="299AEAA1" w14:textId="77777777" w:rsidR="00592FFE" w:rsidRDefault="00592FFE" w:rsidP="00706F6E">
                              <w:pPr>
                                <w:pStyle w:val="NormalWeb"/>
                                <w:jc w:val="center"/>
                              </w:pPr>
                              <w:r>
                                <w:rPr>
                                  <w:rFonts w:ascii="Segoe UI Semibold" w:eastAsia="SimHei" w:hAnsi="Segoe UI Semibold"/>
                                  <w:b/>
                                  <w:bCs/>
                                  <w:color w:val="4D4D4D"/>
                                  <w:sz w:val="12"/>
                                  <w:szCs w:val="12"/>
                                </w:rPr>
                                <w:t>Control 3</w:t>
                              </w:r>
                            </w:p>
                            <w:p w14:paraId="3727E566"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Cube 139"/>
                        <wps:cNvSpPr/>
                        <wps:spPr>
                          <a:xfrm>
                            <a:off x="3319224" y="342199"/>
                            <a:ext cx="784225" cy="476250"/>
                          </a:xfrm>
                          <a:prstGeom prst="cube">
                            <a:avLst>
                              <a:gd name="adj" fmla="val 46080"/>
                            </a:avLst>
                          </a:prstGeom>
                        </wps:spPr>
                        <wps:style>
                          <a:lnRef idx="0">
                            <a:schemeClr val="accent1"/>
                          </a:lnRef>
                          <a:fillRef idx="3">
                            <a:schemeClr val="accent1"/>
                          </a:fillRef>
                          <a:effectRef idx="3">
                            <a:schemeClr val="accent1"/>
                          </a:effectRef>
                          <a:fontRef idx="minor">
                            <a:schemeClr val="lt1"/>
                          </a:fontRef>
                        </wps:style>
                        <wps:txbx>
                          <w:txbxContent>
                            <w:p w14:paraId="10985BC4" w14:textId="77777777" w:rsidR="00592FFE" w:rsidRDefault="00592FFE" w:rsidP="00706F6E">
                              <w:pPr>
                                <w:pStyle w:val="NormalWeb"/>
                                <w:jc w:val="center"/>
                              </w:pPr>
                              <w:r>
                                <w:rPr>
                                  <w:rFonts w:ascii="Segoe UI Semibold" w:eastAsia="SimHei" w:hAnsi="Segoe UI Semibold"/>
                                  <w:b/>
                                  <w:bCs/>
                                  <w:color w:val="4D4D4D"/>
                                  <w:sz w:val="12"/>
                                  <w:szCs w:val="12"/>
                                </w:rPr>
                                <w:t>Agent 3</w:t>
                              </w:r>
                            </w:p>
                            <w:p w14:paraId="40051C49"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Cube 119"/>
                        <wps:cNvSpPr/>
                        <wps:spPr>
                          <a:xfrm>
                            <a:off x="1199043" y="1296649"/>
                            <a:ext cx="784436" cy="476250"/>
                          </a:xfrm>
                          <a:prstGeom prst="cube">
                            <a:avLst>
                              <a:gd name="adj" fmla="val 46080"/>
                            </a:avLst>
                          </a:prstGeom>
                        </wps:spPr>
                        <wps:style>
                          <a:lnRef idx="0">
                            <a:schemeClr val="accent1"/>
                          </a:lnRef>
                          <a:fillRef idx="3">
                            <a:schemeClr val="accent1"/>
                          </a:fillRef>
                          <a:effectRef idx="3">
                            <a:schemeClr val="accent1"/>
                          </a:effectRef>
                          <a:fontRef idx="minor">
                            <a:schemeClr val="lt1"/>
                          </a:fontRef>
                        </wps:style>
                        <wps:txbx>
                          <w:txbxContent>
                            <w:p w14:paraId="1F1AEB32" w14:textId="77777777" w:rsidR="00592FFE" w:rsidRPr="00115E07" w:rsidRDefault="00592FFE" w:rsidP="00706F6E">
                              <w:pPr>
                                <w:pStyle w:val="NormalWeb"/>
                                <w:spacing w:line="240" w:lineRule="auto"/>
                                <w:jc w:val="center"/>
                                <w:rPr>
                                  <w:i/>
                                </w:rPr>
                              </w:pPr>
                              <w:r>
                                <w:rPr>
                                  <w:rFonts w:ascii="Segoe UI Semibold" w:eastAsia="SimHei" w:hAnsi="Segoe UI Semibold"/>
                                  <w:b/>
                                  <w:bCs/>
                                  <w:color w:val="4D4D4D"/>
                                  <w:sz w:val="12"/>
                                  <w:szCs w:val="12"/>
                                </w:rPr>
                                <w:t>Agent 1</w:t>
                              </w:r>
                            </w:p>
                            <w:p w14:paraId="66BDAC5C" w14:textId="77777777" w:rsidR="00592FFE" w:rsidRDefault="00592FFE" w:rsidP="00706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Connector 143"/>
                        <wps:cNvCnPr/>
                        <wps:spPr>
                          <a:xfrm flipV="1">
                            <a:off x="1881879" y="1940199"/>
                            <a:ext cx="1175657" cy="125603"/>
                          </a:xfrm>
                          <a:prstGeom prst="line">
                            <a:avLst/>
                          </a:prstGeom>
                          <a:ln w="28575">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flipV="1">
                            <a:off x="3536508" y="1072449"/>
                            <a:ext cx="478971" cy="789350"/>
                          </a:xfrm>
                          <a:prstGeom prst="line">
                            <a:avLst/>
                          </a:prstGeom>
                          <a:ln w="28575">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wps:wsp>
                        <wps:cNvPr id="128" name="Cube 128"/>
                        <wps:cNvSpPr/>
                        <wps:spPr>
                          <a:xfrm>
                            <a:off x="2861979" y="1639549"/>
                            <a:ext cx="784225" cy="476250"/>
                          </a:xfrm>
                          <a:prstGeom prst="cube">
                            <a:avLst>
                              <a:gd name="adj" fmla="val 46080"/>
                            </a:avLst>
                          </a:prstGeom>
                        </wps:spPr>
                        <wps:style>
                          <a:lnRef idx="0">
                            <a:schemeClr val="accent3"/>
                          </a:lnRef>
                          <a:fillRef idx="3">
                            <a:schemeClr val="accent3"/>
                          </a:fillRef>
                          <a:effectRef idx="3">
                            <a:schemeClr val="accent3"/>
                          </a:effectRef>
                          <a:fontRef idx="minor">
                            <a:schemeClr val="lt1"/>
                          </a:fontRef>
                        </wps:style>
                        <wps:txbx>
                          <w:txbxContent>
                            <w:p w14:paraId="158A4567" w14:textId="77777777" w:rsidR="00592FFE" w:rsidRDefault="00592FFE" w:rsidP="00706F6E">
                              <w:pPr>
                                <w:pStyle w:val="NormalWeb"/>
                                <w:jc w:val="center"/>
                              </w:pPr>
                              <w:r>
                                <w:rPr>
                                  <w:rFonts w:ascii="Segoe UI Semibold" w:eastAsia="SimHei" w:hAnsi="Segoe UI Semibold"/>
                                  <w:b/>
                                  <w:bCs/>
                                  <w:color w:val="4D4D4D"/>
                                  <w:sz w:val="12"/>
                                  <w:szCs w:val="12"/>
                                </w:rPr>
                                <w:t>Device 2</w:t>
                              </w:r>
                            </w:p>
                            <w:p w14:paraId="74953D2F"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Cube 129"/>
                        <wps:cNvSpPr/>
                        <wps:spPr>
                          <a:xfrm>
                            <a:off x="2861979" y="1385549"/>
                            <a:ext cx="784225" cy="476250"/>
                          </a:xfrm>
                          <a:prstGeom prst="cube">
                            <a:avLst>
                              <a:gd name="adj" fmla="val 46080"/>
                            </a:avLst>
                          </a:prstGeom>
                        </wps:spPr>
                        <wps:style>
                          <a:lnRef idx="0">
                            <a:schemeClr val="accent2"/>
                          </a:lnRef>
                          <a:fillRef idx="3">
                            <a:schemeClr val="accent2"/>
                          </a:fillRef>
                          <a:effectRef idx="3">
                            <a:schemeClr val="accent2"/>
                          </a:effectRef>
                          <a:fontRef idx="minor">
                            <a:schemeClr val="lt1"/>
                          </a:fontRef>
                        </wps:style>
                        <wps:txbx>
                          <w:txbxContent>
                            <w:p w14:paraId="1C5919D4" w14:textId="77777777" w:rsidR="00592FFE" w:rsidRDefault="00592FFE" w:rsidP="00706F6E">
                              <w:pPr>
                                <w:pStyle w:val="NormalWeb"/>
                                <w:jc w:val="center"/>
                              </w:pPr>
                              <w:r>
                                <w:rPr>
                                  <w:rFonts w:ascii="Segoe UI Semibold" w:eastAsia="SimHei" w:hAnsi="Segoe UI Semibold"/>
                                  <w:b/>
                                  <w:bCs/>
                                  <w:color w:val="4D4D4D"/>
                                  <w:sz w:val="12"/>
                                  <w:szCs w:val="12"/>
                                </w:rPr>
                                <w:t>Control 2</w:t>
                              </w:r>
                            </w:p>
                            <w:p w14:paraId="2140A745"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Cube 130"/>
                        <wps:cNvSpPr/>
                        <wps:spPr>
                          <a:xfrm>
                            <a:off x="2861979" y="1131549"/>
                            <a:ext cx="784225" cy="476250"/>
                          </a:xfrm>
                          <a:prstGeom prst="cube">
                            <a:avLst>
                              <a:gd name="adj" fmla="val 46080"/>
                            </a:avLst>
                          </a:prstGeom>
                        </wps:spPr>
                        <wps:style>
                          <a:lnRef idx="0">
                            <a:schemeClr val="accent1"/>
                          </a:lnRef>
                          <a:fillRef idx="3">
                            <a:schemeClr val="accent1"/>
                          </a:fillRef>
                          <a:effectRef idx="3">
                            <a:schemeClr val="accent1"/>
                          </a:effectRef>
                          <a:fontRef idx="minor">
                            <a:schemeClr val="lt1"/>
                          </a:fontRef>
                        </wps:style>
                        <wps:txbx>
                          <w:txbxContent>
                            <w:p w14:paraId="485DBFF5" w14:textId="77777777" w:rsidR="00592FFE" w:rsidRDefault="00592FFE" w:rsidP="00706F6E">
                              <w:pPr>
                                <w:pStyle w:val="NormalWeb"/>
                                <w:jc w:val="center"/>
                              </w:pPr>
                              <w:r>
                                <w:rPr>
                                  <w:rFonts w:ascii="Segoe UI Semibold" w:eastAsia="SimHei" w:hAnsi="Segoe UI Semibold"/>
                                  <w:b/>
                                  <w:bCs/>
                                  <w:color w:val="4D4D4D"/>
                                  <w:sz w:val="12"/>
                                  <w:szCs w:val="12"/>
                                </w:rPr>
                                <w:t>Agent 2</w:t>
                              </w:r>
                            </w:p>
                            <w:p w14:paraId="4F99F531" w14:textId="77777777" w:rsidR="00592FFE" w:rsidRDefault="00592FFE" w:rsidP="00706F6E">
                              <w:pPr>
                                <w:pStyle w:val="NormalWeb"/>
                                <w:ind w:firstLine="720"/>
                                <w:jc w:val="center"/>
                              </w:pPr>
                              <w:r>
                                <w:rPr>
                                  <w:rFonts w:eastAsia="SimSu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40" name="Group 140"/>
                        <wpg:cNvGrpSpPr/>
                        <wpg:grpSpPr>
                          <a:xfrm>
                            <a:off x="1333168" y="388177"/>
                            <a:ext cx="744845" cy="219646"/>
                            <a:chOff x="0" y="0"/>
                            <a:chExt cx="857771" cy="241346"/>
                          </a:xfrm>
                        </wpg:grpSpPr>
                        <pic:pic xmlns:pic="http://schemas.openxmlformats.org/drawingml/2006/picture">
                          <pic:nvPicPr>
                            <pic:cNvPr id="141" name="Picture 141"/>
                            <pic:cNvPicPr>
                              <a:picLocks noChangeAspect="1"/>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142" name="Picture 142"/>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160" name="Group 160"/>
                        <wpg:cNvGrpSpPr/>
                        <wpg:grpSpPr>
                          <a:xfrm rot="8197675">
                            <a:off x="2909194" y="799280"/>
                            <a:ext cx="651016" cy="223936"/>
                            <a:chOff x="0" y="0"/>
                            <a:chExt cx="857771" cy="241346"/>
                          </a:xfrm>
                        </wpg:grpSpPr>
                        <pic:pic xmlns:pic="http://schemas.openxmlformats.org/drawingml/2006/picture">
                          <pic:nvPicPr>
                            <pic:cNvPr id="161" name="Picture 161"/>
                            <pic:cNvPicPr>
                              <a:picLocks noChangeAspect="1"/>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162" name="Picture 162"/>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148" name="Group 148"/>
                        <wpg:cNvGrpSpPr/>
                        <wpg:grpSpPr>
                          <a:xfrm rot="18982017">
                            <a:off x="1410420" y="760770"/>
                            <a:ext cx="902867" cy="307399"/>
                            <a:chOff x="0" y="0"/>
                            <a:chExt cx="857771" cy="241346"/>
                          </a:xfrm>
                        </wpg:grpSpPr>
                        <pic:pic xmlns:pic="http://schemas.openxmlformats.org/drawingml/2006/picture">
                          <pic:nvPicPr>
                            <pic:cNvPr id="149" name="Picture 149"/>
                            <pic:cNvPicPr>
                              <a:picLocks noChangeAspect="1"/>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150" name="Picture 150"/>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151" name="Group 151"/>
                        <wpg:cNvGrpSpPr/>
                        <wpg:grpSpPr>
                          <a:xfrm rot="4732112">
                            <a:off x="1006250" y="926677"/>
                            <a:ext cx="744219" cy="219075"/>
                            <a:chOff x="0" y="0"/>
                            <a:chExt cx="857771" cy="241346"/>
                          </a:xfrm>
                        </wpg:grpSpPr>
                        <pic:pic xmlns:pic="http://schemas.openxmlformats.org/drawingml/2006/picture">
                          <pic:nvPicPr>
                            <pic:cNvPr id="152" name="Picture 152"/>
                            <pic:cNvPicPr>
                              <a:picLocks noChangeAspect="1"/>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153" name="Picture 153"/>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154" name="Group 154"/>
                        <wpg:cNvGrpSpPr/>
                        <wpg:grpSpPr>
                          <a:xfrm rot="1385262">
                            <a:off x="2642501" y="374456"/>
                            <a:ext cx="744219" cy="219075"/>
                            <a:chOff x="0" y="0"/>
                            <a:chExt cx="857771" cy="241346"/>
                          </a:xfrm>
                        </wpg:grpSpPr>
                        <pic:pic xmlns:pic="http://schemas.openxmlformats.org/drawingml/2006/picture">
                          <pic:nvPicPr>
                            <pic:cNvPr id="155" name="Picture 155"/>
                            <pic:cNvPicPr>
                              <a:picLocks noChangeAspect="1"/>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156" name="Picture 156"/>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g:wgp>
                        <wpg:cNvPr id="157" name="Group 157"/>
                        <wpg:cNvGrpSpPr/>
                        <wpg:grpSpPr>
                          <a:xfrm rot="507028">
                            <a:off x="1881105" y="1269184"/>
                            <a:ext cx="1024333" cy="299838"/>
                            <a:chOff x="0" y="0"/>
                            <a:chExt cx="857771" cy="241346"/>
                          </a:xfrm>
                        </wpg:grpSpPr>
                        <pic:pic xmlns:pic="http://schemas.openxmlformats.org/drawingml/2006/picture">
                          <pic:nvPicPr>
                            <pic:cNvPr id="158" name="Picture 158"/>
                            <pic:cNvPicPr>
                              <a:picLocks noChangeAspect="1"/>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159" name="Picture 159"/>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s:wsp>
                        <wps:cNvPr id="163" name="Straight Connector 163"/>
                        <wps:cNvCnPr/>
                        <wps:spPr>
                          <a:xfrm flipV="1">
                            <a:off x="2586542" y="2651261"/>
                            <a:ext cx="754357" cy="1"/>
                          </a:xfrm>
                          <a:prstGeom prst="line">
                            <a:avLst/>
                          </a:prstGeom>
                          <a:ln w="28575">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wps:wsp>
                      <wps:wsp>
                        <wps:cNvPr id="164" name="Text Box 4"/>
                        <wps:cNvSpPr txBox="1"/>
                        <wps:spPr>
                          <a:xfrm>
                            <a:off x="3291147" y="2531427"/>
                            <a:ext cx="10344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034D0" w14:textId="77777777" w:rsidR="00592FFE" w:rsidRPr="00EC464B" w:rsidRDefault="00592FFE" w:rsidP="00706F6E">
                              <w:pPr>
                                <w:pStyle w:val="NormalWeb"/>
                                <w:jc w:val="center"/>
                                <w:rPr>
                                  <w:sz w:val="20"/>
                                </w:rPr>
                              </w:pPr>
                              <w:r w:rsidRPr="00EC464B">
                                <w:rPr>
                                  <w:rFonts w:ascii="Segoe UI Semibold" w:eastAsia="SimHei" w:hAnsi="Segoe UI Semibold"/>
                                  <w:b/>
                                  <w:bCs/>
                                  <w:color w:val="4D4D4D"/>
                                  <w:sz w:val="14"/>
                                  <w:szCs w:val="18"/>
                                </w:rPr>
                                <w:t>Electrical Connection</w:t>
                              </w:r>
                            </w:p>
                          </w:txbxContent>
                        </wps:txbx>
                        <wps:bodyPr rot="0" spcFirstLastPara="0" vert="horz" wrap="none" lIns="91440" tIns="45720" rIns="91440" bIns="45720" numCol="1" spcCol="0" rtlCol="0" fromWordArt="0" anchor="ctr" anchorCtr="0" forceAA="0" compatLnSpc="1">
                          <a:prstTxWarp prst="textNoShape">
                            <a:avLst/>
                          </a:prstTxWarp>
                          <a:noAutofit/>
                        </wps:bodyPr>
                      </wps:wsp>
                      <wpg:wgp>
                        <wpg:cNvPr id="165" name="Group 165"/>
                        <wpg:cNvGrpSpPr/>
                        <wpg:grpSpPr>
                          <a:xfrm rot="1024384">
                            <a:off x="2603682" y="2735108"/>
                            <a:ext cx="675244" cy="218127"/>
                            <a:chOff x="0" y="0"/>
                            <a:chExt cx="857771" cy="241346"/>
                          </a:xfrm>
                        </wpg:grpSpPr>
                        <pic:pic xmlns:pic="http://schemas.openxmlformats.org/drawingml/2006/picture">
                          <pic:nvPicPr>
                            <pic:cNvPr id="166" name="Picture 166"/>
                            <pic:cNvPicPr>
                              <a:picLocks noChangeAspect="1"/>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20744599">
                              <a:off x="0" y="115487"/>
                              <a:ext cx="410553" cy="125859"/>
                            </a:xfrm>
                            <a:prstGeom prst="rect">
                              <a:avLst/>
                            </a:prstGeom>
                          </pic:spPr>
                        </pic:pic>
                        <pic:pic xmlns:pic="http://schemas.openxmlformats.org/drawingml/2006/picture">
                          <pic:nvPicPr>
                            <pic:cNvPr id="167" name="Picture 167"/>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9955294">
                              <a:off x="447561" y="0"/>
                              <a:ext cx="410210" cy="125730"/>
                            </a:xfrm>
                            <a:prstGeom prst="rect">
                              <a:avLst/>
                            </a:prstGeom>
                          </pic:spPr>
                        </pic:pic>
                      </wpg:wgp>
                      <wps:wsp>
                        <wps:cNvPr id="168" name="Text Box 4"/>
                        <wps:cNvSpPr txBox="1"/>
                        <wps:spPr>
                          <a:xfrm>
                            <a:off x="3283425" y="2738256"/>
                            <a:ext cx="86487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6EB7F" w14:textId="77777777" w:rsidR="00592FFE" w:rsidRPr="00EC464B" w:rsidRDefault="00592FFE" w:rsidP="00706F6E">
                              <w:pPr>
                                <w:pStyle w:val="NormalWeb"/>
                                <w:jc w:val="center"/>
                                <w:rPr>
                                  <w:sz w:val="20"/>
                                </w:rPr>
                              </w:pPr>
                              <w:r>
                                <w:rPr>
                                  <w:rFonts w:ascii="Segoe UI Semibold" w:eastAsia="SimHei" w:hAnsi="Segoe UI Semibold"/>
                                  <w:b/>
                                  <w:bCs/>
                                  <w:color w:val="4D4D4D"/>
                                  <w:sz w:val="14"/>
                                  <w:szCs w:val="18"/>
                                </w:rPr>
                                <w:t>Data Connection</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93" name="Text Box 4"/>
                        <wps:cNvSpPr txBox="1"/>
                        <wps:spPr>
                          <a:xfrm>
                            <a:off x="4587095" y="75169"/>
                            <a:ext cx="916305"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56279" w14:textId="77777777" w:rsidR="00592FFE" w:rsidRPr="00437B95" w:rsidRDefault="00592FFE" w:rsidP="00706F6E">
                              <w:pPr>
                                <w:pStyle w:val="NormalWeb"/>
                                <w:spacing w:line="240" w:lineRule="auto"/>
                                <w:jc w:val="left"/>
                                <w:rPr>
                                  <w:rFonts w:ascii="Segoe UI Semibold" w:eastAsia="SimHei" w:hAnsi="Segoe UI Semibold"/>
                                  <w:b/>
                                  <w:bCs/>
                                  <w:color w:val="CC3300"/>
                                  <w:sz w:val="16"/>
                                  <w:szCs w:val="18"/>
                                </w:rPr>
                              </w:pPr>
                              <w:r w:rsidRPr="00437B95">
                                <w:rPr>
                                  <w:rFonts w:ascii="Segoe UI Semibold" w:eastAsia="SimHei" w:hAnsi="Segoe UI Semibold"/>
                                  <w:b/>
                                  <w:bCs/>
                                  <w:color w:val="CC3300"/>
                                  <w:sz w:val="16"/>
                                  <w:szCs w:val="18"/>
                                </w:rPr>
                                <w:t>MAS Layer:</w:t>
                              </w:r>
                            </w:p>
                            <w:p w14:paraId="2C6F6EAF" w14:textId="77777777" w:rsidR="00592FFE" w:rsidRDefault="00592FFE" w:rsidP="00706F6E">
                              <w:pPr>
                                <w:pStyle w:val="NormalWeb"/>
                                <w:spacing w:line="240" w:lineRule="auto"/>
                                <w:jc w:val="left"/>
                                <w:rPr>
                                  <w:rFonts w:ascii="Segoe UI Semibold" w:eastAsia="SimHei" w:hAnsi="Segoe UI Semibold"/>
                                  <w:b/>
                                  <w:bCs/>
                                  <w:color w:val="CC3300"/>
                                  <w:sz w:val="16"/>
                                  <w:szCs w:val="18"/>
                                </w:rPr>
                              </w:pPr>
                              <w:r w:rsidRPr="00437B95">
                                <w:rPr>
                                  <w:rFonts w:ascii="Segoe UI Semibold" w:eastAsia="SimHei" w:hAnsi="Segoe UI Semibold"/>
                                  <w:b/>
                                  <w:bCs/>
                                  <w:color w:val="CC3300"/>
                                  <w:sz w:val="16"/>
                                  <w:szCs w:val="18"/>
                                </w:rPr>
                                <w:t xml:space="preserve">Secondary + </w:t>
                              </w:r>
                            </w:p>
                            <w:p w14:paraId="49F6084A" w14:textId="77777777" w:rsidR="00592FFE" w:rsidRPr="00437B95" w:rsidRDefault="00592FFE" w:rsidP="00706F6E">
                              <w:pPr>
                                <w:pStyle w:val="NormalWeb"/>
                                <w:spacing w:line="240" w:lineRule="auto"/>
                                <w:jc w:val="left"/>
                                <w:rPr>
                                  <w:color w:val="CC3300"/>
                                  <w:sz w:val="22"/>
                                </w:rPr>
                              </w:pPr>
                              <w:r w:rsidRPr="00437B95">
                                <w:rPr>
                                  <w:rFonts w:ascii="Segoe UI Semibold" w:eastAsia="SimHei" w:hAnsi="Segoe UI Semibold"/>
                                  <w:b/>
                                  <w:bCs/>
                                  <w:color w:val="CC3300"/>
                                  <w:sz w:val="16"/>
                                  <w:szCs w:val="18"/>
                                </w:rPr>
                                <w:t>Tertiary Control</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94" name="Text Box 4"/>
                        <wps:cNvSpPr txBox="1"/>
                        <wps:spPr>
                          <a:xfrm>
                            <a:off x="4593406" y="434421"/>
                            <a:ext cx="80835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35625" w14:textId="77777777" w:rsidR="00592FFE" w:rsidRDefault="00592FFE" w:rsidP="00706F6E">
                              <w:pPr>
                                <w:pStyle w:val="NormalWeb"/>
                                <w:spacing w:line="240" w:lineRule="auto"/>
                                <w:jc w:val="left"/>
                                <w:rPr>
                                  <w:rFonts w:ascii="Segoe UI Semibold" w:eastAsia="SimHei" w:hAnsi="Segoe UI Semibold"/>
                                  <w:b/>
                                  <w:bCs/>
                                  <w:color w:val="003300"/>
                                  <w:sz w:val="16"/>
                                  <w:szCs w:val="18"/>
                                </w:rPr>
                              </w:pPr>
                              <w:r w:rsidRPr="00437B95">
                                <w:rPr>
                                  <w:rFonts w:ascii="Segoe UI Semibold" w:eastAsia="SimHei" w:hAnsi="Segoe UI Semibold"/>
                                  <w:b/>
                                  <w:bCs/>
                                  <w:color w:val="003300"/>
                                  <w:sz w:val="16"/>
                                  <w:szCs w:val="18"/>
                                </w:rPr>
                                <w:t>Primary</w:t>
                              </w:r>
                            </w:p>
                            <w:p w14:paraId="7EA8E69E" w14:textId="07BCCA3F" w:rsidR="00592FFE" w:rsidRPr="00437B95" w:rsidRDefault="00592FFE" w:rsidP="00706F6E">
                              <w:pPr>
                                <w:pStyle w:val="NormalWeb"/>
                                <w:spacing w:line="240" w:lineRule="auto"/>
                                <w:jc w:val="left"/>
                                <w:rPr>
                                  <w:color w:val="003300"/>
                                  <w:sz w:val="22"/>
                                </w:rPr>
                              </w:pPr>
                              <w:r w:rsidRPr="00437B95">
                                <w:rPr>
                                  <w:rFonts w:ascii="Segoe UI Semibold" w:eastAsia="SimHei" w:hAnsi="Segoe UI Semibold"/>
                                  <w:b/>
                                  <w:bCs/>
                                  <w:color w:val="003300"/>
                                  <w:sz w:val="16"/>
                                  <w:szCs w:val="18"/>
                                </w:rPr>
                                <w:t>Control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95" name="Text Box 4"/>
                        <wps:cNvSpPr txBox="1"/>
                        <wps:spPr>
                          <a:xfrm>
                            <a:off x="4589525" y="686461"/>
                            <a:ext cx="77089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43AED" w14:textId="77777777" w:rsidR="00592FFE" w:rsidRPr="00437B95" w:rsidRDefault="00592FFE" w:rsidP="00706F6E">
                              <w:pPr>
                                <w:pStyle w:val="NormalWeb"/>
                                <w:spacing w:line="240" w:lineRule="auto"/>
                                <w:jc w:val="left"/>
                                <w:rPr>
                                  <w:color w:val="800000"/>
                                  <w:sz w:val="22"/>
                                </w:rPr>
                              </w:pPr>
                              <w:r>
                                <w:rPr>
                                  <w:rFonts w:ascii="Segoe UI Semibold" w:eastAsia="SimHei" w:hAnsi="Segoe UI Semibold"/>
                                  <w:b/>
                                  <w:bCs/>
                                  <w:color w:val="800000"/>
                                  <w:sz w:val="16"/>
                                  <w:szCs w:val="18"/>
                                </w:rPr>
                                <w:t>Device</w:t>
                              </w:r>
                              <w:r w:rsidRPr="00437B95">
                                <w:rPr>
                                  <w:rFonts w:ascii="Segoe UI Semibold" w:eastAsia="SimHei" w:hAnsi="Segoe UI Semibold"/>
                                  <w:b/>
                                  <w:bCs/>
                                  <w:color w:val="800000"/>
                                  <w:sz w:val="16"/>
                                  <w:szCs w:val="18"/>
                                </w:rPr>
                                <w:t xml:space="preserve">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98" name="Straight Connector 98"/>
                        <wps:cNvCnPr/>
                        <wps:spPr>
                          <a:xfrm flipV="1">
                            <a:off x="3372834" y="255738"/>
                            <a:ext cx="1270736" cy="1254795"/>
                          </a:xfrm>
                          <a:prstGeom prst="line">
                            <a:avLst/>
                          </a:prstGeom>
                          <a:ln w="12700">
                            <a:solidFill>
                              <a:srgbClr val="CC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36000" y="1510533"/>
                            <a:ext cx="3314700" cy="0"/>
                          </a:xfrm>
                          <a:prstGeom prst="line">
                            <a:avLst/>
                          </a:prstGeom>
                          <a:ln w="12700">
                            <a:solidFill>
                              <a:srgbClr val="CC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V="1">
                            <a:off x="3395292" y="518104"/>
                            <a:ext cx="1270558" cy="1254795"/>
                          </a:xfrm>
                          <a:prstGeom prst="line">
                            <a:avLst/>
                          </a:prstGeom>
                          <a:ln w="12700">
                            <a:solidFill>
                              <a:srgbClr val="00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58925" y="1772899"/>
                            <a:ext cx="3314236" cy="0"/>
                          </a:xfrm>
                          <a:prstGeom prst="line">
                            <a:avLst/>
                          </a:prstGeom>
                          <a:ln w="12700">
                            <a:solidFill>
                              <a:srgbClr val="0033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V="1">
                            <a:off x="3395297" y="775605"/>
                            <a:ext cx="1270558" cy="1254795"/>
                          </a:xfrm>
                          <a:prstGeom prst="line">
                            <a:avLst/>
                          </a:prstGeom>
                          <a:ln w="12700">
                            <a:solidFill>
                              <a:srgbClr val="8000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58930" y="2030400"/>
                            <a:ext cx="3314236" cy="0"/>
                          </a:xfrm>
                          <a:prstGeom prst="line">
                            <a:avLst/>
                          </a:prstGeom>
                          <a:ln w="12700">
                            <a:solidFill>
                              <a:srgbClr val="800000">
                                <a:alpha val="30196"/>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flipV="1">
                            <a:off x="3373282" y="1026104"/>
                            <a:ext cx="1270558" cy="1254795"/>
                          </a:xfrm>
                          <a:prstGeom prst="line">
                            <a:avLst/>
                          </a:prstGeom>
                          <a:ln w="12700">
                            <a:solidFill>
                              <a:srgbClr val="000000">
                                <a:alpha val="52941"/>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36915" y="2286761"/>
                            <a:ext cx="3314236" cy="0"/>
                          </a:xfrm>
                          <a:prstGeom prst="line">
                            <a:avLst/>
                          </a:prstGeom>
                          <a:ln w="12700">
                            <a:solidFill>
                              <a:srgbClr val="000000">
                                <a:alpha val="52941"/>
                              </a:srgb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 name="Right Brace 10"/>
                        <wps:cNvSpPr/>
                        <wps:spPr>
                          <a:xfrm>
                            <a:off x="4557962" y="295188"/>
                            <a:ext cx="83729" cy="195432"/>
                          </a:xfrm>
                          <a:prstGeom prst="rightBrace">
                            <a:avLst>
                              <a:gd name="adj1" fmla="val 31751"/>
                              <a:gd name="adj2" fmla="val 50000"/>
                            </a:avLst>
                          </a:prstGeom>
                          <a:ln w="3175">
                            <a:solidFill>
                              <a:srgbClr val="CC33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ight Brace 124"/>
                        <wps:cNvSpPr/>
                        <wps:spPr>
                          <a:xfrm>
                            <a:off x="4563171" y="557895"/>
                            <a:ext cx="83185" cy="194945"/>
                          </a:xfrm>
                          <a:prstGeom prst="rightBrace">
                            <a:avLst>
                              <a:gd name="adj1" fmla="val 31751"/>
                              <a:gd name="adj2" fmla="val 50000"/>
                            </a:avLst>
                          </a:prstGeom>
                          <a:ln w="3175">
                            <a:solidFill>
                              <a:srgbClr val="0033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Right Brace 125"/>
                        <wps:cNvSpPr/>
                        <wps:spPr>
                          <a:xfrm>
                            <a:off x="4567639" y="803391"/>
                            <a:ext cx="83729" cy="195432"/>
                          </a:xfrm>
                          <a:prstGeom prst="rightBrace">
                            <a:avLst>
                              <a:gd name="adj1" fmla="val 31751"/>
                              <a:gd name="adj2" fmla="val 50000"/>
                            </a:avLst>
                          </a:prstGeom>
                          <a:ln w="3175">
                            <a:solidFill>
                              <a:srgbClr val="8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8F54A5D" id="Canvas 112" o:spid="_x0000_s1401" editas="canvas" style="width:433.3pt;height:241.8pt;mso-position-horizontal-relative:char;mso-position-vertical-relative:line" coordsize="55022,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">
                <v:shape id="_x0000_s1402" type="#_x0000_t75" style="position:absolute;width:55022;height:30708;visibility:visible;mso-wrap-style:square" stroked="t" strokecolor="black [3213]" strokeweight=".5pt">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403" type="#_x0000_t7" style="position:absolute;left:445;top:10312;width:45740;height:12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XAL4A&#10;AADaAAAADwAAAGRycy9kb3ducmV2LnhtbERPzWoCMRC+F/oOYQrearaCVbZGqaLgpQe1DzBsxt3F&#10;zSQkWV19+s6h4PHj+1+sBtepK8XUejbwMS5AEVfetlwb+D3t3uegUka22HkmA3dKsFq+viywtP7G&#10;B7oec60khFOJBpqcQ6l1qhpymMY+EAt39tFhFhhrbSPeJNx1elIUn9phy9LQYKBNQ9Xl2DuZ0eJ6&#10;4/tDP5vvHo+f/TTEbReMGb0N31+gMg35Kf53760B2SpXxA9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uVwC+AAAA2gAAAA8AAAAAAAAAAAAAAAAAmAIAAGRycy9kb3ducmV2&#10;LnhtbFBLBQYAAAAABAAEAPUAAACDAwAAAAA=&#10;" adj="5974" fillcolor="#ddd [3204]" stroked="f" strokeweight="1pt"/>
                <v:line id="Straight Connector 97" o:spid="_x0000_s1404" style="position:absolute;visibility:visible;mso-wrap-style:square" from="13065,2557" to="46215,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X/8AAAADbAAAADwAAAGRycy9kb3ducmV2LnhtbESPzarCMBSE9xd8h3CEu7umuvCnGkUE&#10;0Z20+gCH5thWm5OSRFvf/kYQXA4z8w2z2vSmEU9yvrasYDxKQBAXVtdcKric939zED4ga2wsk4IX&#10;edisBz8rTLXtOKNnHkoRIexTVFCF0KZS+qIig35kW+LoXa0zGKJ0pdQOuwg3jZwkyVQarDkuVNjS&#10;rqLinj+MgvnNep9dzvnhcTtlllz32s9KpX6H/XYJIlAfvuFP+6gVLGbw/hJ/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O1//AAAAA2wAAAA8AAAAAAAAAAAAAAAAA&#10;oQIAAGRycy9kb3ducmV2LnhtbFBLBQYAAAAABAAEAPkAAACOAwAAAAA=&#10;" strokecolor="#c30" strokeweight="1pt">
                  <v:stroke dashstyle="dash" opacity="19789f" joinstyle="miter"/>
                </v:line>
                <v:line id="Straight Connector 103" o:spid="_x0000_s1405" style="position:absolute;visibility:visible;mso-wrap-style:square" from="13293,5181" to="46438,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zCsQAAADcAAAADwAAAGRycy9kb3ducmV2LnhtbERPTWvCQBC9C/6HZQQvUje1WiS6ilRa&#10;hR5KbPU8Zsckmp1Ns1uN/74rCN7m8T5nOm9MKc5Uu8Kygud+BII4tbrgTMHP9/vTGITzyBpLy6Tg&#10;Sg7ms3ZrirG2F07ovPGZCCHsYlSQe1/FUro0J4OubyviwB1sbdAHWGdS13gJ4aaUgyh6lQYLDg05&#10;VvSWU3ra/BkFZvhlFkt/TfafvdV6OfrdbY/Jh1LdTrOYgPDU+If47l7rMD96gdsz4QI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bMKxAAAANwAAAAPAAAAAAAAAAAA&#10;AAAAAKECAABkcnMvZG93bnJldi54bWxQSwUGAAAAAAQABAD5AAAAkgMAAAAA&#10;" strokecolor="#030" strokeweight="1pt">
                  <v:stroke dashstyle="dash" opacity="19789f" joinstyle="miter"/>
                </v:line>
                <v:line id="Straight Connector 108" o:spid="_x0000_s1406" style="position:absolute;visibility:visible;mso-wrap-style:square" from="13293,7756" to="46438,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8ccAAADcAAAADwAAAGRycy9kb3ducmV2LnhtbESPQWvCQBCF74X+h2WEXoruNodWoqtI&#10;oaWIYLVF9DZmxyQ0Oxuyq6b/vnMoeJvhvXnvm+m89426UBfrwBaeRgYUcRFczaWF76+34RhUTMgO&#10;m8Bk4ZcizGf3d1PMXbjyhi7bVCoJ4ZijhSqlNtc6FhV5jKPQEot2Cp3HJGtXatfhVcJ9ozNjnrXH&#10;mqWhwpZeKyp+tmdvwZvDcv+43q13vFoejy+b90X2mVn7MOgXE1CJ+nQz/19/OME3QivPyAR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ZrxxwAAANwAAAAPAAAAAAAA&#10;AAAAAAAAAKECAABkcnMvZG93bnJldi54bWxQSwUGAAAAAAQABAD5AAAAlQMAAAAA&#10;" strokecolor="maroon" strokeweight="1pt">
                  <v:stroke dashstyle="dash" opacity="19789f" joinstyle="miter"/>
                </v:line>
                <v:line id="Straight Connector 120" o:spid="_x0000_s1407" style="position:absolute;visibility:visible;mso-wrap-style:square" from="13073,10261" to="46218,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Eq7sQAAADcAAAADwAAAGRycy9kb3ducmV2LnhtbESPQWvCQBCF74X+h2UK3uqmOZQSXUUs&#10;ghQpaIPnMTsmwexs2F2T+O87h0JvM7w3732zXE+uUwOF2Ho28DbPQBFX3rZcGyh/dq8foGJCtth5&#10;JgMPirBePT8tsbB+5CMNp1QrCeFYoIEmpb7QOlYNOYxz3xOLdvXBYZI11NoGHCXcdTrPsnftsGVp&#10;aLCnbUPV7XR3Bq5f+f0znPflaM/l7nIYpsN3Ohoze5k2C1CJpvRv/rveW8H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SruxAAAANwAAAAPAAAAAAAAAAAA&#10;AAAAAKECAABkcnMvZG93bnJldi54bWxQSwUGAAAAAAQABAD5AAAAkgMAAAAA&#10;" strokeweight="1pt">
                  <v:stroke dashstyle="dash" opacity="34695f" joinstyle="miter"/>
                </v:line>
                <v:line id="Straight Connector 99" o:spid="_x0000_s1408" style="position:absolute;flip:y;visibility:visible;mso-wrap-style:square" from="360,2497" to="13066,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Q4MMAAADbAAAADwAAAGRycy9kb3ducmV2LnhtbESPQWvCQBSE7wX/w/KE3pqNHiSJrlLE&#10;1pKe1Hh/ZF+T4O7bkF1N+u+7hUKPw8x8w2x2kzXiQYPvHCtYJCkI4trpjhsF1eXtJQPhA7JG45gU&#10;fJOH3Xb2tMFCu5FP9DiHRkQI+wIVtCH0hZS+bsmiT1xPHL0vN1gMUQ6N1AOOEW6NXKbpSlrsOC60&#10;2NO+pfp2vlsFWR6y/dV8nqpDubzfuozNe3lU6nk+va5BBJrCf/iv/aEV5D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d0ODDAAAA2wAAAA8AAAAAAAAAAAAA&#10;AAAAoQIAAGRycy9kb3ducmV2LnhtbFBLBQYAAAAABAAEAPkAAACRAwAAAAA=&#10;" strokecolor="#c30" strokeweight="1pt">
                  <v:stroke dashstyle="dash" opacity="19789f" joinstyle="miter"/>
                </v:line>
                <v:line id="Straight Connector 105" o:spid="_x0000_s1409" style="position:absolute;flip:y;visibility:visible;mso-wrap-style:square" from="589,5120" to="13293,1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yZcMAAADcAAAADwAAAGRycy9kb3ducmV2LnhtbERPzWrCQBC+C32HZQq9iG5SMZbUVUpB&#10;aE+10QcYs2OSNjubZNckvn1XEHqbj+931tvR1KKnzlWWFcTzCARxbnXFhYLjYTd7AeE8ssbaMim4&#10;koPt5mGyxlTbgb+pz3whQgi7FBWU3jeplC4vyaCb24Y4cGfbGfQBdoXUHQ4h3NTyOYoSabDi0FBi&#10;Q+8l5b/ZxShw5svr/efp3LZ9PE1+VpfdaUFKPT2Ob68gPI3+X3x3f+gwP1rC7Z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5smXDAAAA3AAAAA8AAAAAAAAAAAAA&#10;AAAAoQIAAGRycy9kb3ducmV2LnhtbFBLBQYAAAAABAAEAPkAAACRAwAAAAA=&#10;" strokecolor="#030" strokeweight="1pt">
                  <v:stroke dashstyle="dash" opacity="19789f" joinstyle="miter"/>
                </v:line>
                <v:line id="Straight Connector 110" o:spid="_x0000_s1410" style="position:absolute;flip:y;visibility:visible;mso-wrap-style:square" from="589,7695" to="13293,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eX8IAAADcAAAADwAAAGRycy9kb3ducmV2LnhtbESPQW/CMAyF75P4D5GRdhtpd0CsEBAC&#10;IRA3GBduVmPaiMYpTQbl388HJG623vN7n2eL3jfqTl10gQ3kowwUcRms48rA6XfzNQEVE7LFJjAZ&#10;eFKExXzwMcPChgcf6H5MlZIQjgUaqFNqC61jWZPHOAotsWiX0HlMsnaVth0+JNw3+jvLxtqjY2mo&#10;saVVTeX1+OcN7M+4cuzWfX6+bSZbh8+f5c4Z8znsl1NQifr0Nr+ud1bwc8GXZ2QCP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LeX8IAAADcAAAADwAAAAAAAAAAAAAA&#10;AAChAgAAZHJzL2Rvd25yZXYueG1sUEsFBgAAAAAEAAQA+QAAAJADAAAAAA==&#10;" strokecolor="maroon" strokeweight="1pt">
                  <v:stroke dashstyle="dash" opacity="19789f" joinstyle="miter"/>
                </v:line>
                <v:line id="Straight Connector 122" o:spid="_x0000_s1411" style="position:absolute;flip:y;visibility:visible;mso-wrap-style:square" from="369,10200" to="13073,2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c6cMAAADcAAAADwAAAGRycy9kb3ducmV2LnhtbERPS2vCQBC+F/oflin0ppuGUiS6BiMU&#10;pPRQ4wO8DdnJA7OzSXbV+O/dQqG3+fies0hH04orDa6xrOBtGoEgLqxuuFKw331OZiCcR9bYWiYF&#10;d3KQLp+fFphoe+MtXXNfiRDCLkEFtfddIqUrajLoprYjDlxpB4M+wKGSesBbCDetjKPoQxpsODTU&#10;2NG6puKcX4yCMn7vcZ3/lCfZ9v3B3LPv41em1OvLuJqD8DT6f/Gfe6PD/DiG32fC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1nOnDAAAA3AAAAA8AAAAAAAAAAAAA&#10;AAAAoQIAAGRycy9kb3ducmV2LnhtbFBLBQYAAAAABAAEAPkAAACRAwAAAAA=&#10;" strokeweight="1pt">
                  <v:stroke dashstyle="dash" opacity="34695f" joinstyle="miter"/>
                </v:lin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4" o:spid="_x0000_s1412" type="#_x0000_t16" style="position:absolute;left:7855;top:10724;width:7842;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wSsQA&#10;AADcAAAADwAAAGRycy9kb3ducmV2LnhtbERP22rCQBB9L/Qflin0rW5SJYToKiIIQqHUtFD6NmTH&#10;JJqdjdltLn/vCoW+zeFcZ7UZTSN66lxtWUE8i0AQF1bXXCr4+ty/pCCcR9bYWCYFEznYrB8fVphp&#10;O/CR+tyXIoSwy1BB5X2bSemKigy6mW2JA3eynUEfYFdK3eEQwk0jX6MokQZrDg0VtrSrqLjkv0bB&#10;frie3+Y/oyzfD9N3EqfbIY4+lHp+GrdLEJ5G/y/+cx90mD9fwP2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MErEAAAA3AAAAA8AAAAAAAAAAAAAAAAAmAIAAGRycy9k&#10;b3ducmV2LnhtbFBLBQYAAAAABAAEAPUAAACJAwAAAAA=&#10;" adj="9953" fillcolor="#9c9c9c [3030]" stroked="f">
                  <v:fill color2="#949494 [3174]" rotate="t" colors="0 #a2a2a2;.5 #969696;1 #858585" focus="100%" type="gradient">
                    <o:fill v:ext="view" type="gradientUnscaled"/>
                  </v:fill>
                  <v:shadow on="t" color="black" opacity="41287f" offset="0,1.5pt"/>
                  <v:textbox>
                    <w:txbxContent>
                      <w:p w14:paraId="27E102E4" w14:textId="77777777" w:rsidR="00592FFE" w:rsidRDefault="00592FFE" w:rsidP="00706F6E">
                        <w:pPr>
                          <w:pStyle w:val="NormalWeb"/>
                          <w:jc w:val="center"/>
                        </w:pPr>
                        <w:r>
                          <w:rPr>
                            <w:rFonts w:ascii="Segoe UI Semibold" w:eastAsia="SimHei" w:hAnsi="Segoe UI Semibold"/>
                            <w:b/>
                            <w:bCs/>
                            <w:color w:val="4D4D4D"/>
                            <w:sz w:val="12"/>
                            <w:szCs w:val="12"/>
                          </w:rPr>
                          <w:t>Device 5</w:t>
                        </w:r>
                      </w:p>
                      <w:p w14:paraId="7E38B632" w14:textId="77777777" w:rsidR="00592FFE" w:rsidRDefault="00592FFE" w:rsidP="00706F6E">
                        <w:pPr>
                          <w:pStyle w:val="NormalWeb"/>
                          <w:ind w:firstLine="720"/>
                          <w:jc w:val="center"/>
                        </w:pPr>
                        <w:r>
                          <w:rPr>
                            <w:rFonts w:eastAsia="SimSun"/>
                          </w:rPr>
                          <w:t> </w:t>
                        </w:r>
                      </w:p>
                    </w:txbxContent>
                  </v:textbox>
                </v:shape>
                <v:shape id="Cube 135" o:spid="_x0000_s1413" type="#_x0000_t16" style="position:absolute;left:7855;top:8184;width:7842;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cjsMA&#10;AADcAAAADwAAAGRycy9kb3ducmV2LnhtbERPTUsDMRC9F/wPYQRvNqtikW3TokWlVCi42oO3IRl3&#10;124mSzK2239vCkJv83ifM1sMvlN7iqkNbOBmXIAitsG1XBv4/Hi5fgCVBNlhF5gMHCnBYn4xmmHp&#10;woHfaV9JrXIIpxINNCJ9qXWyDXlM49ATZ+47RI+SYay1i3jI4b7Tt0Ux0R5bzg0N9rRsyO6qX2/A&#10;PrVr+YqvP4VsV/Z5F2n5tiFjri6HxykooUHO4n/3yuX5d/dweiZf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ZcjsMAAADcAAAADwAAAAAAAAAAAAAAAACYAgAAZHJzL2Rv&#10;d25yZXYueG1sUEsFBgAAAAAEAAQA9QAAAIgDAAAAAA==&#10;" adj="9953" fillcolor="#b6b6b6 [3029]" stroked="f">
                  <v:fill color2="#afafaf [3173]" rotate="t" colors="0 #bbb;.5 #b2b2b2;1 #9e9e9e" focus="100%" type="gradient">
                    <o:fill v:ext="view" type="gradientUnscaled"/>
                  </v:fill>
                  <v:shadow on="t" color="black" opacity="41287f" offset="0,1.5pt"/>
                  <v:textbox>
                    <w:txbxContent>
                      <w:p w14:paraId="60B2A668" w14:textId="77777777" w:rsidR="00592FFE" w:rsidRDefault="00592FFE" w:rsidP="00706F6E">
                        <w:pPr>
                          <w:pStyle w:val="NormalWeb"/>
                          <w:jc w:val="center"/>
                        </w:pPr>
                        <w:r>
                          <w:rPr>
                            <w:rFonts w:ascii="Segoe UI Semibold" w:eastAsia="SimHei" w:hAnsi="Segoe UI Semibold"/>
                            <w:b/>
                            <w:bCs/>
                            <w:color w:val="4D4D4D"/>
                            <w:sz w:val="12"/>
                            <w:szCs w:val="12"/>
                          </w:rPr>
                          <w:t>Control 5</w:t>
                        </w:r>
                      </w:p>
                      <w:p w14:paraId="40A6C291" w14:textId="77777777" w:rsidR="00592FFE" w:rsidRDefault="00592FFE" w:rsidP="00706F6E">
                        <w:pPr>
                          <w:pStyle w:val="NormalWeb"/>
                          <w:ind w:firstLine="720"/>
                          <w:jc w:val="center"/>
                        </w:pPr>
                        <w:r>
                          <w:rPr>
                            <w:rFonts w:eastAsia="SimSun"/>
                          </w:rPr>
                          <w:t> </w:t>
                        </w:r>
                      </w:p>
                    </w:txbxContent>
                  </v:textbox>
                </v:shape>
                <v:shape id="Cube 136" o:spid="_x0000_s1414" type="#_x0000_t16" style="position:absolute;left:7855;top:5644;width:7842;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P8IA&#10;AADcAAAADwAAAGRycy9kb3ducmV2LnhtbERPTWsCMRC9F/wPYYTealalIqtRVJT20MvagtdhM2bD&#10;bibrJur6702h0Ns83ucs171rxI26YD0rGI8yEMSl15aNgp/vw9scRIjIGhvPpOBBAdarwcsSc+3v&#10;XNDtGI1IIRxyVFDF2OZShrIih2HkW+LEnX3nMCbYGak7vKdw18hJls2kQ8upocKWdhWV9fHqFNTG&#10;Fx98qufF/n1b783Obr4uVqnXYb9ZgIjUx3/xn/tTp/nTGfw+ky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r8/wgAAANwAAAAPAAAAAAAAAAAAAAAAAJgCAABkcnMvZG93&#10;bnJldi54bWxQSwUGAAAAAAQABAD1AAAAhwMAAAAA&#10;" adj="9953" fillcolor="#dfdfdf [3028]" stroked="f">
                  <v:fill color2="#dadada [3172]" rotate="t" colors="0 #e3e3e3;.5 #ddd;1 #c4c4c4" focus="100%" type="gradient">
                    <o:fill v:ext="view" type="gradientUnscaled"/>
                  </v:fill>
                  <v:shadow on="t" color="black" opacity="41287f" offset="0,1.5pt"/>
                  <v:textbox>
                    <w:txbxContent>
                      <w:p w14:paraId="588305E6" w14:textId="77777777" w:rsidR="00592FFE" w:rsidRDefault="00592FFE" w:rsidP="00706F6E">
                        <w:pPr>
                          <w:pStyle w:val="NormalWeb"/>
                          <w:jc w:val="center"/>
                        </w:pPr>
                        <w:r>
                          <w:rPr>
                            <w:rFonts w:ascii="Segoe UI Semibold" w:eastAsia="SimHei" w:hAnsi="Segoe UI Semibold"/>
                            <w:b/>
                            <w:bCs/>
                            <w:color w:val="4D4D4D"/>
                            <w:sz w:val="12"/>
                            <w:szCs w:val="12"/>
                          </w:rPr>
                          <w:t>Agent 5</w:t>
                        </w:r>
                      </w:p>
                      <w:p w14:paraId="35861E80" w14:textId="77777777" w:rsidR="00592FFE" w:rsidRDefault="00592FFE" w:rsidP="00706F6E">
                        <w:pPr>
                          <w:pStyle w:val="NormalWeb"/>
                          <w:ind w:firstLine="720"/>
                          <w:jc w:val="center"/>
                        </w:pPr>
                        <w:r>
                          <w:rPr>
                            <w:rFonts w:eastAsia="SimSun"/>
                          </w:rPr>
                          <w:t> </w:t>
                        </w:r>
                      </w:p>
                    </w:txbxContent>
                  </v:textbox>
                </v:shape>
                <v:shape id="Text Box 4" o:spid="_x0000_s1415" type="#_x0000_t202" style="position:absolute;left:21836;top:23359;width:5995;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rXcEA&#10;AADbAAAADwAAAGRycy9kb3ducmV2LnhtbERPTWvCQBC9F/wPywje6kbBItFNKJXSIohUS89Ddkyi&#10;2dmQncbYX+8ehB4f73udD65RPXWh9mxgNk1AERfe1lwa+D6+Py9BBUG22HgmAzcKkGejpzWm1l/5&#10;i/qDlCqGcEjRQCXSplqHoiKHYepb4sidfOdQIuxKbTu8xnDX6HmSvGiHNceGClt6q6i4HH6dgY95&#10;vZXFbf+zkf2w2/b4l+zc2ZjJeHhdgRIa5F/8cH9aA8u4Pn6JP0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613BAAAA2wAAAA8AAAAAAAAAAAAAAAAAmAIAAGRycy9kb3du&#10;cmV2LnhtbFBLBQYAAAAABAAEAPUAAACGAwAAAAA=&#10;" filled="f" stroked="f" strokeweight=".5pt">
                  <v:textbox>
                    <w:txbxContent>
                      <w:p w14:paraId="754CD516" w14:textId="77777777" w:rsidR="00592FFE" w:rsidRPr="00EC464B" w:rsidRDefault="00592FFE" w:rsidP="00706F6E">
                        <w:pPr>
                          <w:pStyle w:val="NormalWeb"/>
                          <w:jc w:val="center"/>
                          <w:rPr>
                            <w:sz w:val="18"/>
                            <w:szCs w:val="18"/>
                          </w:rPr>
                        </w:pPr>
                        <w:r>
                          <w:rPr>
                            <w:rFonts w:ascii="Segoe UI Semibold" w:eastAsia="SimHei" w:hAnsi="Segoe UI Semibold"/>
                            <w:b/>
                            <w:bCs/>
                            <w:iCs/>
                            <w:color w:val="4D4D4D"/>
                            <w:sz w:val="18"/>
                            <w:szCs w:val="18"/>
                          </w:rPr>
                          <w:t>Legend:</w:t>
                        </w:r>
                      </w:p>
                    </w:txbxContent>
                  </v:textbox>
                </v:shape>
                <v:line id="Straight Connector 145" o:spid="_x0000_s1416" style="position:absolute;flip:y;visibility:visible;mso-wrap-style:square" from="15094,10724" to="21803,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Qi8MAAADcAAAADwAAAGRycy9kb3ducmV2LnhtbESPQYvCMBCF74L/IYzgTVPFytI1yrKL&#10;IOhFLXsemrEtNpOSRNvdX28EwdsM78373qw2vWnEnZyvLSuYTRMQxIXVNZcK8vN28gHCB2SNjWVS&#10;8EceNuvhYIWZth0f6X4KpYgh7DNUUIXQZlL6oiKDfmpb4qhdrDMY4upKqR12Mdw0cp4kS2mw5kio&#10;sKXviorr6WYiZNbt07S4pPb3kLvrYv6jO/uv1HjUf32CCNSHt/l1vdOx/iKF5zNxA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L0IvDAAAA3AAAAA8AAAAAAAAAAAAA&#10;AAAAoQIAAGRycy9kb3ducmV2LnhtbFBLBQYAAAAABAAEAPkAAACRAwAAAAA=&#10;" strokecolor="#393939 [2409]" strokeweight="2.25pt">
                  <v:stroke joinstyle="miter"/>
                </v:line>
                <v:line id="Straight Connector 144" o:spid="_x0000_s1417" style="position:absolute;visibility:visible;mso-wrap-style:square" from="10055,14639" to="13738,2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8AbMIAAADcAAAADwAAAGRycy9kb3ducmV2LnhtbERP32vCMBB+H+x/CDfwZcxUV8aojSKC&#10;sEenBX28NWdTmlxqk2n33y+DgW/38f28cjU6K640hNazgtk0A0Fce91yo6A6bF/eQYSIrNF6JgU/&#10;FGC1fHwosdD+xp903cdGpBAOBSowMfaFlKE25DBMfU+cuLMfHMYEh0bqAW8p3Fk5z7I36bDl1GCw&#10;p42hutt/OwWn1676MpVle9Gb3fOxzxu3Oyk1eRrXCxCRxngX/7s/dJqf5/D3TLp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8AbMIAAADcAAAADwAAAAAAAAAAAAAA&#10;AAChAgAAZHJzL2Rvd25yZXYueG1sUEsFBgAAAAAEAAQA+QAAAJADAAAAAA==&#10;" strokecolor="#393939 [2409]" strokeweight="2.25pt">
                  <v:stroke joinstyle="miter"/>
                </v:line>
                <v:shape id="Cube 131" o:spid="_x0000_s1418" type="#_x0000_t16" style="position:absolute;left:19834;top:7695;width:7843;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T0sEA&#10;AADcAAAADwAAAGRycy9kb3ducmV2LnhtbERPy6rCMBDdC/5DGOHuNK2CSDWKCIIgyPUB4m5oxrb3&#10;NpPaRFv/3giCuzmc58wWrSnFg2pXWFYQDyIQxKnVBWcKTsd1fwLCeWSNpWVS8CQHi3m3M8NE24b3&#10;9Dj4TIQQdgkqyL2vEildmpNBN7AVceCutjboA6wzqWtsQrgp5TCKxtJgwaEhx4pWOaX/h7tRsG5u&#10;f9vRpZXZbvM8j+PJsomjX6V+eu1yCsJT67/ij3ujw/xRD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k9LBAAAA3AAAAA8AAAAAAAAAAAAAAAAAmAIAAGRycy9kb3du&#10;cmV2LnhtbFBLBQYAAAAABAAEAPUAAACGAwAAAAA=&#10;" adj="9953" fillcolor="#9c9c9c [3030]" stroked="f">
                  <v:fill color2="#949494 [3174]" rotate="t" colors="0 #a2a2a2;.5 #969696;1 #858585" focus="100%" type="gradient">
                    <o:fill v:ext="view" type="gradientUnscaled"/>
                  </v:fill>
                  <v:shadow on="t" color="black" opacity="41287f" offset="0,1.5pt"/>
                  <v:textbox>
                    <w:txbxContent>
                      <w:p w14:paraId="1F979CDD" w14:textId="77777777" w:rsidR="00592FFE" w:rsidRDefault="00592FFE" w:rsidP="00706F6E">
                        <w:pPr>
                          <w:pStyle w:val="NormalWeb"/>
                          <w:jc w:val="center"/>
                        </w:pPr>
                        <w:r>
                          <w:rPr>
                            <w:rFonts w:ascii="Segoe UI Semibold" w:eastAsia="SimHei" w:hAnsi="Segoe UI Semibold"/>
                            <w:b/>
                            <w:bCs/>
                            <w:color w:val="4D4D4D"/>
                            <w:sz w:val="12"/>
                            <w:szCs w:val="12"/>
                          </w:rPr>
                          <w:t>Device 4</w:t>
                        </w:r>
                      </w:p>
                      <w:p w14:paraId="1669851B" w14:textId="77777777" w:rsidR="00592FFE" w:rsidRDefault="00592FFE" w:rsidP="00706F6E">
                        <w:pPr>
                          <w:pStyle w:val="NormalWeb"/>
                          <w:ind w:firstLine="720"/>
                          <w:jc w:val="center"/>
                        </w:pPr>
                        <w:r>
                          <w:rPr>
                            <w:rFonts w:eastAsia="SimSun"/>
                          </w:rPr>
                          <w:t> </w:t>
                        </w:r>
                      </w:p>
                    </w:txbxContent>
                  </v:textbox>
                </v:shape>
                <v:shape id="Cube 132" o:spid="_x0000_s1419" type="#_x0000_t16" style="position:absolute;left:19834;top:5155;width:7843;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sMA&#10;AADcAAAADwAAAGRycy9kb3ducmV2LnhtbERPTWsCMRC9F/wPYQrearYKpWyNUsUWsVCorQdvQzLd&#10;Xd1MlmTU7b9vCgVv83ifM533vlVniqkJbOB+VIAitsE1XBn4+ny5ewSVBNlhG5gM/FCC+WxwM8XS&#10;hQt/0HkrlcohnEo0UIt0pdbJ1uQxjUJHnLnvED1KhrHSLuIlh/tWj4viQXtsODfU2NGyJnvcnrwB&#10;u2g2so+vh0J2a7s6Rlq+vZMxw9v++QmUUC9X8b977fL8yRj+nskX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E+sMAAADcAAAADwAAAAAAAAAAAAAAAACYAgAAZHJzL2Rv&#10;d25yZXYueG1sUEsFBgAAAAAEAAQA9QAAAIgDAAAAAA==&#10;" adj="9953" fillcolor="#b6b6b6 [3029]" stroked="f">
                  <v:fill color2="#afafaf [3173]" rotate="t" colors="0 #bbb;.5 #b2b2b2;1 #9e9e9e" focus="100%" type="gradient">
                    <o:fill v:ext="view" type="gradientUnscaled"/>
                  </v:fill>
                  <v:shadow on="t" color="black" opacity="41287f" offset="0,1.5pt"/>
                  <v:textbox>
                    <w:txbxContent>
                      <w:p w14:paraId="692426D6" w14:textId="77777777" w:rsidR="00592FFE" w:rsidRDefault="00592FFE" w:rsidP="00706F6E">
                        <w:pPr>
                          <w:pStyle w:val="NormalWeb"/>
                          <w:jc w:val="center"/>
                        </w:pPr>
                        <w:r>
                          <w:rPr>
                            <w:rFonts w:ascii="Segoe UI Semibold" w:eastAsia="SimHei" w:hAnsi="Segoe UI Semibold"/>
                            <w:b/>
                            <w:bCs/>
                            <w:color w:val="4D4D4D"/>
                            <w:sz w:val="12"/>
                            <w:szCs w:val="12"/>
                          </w:rPr>
                          <w:t>Control 4</w:t>
                        </w:r>
                      </w:p>
                      <w:p w14:paraId="2AF2CB44" w14:textId="77777777" w:rsidR="00592FFE" w:rsidRDefault="00592FFE" w:rsidP="00706F6E">
                        <w:pPr>
                          <w:pStyle w:val="NormalWeb"/>
                          <w:ind w:firstLine="720"/>
                          <w:jc w:val="center"/>
                        </w:pPr>
                        <w:r>
                          <w:rPr>
                            <w:rFonts w:eastAsia="SimSun"/>
                          </w:rPr>
                          <w:t> </w:t>
                        </w:r>
                      </w:p>
                    </w:txbxContent>
                  </v:textbox>
                </v:shape>
                <v:shape id="Cube 133" o:spid="_x0000_s1420" type="#_x0000_t16" style="position:absolute;left:19834;top:2615;width:7843;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cp8IA&#10;AADcAAAADwAAAGRycy9kb3ducmV2LnhtbERPTWsCMRC9F/wPYQRvNWulRVajqCj20Muq4HXYjNmw&#10;m8m6SXX9902h0Ns83ucsVr1rxJ26YD0rmIwzEMSl15aNgvNp/zoDESKyxsYzKXhSgNVy8LLAXPsH&#10;F3Q/RiNSCIccFVQxtrmUoazIYRj7ljhxV985jAl2RuoOHyncNfItyz6kQ8upocKWthWV9fHbKaiN&#10;Lw58qWfF7n1T78zWrr9uVqnRsF/PQUTq47/4z/2p0/zpFH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RynwgAAANwAAAAPAAAAAAAAAAAAAAAAAJgCAABkcnMvZG93&#10;bnJldi54bWxQSwUGAAAAAAQABAD1AAAAhwMAAAAA&#10;" adj="9953" fillcolor="#dfdfdf [3028]" stroked="f">
                  <v:fill color2="#dadada [3172]" rotate="t" colors="0 #e3e3e3;.5 #ddd;1 #c4c4c4" focus="100%" type="gradient">
                    <o:fill v:ext="view" type="gradientUnscaled"/>
                  </v:fill>
                  <v:shadow on="t" color="black" opacity="41287f" offset="0,1.5pt"/>
                  <v:textbox>
                    <w:txbxContent>
                      <w:p w14:paraId="3F6CBC48" w14:textId="77777777" w:rsidR="00592FFE" w:rsidRDefault="00592FFE" w:rsidP="00706F6E">
                        <w:pPr>
                          <w:pStyle w:val="NormalWeb"/>
                          <w:jc w:val="center"/>
                        </w:pPr>
                        <w:r>
                          <w:rPr>
                            <w:rFonts w:ascii="Segoe UI Semibold" w:eastAsia="SimHei" w:hAnsi="Segoe UI Semibold"/>
                            <w:b/>
                            <w:bCs/>
                            <w:color w:val="4D4D4D"/>
                            <w:sz w:val="12"/>
                            <w:szCs w:val="12"/>
                          </w:rPr>
                          <w:t>Agent 4</w:t>
                        </w:r>
                      </w:p>
                      <w:p w14:paraId="497FE20F" w14:textId="77777777" w:rsidR="00592FFE" w:rsidRDefault="00592FFE" w:rsidP="00706F6E">
                        <w:pPr>
                          <w:pStyle w:val="NormalWeb"/>
                          <w:ind w:firstLine="720"/>
                          <w:jc w:val="center"/>
                        </w:pPr>
                        <w:r>
                          <w:rPr>
                            <w:rFonts w:eastAsia="SimSun"/>
                          </w:rPr>
                          <w:t> </w:t>
                        </w:r>
                      </w:p>
                    </w:txbxContent>
                  </v:textbox>
                </v:shape>
                <v:shape id="Cube 113" o:spid="_x0000_s1421" type="#_x0000_t16" style="position:absolute;left:11990;top:18046;width:7844;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0XsEA&#10;AADcAAAADwAAAGRycy9kb3ducmV2LnhtbERPy6rCMBDdC/5DGOHuNK2CSDWKCIIgyPUB4m5oxrb3&#10;NpPaRFv/3giCuzmc58wWrSnFg2pXWFYQDyIQxKnVBWcKTsd1fwLCeWSNpWVS8CQHi3m3M8NE24b3&#10;9Dj4TIQQdgkqyL2vEildmpNBN7AVceCutjboA6wzqWtsQrgp5TCKxtJgwaEhx4pWOaX/h7tRsG5u&#10;f9vRpZXZbvM8j+PJsomjX6V+eu1yCsJT67/ij3ujw/x4B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19F7BAAAA3AAAAA8AAAAAAAAAAAAAAAAAmAIAAGRycy9kb3du&#10;cmV2LnhtbFBLBQYAAAAABAAEAPUAAACGAwAAAAA=&#10;" adj="9953" fillcolor="#9c9c9c [3030]" stroked="f">
                  <v:fill color2="#949494 [3174]" rotate="t" colors="0 #a2a2a2;.5 #969696;1 #858585" focus="100%" type="gradient">
                    <o:fill v:ext="view" type="gradientUnscaled"/>
                  </v:fill>
                  <v:shadow on="t" color="black" opacity="41287f" offset="0,1.5pt"/>
                  <v:textbox>
                    <w:txbxContent>
                      <w:p w14:paraId="4A10335D" w14:textId="77777777" w:rsidR="00592FFE" w:rsidRPr="00EC61F3" w:rsidRDefault="00592FFE" w:rsidP="00706F6E">
                        <w:pPr>
                          <w:pStyle w:val="NormalWeb"/>
                          <w:spacing w:line="240" w:lineRule="auto"/>
                          <w:jc w:val="center"/>
                        </w:pPr>
                        <w:r>
                          <w:rPr>
                            <w:rFonts w:ascii="Segoe UI Semibold" w:eastAsia="SimHei" w:hAnsi="Segoe UI Semibold"/>
                            <w:b/>
                            <w:bCs/>
                            <w:color w:val="4D4D4D"/>
                            <w:sz w:val="12"/>
                            <w:szCs w:val="12"/>
                          </w:rPr>
                          <w:t>Device 1</w:t>
                        </w:r>
                      </w:p>
                      <w:p w14:paraId="6A8F4F6C" w14:textId="77777777" w:rsidR="00592FFE" w:rsidRDefault="00592FFE" w:rsidP="00706F6E">
                        <w:pPr>
                          <w:jc w:val="center"/>
                        </w:pPr>
                      </w:p>
                    </w:txbxContent>
                  </v:textbox>
                </v:shape>
                <v:line id="Straight Connector 146" o:spid="_x0000_s1422" style="position:absolute;visibility:visible;mso-wrap-style:square" from="26292,10406" to="34947,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7gMEAAADcAAAADwAAAGRycy9kb3ducmV2LnhtbERPTWsCMRC9C/0PYQpeRLNaEdkaRQTB&#10;o9UFPY6b6WYxmaybqNt/3xQK3ubxPmex6pwVD2pD7VnBeJSBIC69rrlSUBy3wzmIEJE1Ws+k4IcC&#10;rJZvvQXm2j/5ix6HWIkUwiFHBSbGJpcylIYchpFviBP37VuHMcG2krrFZwp3Vk6ybCYd1pwaDDa0&#10;MVReD3en4PxxLS6msGxverMfnJpp5fZnpfrv3foTRKQuvsT/7p1O86cz+HsmX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gTuAwQAAANwAAAAPAAAAAAAAAAAAAAAA&#10;AKECAABkcnMvZG93bnJldi54bWxQSwUGAAAAAAQABAD5AAAAjwMAAAAA&#10;" strokecolor="#393939 [2409]" strokeweight="2.25pt">
                  <v:stroke joinstyle="miter"/>
                </v:line>
                <v:shape id="Cube 118" o:spid="_x0000_s1423" type="#_x0000_t16" style="position:absolute;left:11990;top:15506;width:7844;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vcMUA&#10;AADcAAAADwAAAGRycy9kb3ducmV2LnhtbESPQUsDQQyF74L/YYjgzc7Wg8i202KLSlEQbOvBW5iJ&#10;u9vuZJaZ2K7/3hwEbwnv5b0v8+UYe3OiXLrEDqaTCgyxT6HjxsF+93RzD6YIcsA+MTn4oQLLxeXF&#10;HOuQzvxOp600RkO41OigFRlqa4tvKWKZpIFYta+UI4quubEh41nDY29vq+rORuxYG1ocaN2SP26/&#10;owO/6l7kMz8fKvnY+MdjpvXrGzl3fTU+zMAIjfJv/rveBMWfKq0+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q9wxQAAANwAAAAPAAAAAAAAAAAAAAAAAJgCAABkcnMv&#10;ZG93bnJldi54bWxQSwUGAAAAAAQABAD1AAAAigMAAAAA&#10;" adj="9953" fillcolor="#b6b6b6 [3029]" stroked="f">
                  <v:fill color2="#afafaf [3173]" rotate="t" colors="0 #bbb;.5 #b2b2b2;1 #9e9e9e" focus="100%" type="gradient">
                    <o:fill v:ext="view" type="gradientUnscaled"/>
                  </v:fill>
                  <v:shadow on="t" color="black" opacity="41287f" offset="0,1.5pt"/>
                  <v:textbox>
                    <w:txbxContent>
                      <w:p w14:paraId="16E6DDDE" w14:textId="77777777" w:rsidR="00592FFE" w:rsidRPr="00115E07" w:rsidRDefault="00592FFE" w:rsidP="00706F6E">
                        <w:pPr>
                          <w:pStyle w:val="NormalWeb"/>
                          <w:spacing w:line="240" w:lineRule="auto"/>
                          <w:jc w:val="center"/>
                          <w:rPr>
                            <w:i/>
                          </w:rPr>
                        </w:pPr>
                        <w:r>
                          <w:rPr>
                            <w:rFonts w:ascii="Segoe UI Semibold" w:eastAsia="SimHei" w:hAnsi="Segoe UI Semibold"/>
                            <w:b/>
                            <w:bCs/>
                            <w:color w:val="4D4D4D"/>
                            <w:sz w:val="12"/>
                            <w:szCs w:val="12"/>
                          </w:rPr>
                          <w:t>Control 1</w:t>
                        </w:r>
                      </w:p>
                      <w:p w14:paraId="31DA5C40" w14:textId="77777777" w:rsidR="00592FFE" w:rsidRDefault="00592FFE" w:rsidP="00706F6E">
                        <w:pPr>
                          <w:jc w:val="center"/>
                        </w:pPr>
                      </w:p>
                    </w:txbxContent>
                  </v:textbox>
                </v:shape>
                <v:shape id="Cube 137" o:spid="_x0000_s1424" type="#_x0000_t16" style="position:absolute;left:33192;top:8501;width:784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uPcIA&#10;AADcAAAADwAAAGRycy9kb3ducmV2LnhtbERPTYvCMBC9C/6HMII3Taug0jWKCIIgiKuCeBua2ba7&#10;zaQ20dZ/vxEEb/N4nzNftqYUD6pdYVlBPIxAEKdWF5wpOJ82gxkI55E1lpZJwZMcLBfdzhwTbRv+&#10;psfRZyKEsEtQQe59lUjp0pwMuqGtiAP3Y2uDPsA6k7rGJoSbUo6iaCINFhwacqxonVP6d7wbBZvm&#10;9rsbX1uZ7bfPyySerZo4OijV77WrLxCeWv8Rv91bHeaPp/B6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49wgAAANwAAAAPAAAAAAAAAAAAAAAAAJgCAABkcnMvZG93&#10;bnJldi54bWxQSwUGAAAAAAQABAD1AAAAhwMAAAAA&#10;" adj="9953" fillcolor="#9c9c9c [3030]" stroked="f">
                  <v:fill color2="#949494 [3174]" rotate="t" colors="0 #a2a2a2;.5 #969696;1 #858585" focus="100%" type="gradient">
                    <o:fill v:ext="view" type="gradientUnscaled"/>
                  </v:fill>
                  <v:shadow on="t" color="black" opacity="41287f" offset="0,1.5pt"/>
                  <v:textbox>
                    <w:txbxContent>
                      <w:p w14:paraId="2111CB7C" w14:textId="77777777" w:rsidR="00592FFE" w:rsidRDefault="00592FFE" w:rsidP="00706F6E">
                        <w:pPr>
                          <w:pStyle w:val="NormalWeb"/>
                          <w:jc w:val="center"/>
                        </w:pPr>
                        <w:r>
                          <w:rPr>
                            <w:rFonts w:ascii="Segoe UI Semibold" w:eastAsia="SimHei" w:hAnsi="Segoe UI Semibold"/>
                            <w:b/>
                            <w:bCs/>
                            <w:color w:val="4D4D4D"/>
                            <w:sz w:val="12"/>
                            <w:szCs w:val="12"/>
                          </w:rPr>
                          <w:t>Device 3</w:t>
                        </w:r>
                      </w:p>
                      <w:p w14:paraId="42B80B6B" w14:textId="77777777" w:rsidR="00592FFE" w:rsidRDefault="00592FFE" w:rsidP="00706F6E">
                        <w:pPr>
                          <w:pStyle w:val="NormalWeb"/>
                          <w:ind w:firstLine="720"/>
                          <w:jc w:val="center"/>
                        </w:pPr>
                        <w:r>
                          <w:rPr>
                            <w:rFonts w:eastAsia="SimSun"/>
                          </w:rPr>
                          <w:t> </w:t>
                        </w:r>
                      </w:p>
                    </w:txbxContent>
                  </v:textbox>
                </v:shape>
                <v:shape id="Cube 138" o:spid="_x0000_s1425" type="#_x0000_t16" style="position:absolute;left:33192;top:5961;width:784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zEMUA&#10;AADcAAAADwAAAGRycy9kb3ducmV2LnhtbESPQUsDQQyF70L/w5CCNztbBZG106KlSlEQrHrwFmbi&#10;7tqdzDIT2/Xfm4PQW8J7ee/LYjXG3hwoly6xg/msAkPsU+i4cfD+9nBxA6YIcsA+MTn4pQKr5eRs&#10;gXVIR36lw04aoyFcanTQigy1tcW3FLHM0kCs2lfKEUXX3NiQ8ajhsbeXVXVtI3asDS0OtG7J73c/&#10;0YG/757kMz9+V/Kx9Zt9pvXzCzl3Ph3vbsEIjXIy/19vg+JfKa0+oxPY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MQxQAAANwAAAAPAAAAAAAAAAAAAAAAAJgCAABkcnMv&#10;ZG93bnJldi54bWxQSwUGAAAAAAQABAD1AAAAigMAAAAA&#10;" adj="9953" fillcolor="#b6b6b6 [3029]" stroked="f">
                  <v:fill color2="#afafaf [3173]" rotate="t" colors="0 #bbb;.5 #b2b2b2;1 #9e9e9e" focus="100%" type="gradient">
                    <o:fill v:ext="view" type="gradientUnscaled"/>
                  </v:fill>
                  <v:shadow on="t" color="black" opacity="41287f" offset="0,1.5pt"/>
                  <v:textbox>
                    <w:txbxContent>
                      <w:p w14:paraId="299AEAA1" w14:textId="77777777" w:rsidR="00592FFE" w:rsidRDefault="00592FFE" w:rsidP="00706F6E">
                        <w:pPr>
                          <w:pStyle w:val="NormalWeb"/>
                          <w:jc w:val="center"/>
                        </w:pPr>
                        <w:r>
                          <w:rPr>
                            <w:rFonts w:ascii="Segoe UI Semibold" w:eastAsia="SimHei" w:hAnsi="Segoe UI Semibold"/>
                            <w:b/>
                            <w:bCs/>
                            <w:color w:val="4D4D4D"/>
                            <w:sz w:val="12"/>
                            <w:szCs w:val="12"/>
                          </w:rPr>
                          <w:t>Control 3</w:t>
                        </w:r>
                      </w:p>
                      <w:p w14:paraId="3727E566" w14:textId="77777777" w:rsidR="00592FFE" w:rsidRDefault="00592FFE" w:rsidP="00706F6E">
                        <w:pPr>
                          <w:pStyle w:val="NormalWeb"/>
                          <w:ind w:firstLine="720"/>
                          <w:jc w:val="center"/>
                        </w:pPr>
                        <w:r>
                          <w:rPr>
                            <w:rFonts w:eastAsia="SimSun"/>
                          </w:rPr>
                          <w:t> </w:t>
                        </w:r>
                      </w:p>
                    </w:txbxContent>
                  </v:textbox>
                </v:shape>
                <v:shape id="Cube 139" o:spid="_x0000_s1426" type="#_x0000_t16" style="position:absolute;left:33192;top:3421;width:784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rTcIA&#10;AADcAAAADwAAAGRycy9kb3ducmV2LnhtbERPTWsCMRC9F/wPYQRvNWulRVejqFjqoZe1gtdhM2bD&#10;bibrJtXtvzeFQm/zeJ+zXPeuETfqgvWsYDLOQBCXXls2Ck5f788zECEia2w8k4IfCrBeDZ6WmGt/&#10;54Jux2hECuGQo4IqxjaXMpQVOQxj3xIn7uI7hzHBzkjd4T2Fu0a+ZNmbdGg5NVTY0q6isj5+OwW1&#10;8cUHn+tZsX/d1nuzs5vPq1VqNOw3CxCR+vgv/nMfdJo/ncPvM+k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StNwgAAANwAAAAPAAAAAAAAAAAAAAAAAJgCAABkcnMvZG93&#10;bnJldi54bWxQSwUGAAAAAAQABAD1AAAAhwMAAAAA&#10;" adj="9953" fillcolor="#dfdfdf [3028]" stroked="f">
                  <v:fill color2="#dadada [3172]" rotate="t" colors="0 #e3e3e3;.5 #ddd;1 #c4c4c4" focus="100%" type="gradient">
                    <o:fill v:ext="view" type="gradientUnscaled"/>
                  </v:fill>
                  <v:shadow on="t" color="black" opacity="41287f" offset="0,1.5pt"/>
                  <v:textbox>
                    <w:txbxContent>
                      <w:p w14:paraId="10985BC4" w14:textId="77777777" w:rsidR="00592FFE" w:rsidRDefault="00592FFE" w:rsidP="00706F6E">
                        <w:pPr>
                          <w:pStyle w:val="NormalWeb"/>
                          <w:jc w:val="center"/>
                        </w:pPr>
                        <w:r>
                          <w:rPr>
                            <w:rFonts w:ascii="Segoe UI Semibold" w:eastAsia="SimHei" w:hAnsi="Segoe UI Semibold"/>
                            <w:b/>
                            <w:bCs/>
                            <w:color w:val="4D4D4D"/>
                            <w:sz w:val="12"/>
                            <w:szCs w:val="12"/>
                          </w:rPr>
                          <w:t>Agent 3</w:t>
                        </w:r>
                      </w:p>
                      <w:p w14:paraId="40051C49" w14:textId="77777777" w:rsidR="00592FFE" w:rsidRDefault="00592FFE" w:rsidP="00706F6E">
                        <w:pPr>
                          <w:pStyle w:val="NormalWeb"/>
                          <w:ind w:firstLine="720"/>
                          <w:jc w:val="center"/>
                        </w:pPr>
                        <w:r>
                          <w:rPr>
                            <w:rFonts w:eastAsia="SimSun"/>
                          </w:rPr>
                          <w:t> </w:t>
                        </w:r>
                      </w:p>
                    </w:txbxContent>
                  </v:textbox>
                </v:shape>
                <v:shape id="Cube 119" o:spid="_x0000_s1427" type="#_x0000_t16" style="position:absolute;left:11990;top:12966;width:7844;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3LcIA&#10;AADcAAAADwAAAGRycy9kb3ducmV2LnhtbERPTWsCMRC9C/0PYQreNGuhYlejqFj04GVtoddhM2bD&#10;bibrJtX13xuh0Ns83ucsVr1rxJW6YD0rmIwzEMSl15aNgu+vz9EMRIjIGhvPpOBOAVbLl8ECc+1v&#10;XND1FI1IIRxyVFDF2OZShrIih2HsW+LEnX3nMCbYGak7vKVw18i3LJtKh5ZTQ4UtbSsq69OvU1Ab&#10;X+z5p54Vu/dNvTNbuz5erFLD1349BxGpj//iP/dBp/mTD3g+k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ctwgAAANwAAAAPAAAAAAAAAAAAAAAAAJgCAABkcnMvZG93&#10;bnJldi54bWxQSwUGAAAAAAQABAD1AAAAhwMAAAAA&#10;" adj="9953" fillcolor="#dfdfdf [3028]" stroked="f">
                  <v:fill color2="#dadada [3172]" rotate="t" colors="0 #e3e3e3;.5 #ddd;1 #c4c4c4" focus="100%" type="gradient">
                    <o:fill v:ext="view" type="gradientUnscaled"/>
                  </v:fill>
                  <v:shadow on="t" color="black" opacity="41287f" offset="0,1.5pt"/>
                  <v:textbox>
                    <w:txbxContent>
                      <w:p w14:paraId="1F1AEB32" w14:textId="77777777" w:rsidR="00592FFE" w:rsidRPr="00115E07" w:rsidRDefault="00592FFE" w:rsidP="00706F6E">
                        <w:pPr>
                          <w:pStyle w:val="NormalWeb"/>
                          <w:spacing w:line="240" w:lineRule="auto"/>
                          <w:jc w:val="center"/>
                          <w:rPr>
                            <w:i/>
                          </w:rPr>
                        </w:pPr>
                        <w:r>
                          <w:rPr>
                            <w:rFonts w:ascii="Segoe UI Semibold" w:eastAsia="SimHei" w:hAnsi="Segoe UI Semibold"/>
                            <w:b/>
                            <w:bCs/>
                            <w:color w:val="4D4D4D"/>
                            <w:sz w:val="12"/>
                            <w:szCs w:val="12"/>
                          </w:rPr>
                          <w:t>Agent 1</w:t>
                        </w:r>
                      </w:p>
                      <w:p w14:paraId="66BDAC5C" w14:textId="77777777" w:rsidR="00592FFE" w:rsidRDefault="00592FFE" w:rsidP="00706F6E">
                        <w:pPr>
                          <w:jc w:val="center"/>
                        </w:pPr>
                      </w:p>
                    </w:txbxContent>
                  </v:textbox>
                </v:shape>
                <v:line id="Straight Connector 143" o:spid="_x0000_s1428" style="position:absolute;flip:y;visibility:visible;mso-wrap-style:square" from="18818,19401" to="30575,2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ZMUAAADcAAAADwAAAGRycy9kb3ducmV2LnhtbESPQWvDMAyF74P+B6PCbquTrCklrRPK&#10;SmGwXdaWnkWsJqGxHGyvyfbr58FgN4n39L6nbTWZXtzJ+c6ygnSRgCCure64UXA+HZ7WIHxA1thb&#10;JgVf5KEqZw9bLLQd+YPux9CIGMK+QAVtCEMhpa9bMugXdiCO2tU6gyGurpHa4RjDTS+zJFlJgx1H&#10;QosDvbRU346fJkLS8S3P62tuL+9nd1tmez3ab6Ue59NuAyLQFP7Nf9evOtZfPsPvM3EC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tZMUAAADcAAAADwAAAAAAAAAA&#10;AAAAAAChAgAAZHJzL2Rvd25yZXYueG1sUEsFBgAAAAAEAAQA+QAAAJMDAAAAAA==&#10;" strokecolor="#393939 [2409]" strokeweight="2.25pt">
                  <v:stroke joinstyle="miter"/>
                </v:line>
                <v:line id="Straight Connector 147" o:spid="_x0000_s1429" style="position:absolute;flip:y;visibility:visible;mso-wrap-style:square" from="35365,10724" to="40154,1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XrZ8MAAADcAAAADwAAAGRycy9kb3ducmV2LnhtbESPQYvCMBCF7wv+hzCCtzVV7CrVKKII&#10;wnpZFc9DM7bFZlKSaKu/fiMs7G2G9+Z9bxarztTiQc5XlhWMhgkI4tzqigsF59PucwbCB2SNtWVS&#10;8CQPq2XvY4GZti3/0OMYChFD2GeooAyhyaT0eUkG/dA2xFG7WmcwxNUVUjtsY7ip5ThJvqTBiiOh&#10;xIY2JeW3491EyKj9TtP8mtrL4exuk/FWt/al1KDfrecgAnXh3/x3vdex/mQK72fiB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62fDAAAA3AAAAA8AAAAAAAAAAAAA&#10;AAAAoQIAAGRycy9kb3ducmV2LnhtbFBLBQYAAAAABAAEAPkAAACRAwAAAAA=&#10;" strokecolor="#393939 [2409]" strokeweight="2.25pt">
                  <v:stroke joinstyle="miter"/>
                </v:line>
                <v:shape id="Cube 128" o:spid="_x0000_s1430" type="#_x0000_t16" style="position:absolute;left:28619;top:16395;width:784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sksUA&#10;AADcAAAADwAAAGRycy9kb3ducmV2LnhtbESPQWvCQBCF7wX/wzKCt7qJgkh0FREEQSjWFoq3ITsm&#10;0exszG5N/PfOodDbDO/Ne98s172r1YPaUHk2kI4TUMS5txUXBr6/du9zUCEiW6w9k4EnBVivBm9L&#10;zKzv+JMep1goCeGQoYEyxibTOuQlOQxj3xCLdvGtwyhrW2jbYifhrtaTJJlphxVLQ4kNbUvKb6df&#10;Z2DX3a+H6bnXxcf++TNL55suTY7GjIb9ZgEqUh//zX/Xeyv4E6GVZ2QCv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aySxQAAANwAAAAPAAAAAAAAAAAAAAAAAJgCAABkcnMv&#10;ZG93bnJldi54bWxQSwUGAAAAAAQABAD1AAAAigMAAAAA&#10;" adj="9953" fillcolor="#9c9c9c [3030]" stroked="f">
                  <v:fill color2="#949494 [3174]" rotate="t" colors="0 #a2a2a2;.5 #969696;1 #858585" focus="100%" type="gradient">
                    <o:fill v:ext="view" type="gradientUnscaled"/>
                  </v:fill>
                  <v:shadow on="t" color="black" opacity="41287f" offset="0,1.5pt"/>
                  <v:textbox>
                    <w:txbxContent>
                      <w:p w14:paraId="158A4567" w14:textId="77777777" w:rsidR="00592FFE" w:rsidRDefault="00592FFE" w:rsidP="00706F6E">
                        <w:pPr>
                          <w:pStyle w:val="NormalWeb"/>
                          <w:jc w:val="center"/>
                        </w:pPr>
                        <w:r>
                          <w:rPr>
                            <w:rFonts w:ascii="Segoe UI Semibold" w:eastAsia="SimHei" w:hAnsi="Segoe UI Semibold"/>
                            <w:b/>
                            <w:bCs/>
                            <w:color w:val="4D4D4D"/>
                            <w:sz w:val="12"/>
                            <w:szCs w:val="12"/>
                          </w:rPr>
                          <w:t>Device 2</w:t>
                        </w:r>
                      </w:p>
                      <w:p w14:paraId="74953D2F" w14:textId="77777777" w:rsidR="00592FFE" w:rsidRDefault="00592FFE" w:rsidP="00706F6E">
                        <w:pPr>
                          <w:pStyle w:val="NormalWeb"/>
                          <w:ind w:firstLine="720"/>
                          <w:jc w:val="center"/>
                        </w:pPr>
                        <w:r>
                          <w:rPr>
                            <w:rFonts w:eastAsia="SimSun"/>
                          </w:rPr>
                          <w:t> </w:t>
                        </w:r>
                      </w:p>
                    </w:txbxContent>
                  </v:textbox>
                </v:shape>
                <v:shape id="Cube 129" o:spid="_x0000_s1431" type="#_x0000_t16" style="position:absolute;left:28619;top:13855;width:784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VsMA&#10;AADcAAAADwAAAGRycy9kb3ducmV2LnhtbERPTWsCMRC9F/wPYQrearYepN0apYotYqFQWw/ehmS6&#10;u7qZLMmo23/fFAre5vE+ZzrvfavOFFMT2MD9qABFbINruDLw9fly9wAqCbLDNjAZ+KEE89ngZoql&#10;Cxf+oPNWKpVDOJVooBbpSq2TrcljGoWOOHPfIXqUDGOlXcRLDvetHhfFRHtsODfU2NGyJnvcnrwB&#10;u2g2so+vh0J2a7s6Rlq+vZMxw9v++QmUUC9X8b977fL88SP8PZMv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VsMAAADcAAAADwAAAAAAAAAAAAAAAACYAgAAZHJzL2Rv&#10;d25yZXYueG1sUEsFBgAAAAAEAAQA9QAAAIgDAAAAAA==&#10;" adj="9953" fillcolor="#b6b6b6 [3029]" stroked="f">
                  <v:fill color2="#afafaf [3173]" rotate="t" colors="0 #bbb;.5 #b2b2b2;1 #9e9e9e" focus="100%" type="gradient">
                    <o:fill v:ext="view" type="gradientUnscaled"/>
                  </v:fill>
                  <v:shadow on="t" color="black" opacity="41287f" offset="0,1.5pt"/>
                  <v:textbox>
                    <w:txbxContent>
                      <w:p w14:paraId="1C5919D4" w14:textId="77777777" w:rsidR="00592FFE" w:rsidRDefault="00592FFE" w:rsidP="00706F6E">
                        <w:pPr>
                          <w:pStyle w:val="NormalWeb"/>
                          <w:jc w:val="center"/>
                        </w:pPr>
                        <w:r>
                          <w:rPr>
                            <w:rFonts w:ascii="Segoe UI Semibold" w:eastAsia="SimHei" w:hAnsi="Segoe UI Semibold"/>
                            <w:b/>
                            <w:bCs/>
                            <w:color w:val="4D4D4D"/>
                            <w:sz w:val="12"/>
                            <w:szCs w:val="12"/>
                          </w:rPr>
                          <w:t>Control 2</w:t>
                        </w:r>
                      </w:p>
                      <w:p w14:paraId="2140A745" w14:textId="77777777" w:rsidR="00592FFE" w:rsidRDefault="00592FFE" w:rsidP="00706F6E">
                        <w:pPr>
                          <w:pStyle w:val="NormalWeb"/>
                          <w:ind w:firstLine="720"/>
                          <w:jc w:val="center"/>
                        </w:pPr>
                        <w:r>
                          <w:rPr>
                            <w:rFonts w:eastAsia="SimSun"/>
                          </w:rPr>
                          <w:t> </w:t>
                        </w:r>
                      </w:p>
                    </w:txbxContent>
                  </v:textbox>
                </v:shape>
                <v:shape id="Cube 130" o:spid="_x0000_s1432" type="#_x0000_t16" style="position:absolute;left:28619;top:11315;width:784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C0MUA&#10;AADcAAAADwAAAGRycy9kb3ducmV2LnhtbESPQW/CMAyF75P2HyJP4jbSMTGhjoAYYoLDLgWkXa3G&#10;S6M2TtcE6P79fJi0m633/N7n5XoMnbrSkHxkA0/TAhRxHa1nZ+B8en9cgEoZ2WIXmQz8UIL16v5u&#10;iaWNN67oesxOSQinEg00Ofel1qluKGCaxp5YtK84BMyyDk7bAW8SHjo9K4oXHdCzNDTY07ahuj1e&#10;goHWxWrPn+2i2s3f2p3b+s3Htzdm8jBuXkFlGvO/+e/6YAX/Wf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4LQxQAAANwAAAAPAAAAAAAAAAAAAAAAAJgCAABkcnMv&#10;ZG93bnJldi54bWxQSwUGAAAAAAQABAD1AAAAigMAAAAA&#10;" adj="9953" fillcolor="#dfdfdf [3028]" stroked="f">
                  <v:fill color2="#dadada [3172]" rotate="t" colors="0 #e3e3e3;.5 #ddd;1 #c4c4c4" focus="100%" type="gradient">
                    <o:fill v:ext="view" type="gradientUnscaled"/>
                  </v:fill>
                  <v:shadow on="t" color="black" opacity="41287f" offset="0,1.5pt"/>
                  <v:textbox>
                    <w:txbxContent>
                      <w:p w14:paraId="485DBFF5" w14:textId="77777777" w:rsidR="00592FFE" w:rsidRDefault="00592FFE" w:rsidP="00706F6E">
                        <w:pPr>
                          <w:pStyle w:val="NormalWeb"/>
                          <w:jc w:val="center"/>
                        </w:pPr>
                        <w:r>
                          <w:rPr>
                            <w:rFonts w:ascii="Segoe UI Semibold" w:eastAsia="SimHei" w:hAnsi="Segoe UI Semibold"/>
                            <w:b/>
                            <w:bCs/>
                            <w:color w:val="4D4D4D"/>
                            <w:sz w:val="12"/>
                            <w:szCs w:val="12"/>
                          </w:rPr>
                          <w:t>Agent 2</w:t>
                        </w:r>
                      </w:p>
                      <w:p w14:paraId="4F99F531" w14:textId="77777777" w:rsidR="00592FFE" w:rsidRDefault="00592FFE" w:rsidP="00706F6E">
                        <w:pPr>
                          <w:pStyle w:val="NormalWeb"/>
                          <w:ind w:firstLine="720"/>
                          <w:jc w:val="center"/>
                        </w:pPr>
                        <w:r>
                          <w:rPr>
                            <w:rFonts w:eastAsia="SimSun"/>
                          </w:rPr>
                          <w:t> </w:t>
                        </w:r>
                      </w:p>
                    </w:txbxContent>
                  </v:textbox>
                </v:shape>
                <v:group id="Group 140" o:spid="_x0000_s1433" style="position:absolute;left:13331;top:3881;width:7449;height:2197"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Picture 141" o:spid="_x0000_s1434"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LT7CAAAA3AAAAA8AAABkcnMvZG93bnJldi54bWxET99rwjAQfh/4P4Qb+DbT6hijM8oUBB+c&#10;zK5sr0dzNmXNpSRR639vBgPf7uP7efPlYDtxJh9axwrySQaCuHa65UZB9bV5egURIrLGzjEpuFKA&#10;5WL0MMdCuwsf6FzGRqQQDgUqMDH2hZShNmQxTFxPnLij8xZjgr6R2uMlhdtOTrPsRVpsOTUY7Glt&#10;qP4tT1bB3vNh943X48p/lCYP1c9n1c+UGj8O728gIg3xLv53b3Wa/5zD3zPp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qy0+wgAAANwAAAAPAAAAAAAAAAAAAAAAAJ8C&#10;AABkcnMvZG93bnJldi54bWxQSwUGAAAAAAQABAD3AAAAjgMAAAAA&#10;">
                    <v:imagedata r:id="rId139" o:title="" recolortarget="#222 [1449]"/>
                    <v:path arrowok="t"/>
                  </v:shape>
                  <v:shape id="Picture 142" o:spid="_x0000_s1435"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e8BjAAAAA3AAAAA8AAABkcnMvZG93bnJldi54bWxET02LwjAQvQv7H8IseLPJyiLSNYooC643&#10;rcIeh2Zsq82kNLHWf28Ewds83ufMFr2tRUetrxxr+EoUCOLcmYoLDYfsdzQF4QOywdoxabiTh8X8&#10;YzDD1Lgb76jbh0LEEPYpaihDaFIpfV6SRZ+4hjhyJ9daDBG2hTQt3mK4reVYqYm0WHFsKLGhVUn5&#10;ZX+1GqZ5d1xtl+6i+K/y/5nKzvf1WuvhZ7/8ARGoD2/xy70xcf73GJ7PxAv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F7wGMAAAADcAAAADwAAAAAAAAAAAAAAAACfAgAA&#10;ZHJzL2Rvd25yZXYueG1sUEsFBgAAAAAEAAQA9wAAAIwDAAAAAA==&#10;">
                    <v:imagedata r:id="rId139" o:title="" recolortarget="#222 [1449]"/>
                  </v:shape>
                </v:group>
                <v:group id="Group 160" o:spid="_x0000_s1436" style="position:absolute;left:29091;top:7992;width:6511;height:2240;rotation:8954047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hJY7wwAAANwAAAAP&#10;AAAAAAAAAAAAAAAAAKoCAABkcnMvZG93bnJldi54bWxQSwUGAAAAAAQABAD6AAAAmgMAAAAA&#10;">
                  <v:shape id="Picture 161" o:spid="_x0000_s1437"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cV7CAAAA3AAAAA8AAABkcnMvZG93bnJldi54bWxET99rwjAQfh/4P4QT9jbTOpBRjbIJgg86&#10;Zi3u9WjOpqy5lCRq/e/NYLC3+/h+3mI12E5cyYfWsYJ8koEgrp1uuVFQHTcvbyBCRNbYOSYFdwqw&#10;Wo6eFlhod+MDXcvYiBTCoUAFJsa+kDLUhiyGieuJE3d23mJM0DdSe7ylcNvJaZbNpMWWU4PBntaG&#10;6p/yYhV8ej7sTng/f/h9afJQfX9V/atSz+PhfQ4i0hD/xX/urU7zZzn8PpMu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HnFewgAAANwAAAAPAAAAAAAAAAAAAAAAAJ8C&#10;AABkcnMvZG93bnJldi54bWxQSwUGAAAAAAQABAD3AAAAjgMAAAAA&#10;">
                    <v:imagedata r:id="rId139" o:title="" recolortarget="#222 [1449]"/>
                    <v:path arrowok="t"/>
                  </v:shape>
                  <v:shape id="Picture 162" o:spid="_x0000_s1438"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rHjAAAAA3AAAAA8AAABkcnMvZG93bnJldi54bWxET02LwjAQvQv7H8Is7E0TPYh0jVKUhXVv&#10;WgWPQzPb1jaT0sRa/70RBG/zeJ+zXA+2ET11vnKsYTpRIIhzZyouNByzn/EChA/IBhvHpOFOHtar&#10;j9ESE+NuvKf+EAoRQ9gnqKEMoU2k9HlJFv3EtcSR+3edxRBhV0jT4S2G20bOlJpLixXHhhJb2pSU&#10;14er1bDI+9PmL3W14l3lz5nKLvftVuuvzyH9BhFoCG/xy/1r4vz5DJ7PxAv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seMAAAADcAAAADwAAAAAAAAAAAAAAAACfAgAA&#10;ZHJzL2Rvd25yZXYueG1sUEsFBgAAAAAEAAQA9wAAAIwDAAAAAA==&#10;">
                    <v:imagedata r:id="rId139" o:title="" recolortarget="#222 [1449]"/>
                  </v:shape>
                </v:group>
                <v:group id="Group 148" o:spid="_x0000_s1439" style="position:absolute;left:14104;top:7607;width:9028;height:3074;rotation:-2859536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7I9jFAAAA3AAA&#10;AA8AAAAAAAAAAAAAAAAAqgIAAGRycy9kb3ducmV2LnhtbFBLBQYAAAAABAAEAPoAAACcAwAAAAA=&#10;">
                  <v:shape id="Picture 149" o:spid="_x0000_s1440"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ITjDAAAA3AAAAA8AAABkcnMvZG93bnJldi54bWxET0trAjEQvhf6H8IUetOsD4rdGqUVhB5q&#10;0e2i12EzbpZuJkuS6vrvjSD0Nh/fc+bL3rbiRD40jhWMhhkI4srphmsF5c96MAMRIrLG1jEpuFCA&#10;5eLxYY65dmfe0amItUghHHJUYGLscilDZchiGLqOOHFH5y3GBH0ttcdzCretHGfZi7TYcGow2NHK&#10;UPVb/FkF3553X3u8HD/8pjCjUB62ZTdR6vmpf38DEamP/+K7+1On+dNXuD2TLp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0hOMMAAADcAAAADwAAAAAAAAAAAAAAAACf&#10;AgAAZHJzL2Rvd25yZXYueG1sUEsFBgAAAAAEAAQA9wAAAI8DAAAAAA==&#10;">
                    <v:imagedata r:id="rId139" o:title="" recolortarget="#222 [1449]"/>
                    <v:path arrowok="t"/>
                  </v:shape>
                  <v:shape id="Picture 150" o:spid="_x0000_s1441"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XSnEAAAA3AAAAA8AAABkcnMvZG93bnJldi54bWxEj0FrwzAMhe+D/Qejwm6r3cFGyeqE0jJo&#10;e1uzwY4iVpO0sRxiL03/fXUY7Cbxnt77tCom36mRhtgGtrCYG1DEVXAt1xa+yo/nJaiYkB12gcnC&#10;jSIU+ePDCjMXrvxJ4zHVSkI4ZmihSanPtI5VQx7jPPTEop3C4DHJOtTaDXiVcN/pF2PetMeWpaHB&#10;njYNVZfjr7ewrMbvzWEdLob3bfwpTXm+bbfWPs2m9TuoRFP6N/9d75zgvwq+PCMT6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ZXSnEAAAA3AAAAA8AAAAAAAAAAAAAAAAA&#10;nwIAAGRycy9kb3ducmV2LnhtbFBLBQYAAAAABAAEAPcAAACQAwAAAAA=&#10;">
                    <v:imagedata r:id="rId139" o:title="" recolortarget="#222 [1449]"/>
                  </v:shape>
                </v:group>
                <v:group id="Group 151" o:spid="_x0000_s1442" style="position:absolute;left:10062;top:9267;width:7442;height:2190;rotation:5168728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AwRexgAAANwA&#10;AAAPAAAAAAAAAAAAAAAAAKoCAABkcnMvZG93bnJldi54bWxQSwUGAAAAAAQABAD6AAAAnQMAAAAA&#10;">
                  <v:shape id="Picture 152" o:spid="_x0000_s1443"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JZTCAAAA3AAAAA8AAABkcnMvZG93bnJldi54bWxET01rAjEQvRf8D2EEbzWrxSKrUapQ6EFL&#10;3S71OmzGzdLNZElSXf99Iwje5vE+Z7nubSvO5EPjWMFknIEgrpxuuFZQfr8/z0GEiKyxdUwKrhRg&#10;vRo8LTHX7sIHOhexFimEQ44KTIxdLmWoDFkMY9cRJ+7kvMWYoK+l9nhJ4baV0yx7lRYbTg0GO9oa&#10;qn6LP6vg0/Nh94PX08bvCzMJ5fGr7F6UGg37twWISH18iO/uD53mz6ZweyZd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CWUwgAAANwAAAAPAAAAAAAAAAAAAAAAAJ8C&#10;AABkcnMvZG93bnJldi54bWxQSwUGAAAAAAQABAD3AAAAjgMAAAAA&#10;">
                    <v:imagedata r:id="rId139" o:title="" recolortarget="#222 [1449]"/>
                    <v:path arrowok="t"/>
                  </v:shape>
                  <v:shape id="Picture 153" o:spid="_x0000_s1444"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w17AAAAA3AAAAA8AAABkcnMvZG93bnJldi54bWxET02LwjAQvQv7H8IseNNkd1GkaxRRhNWb&#10;VmGPQzO21WZSmljrvzeC4G0e73Om885WoqXGl441fA0VCOLMmZJzDYd0PZiA8AHZYOWYNNzJw3z2&#10;0ZtiYtyNd9TuQy5iCPsENRQh1ImUPivIoh+6mjhyJ9dYDBE2uTQN3mK4reS3UmNpseTYUGBNy4Ky&#10;y/5qNUyy9rjcLtxF8ab0/6lKz/fVSuv+Z7f4BRGoC2/xy/1n4vzRDzyfiRf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svDXsAAAADcAAAADwAAAAAAAAAAAAAAAACfAgAA&#10;ZHJzL2Rvd25yZXYueG1sUEsFBgAAAAAEAAQA9wAAAIwDAAAAAA==&#10;">
                    <v:imagedata r:id="rId139" o:title="" recolortarget="#222 [1449]"/>
                  </v:shape>
                </v:group>
                <v:group id="Group 154" o:spid="_x0000_s1445" style="position:absolute;left:26425;top:3744;width:7442;height:2191;rotation:1513076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Lwdj8QAAADcAAAA&#10;DwAAAAAAAAAAAAAAAACqAgAAZHJzL2Rvd25yZXYueG1sUEsFBgAAAAAEAAQA+gAAAJsDAAAAAA==&#10;">
                  <v:shape id="Picture 155" o:spid="_x0000_s1446"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veDCAAAA3AAAAA8AAABkcnMvZG93bnJldi54bWxET01rAjEQvRf8D2GE3mrWFktZjaJCwUNb&#10;6rroddiMm8XNZEmirv++EYTe5vE+Z7bobSsu5EPjWMF4lIEgrpxuuFZQ7j5fPkCEiKyxdUwKbhRg&#10;MR88zTDX7spbuhSxFimEQ44KTIxdLmWoDFkMI9cRJ+7ovMWYoK+l9nhN4baVr1n2Li02nBoMdrQ2&#10;VJ2Ks1Xw43n7tcfbceW/CzMO5eG37N6Ueh72yymISH38Fz/cG53mTyZwfyZd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Sb3gwgAAANwAAAAPAAAAAAAAAAAAAAAAAJ8C&#10;AABkcnMvZG93bnJldi54bWxQSwUGAAAAAAQABAD3AAAAjgMAAAAA&#10;">
                    <v:imagedata r:id="rId139" o:title="" recolortarget="#222 [1449]"/>
                    <v:path arrowok="t"/>
                  </v:shape>
                  <v:shape id="Picture 156" o:spid="_x0000_s1447"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YMbCAAAA3AAAAA8AAABkcnMvZG93bnJldi54bWxET01rwkAQvRf8D8sIvdVdCw0SXSVEBO2t&#10;pgWPQ3ZMotnZkN3G5N93C4Xe5vE+Z7MbbSsG6n3jWMNyoUAQl840XGn4LA4vKxA+IBtsHZOGiTzs&#10;trOnDabGPfiDhnOoRAxhn6KGOoQuldKXNVn0C9cRR+7qeoshwr6SpsdHDLetfFUqkRYbjg01dpTX&#10;VN7P31bDqhy+8vfM3RWfGn8pVHGb9nutn+djtgYRaAz/4j/30cT5bwn8PhMv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vGDGwgAAANwAAAAPAAAAAAAAAAAAAAAAAJ8C&#10;AABkcnMvZG93bnJldi54bWxQSwUGAAAAAAQABAD3AAAAjgMAAAAA&#10;">
                    <v:imagedata r:id="rId139" o:title="" recolortarget="#222 [1449]"/>
                  </v:shape>
                </v:group>
                <v:group id="Group 157" o:spid="_x0000_s1448" style="position:absolute;left:18811;top:12691;width:10243;height:2999;rotation:553810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0+u+fCAAAA3AAAAA8A&#10;AAAAAAAAAAAAAAAAqgIAAGRycy9kb3ducmV2LnhtbFBLBQYAAAAABAAEAPoAAACZAwAAAAA=&#10;">
                  <v:shape id="Picture 158" o:spid="_x0000_s1449"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En7FAAAA3AAAAA8AAABkcnMvZG93bnJldi54bWxEj0FLAzEQhe+C/yGM4M1mW6mUtWnRguDB&#10;Frtd9DpsppvFzWRJYrv9952D4G2G9+a9b5br0ffqRDF1gQ1MJwUo4ibYjlsD9eHtYQEqZWSLfWAy&#10;cKEE69XtzRJLG868p1OVWyUhnEo04HIeSq1T48hjmoSBWLRjiB6zrLHVNuJZwn2vZ0XxpD12LA0O&#10;B9o4an6qX29gF3n/8YWX42vcVm6a6u/Peng05v5ufHkGlWnM/+a/63cr+HOhlWdkAr2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SBJ+xQAAANwAAAAPAAAAAAAAAAAAAAAA&#10;AJ8CAABkcnMvZG93bnJldi54bWxQSwUGAAAAAAQABAD3AAAAkQMAAAAA&#10;">
                    <v:imagedata r:id="rId139" o:title="" recolortarget="#222 [1449]"/>
                    <v:path arrowok="t"/>
                  </v:shape>
                  <v:shape id="Picture 159" o:spid="_x0000_s1450"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9LTCAAAA3AAAAA8AAABkcnMvZG93bnJldi54bWxET0trwkAQvhf8D8sIvdVdhRYbXUUShLa3&#10;mgoeh+yYRLOzIbvN4993C4Xe5uN7znY/2kb01PnasYblQoEgLpypudTwlR+f1iB8QDbYOCYNE3nY&#10;72YPW0yMG/iT+lMoRQxhn6CGKoQ2kdIXFVn0C9cSR+7qOoshwq6UpsMhhttGrpR6kRZrjg0VtpRW&#10;VNxP31bDuujP6cfB3RW/1/6Sq/w2ZZnWj/PxsAERaAz/4j/3m4nzn1/h95l4gd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I/S0wgAAANwAAAAPAAAAAAAAAAAAAAAAAJ8C&#10;AABkcnMvZG93bnJldi54bWxQSwUGAAAAAAQABAD3AAAAjgMAAAAA&#10;">
                    <v:imagedata r:id="rId139" o:title="" recolortarget="#222 [1449]"/>
                  </v:shape>
                </v:group>
                <v:line id="Straight Connector 163" o:spid="_x0000_s1451" style="position:absolute;flip:y;visibility:visible;mso-wrap-style:square" from="25865,26512" to="33408,2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xBMMAAADcAAAADwAAAGRycy9kb3ducmV2LnhtbESPQYvCMBCF7wv+hzCCtzVVtyLVKKII&#10;gl7WlT0PzdgWm0lJoq3+erMg7G2G9+Z9bxarztTiTs5XlhWMhgkI4tzqigsF55/d5wyED8gaa8uk&#10;4EEeVsvexwIzbVv+pvspFCKGsM9QQRlCk0np85IM+qFtiKN2sc5giKsrpHbYxnBTy3GSTKXBiiOh&#10;xIY2JeXX081EyKg9pGl+Se3v8eyuX+Otbu1TqUG/W89BBOrCv/l9vdex/nQCf8/EC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bsQTDAAAA3AAAAA8AAAAAAAAAAAAA&#10;AAAAoQIAAGRycy9kb3ducmV2LnhtbFBLBQYAAAAABAAEAPkAAACRAwAAAAA=&#10;" strokecolor="#393939 [2409]" strokeweight="2.25pt">
                  <v:stroke joinstyle="miter"/>
                </v:line>
                <v:shape id="Text Box 4" o:spid="_x0000_s1452" type="#_x0000_t202" style="position:absolute;left:32911;top:25314;width:10344;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eWMIA&#10;AADcAAAADwAAAGRycy9kb3ducmV2LnhtbERP22rCQBB9L/Qflin0TTeKFYmuIi3FIoh4wechOybR&#10;7GzITmPs13cLQt/mcK4zW3SuUi01ofRsYNBPQBFn3pacGzgePnsTUEGQLVaeycCdAizmz08zTK2/&#10;8Y7aveQqhnBI0UAhUqdah6wgh6Hva+LInX3jUCJscm0bvMVwV+lhkoy1w5JjQ4E1vReUXfffzsBq&#10;WK7l7b49fci226xb/Ek27mLM60u3nIIS6uRf/HB/2Th/PIK/Z+IF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t5YwgAAANwAAAAPAAAAAAAAAAAAAAAAAJgCAABkcnMvZG93&#10;bnJldi54bWxQSwUGAAAAAAQABAD1AAAAhwMAAAAA&#10;" filled="f" stroked="f" strokeweight=".5pt">
                  <v:textbox>
                    <w:txbxContent>
                      <w:p w14:paraId="606034D0" w14:textId="77777777" w:rsidR="00592FFE" w:rsidRPr="00EC464B" w:rsidRDefault="00592FFE" w:rsidP="00706F6E">
                        <w:pPr>
                          <w:pStyle w:val="NormalWeb"/>
                          <w:jc w:val="center"/>
                          <w:rPr>
                            <w:sz w:val="20"/>
                          </w:rPr>
                        </w:pPr>
                        <w:r w:rsidRPr="00EC464B">
                          <w:rPr>
                            <w:rFonts w:ascii="Segoe UI Semibold" w:eastAsia="SimHei" w:hAnsi="Segoe UI Semibold"/>
                            <w:b/>
                            <w:bCs/>
                            <w:color w:val="4D4D4D"/>
                            <w:sz w:val="14"/>
                            <w:szCs w:val="18"/>
                          </w:rPr>
                          <w:t>Electrical Connection</w:t>
                        </w:r>
                      </w:p>
                    </w:txbxContent>
                  </v:textbox>
                </v:shape>
                <v:group id="Group 165" o:spid="_x0000_s1453" style="position:absolute;left:26036;top:27351;width:6753;height:2181;rotation:1118900fd" coordsize="8577,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kQfb4AAADcAAAADwAAAGRycy9kb3ducmV2LnhtbERP24rCMBB9F/Yfwgi+&#10;2VRhq3SN0hVcffXyAUMz2xabSWlGrX9vFhZ8m8O5zmozuFbdqQ+NZwOzJAVFXHrbcGXgct5Nl6CC&#10;IFtsPZOBJwXYrD9GK8ytf/CR7iepVAzhkKOBWqTLtQ5lTQ5D4jviyP363qFE2Ffa9viI4a7V8zTN&#10;tMOGY0ONHW1rKq+nmzNw3A/Fd5EF3Lv2uaTrQg4/ToyZjIfiC5TQIG/xv/tg4/zsE/6eiRfo9Qs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82kQfb4AAADcAAAADwAAAAAA&#10;AAAAAAAAAACqAgAAZHJzL2Rvd25yZXYueG1sUEsFBgAAAAAEAAQA+gAAAJUDAAAAAA==&#10;">
                  <v:shape id="Picture 166" o:spid="_x0000_s1454" type="#_x0000_t75" style="position:absolute;top:1154;width:4105;height:1259;rotation:-9343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36SrCAAAA3AAAAA8AAABkcnMvZG93bnJldi54bWxET99rwjAQfh/sfwg38G1NnVBGNcomCHvY&#10;RGtxr0dzNmXNpSSZ1v9+EYS93cf38xar0fbiTD50jhVMsxwEceN0x62C+rB5fgURIrLG3jEpuFKA&#10;1fLxYYGldhfe07mKrUghHEpUYGIcSilDY8hiyNxAnLiT8xZjgr6V2uMlhdtevuR5IS12nBoMDrQ2&#10;1PxUv1bB1vP+84jX07v/qsw01N+7epgpNXka3+YgIo3xX3x3f+g0vyjg9ky6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9+kqwgAAANwAAAAPAAAAAAAAAAAAAAAAAJ8C&#10;AABkcnMvZG93bnJldi54bWxQSwUGAAAAAAQABAD3AAAAjgMAAAAA&#10;">
                    <v:imagedata r:id="rId139" o:title="" recolortarget="#222 [1449]"/>
                    <v:path arrowok="t"/>
                  </v:shape>
                  <v:shape id="Picture 167" o:spid="_x0000_s1455" type="#_x0000_t75" style="position:absolute;left:4475;width:4102;height:1257;rotation:108738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D+DAAAAA3AAAAA8AAABkcnMvZG93bnJldi54bWxET02LwjAQvQv+hzDC3myiB1eqUUQRdG9r&#10;FTwOzdhWm0lpYq3/frOwsLd5vM9Zrntbi45aXznWMEkUCOLcmYoLDedsP56D8AHZYO2YNLzJw3o1&#10;HCwxNe7F39SdQiFiCPsUNZQhNKmUPi/Jok9cQxy5m2sthgjbQpoWXzHc1nKq1ExarDg2lNjQtqT8&#10;cXpaDfO8u2y/Nu6h+Fj5a6ay+3u30/pj1G8WIAL14V/85z6YOH/2Cb/PxAv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5wP4MAAAADcAAAADwAAAAAAAAAAAAAAAACfAgAA&#10;ZHJzL2Rvd25yZXYueG1sUEsFBgAAAAAEAAQA9wAAAIwDAAAAAA==&#10;">
                    <v:imagedata r:id="rId139" o:title="" recolortarget="#222 [1449]"/>
                  </v:shape>
                </v:group>
                <v:shape id="Text Box 4" o:spid="_x0000_s1456" type="#_x0000_t202" style="position:absolute;left:32834;top:27382;width:8648;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UXcUA&#10;AADcAAAADwAAAGRycy9kb3ducmV2LnhtbESPQWvCQBCF74X+h2UKvdVNhUpJXUUspSKIVMXzkJ0m&#10;abOzITvG6K93DoXeZnhv3vtmOh9CY3rqUh3ZwfMoA0NcRF9z6eCw/3h6BZME2WMTmRxcKMF8dn83&#10;xdzHM39Rv5PSaAinHB1UIm1ubSoqCphGsSVW7Tt2AUXXrrS+w7OGh8aOs2xiA9asDRW2tKyo+N2d&#10;goPPcb2Wl8v2+C7bYbPu8Zptwo9zjw/D4g2M0CD/5r/rlVf8idLqMzqB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9RdxQAAANwAAAAPAAAAAAAAAAAAAAAAAJgCAABkcnMv&#10;ZG93bnJldi54bWxQSwUGAAAAAAQABAD1AAAAigMAAAAA&#10;" filled="f" stroked="f" strokeweight=".5pt">
                  <v:textbox>
                    <w:txbxContent>
                      <w:p w14:paraId="65D6EB7F" w14:textId="77777777" w:rsidR="00592FFE" w:rsidRPr="00EC464B" w:rsidRDefault="00592FFE" w:rsidP="00706F6E">
                        <w:pPr>
                          <w:pStyle w:val="NormalWeb"/>
                          <w:jc w:val="center"/>
                          <w:rPr>
                            <w:sz w:val="20"/>
                          </w:rPr>
                        </w:pPr>
                        <w:r>
                          <w:rPr>
                            <w:rFonts w:ascii="Segoe UI Semibold" w:eastAsia="SimHei" w:hAnsi="Segoe UI Semibold"/>
                            <w:b/>
                            <w:bCs/>
                            <w:color w:val="4D4D4D"/>
                            <w:sz w:val="14"/>
                            <w:szCs w:val="18"/>
                          </w:rPr>
                          <w:t>Data Connection</w:t>
                        </w:r>
                      </w:p>
                    </w:txbxContent>
                  </v:textbox>
                </v:shape>
                <v:shape id="Text Box 4" o:spid="_x0000_s1457" type="#_x0000_t202" style="position:absolute;left:45870;top:751;width:9164;height:51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j98QA&#10;AADbAAAADwAAAGRycy9kb3ducmV2LnhtbESPUWvCQBCE3wv9D8cKvtWLlpYaPaW0lBZBpCo+L7k1&#10;ieb2Qm6Nsb/eE4Q+DjPzDTOdd65SLTWh9GxgOEhAEWfelpwb2G6+nt5ABUG2WHkmAxcKMJ89Pkwx&#10;tf7Mv9SuJVcRwiFFA4VInWodsoIchoGviaO3941DibLJtW3wHOGu0qMkedUOS44LBdb0UVB2XJ+c&#10;ge9RuZCXy2r3KatuuWjxL1m6gzH9Xvc+ASXUyX/43v6xBsbPcPs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54/fEAAAA2wAAAA8AAAAAAAAAAAAAAAAAmAIAAGRycy9k&#10;b3ducmV2LnhtbFBLBQYAAAAABAAEAPUAAACJAwAAAAA=&#10;" filled="f" stroked="f" strokeweight=".5pt">
                  <v:textbox>
                    <w:txbxContent>
                      <w:p w14:paraId="01156279" w14:textId="77777777" w:rsidR="00592FFE" w:rsidRPr="00437B95" w:rsidRDefault="00592FFE" w:rsidP="00706F6E">
                        <w:pPr>
                          <w:pStyle w:val="NormalWeb"/>
                          <w:spacing w:line="240" w:lineRule="auto"/>
                          <w:jc w:val="left"/>
                          <w:rPr>
                            <w:rFonts w:ascii="Segoe UI Semibold" w:eastAsia="SimHei" w:hAnsi="Segoe UI Semibold"/>
                            <w:b/>
                            <w:bCs/>
                            <w:color w:val="CC3300"/>
                            <w:sz w:val="16"/>
                            <w:szCs w:val="18"/>
                          </w:rPr>
                        </w:pPr>
                        <w:r w:rsidRPr="00437B95">
                          <w:rPr>
                            <w:rFonts w:ascii="Segoe UI Semibold" w:eastAsia="SimHei" w:hAnsi="Segoe UI Semibold"/>
                            <w:b/>
                            <w:bCs/>
                            <w:color w:val="CC3300"/>
                            <w:sz w:val="16"/>
                            <w:szCs w:val="18"/>
                          </w:rPr>
                          <w:t>MAS Layer:</w:t>
                        </w:r>
                      </w:p>
                      <w:p w14:paraId="2C6F6EAF" w14:textId="77777777" w:rsidR="00592FFE" w:rsidRDefault="00592FFE" w:rsidP="00706F6E">
                        <w:pPr>
                          <w:pStyle w:val="NormalWeb"/>
                          <w:spacing w:line="240" w:lineRule="auto"/>
                          <w:jc w:val="left"/>
                          <w:rPr>
                            <w:rFonts w:ascii="Segoe UI Semibold" w:eastAsia="SimHei" w:hAnsi="Segoe UI Semibold"/>
                            <w:b/>
                            <w:bCs/>
                            <w:color w:val="CC3300"/>
                            <w:sz w:val="16"/>
                            <w:szCs w:val="18"/>
                          </w:rPr>
                        </w:pPr>
                        <w:r w:rsidRPr="00437B95">
                          <w:rPr>
                            <w:rFonts w:ascii="Segoe UI Semibold" w:eastAsia="SimHei" w:hAnsi="Segoe UI Semibold"/>
                            <w:b/>
                            <w:bCs/>
                            <w:color w:val="CC3300"/>
                            <w:sz w:val="16"/>
                            <w:szCs w:val="18"/>
                          </w:rPr>
                          <w:t xml:space="preserve">Secondary + </w:t>
                        </w:r>
                      </w:p>
                      <w:p w14:paraId="49F6084A" w14:textId="77777777" w:rsidR="00592FFE" w:rsidRPr="00437B95" w:rsidRDefault="00592FFE" w:rsidP="00706F6E">
                        <w:pPr>
                          <w:pStyle w:val="NormalWeb"/>
                          <w:spacing w:line="240" w:lineRule="auto"/>
                          <w:jc w:val="left"/>
                          <w:rPr>
                            <w:color w:val="CC3300"/>
                            <w:sz w:val="22"/>
                          </w:rPr>
                        </w:pPr>
                        <w:r w:rsidRPr="00437B95">
                          <w:rPr>
                            <w:rFonts w:ascii="Segoe UI Semibold" w:eastAsia="SimHei" w:hAnsi="Segoe UI Semibold"/>
                            <w:b/>
                            <w:bCs/>
                            <w:color w:val="CC3300"/>
                            <w:sz w:val="16"/>
                            <w:szCs w:val="18"/>
                          </w:rPr>
                          <w:t>Tertiary Control</w:t>
                        </w:r>
                      </w:p>
                    </w:txbxContent>
                  </v:textbox>
                </v:shape>
                <v:shape id="Text Box 4" o:spid="_x0000_s1458" type="#_x0000_t202" style="position:absolute;left:45934;top:4344;width:8083;height:42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7g8QA&#10;AADbAAAADwAAAGRycy9kb3ducmV2LnhtbESPUWvCQBCE3wv9D8cKvtWL0pYaPaW0lBZBpCo+L7k1&#10;ieb2Qm6Nsb/eE4Q+DjPzDTOdd65SLTWh9GxgOEhAEWfelpwb2G6+nt5ABUG2WHkmAxcKMJ89Pkwx&#10;tf7Mv9SuJVcRwiFFA4VInWodsoIchoGviaO3941DibLJtW3wHOGu0qMkedUOS44LBdb0UVB2XJ+c&#10;ge9RuZCXy2r3KatuuWjxL1m6gzH9Xvc+ASXUyX/43v6xBsbPcPs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e4PEAAAA2wAAAA8AAAAAAAAAAAAAAAAAmAIAAGRycy9k&#10;b3ducmV2LnhtbFBLBQYAAAAABAAEAPUAAACJAwAAAAA=&#10;" filled="f" stroked="f" strokeweight=".5pt">
                  <v:textbox>
                    <w:txbxContent>
                      <w:p w14:paraId="74735625" w14:textId="77777777" w:rsidR="00592FFE" w:rsidRDefault="00592FFE" w:rsidP="00706F6E">
                        <w:pPr>
                          <w:pStyle w:val="NormalWeb"/>
                          <w:spacing w:line="240" w:lineRule="auto"/>
                          <w:jc w:val="left"/>
                          <w:rPr>
                            <w:rFonts w:ascii="Segoe UI Semibold" w:eastAsia="SimHei" w:hAnsi="Segoe UI Semibold"/>
                            <w:b/>
                            <w:bCs/>
                            <w:color w:val="003300"/>
                            <w:sz w:val="16"/>
                            <w:szCs w:val="18"/>
                          </w:rPr>
                        </w:pPr>
                        <w:r w:rsidRPr="00437B95">
                          <w:rPr>
                            <w:rFonts w:ascii="Segoe UI Semibold" w:eastAsia="SimHei" w:hAnsi="Segoe UI Semibold"/>
                            <w:b/>
                            <w:bCs/>
                            <w:color w:val="003300"/>
                            <w:sz w:val="16"/>
                            <w:szCs w:val="18"/>
                          </w:rPr>
                          <w:t>Primary</w:t>
                        </w:r>
                      </w:p>
                      <w:p w14:paraId="7EA8E69E" w14:textId="07BCCA3F" w:rsidR="00592FFE" w:rsidRPr="00437B95" w:rsidRDefault="00592FFE" w:rsidP="00706F6E">
                        <w:pPr>
                          <w:pStyle w:val="NormalWeb"/>
                          <w:spacing w:line="240" w:lineRule="auto"/>
                          <w:jc w:val="left"/>
                          <w:rPr>
                            <w:color w:val="003300"/>
                            <w:sz w:val="22"/>
                          </w:rPr>
                        </w:pPr>
                        <w:r w:rsidRPr="00437B95">
                          <w:rPr>
                            <w:rFonts w:ascii="Segoe UI Semibold" w:eastAsia="SimHei" w:hAnsi="Segoe UI Semibold"/>
                            <w:b/>
                            <w:bCs/>
                            <w:color w:val="003300"/>
                            <w:sz w:val="16"/>
                            <w:szCs w:val="18"/>
                          </w:rPr>
                          <w:t>Control Layer</w:t>
                        </w:r>
                      </w:p>
                    </w:txbxContent>
                  </v:textbox>
                </v:shape>
                <v:shape id="Text Box 4" o:spid="_x0000_s1459" type="#_x0000_t202" style="position:absolute;left:45895;top:6864;width:7709;height:42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eGMQA&#10;AADbAAAADwAAAGRycy9kb3ducmV2LnhtbESPX2vCQBDE3wv9DscW+qYXBYtGT5GW0iKI+Aefl9ya&#10;RHN7IbeNsZ++Jwh9HGbmN8xs0blKtdSE0rOBQT8BRZx5W3Ju4LD/7I1BBUG2WHkmAzcKsJg/P80w&#10;tf7KW2p3kqsI4ZCigUKkTrUOWUEOQ9/XxNE7+cahRNnk2jZ4jXBX6WGSvGmHJceFAmt6Lyi77H6c&#10;ga9huZLRbXP8kE23XrX4m6zd2ZjXl245BSXUyX/40f62BiYjuH+JP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3hjEAAAA2wAAAA8AAAAAAAAAAAAAAAAAmAIAAGRycy9k&#10;b3ducmV2LnhtbFBLBQYAAAAABAAEAPUAAACJAwAAAAA=&#10;" filled="f" stroked="f" strokeweight=".5pt">
                  <v:textbox>
                    <w:txbxContent>
                      <w:p w14:paraId="30A43AED" w14:textId="77777777" w:rsidR="00592FFE" w:rsidRPr="00437B95" w:rsidRDefault="00592FFE" w:rsidP="00706F6E">
                        <w:pPr>
                          <w:pStyle w:val="NormalWeb"/>
                          <w:spacing w:line="240" w:lineRule="auto"/>
                          <w:jc w:val="left"/>
                          <w:rPr>
                            <w:color w:val="800000"/>
                            <w:sz w:val="22"/>
                          </w:rPr>
                        </w:pPr>
                        <w:r>
                          <w:rPr>
                            <w:rFonts w:ascii="Segoe UI Semibold" w:eastAsia="SimHei" w:hAnsi="Segoe UI Semibold"/>
                            <w:b/>
                            <w:bCs/>
                            <w:color w:val="800000"/>
                            <w:sz w:val="16"/>
                            <w:szCs w:val="18"/>
                          </w:rPr>
                          <w:t>Device</w:t>
                        </w:r>
                        <w:r w:rsidRPr="00437B95">
                          <w:rPr>
                            <w:rFonts w:ascii="Segoe UI Semibold" w:eastAsia="SimHei" w:hAnsi="Segoe UI Semibold"/>
                            <w:b/>
                            <w:bCs/>
                            <w:color w:val="800000"/>
                            <w:sz w:val="16"/>
                            <w:szCs w:val="18"/>
                          </w:rPr>
                          <w:t xml:space="preserve"> Layer</w:t>
                        </w:r>
                      </w:p>
                    </w:txbxContent>
                  </v:textbox>
                </v:shape>
                <v:line id="Straight Connector 98" o:spid="_x0000_s1460" style="position:absolute;flip:y;visibility:visible;mso-wrap-style:square" from="33728,2557" to="46435,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1e78AAADbAAAADwAAAGRycy9kb3ducmV2LnhtbERPTYvCMBC9C/6HMMLeNNXDUmtTEdHd&#10;xT1Z9T40Y1tMJqWJ2v335iDs8fG+8/VgjXhQ71vHCuazBARx5XTLtYLzaT9NQfiArNE4JgV/5GFd&#10;jEc5Zto9+UiPMtQihrDPUEETQpdJ6auGLPqZ64gjd3W9xRBhX0vd4zOGWyMXSfIpLbYcGxrsaNtQ&#10;dSvvVkG6DOn2Yn6P591hcb+1KZuvw7dSH5NhswIRaAj/4rf7RytYxrHxS/wBsn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dF1e78AAADbAAAADwAAAAAAAAAAAAAAAACh&#10;AgAAZHJzL2Rvd25yZXYueG1sUEsFBgAAAAAEAAQA+QAAAI0DAAAAAA==&#10;" strokecolor="#c30" strokeweight="1pt">
                  <v:stroke dashstyle="dash" opacity="19789f" joinstyle="miter"/>
                </v:line>
                <v:line id="Straight Connector 100" o:spid="_x0000_s1461" style="position:absolute;visibility:visible;mso-wrap-style:square" from="360,15105" to="33507,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cMIAAADcAAAADwAAAGRycy9kb3ducmV2LnhtbESPwY7CMAxE70j8Q2QkbpAuBxYVAlqt&#10;hNgbauEDrMa0ZRunSgItf78+IO3N1oxnnneH0XXqSSG2ng18LDNQxJW3LdcGrpfjYgMqJmSLnWcy&#10;8KIIh/10ssPc+oELepapVhLCMUcDTUp9rnWsGnIYl74nFu3mg8Mka6i1DThIuOv0KsvW2mHL0tBg&#10;T98NVb/lwxnY3H2MxfVSnh73c+EpDK/jZ23MfDZ+bUElGtO/+X39YwU/E3x5Rib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cMIAAADcAAAADwAAAAAAAAAAAAAA&#10;AAChAgAAZHJzL2Rvd25yZXYueG1sUEsFBgAAAAAEAAQA+QAAAJADAAAAAA==&#10;" strokecolor="#c30" strokeweight="1pt">
                  <v:stroke dashstyle="dash" opacity="19789f" joinstyle="miter"/>
                </v:line>
                <v:line id="Straight Connector 104" o:spid="_x0000_s1462" style="position:absolute;flip:y;visibility:visible;mso-wrap-style:square" from="33952,5181" to="46658,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MAAADcAAAADwAAAGRycy9kb3ducmV2LnhtbERPzWrCQBC+C32HZQq9iG5SJZbUVUpB&#10;aE+10QcYs2OSNjubZNckvn1XEHqbj+931tvR1KKnzlWWFcTzCARxbnXFhYLjYTd7AeE8ssbaMim4&#10;koPt5mGyxlTbgb+pz3whQgi7FBWU3jeplC4vyaCb24Y4cGfbGfQBdoXUHQ4h3NTyOYoSabDi0FBi&#10;Q+8l5b/ZxShw5svr/efp3LZ9PE1+VpfdaUFKPT2Ob68gPI3+X3x3f+gwP1rC7Z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1F/7DAAAA3AAAAA8AAAAAAAAAAAAA&#10;AAAAoQIAAGRycy9kb3ducmV2LnhtbFBLBQYAAAAABAAEAPkAAACRAwAAAAA=&#10;" strokecolor="#030" strokeweight="1pt">
                  <v:stroke dashstyle="dash" opacity="19789f" joinstyle="miter"/>
                </v:line>
                <v:line id="Straight Connector 106" o:spid="_x0000_s1463" style="position:absolute;visibility:visible;mso-wrap-style:square" from="589,17728" to="33731,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QksQAAADcAAAADwAAAGRycy9kb3ducmV2LnhtbERPTWvCQBC9F/oflil4KbppsSLRTZBK&#10;VehBorbnMTtN0mZn0+yq8d+7guBtHu9zpmlnanGk1lWWFbwMIhDEudUVFwp224/+GITzyBpry6Tg&#10;TA7S5PFhirG2J87ouPGFCCHsYlRQet/EUrq8JINuYBviwP3Y1qAPsC2kbvEUwk0tX6NoJA1WHBpK&#10;bOi9pPxvczAKzHBtZnN/zvafz8vV/O3/++s3WyjVe+pmExCeOn8X39wrHeZHI7g+Ey6Q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hCSxAAAANwAAAAPAAAAAAAAAAAA&#10;AAAAAKECAABkcnMvZG93bnJldi54bWxQSwUGAAAAAAQABAD5AAAAkgMAAAAA&#10;" strokecolor="#030" strokeweight="1pt">
                  <v:stroke dashstyle="dash" opacity="19789f" joinstyle="miter"/>
                </v:line>
                <v:line id="Straight Connector 109" o:spid="_x0000_s1464" style="position:absolute;flip:y;visibility:visible;mso-wrap-style:square" from="33952,7756" to="46658,2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hH70AAADcAAAADwAAAGRycy9kb3ducmV2LnhtbERPzQ4BMRC+S7xDMxI3uhyEpUSIEDc/&#10;F7fJduw2ttO1Ldbbq0TiNl++35ktGluKJ9XeOFYw6CcgiDOnDecKzqdNbwzCB2SNpWNS8CYPi3m7&#10;NcNUuxcf6HkMuYgh7FNUUIRQpVL6rCCLvu8q4shdXW0xRFjnUtf4iuG2lMMkGUmLhmNDgRWtCspu&#10;x4dVsL/gyrBZN4PLfTPeGnxPljujVLfTLKcgAjXhL/65dzrOTybwfSZeIO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2B4R+9AAAA3AAAAA8AAAAAAAAAAAAAAAAAoQIA&#10;AGRycy9kb3ducmV2LnhtbFBLBQYAAAAABAAEAPkAAACLAwAAAAA=&#10;" strokecolor="maroon" strokeweight="1pt">
                  <v:stroke dashstyle="dash" opacity="19789f" joinstyle="miter"/>
                </v:line>
                <v:line id="Straight Connector 111" o:spid="_x0000_s1465" style="position:absolute;visibility:visible;mso-wrap-style:square" from="589,20304" to="33731,2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lscQAAADcAAAADwAAAGRycy9kb3ducmV2LnhtbERPS2vCQBC+C/0PyxS8iG6Sg5boKlJQ&#10;RAQfFdHbmB2T0OxsyK4a/323UOhtPr7nTGatqcSDGldaVhAPIhDEmdUl5wqOX4v+BwjnkTVWlknB&#10;ixzMpm+dCabaPnlPj4PPRQhhl6KCwvs6ldJlBRl0A1sTB+5mG4M+wCaXusFnCDeVTKJoKA2WHBoK&#10;rOmzoOz7cDcKTHRZn3vb0/bEm/X1Otov58kuUar73s7HIDy1/l/8517pMD+O4feZc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qWxxAAAANwAAAAPAAAAAAAAAAAA&#10;AAAAAKECAABkcnMvZG93bnJldi54bWxQSwUGAAAAAAQABAD5AAAAkgMAAAAA&#10;" strokecolor="maroon" strokeweight="1pt">
                  <v:stroke dashstyle="dash" opacity="19789f" joinstyle="miter"/>
                </v:line>
                <v:line id="Straight Connector 121" o:spid="_x0000_s1466" style="position:absolute;flip:y;visibility:visible;mso-wrap-style:square" from="33732,10261" to="46438,2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CnsMAAADcAAAADwAAAGRycy9kb3ducmV2LnhtbERPS2vCQBC+C/6HZYTemo1BSomuooJQ&#10;pIc2PsDbkJ08MDubZLca/323UPA2H99zFqvBNOJGvastK5hGMQji3OqaSwXHw+71HYTzyBoby6Tg&#10;QQ5Wy/Fogam2d/6mW+ZLEULYpaig8r5NpXR5RQZdZFviwBW2N+gD7Eupe7yHcNPIJI7fpMGaQ0OF&#10;LW0ryq/Zj1FQJLMOt9lXcZFN153MY/N53m+UepkM6zkIT4N/iv/dHzrMT6bw90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nAp7DAAAA3AAAAA8AAAAAAAAAAAAA&#10;AAAAoQIAAGRycy9kb3ducmV2LnhtbFBLBQYAAAAABAAEAPkAAACRAwAAAAA=&#10;" strokeweight="1pt">
                  <v:stroke dashstyle="dash" opacity="34695f" joinstyle="miter"/>
                </v:line>
                <v:line id="Straight Connector 123" o:spid="_x0000_s1467" style="position:absolute;visibility:visible;mso-wrap-style:square" from="369,22867" to="33511,2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O0mcEAAADcAAAADwAAAGRycy9kb3ducmV2LnhtbERP32vCMBB+H+x/CDfwbaarINIZRTYE&#10;GSKoxedbc7bF5lKS2Nb/3giCb/fx/bz5cjCN6Mj52rKCr3ECgriwuuZSQX5cf85A+ICssbFMCm7k&#10;Ybl4f5tjpm3Pe+oOoRQxhH2GCqoQ2kxKX1Rk0I9tSxy5s3UGQ4SulNphH8NNI9MkmUqDNceGClv6&#10;qai4HK5Gwfkvvf660ybv9Slf/2+7YbsLe6VGH8PqG0SgIbzET/dGx/npBB7PxAv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07SZwQAAANwAAAAPAAAAAAAAAAAAAAAA&#10;AKECAABkcnMvZG93bnJldi54bWxQSwUGAAAAAAQABAD5AAAAjwMAAAAA&#10;" strokeweight="1pt">
                  <v:stroke dashstyle="dash" opacity="34695f"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468" type="#_x0000_t88" style="position:absolute;left:45579;top:2951;width:837;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UEcUA&#10;AADbAAAADwAAAGRycy9kb3ducmV2LnhtbESPQWvCQBCF74X+h2UKvRSdtJRSoquUgsVb0VqJtyE7&#10;JsHsbMxuNfXXO4dCbzO8N+99M50PvjUn7mMTxMLjOAPDUgbXSGVh87UYvYKJicRRG4Qt/HKE+ez2&#10;Zkq5C2dZ8WmdKqMhEnOyUKfU5YixrNlTHIeORbV96D0lXfsKXU9nDfctPmXZC3pqRBtq6vi95vKw&#10;/vEWqt0nFpfVt8cHPKZt+1EUy/LZ2vu74W0CJvGQ/s1/10un+Eqvv+gAOL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9QRxQAAANsAAAAPAAAAAAAAAAAAAAAAAJgCAABkcnMv&#10;ZG93bnJldi54bWxQSwUGAAAAAAQABAD1AAAAigMAAAAA&#10;" adj="2938" strokecolor="#c30" strokeweight=".25pt">
                  <v:stroke joinstyle="miter"/>
                </v:shape>
                <v:shape id="Right Brace 124" o:spid="_x0000_s1469" type="#_x0000_t88" style="position:absolute;left:45631;top:5578;width:832;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zR8MA&#10;AADcAAAADwAAAGRycy9kb3ducmV2LnhtbERPS2vCQBC+C/0PyxR6041WpcRsRAoFb219FI9DdszG&#10;ZGdDdqupv94tCN7m43tOtuxtI87U+cqxgvEoAUFcOF1xqWC3/Ri+gfABWWPjmBT8kYdl/jTIMNXu&#10;wt903oRSxBD2KSowIbSplL4wZNGPXEscuaPrLIYIu1LqDi8x3DZykiRzabHi2GCwpXdDRb35tQpm&#10;P4fX+mRWs0/THtZX3Ndf+rpT6uW5Xy1ABOrDQ3x3r3WcP5nC/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KzR8MAAADcAAAADwAAAAAAAAAAAAAAAACYAgAAZHJzL2Rv&#10;d25yZXYueG1sUEsFBgAAAAAEAAQA9QAAAIgDAAAAAA==&#10;" adj="2926" strokecolor="#030" strokeweight=".25pt">
                  <v:stroke joinstyle="miter"/>
                </v:shape>
                <v:shape id="Right Brace 125" o:spid="_x0000_s1470" type="#_x0000_t88" style="position:absolute;left:45676;top:8033;width:837;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McQA&#10;AADcAAAADwAAAGRycy9kb3ducmV2LnhtbERPTWvCQBC9C/0PywhepNkYaClp1hCkgpciVQ85Dtlp&#10;Es3Ohuyq2/76bqHQ2zze5xRlMIO40eR6ywpWSQqCuLG651bB6bh9fAHhPLLGwTIp+CIH5fphVmCu&#10;7Z0/6HbwrYgh7HJU0Hk/5lK6piODLrEjceQ+7WTQRzi1Uk94j+FmkFmaPkuDPceGDkfadNRcDlej&#10;oMq+w442lzdp6/1qX79fgz0vlVrMQ/UKwlPw/+I/907H+dkT/D4TL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kDHEAAAA3AAAAA8AAAAAAAAAAAAAAAAAmAIAAGRycy9k&#10;b3ducmV2LnhtbFBLBQYAAAAABAAEAPUAAACJAwAAAAA=&#10;" adj="2938" strokecolor="maroon" strokeweight=".25pt">
                  <v:stroke joinstyle="miter"/>
                </v:shape>
                <w10:anchorlock/>
              </v:group>
            </w:pict>
          </mc:Fallback>
        </mc:AlternateContent>
      </w:r>
      <w:r>
        <w:br/>
        <w:t>Figure 6.1.1: Control System Framework</w:t>
      </w:r>
    </w:p>
    <w:p w14:paraId="2C33B27B" w14:textId="43B68A25" w:rsidR="00706F6E" w:rsidRDefault="00706F6E" w:rsidP="00706F6E">
      <w:r>
        <w:t xml:space="preserve">The lower, or </w:t>
      </w:r>
      <w:r w:rsidR="00F45B68">
        <w:t>device</w:t>
      </w:r>
      <w:r>
        <w:t>, layer is where the actual electrical connections are made among the components of the MG; i.e. load feeders, Point of Common Coupling (PCC) with the utility grid and the interconnections to the three types of DER</w:t>
      </w:r>
      <w:r w:rsidR="00F45B68">
        <w:t>s</w:t>
      </w:r>
      <w:r>
        <w:t>: Renewable Energy Sources, Distributed Generators (DG</w:t>
      </w:r>
      <w:r w:rsidR="00F45B68">
        <w:t>s</w:t>
      </w:r>
      <w:r>
        <w:t xml:space="preserve">) and Energy Storage Systems. </w:t>
      </w:r>
    </w:p>
    <w:p w14:paraId="5652D72C" w14:textId="77777777" w:rsidR="00706F6E" w:rsidRDefault="00706F6E" w:rsidP="00706F6E">
      <w:r>
        <w:t xml:space="preserve">The Primary Control layer sits atop and directly controls the corresponding devices, including any protection schemes deployed in the MG. For the PCC node, this layer measures the power in or out of the Microgrid and has control of the main breaker to make the MG islanded. For the load and RES nodes, this layer mainly measures the power being drawn or supplied and can implement protection logic and more advanced features like load shedding control and reactive power support, respectively. DER include integrated device-specific controllers such as voltage regulation and Maximum Power Point Tracking (MPPT) for solar and wind resources. Additionally, for dispatchable DERs (ESS and DGs) this layer is where droop control is located, where it has access to real time feedback </w:t>
      </w:r>
      <w:r>
        <w:lastRenderedPageBreak/>
        <w:t>mechanisms in order to implement the primary frequency control, as explained in Chapter 3.</w:t>
      </w:r>
    </w:p>
    <w:p w14:paraId="43159F8E" w14:textId="77777777" w:rsidR="00706F6E" w:rsidRDefault="00706F6E" w:rsidP="00706F6E">
      <w:r>
        <w:t>The top level, termed the MAS layer, is where diffusion is implemented to provide secondary and tertiary control; this layer substitutes the centralized</w:t>
      </w:r>
      <w:r w:rsidRPr="00823171">
        <w:t xml:space="preserve"> </w:t>
      </w:r>
      <w:r>
        <w:t>MG control structure. For load and RES agents, this layer gets the power measurements from the lower control level and diffuses the information to its neighbors. For DG and ESS agents, the MAS layer works to adjust the power levels of each energy source in two separate time scales: shortly after an imbalance to restore frequency, and continually to operate the resources at the global Economic Dispatch (ED) point; these are secondary and tertiary control, respectively. The operating points are communicated to the lower control levels, which adjust their corresponding device; more details on this mechanism will be described in the following sections.</w:t>
      </w:r>
    </w:p>
    <w:p w14:paraId="2F96EBFE" w14:textId="77777777" w:rsidR="00706F6E" w:rsidRDefault="00706F6E" w:rsidP="00706F6E"/>
    <w:p w14:paraId="4BE84E35" w14:textId="77777777" w:rsidR="00706F6E" w:rsidRDefault="00706F6E" w:rsidP="00706F6E">
      <w:pPr>
        <w:pStyle w:val="Heading2"/>
      </w:pPr>
      <w:bookmarkStart w:id="25" w:name="_Toc442882604"/>
      <w:r>
        <w:t xml:space="preserve">6.2. </w:t>
      </w:r>
      <w:r>
        <w:rPr>
          <w:webHidden/>
        </w:rPr>
        <w:t>Agent Design</w:t>
      </w:r>
      <w:bookmarkEnd w:id="25"/>
    </w:p>
    <w:p w14:paraId="2A0D266A" w14:textId="77777777" w:rsidR="00706F6E" w:rsidRDefault="00706F6E" w:rsidP="00706F6E">
      <w:r>
        <w:t xml:space="preserve">There are two main types of agents, </w:t>
      </w:r>
      <w:r>
        <w:rPr>
          <w:i/>
        </w:rPr>
        <w:t>stochastic</w:t>
      </w:r>
      <w:r>
        <w:t xml:space="preserve"> and </w:t>
      </w:r>
      <w:r>
        <w:rPr>
          <w:i/>
        </w:rPr>
        <w:t>dispatchable</w:t>
      </w:r>
      <w:r>
        <w:t>. The former includes Load and Renewable Agents (LA and RA, respectively), and the latter includes Grid, Distributed Generator and Energy Storage Agents (GA, DGA and ESA, respectively). The main difference is that stochastic agents measure the net power demand while the dispatchable agents control their respective resources; they can be thought of as the inputs and outputs (respectively) of a centralized control</w:t>
      </w:r>
      <w:r w:rsidRPr="001109E0">
        <w:t xml:space="preserve"> </w:t>
      </w:r>
      <w:r>
        <w:t>counterpart. All agents are involved in diffusing the information through the network, but only dispatchable agents have a cost function and make gradient adjustments to the diffusion optimization, as explained in Section 5.4. The main functions of the stochastic agents are illustrated in Fig. 6.2.1:</w:t>
      </w:r>
    </w:p>
    <w:p w14:paraId="55877E35" w14:textId="77777777" w:rsidR="00706F6E" w:rsidRDefault="00706F6E" w:rsidP="00706F6E">
      <w:pPr>
        <w:pStyle w:val="TableFigure"/>
      </w:pPr>
      <w:r>
        <w:rPr>
          <w:noProof/>
          <w:lang w:eastAsia="en-US"/>
        </w:rPr>
        <w:lastRenderedPageBreak/>
        <mc:AlternateContent>
          <mc:Choice Requires="wpc">
            <w:drawing>
              <wp:inline distT="0" distB="0" distL="0" distR="0" wp14:anchorId="29EB05DE" wp14:editId="4A174CB5">
                <wp:extent cx="4149090" cy="3733800"/>
                <wp:effectExtent l="0" t="0" r="22860" b="1905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117" name="Rectangle 117"/>
                        <wps:cNvSpPr/>
                        <wps:spPr>
                          <a:xfrm>
                            <a:off x="342316" y="3090699"/>
                            <a:ext cx="3487420" cy="525780"/>
                          </a:xfrm>
                          <a:prstGeom prst="rect">
                            <a:avLst/>
                          </a:prstGeom>
                          <a:solidFill>
                            <a:schemeClr val="accent2">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4"/>
                        <wps:cNvSpPr txBox="1"/>
                        <wps:spPr>
                          <a:xfrm>
                            <a:off x="288976" y="3400579"/>
                            <a:ext cx="84328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575EF" w14:textId="77777777" w:rsidR="00592FFE" w:rsidRDefault="00592FFE" w:rsidP="00706F6E">
                              <w:pPr>
                                <w:pStyle w:val="NormalWeb"/>
                                <w:jc w:val="center"/>
                              </w:pPr>
                              <w:r>
                                <w:rPr>
                                  <w:rFonts w:ascii="Segoe UI Semibold" w:eastAsia="SimHei" w:hAnsi="Segoe UI Semibold"/>
                                  <w:b/>
                                  <w:bCs/>
                                  <w:color w:val="4D4D4D"/>
                                  <w:sz w:val="18"/>
                                  <w:szCs w:val="18"/>
                                </w:rPr>
                                <w:t>Device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14" name="Rectangle 114"/>
                        <wps:cNvSpPr/>
                        <wps:spPr>
                          <a:xfrm>
                            <a:off x="341679" y="2387240"/>
                            <a:ext cx="3488055" cy="654410"/>
                          </a:xfrm>
                          <a:prstGeom prst="rect">
                            <a:avLst/>
                          </a:prstGeom>
                          <a:solidFill>
                            <a:schemeClr val="accent2">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41637" y="1019494"/>
                            <a:ext cx="3488097" cy="1319260"/>
                          </a:xfrm>
                          <a:prstGeom prst="rect">
                            <a:avLst/>
                          </a:prstGeom>
                          <a:solidFill>
                            <a:schemeClr val="accent2">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808359" y="2486574"/>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A1183" w14:textId="77777777" w:rsidR="00592FFE" w:rsidRPr="005A64B8" w:rsidRDefault="00592FFE" w:rsidP="00124994">
                              <w:pPr>
                                <w:pStyle w:val="NormalWeb"/>
                                <w:spacing w:line="240" w:lineRule="auto"/>
                                <w:jc w:val="center"/>
                                <w:rPr>
                                  <w:rFonts w:ascii="Segoe UI Semibold" w:hAnsi="Segoe UI Semibold" w:cs="Segoe UI Semibold"/>
                                  <w:b/>
                                  <w:color w:val="4D4D4D" w:themeColor="accent6"/>
                                  <w:sz w:val="12"/>
                                </w:rPr>
                              </w:pPr>
                              <w:r w:rsidRPr="00124994">
                                <w:rPr>
                                  <w:rFonts w:ascii="Segoe UI Semibold" w:eastAsia="SimHei" w:hAnsi="Segoe UI Semibold"/>
                                  <w:b/>
                                  <w:bCs/>
                                  <w:color w:val="4D4D4D"/>
                                  <w:sz w:val="12"/>
                                  <w:szCs w:val="22"/>
                                </w:rPr>
                                <w:t>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a:stCxn id="70" idx="0"/>
                          <a:endCxn id="2" idx="2"/>
                        </wps:cNvCnPr>
                        <wps:spPr>
                          <a:xfrm flipV="1">
                            <a:off x="3225426" y="2805344"/>
                            <a:ext cx="4573" cy="3957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 name="Text Box 4"/>
                        <wps:cNvSpPr txBox="1"/>
                        <wps:spPr>
                          <a:xfrm>
                            <a:off x="3163024" y="2816434"/>
                            <a:ext cx="36004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EB791" w14:textId="77777777" w:rsidR="00592FFE" w:rsidRPr="00124994" w:rsidRDefault="00592FFE" w:rsidP="00124994">
                              <w:pPr>
                                <w:pStyle w:val="NormalWeb"/>
                                <w:jc w:val="center"/>
                                <w:rPr>
                                  <w:rFonts w:ascii="Segoe UI Semibold" w:eastAsia="SimHei" w:hAnsi="Segoe UI Semibold"/>
                                  <w:b/>
                                  <w:bCs/>
                                  <w:i/>
                                  <w:iCs/>
                                  <w:color w:val="4D4D4D"/>
                                  <w:sz w:val="18"/>
                                  <w:szCs w:val="18"/>
                                </w:rPr>
                              </w:pPr>
                              <w:r w:rsidRPr="00124994">
                                <w:rPr>
                                  <w:rFonts w:ascii="Segoe UI Semibold" w:eastAsia="SimHei" w:hAnsi="Segoe UI Semibold"/>
                                  <w:b/>
                                  <w:bCs/>
                                  <w:i/>
                                  <w:iCs/>
                                  <w:color w:val="4D4D4D"/>
                                  <w:sz w:val="18"/>
                                  <w:szCs w:val="18"/>
                                </w:rPr>
                                <w:t>P</w:t>
                              </w:r>
                              <w:r w:rsidRPr="00124994">
                                <w:rPr>
                                  <w:rFonts w:ascii="Segoe UI Semibold" w:eastAsia="SimHei" w:hAnsi="Segoe UI Semibold"/>
                                  <w:b/>
                                  <w:bCs/>
                                  <w:i/>
                                  <w:iCs/>
                                  <w:color w:val="4D4D4D"/>
                                  <w:sz w:val="18"/>
                                  <w:szCs w:val="18"/>
                                  <w:vertAlign w:val="subscript"/>
                                </w:rPr>
                                <w:t>i,k</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5" name="Rectangle 5"/>
                        <wps:cNvSpPr/>
                        <wps:spPr>
                          <a:xfrm>
                            <a:off x="2808359" y="1801450"/>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4FB82" w14:textId="77777777" w:rsidR="00592FFE" w:rsidRPr="005A64B8" w:rsidRDefault="00592FFE" w:rsidP="00706F6E">
                              <w:pPr>
                                <w:pStyle w:val="NormalWeb"/>
                                <w:spacing w:line="240" w:lineRule="auto"/>
                                <w:jc w:val="center"/>
                                <w:rPr>
                                  <w:sz w:val="14"/>
                                </w:rPr>
                              </w:pPr>
                              <w:r w:rsidRPr="005A64B8">
                                <w:rPr>
                                  <w:rFonts w:ascii="Segoe UI Semibold" w:eastAsia="SimHei" w:hAnsi="Segoe UI Semibold"/>
                                  <w:b/>
                                  <w:bCs/>
                                  <w:color w:val="4D4D4D"/>
                                  <w:sz w:val="12"/>
                                  <w:szCs w:val="22"/>
                                </w:rPr>
                                <w:t xml:space="preserve">IS </w:t>
                              </w:r>
                              <w:r>
                                <w:rPr>
                                  <w:rFonts w:ascii="Segoe UI Semibold" w:eastAsia="SimHei" w:hAnsi="Segoe UI Semibold"/>
                                  <w:b/>
                                  <w:bCs/>
                                  <w:color w:val="4D4D4D"/>
                                  <w:sz w:val="12"/>
                                  <w:szCs w:val="22"/>
                                </w:rPr>
                                <w:t>Diffusion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Straight Arrow Connector 6"/>
                        <wps:cNvCnPr>
                          <a:stCxn id="2" idx="0"/>
                          <a:endCxn id="5" idx="2"/>
                        </wps:cNvCnPr>
                        <wps:spPr>
                          <a:xfrm flipV="1">
                            <a:off x="3229999" y="2120220"/>
                            <a:ext cx="0" cy="3663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 name="Text Box 4"/>
                        <wps:cNvSpPr txBox="1"/>
                        <wps:spPr>
                          <a:xfrm>
                            <a:off x="3191559" y="2145280"/>
                            <a:ext cx="35179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18F28"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sz w:val="18"/>
                                  <w:szCs w:val="18"/>
                                  <w:vertAlign w:val="subscript"/>
                                </w:rPr>
                                <w:t>i,0</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5" name="Text Box 4"/>
                        <wps:cNvSpPr txBox="1"/>
                        <wps:spPr>
                          <a:xfrm>
                            <a:off x="2885488" y="1465150"/>
                            <a:ext cx="3486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DBEB5"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position w:val="-5"/>
                                  <w:sz w:val="18"/>
                                  <w:szCs w:val="18"/>
                                  <w:vertAlign w:val="subscript"/>
                                </w:rPr>
                                <w:t>i,k</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7" name="Text Box 4"/>
                        <wps:cNvSpPr txBox="1"/>
                        <wps:spPr>
                          <a:xfrm>
                            <a:off x="3202989" y="1472180"/>
                            <a:ext cx="40767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A030A"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position w:val="-5"/>
                                  <w:sz w:val="18"/>
                                  <w:szCs w:val="18"/>
                                  <w:vertAlign w:val="subscript"/>
                                </w:rPr>
                                <w:t>j,k-1</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9" name="Rectangle 19"/>
                        <wps:cNvSpPr/>
                        <wps:spPr>
                          <a:xfrm>
                            <a:off x="478839" y="1801450"/>
                            <a:ext cx="843280" cy="31877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10375F1" w14:textId="77777777" w:rsidR="00592FFE" w:rsidRPr="00C02E45" w:rsidRDefault="00592FFE" w:rsidP="00706F6E">
                              <w:pPr>
                                <w:pStyle w:val="NormalWeb"/>
                                <w:spacing w:line="240" w:lineRule="auto"/>
                                <w:jc w:val="center"/>
                                <w:rPr>
                                  <w:color w:val="FFFFFF" w:themeColor="background1"/>
                                </w:rPr>
                              </w:pPr>
                              <w:r w:rsidRPr="00C02E45">
                                <w:rPr>
                                  <w:rFonts w:ascii="Segoe UI Semibold" w:eastAsia="SimHei" w:hAnsi="Segoe UI Semibold"/>
                                  <w:b/>
                                  <w:bCs/>
                                  <w:color w:val="FFFFFF" w:themeColor="background1"/>
                                  <w:sz w:val="12"/>
                                  <w:szCs w:val="12"/>
                                </w:rPr>
                                <w:t xml:space="preserve">Net Power </w:t>
                              </w:r>
                              <w:r>
                                <w:rPr>
                                  <w:rFonts w:ascii="Segoe UI Semibold" w:eastAsia="SimHei" w:hAnsi="Segoe UI Semibold"/>
                                  <w:b/>
                                  <w:bCs/>
                                  <w:color w:val="FFFFFF" w:themeColor="background1"/>
                                  <w:sz w:val="12"/>
                                  <w:szCs w:val="12"/>
                                </w:rPr>
                                <w:br/>
                              </w:r>
                              <w:r w:rsidRPr="00C00D56">
                                <w:rPr>
                                  <w:rFonts w:ascii="Segoe UI Semibold" w:eastAsia="SimHei" w:hAnsi="Segoe UI Semibold"/>
                                  <w:b/>
                                  <w:bCs/>
                                  <w:i/>
                                  <w:color w:val="FFFFFF" w:themeColor="background1"/>
                                  <w:sz w:val="12"/>
                                  <w:szCs w:val="12"/>
                                </w:rPr>
                                <w:t>P</w:t>
                              </w:r>
                              <w:r w:rsidRPr="00C00D56">
                                <w:rPr>
                                  <w:rFonts w:ascii="Segoe UI Semibold" w:eastAsia="SimHei" w:hAnsi="Segoe UI Semibold"/>
                                  <w:b/>
                                  <w:bCs/>
                                  <w:i/>
                                  <w:color w:val="FFFFFF" w:themeColor="background1"/>
                                  <w:sz w:val="12"/>
                                  <w:szCs w:val="12"/>
                                  <w:vertAlign w:val="subscript"/>
                                </w:rPr>
                                <w:t>N</w:t>
                              </w:r>
                              <w:r w:rsidRPr="00C00D56">
                                <w:rPr>
                                  <w:rFonts w:ascii="Segoe UI Semibold" w:eastAsia="SimHei" w:hAnsi="Segoe UI Semibold"/>
                                  <w:b/>
                                  <w:bCs/>
                                  <w:i/>
                                  <w:color w:val="FFFFFF" w:themeColor="background1"/>
                                  <w:sz w:val="12"/>
                                  <w:szCs w:val="12"/>
                                </w:rPr>
                                <w:t xml:space="preserve"> = x</w:t>
                              </w:r>
                              <w:r w:rsidRPr="00C00D56">
                                <w:rPr>
                                  <w:rFonts w:ascii="Segoe UI Semibold" w:eastAsia="SimHei" w:hAnsi="Segoe UI Semibold"/>
                                  <w:b/>
                                  <w:bCs/>
                                  <w:i/>
                                  <w:color w:val="FFFFFF" w:themeColor="background1"/>
                                  <w:sz w:val="12"/>
                                  <w:szCs w:val="12"/>
                                  <w:vertAlign w:val="subscript"/>
                                </w:rPr>
                                <w:t>i</w:t>
                              </w:r>
                              <w:r w:rsidRPr="00C00D56">
                                <w:rPr>
                                  <w:rFonts w:ascii="Segoe UI Semibold" w:eastAsia="SimHei" w:hAnsi="Segoe UI Semibold"/>
                                  <w:b/>
                                  <w:bCs/>
                                  <w:i/>
                                  <w:color w:val="FFFFFF" w:themeColor="background1"/>
                                  <w:sz w:val="12"/>
                                  <w:szCs w:val="12"/>
                                </w:rPr>
                                <w:t xml:space="preserve"> *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a:stCxn id="5" idx="1"/>
                          <a:endCxn id="20" idx="3"/>
                        </wps:cNvCnPr>
                        <wps:spPr>
                          <a:xfrm flipH="1">
                            <a:off x="2607783" y="1960835"/>
                            <a:ext cx="200576" cy="6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2" name="Straight Arrow Connector 22"/>
                        <wps:cNvCnPr>
                          <a:stCxn id="20" idx="1"/>
                          <a:endCxn id="19" idx="3"/>
                        </wps:cNvCnPr>
                        <wps:spPr>
                          <a:xfrm flipH="1" flipV="1">
                            <a:off x="1322119" y="1960835"/>
                            <a:ext cx="602404" cy="6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g:cNvPr id="24" name="Group 24"/>
                        <wpg:cNvGrpSpPr/>
                        <wpg:grpSpPr>
                          <a:xfrm>
                            <a:off x="1924522" y="1783670"/>
                            <a:ext cx="683261" cy="384592"/>
                            <a:chOff x="1570649" y="1656670"/>
                            <a:chExt cx="683261" cy="384592"/>
                          </a:xfrm>
                        </wpg:grpSpPr>
                        <wps:wsp>
                          <wps:cNvPr id="20" name="Diamond 20"/>
                          <wps:cNvSpPr/>
                          <wps:spPr>
                            <a:xfrm>
                              <a:off x="1570650" y="1656670"/>
                              <a:ext cx="683260" cy="368300"/>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6CD07A30" w14:textId="77777777" w:rsidR="00592FFE" w:rsidRDefault="00592FFE" w:rsidP="00706F6E">
                                <w:pPr>
                                  <w:pStyle w:val="NormalWeb"/>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4"/>
                          <wps:cNvSpPr txBox="1"/>
                          <wps:spPr>
                            <a:xfrm>
                              <a:off x="1570649" y="1736462"/>
                              <a:ext cx="6832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C62E6" w14:textId="77777777" w:rsidR="00592FFE" w:rsidRPr="00C02E45" w:rsidRDefault="00592FFE" w:rsidP="00706F6E">
                                <w:pPr>
                                  <w:pStyle w:val="NormalWeb"/>
                                  <w:jc w:val="center"/>
                                  <w:rPr>
                                    <w:sz w:val="16"/>
                                  </w:rPr>
                                </w:pPr>
                                <w:r w:rsidRPr="00C02E45">
                                  <w:rPr>
                                    <w:rFonts w:ascii="Segoe UI Semibold" w:eastAsia="SimHei" w:hAnsi="Segoe UI Semibold"/>
                                    <w:b/>
                                    <w:bCs/>
                                    <w:i/>
                                    <w:iCs/>
                                    <w:color w:val="4D4D4D"/>
                                    <w:sz w:val="12"/>
                                    <w:szCs w:val="20"/>
                                  </w:rPr>
                                  <w:t>Convergence?</w:t>
                                </w:r>
                              </w:p>
                            </w:txbxContent>
                          </wps:txbx>
                          <wps:bodyPr rot="0" spcFirstLastPara="0" vert="horz" wrap="none" lIns="91440" tIns="45720" rIns="91440" bIns="45720" numCol="1" spcCol="0" rtlCol="0" fromWordArt="0" anchor="ctr" anchorCtr="0" forceAA="0" compatLnSpc="1">
                            <a:prstTxWarp prst="textNoShape">
                              <a:avLst/>
                            </a:prstTxWarp>
                            <a:noAutofit/>
                          </wps:bodyPr>
                        </wps:wsp>
                      </wpg:wgp>
                      <wps:wsp>
                        <wps:cNvPr id="25" name="Text Box 4"/>
                        <wps:cNvSpPr txBox="1"/>
                        <wps:spPr>
                          <a:xfrm>
                            <a:off x="1699944" y="1826420"/>
                            <a:ext cx="32448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AD4EA" w14:textId="77777777" w:rsidR="00592FFE" w:rsidRDefault="00592FFE" w:rsidP="00706F6E">
                              <w:pPr>
                                <w:pStyle w:val="NormalWeb"/>
                                <w:jc w:val="center"/>
                              </w:pPr>
                              <w:r>
                                <w:rPr>
                                  <w:rFonts w:ascii="Segoe UI Semibold" w:eastAsia="SimHei" w:hAnsi="Segoe UI Semibold"/>
                                  <w:b/>
                                  <w:bCs/>
                                  <w:i/>
                                  <w:iCs/>
                                  <w:color w:val="4D4D4D"/>
                                  <w:sz w:val="12"/>
                                  <w:szCs w:val="12"/>
                                </w:rPr>
                                <w:t>Yes</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6" name="Rectangle 26"/>
                        <wps:cNvSpPr/>
                        <wps:spPr>
                          <a:xfrm>
                            <a:off x="478839" y="1113450"/>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E6FA2A"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 xml:space="preserve">Optimization Diffusion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stCxn id="19" idx="0"/>
                          <a:endCxn id="26" idx="2"/>
                        </wps:cNvCnPr>
                        <wps:spPr>
                          <a:xfrm flipV="1">
                            <a:off x="900479" y="1432220"/>
                            <a:ext cx="0" cy="3692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 name="Rectangle 28"/>
                        <wps:cNvSpPr/>
                        <wps:spPr>
                          <a:xfrm>
                            <a:off x="2808359" y="1113700"/>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17D8F9"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MAS</w:t>
                              </w:r>
                              <w:r>
                                <w:rPr>
                                  <w:rFonts w:ascii="Segoe UI Semibold" w:eastAsia="SimHei" w:hAnsi="Segoe UI Semibold"/>
                                  <w:b/>
                                  <w:bCs/>
                                  <w:color w:val="4D4D4D"/>
                                  <w:sz w:val="12"/>
                                  <w:szCs w:val="12"/>
                                </w:rPr>
                                <w:br/>
                                <w:t>Communication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4"/>
                        <wps:cNvSpPr txBox="1"/>
                        <wps:spPr>
                          <a:xfrm>
                            <a:off x="1859668" y="989581"/>
                            <a:ext cx="3778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BBFBE"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w</w:t>
                              </w:r>
                              <w:r w:rsidRPr="00CB0278">
                                <w:rPr>
                                  <w:rFonts w:ascii="Segoe UI Semibold" w:eastAsia="SimHei" w:hAnsi="Segoe UI Semibold"/>
                                  <w:b/>
                                  <w:bCs/>
                                  <w:i/>
                                  <w:iCs/>
                                  <w:color w:val="4D4D4D"/>
                                  <w:position w:val="-5"/>
                                  <w:sz w:val="18"/>
                                  <w:szCs w:val="18"/>
                                  <w:vertAlign w:val="subscript"/>
                                </w:rPr>
                                <w:t>i,k</w:t>
                              </w:r>
                            </w:p>
                          </w:txbxContent>
                        </wps:txbx>
                        <wps:bodyPr rot="0" spcFirstLastPara="0" vert="horz" wrap="none" lIns="91440" tIns="45720" rIns="91440" bIns="45720" numCol="1" spcCol="0" rtlCol="0" fromWordArt="0" anchor="ctr" anchorCtr="0" forceAA="0" compatLnSpc="1">
                          <a:prstTxWarp prst="textNoShape">
                            <a:avLst/>
                          </a:prstTxWarp>
                          <a:noAutofit/>
                        </wps:bodyPr>
                      </wps:wsp>
                      <wpg:wgp>
                        <wpg:cNvPr id="34" name="Group 34"/>
                        <wpg:cNvGrpSpPr/>
                        <wpg:grpSpPr>
                          <a:xfrm>
                            <a:off x="1322119" y="1241674"/>
                            <a:ext cx="1486240" cy="52706"/>
                            <a:chOff x="1045800" y="583861"/>
                            <a:chExt cx="814750" cy="52704"/>
                          </a:xfrm>
                        </wpg:grpSpPr>
                        <wps:wsp>
                          <wps:cNvPr id="32" name="Straight Arrow Connector 32"/>
                          <wps:cNvCnPr/>
                          <wps:spPr>
                            <a:xfrm flipV="1">
                              <a:off x="1054395" y="583861"/>
                              <a:ext cx="80615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3" name="Straight Arrow Connector 33"/>
                          <wps:cNvCnPr/>
                          <wps:spPr>
                            <a:xfrm rot="10800000" flipV="1">
                              <a:off x="1045800" y="636565"/>
                              <a:ext cx="8058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s:wsp>
                        <wps:cNvPr id="35" name="Text Box 4"/>
                        <wps:cNvSpPr txBox="1"/>
                        <wps:spPr>
                          <a:xfrm>
                            <a:off x="1859668" y="1241675"/>
                            <a:ext cx="4368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7BC76"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w</w:t>
                              </w:r>
                              <w:r w:rsidRPr="00CB0278">
                                <w:rPr>
                                  <w:rFonts w:ascii="Segoe UI Semibold" w:eastAsia="SimHei" w:hAnsi="Segoe UI Semibold"/>
                                  <w:b/>
                                  <w:bCs/>
                                  <w:i/>
                                  <w:iCs/>
                                  <w:color w:val="4D4D4D"/>
                                  <w:position w:val="-5"/>
                                  <w:sz w:val="18"/>
                                  <w:szCs w:val="18"/>
                                  <w:vertAlign w:val="subscript"/>
                                </w:rPr>
                                <w:t>j,k-1</w:t>
                              </w:r>
                            </w:p>
                          </w:txbxContent>
                        </wps:txbx>
                        <wps:bodyPr rot="0" spcFirstLastPara="0" vert="horz" wrap="none" lIns="91440" tIns="45720" rIns="91440" bIns="45720" numCol="1" spcCol="0" rtlCol="0" fromWordArt="0" anchor="ctr" anchorCtr="0" forceAA="0" compatLnSpc="1">
                          <a:prstTxWarp prst="textNoShape">
                            <a:avLst/>
                          </a:prstTxWarp>
                          <a:noAutofit/>
                        </wps:bodyPr>
                      </wps:wsp>
                      <wpg:wgp>
                        <wpg:cNvPr id="36" name="Group 36"/>
                        <wpg:cNvGrpSpPr/>
                        <wpg:grpSpPr>
                          <a:xfrm rot="5400000">
                            <a:off x="3041358" y="1594100"/>
                            <a:ext cx="368980" cy="45719"/>
                            <a:chOff x="0" y="0"/>
                            <a:chExt cx="814750" cy="52704"/>
                          </a:xfrm>
                        </wpg:grpSpPr>
                        <wps:wsp>
                          <wps:cNvPr id="37" name="Straight Arrow Connector 37"/>
                          <wps:cNvCnPr/>
                          <wps:spPr>
                            <a:xfrm flipV="1">
                              <a:off x="8595" y="0"/>
                              <a:ext cx="80615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 name="Straight Arrow Connector 38"/>
                          <wps:cNvCnPr/>
                          <wps:spPr>
                            <a:xfrm rot="10800000" flipV="1">
                              <a:off x="0" y="52704"/>
                              <a:ext cx="8058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s:wsp>
                        <wps:cNvPr id="51" name="Cloud 51"/>
                        <wps:cNvSpPr/>
                        <wps:spPr>
                          <a:xfrm>
                            <a:off x="2405218" y="107731"/>
                            <a:ext cx="1562100" cy="683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5A593" w14:textId="77777777" w:rsidR="00592FFE" w:rsidRPr="00432C6E" w:rsidRDefault="00592FFE" w:rsidP="00706F6E">
                              <w:pPr>
                                <w:pStyle w:val="NormalWeb"/>
                                <w:spacing w:line="240" w:lineRule="auto"/>
                                <w:jc w:val="center"/>
                                <w:rPr>
                                  <w:rFonts w:ascii="Segoe UI Semibold" w:eastAsia="SimHei" w:hAnsi="Segoe UI Semibold"/>
                                  <w:b/>
                                  <w:bCs/>
                                  <w:color w:val="4D4D4D"/>
                                  <w:sz w:val="16"/>
                                  <w:szCs w:val="12"/>
                                  <w:vertAlign w:val="subscript"/>
                                </w:rPr>
                              </w:pPr>
                              <w:r>
                                <w:rPr>
                                  <w:rFonts w:ascii="Segoe UI Semibold" w:eastAsia="SimHei" w:hAnsi="Segoe UI Semibold"/>
                                  <w:b/>
                                  <w:bCs/>
                                  <w:color w:val="4D4D4D"/>
                                  <w:sz w:val="16"/>
                                  <w:szCs w:val="12"/>
                                </w:rPr>
                                <w:t>Neighborhood</w:t>
                              </w:r>
                              <w:r>
                                <w:rPr>
                                  <w:rFonts w:ascii="Segoe UI Semibold" w:eastAsia="SimHei" w:hAnsi="Segoe UI Semibold"/>
                                  <w:b/>
                                  <w:bCs/>
                                  <w:color w:val="4D4D4D"/>
                                  <w:sz w:val="16"/>
                                  <w:szCs w:val="12"/>
                                </w:rPr>
                                <w:br/>
                              </w:r>
                              <w:r w:rsidRPr="00432C6E">
                                <w:rPr>
                                  <w:rFonts w:ascii="Segoe UI Semibold" w:eastAsia="SimHei" w:hAnsi="Segoe UI Semibold"/>
                                  <w:b/>
                                  <w:bCs/>
                                  <w:i/>
                                  <w:color w:val="4D4D4D"/>
                                  <w:sz w:val="16"/>
                                  <w:szCs w:val="12"/>
                                </w:rPr>
                                <w:t>N</w:t>
                              </w:r>
                              <w:r w:rsidRPr="00432C6E">
                                <w:rPr>
                                  <w:rFonts w:ascii="Segoe UI Semibold" w:eastAsia="SimHei" w:hAnsi="Segoe UI Semibold"/>
                                  <w:b/>
                                  <w:bCs/>
                                  <w:i/>
                                  <w:color w:val="4D4D4D"/>
                                  <w:sz w:val="16"/>
                                  <w:szCs w:val="12"/>
                                  <w:vertAlign w:val="subscript"/>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52" name="Group 52"/>
                        <wpg:cNvGrpSpPr/>
                        <wpg:grpSpPr>
                          <a:xfrm rot="5400000">
                            <a:off x="3037889" y="895941"/>
                            <a:ext cx="368935" cy="52703"/>
                            <a:chOff x="-161924" y="161926"/>
                            <a:chExt cx="814748" cy="52703"/>
                          </a:xfrm>
                        </wpg:grpSpPr>
                        <wps:wsp>
                          <wps:cNvPr id="53" name="Straight Arrow Connector 53"/>
                          <wps:cNvCnPr/>
                          <wps:spPr>
                            <a:xfrm flipV="1">
                              <a:off x="-153331" y="161926"/>
                              <a:ext cx="80615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4" name="Straight Arrow Connector 54"/>
                          <wps:cNvCnPr/>
                          <wps:spPr>
                            <a:xfrm rot="10800000" flipV="1">
                              <a:off x="-161924" y="214629"/>
                              <a:ext cx="80581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s:wsp>
                        <wps:cNvPr id="64" name="Text Box 4"/>
                        <wps:cNvSpPr txBox="1"/>
                        <wps:spPr>
                          <a:xfrm>
                            <a:off x="2893109" y="746221"/>
                            <a:ext cx="355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DE6C5" w14:textId="77777777" w:rsidR="00592FFE" w:rsidRDefault="00592FFE" w:rsidP="00706F6E">
                              <w:pPr>
                                <w:pStyle w:val="NormalWeb"/>
                                <w:jc w:val="center"/>
                              </w:pPr>
                              <w:r>
                                <w:rPr>
                                  <w:rFonts w:ascii="Segoe UI Semibold" w:eastAsia="SimHei" w:hAnsi="Segoe UI Semibold"/>
                                  <w:b/>
                                  <w:bCs/>
                                  <w:i/>
                                  <w:iCs/>
                                  <w:color w:val="4D4D4D"/>
                                  <w:sz w:val="18"/>
                                  <w:szCs w:val="18"/>
                                </w:rPr>
                                <w:t>p</w:t>
                              </w:r>
                              <w:r>
                                <w:rPr>
                                  <w:rFonts w:ascii="Segoe UI Semibold" w:eastAsia="SimHei" w:hAnsi="Segoe UI Semibold"/>
                                  <w:b/>
                                  <w:bCs/>
                                  <w:i/>
                                  <w:iCs/>
                                  <w:color w:val="4D4D4D"/>
                                  <w:position w:val="-5"/>
                                  <w:sz w:val="18"/>
                                  <w:szCs w:val="18"/>
                                  <w:vertAlign w:val="subscript"/>
                                </w:rPr>
                                <w:t>i,k</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67" name="Text Box 4"/>
                        <wps:cNvSpPr txBox="1"/>
                        <wps:spPr>
                          <a:xfrm>
                            <a:off x="3191559" y="746221"/>
                            <a:ext cx="41529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B0E60" w14:textId="77777777" w:rsidR="00592FFE" w:rsidRDefault="00592FFE" w:rsidP="00706F6E">
                              <w:pPr>
                                <w:pStyle w:val="NormalWeb"/>
                                <w:jc w:val="center"/>
                              </w:pPr>
                              <w:r>
                                <w:rPr>
                                  <w:rFonts w:ascii="Segoe UI Semibold" w:eastAsia="SimHei" w:hAnsi="Segoe UI Semibold"/>
                                  <w:b/>
                                  <w:bCs/>
                                  <w:i/>
                                  <w:iCs/>
                                  <w:color w:val="4D4D4D"/>
                                  <w:sz w:val="18"/>
                                  <w:szCs w:val="18"/>
                                </w:rPr>
                                <w:t>p</w:t>
                              </w:r>
                              <w:r>
                                <w:rPr>
                                  <w:rFonts w:ascii="Segoe UI Semibold" w:eastAsia="SimHei" w:hAnsi="Segoe UI Semibold"/>
                                  <w:b/>
                                  <w:bCs/>
                                  <w:i/>
                                  <w:iCs/>
                                  <w:color w:val="4D4D4D"/>
                                  <w:position w:val="-5"/>
                                  <w:sz w:val="18"/>
                                  <w:szCs w:val="18"/>
                                  <w:vertAlign w:val="subscript"/>
                                </w:rPr>
                                <w:t>j,k-1</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69" name="Text Box 4"/>
                        <wps:cNvSpPr txBox="1"/>
                        <wps:spPr>
                          <a:xfrm>
                            <a:off x="31751" y="2025914"/>
                            <a:ext cx="587375" cy="1235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347A0" w14:textId="77777777" w:rsidR="00592FFE" w:rsidRPr="00906CC5" w:rsidRDefault="00592FFE" w:rsidP="00706F6E">
                              <w:pPr>
                                <w:pStyle w:val="NormalWeb"/>
                                <w:jc w:val="center"/>
                                <w:rPr>
                                  <w:sz w:val="32"/>
                                </w:rPr>
                              </w:pPr>
                              <w:r w:rsidRPr="00906CC5">
                                <w:rPr>
                                  <w:rFonts w:ascii="Segoe UI Semibold" w:eastAsia="SimHei" w:hAnsi="Segoe UI Semibold"/>
                                  <w:b/>
                                  <w:bCs/>
                                  <w:i/>
                                  <w:iCs/>
                                  <w:color w:val="4D4D4D"/>
                                  <w:sz w:val="22"/>
                                  <w:szCs w:val="18"/>
                                </w:rPr>
                                <w:t>Stochastic Agent i</w:t>
                              </w:r>
                            </w:p>
                          </w:txbxContent>
                        </wps:txbx>
                        <wps:bodyPr rot="0" spcFirstLastPara="0" vert="vert270" wrap="none" lIns="91440" tIns="45720" rIns="91440" bIns="45720" numCol="1" spcCol="0" rtlCol="0" fromWordArt="0" anchor="ctr" anchorCtr="0" forceAA="0" compatLnSpc="1">
                          <a:prstTxWarp prst="textNoShape">
                            <a:avLst/>
                          </a:prstTxWarp>
                          <a:noAutofit/>
                        </wps:bodyPr>
                      </wps:wsp>
                      <wps:wsp>
                        <wps:cNvPr id="70" name="Rectangle 70"/>
                        <wps:cNvSpPr/>
                        <wps:spPr>
                          <a:xfrm>
                            <a:off x="2803786" y="3201077"/>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AF9B4A"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Electrical</w:t>
                              </w:r>
                              <w:r>
                                <w:rPr>
                                  <w:rFonts w:ascii="Segoe UI Semibold" w:eastAsia="SimHei" w:hAnsi="Segoe UI Semibold"/>
                                  <w:b/>
                                  <w:bCs/>
                                  <w:color w:val="4D4D4D"/>
                                  <w:sz w:val="12"/>
                                  <w:szCs w:val="12"/>
                                </w:rPr>
                                <w:br/>
                                <w:t>Connection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Elbow Connector 71"/>
                        <wps:cNvCnPr>
                          <a:stCxn id="20" idx="1"/>
                          <a:endCxn id="2" idx="1"/>
                        </wps:cNvCnPr>
                        <wps:spPr>
                          <a:xfrm rot="10800000" flipH="1" flipV="1">
                            <a:off x="1924523" y="1967819"/>
                            <a:ext cx="883836" cy="678139"/>
                          </a:xfrm>
                          <a:prstGeom prst="bentConnector3">
                            <a:avLst>
                              <a:gd name="adj1" fmla="val -14108"/>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Text Box 4"/>
                        <wps:cNvSpPr txBox="1"/>
                        <wps:spPr>
                          <a:xfrm>
                            <a:off x="1716453" y="2621739"/>
                            <a:ext cx="116903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561BD" w14:textId="77777777" w:rsidR="00592FFE" w:rsidRPr="00C00D56" w:rsidRDefault="00592FFE" w:rsidP="00706F6E">
                              <w:pPr>
                                <w:pStyle w:val="NormalWeb"/>
                                <w:jc w:val="center"/>
                              </w:pPr>
                              <w:r>
                                <w:rPr>
                                  <w:rFonts w:ascii="Segoe UI Semibold" w:eastAsia="SimHei" w:hAnsi="Segoe UI Semibold"/>
                                  <w:b/>
                                  <w:bCs/>
                                  <w:iCs/>
                                  <w:color w:val="4D4D4D"/>
                                  <w:sz w:val="12"/>
                                  <w:szCs w:val="12"/>
                                </w:rPr>
                                <w:t>(</w:t>
                              </w:r>
                              <w:r w:rsidRPr="00C00D56">
                                <w:rPr>
                                  <w:rFonts w:ascii="Segoe UI Semibold" w:eastAsia="SimHei" w:hAnsi="Segoe UI Semibold"/>
                                  <w:b/>
                                  <w:bCs/>
                                  <w:iCs/>
                                  <w:color w:val="4D4D4D"/>
                                  <w:sz w:val="12"/>
                                  <w:szCs w:val="12"/>
                                </w:rPr>
                                <w:t xml:space="preserve">Reset </w:t>
                              </w:r>
                              <w:r w:rsidRPr="00C00D56">
                                <w:rPr>
                                  <w:rFonts w:ascii="Segoe UI Semibold" w:eastAsia="SimHei" w:hAnsi="Segoe UI Semibold"/>
                                  <w:b/>
                                  <w:bCs/>
                                  <w:i/>
                                  <w:iCs/>
                                  <w:color w:val="4D4D4D"/>
                                  <w:sz w:val="12"/>
                                  <w:szCs w:val="12"/>
                                </w:rPr>
                                <w:t>x</w:t>
                              </w:r>
                              <w:r w:rsidRPr="00C00D56">
                                <w:rPr>
                                  <w:rFonts w:ascii="Segoe UI Semibold" w:eastAsia="SimHei" w:hAnsi="Segoe UI Semibold"/>
                                  <w:b/>
                                  <w:bCs/>
                                  <w:i/>
                                  <w:iCs/>
                                  <w:color w:val="4D4D4D"/>
                                  <w:sz w:val="12"/>
                                  <w:szCs w:val="12"/>
                                  <w:vertAlign w:val="subscript"/>
                                </w:rPr>
                                <w:t>i</w:t>
                              </w:r>
                              <w:r w:rsidRPr="00C00D56">
                                <w:rPr>
                                  <w:rFonts w:ascii="Segoe UI Semibold" w:eastAsia="SimHei" w:hAnsi="Segoe UI Semibold"/>
                                  <w:b/>
                                  <w:bCs/>
                                  <w:iCs/>
                                  <w:color w:val="4D4D4D"/>
                                  <w:sz w:val="12"/>
                                  <w:szCs w:val="12"/>
                                </w:rPr>
                                <w:t xml:space="preserve"> with measurement</w:t>
                              </w:r>
                              <w:r>
                                <w:rPr>
                                  <w:rFonts w:ascii="Segoe UI Semibold" w:eastAsia="SimHei" w:hAnsi="Segoe UI Semibold"/>
                                  <w:b/>
                                  <w:bCs/>
                                  <w:iCs/>
                                  <w:color w:val="4D4D4D"/>
                                  <w:sz w:val="12"/>
                                  <w:szCs w:val="12"/>
                                </w:rPr>
                                <w:t>)</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73" name="Text Box 4"/>
                        <wps:cNvSpPr txBox="1"/>
                        <wps:spPr>
                          <a:xfrm>
                            <a:off x="1259593" y="1901227"/>
                            <a:ext cx="600075"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3733D" w14:textId="77777777" w:rsidR="00592FFE" w:rsidRPr="00C00D56" w:rsidRDefault="00592FFE" w:rsidP="00706F6E">
                              <w:pPr>
                                <w:pStyle w:val="NormalWeb"/>
                                <w:jc w:val="center"/>
                              </w:pPr>
                              <w:r>
                                <w:rPr>
                                  <w:rFonts w:ascii="Segoe UI Semibold" w:eastAsia="SimHei" w:hAnsi="Segoe UI Semibold"/>
                                  <w:b/>
                                  <w:bCs/>
                                  <w:color w:val="4D4D4D"/>
                                  <w:sz w:val="12"/>
                                  <w:szCs w:val="12"/>
                                </w:rPr>
                                <w:t xml:space="preserve">(Update </w:t>
                              </w:r>
                              <w:r>
                                <w:rPr>
                                  <w:rFonts w:ascii="Segoe UI Semibold" w:eastAsia="SimHei" w:hAnsi="Segoe UI Semibold"/>
                                  <w:b/>
                                  <w:bCs/>
                                  <w:i/>
                                  <w:color w:val="4D4D4D"/>
                                  <w:sz w:val="12"/>
                                  <w:szCs w:val="12"/>
                                </w:rPr>
                                <w:t>P</w:t>
                              </w:r>
                              <w:r>
                                <w:rPr>
                                  <w:rFonts w:ascii="Segoe UI Semibold" w:eastAsia="SimHei" w:hAnsi="Segoe UI Semibold"/>
                                  <w:b/>
                                  <w:bCs/>
                                  <w:i/>
                                  <w:color w:val="4D4D4D"/>
                                  <w:sz w:val="12"/>
                                  <w:szCs w:val="12"/>
                                  <w:vertAlign w:val="subscript"/>
                                </w:rPr>
                                <w:t>N</w:t>
                              </w:r>
                              <w:r>
                                <w:rPr>
                                  <w:rFonts w:ascii="Segoe UI Semibold" w:eastAsia="SimHei" w:hAnsi="Segoe UI Semibold"/>
                                  <w:b/>
                                  <w:bCs/>
                                  <w:color w:val="4D4D4D"/>
                                  <w:sz w:val="12"/>
                                  <w:szCs w:val="12"/>
                                </w:rPr>
                                <w:t>)</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15" name="Text Box 4"/>
                        <wps:cNvSpPr txBox="1"/>
                        <wps:spPr>
                          <a:xfrm>
                            <a:off x="288438" y="2120216"/>
                            <a:ext cx="74295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8D45C" w14:textId="77777777" w:rsidR="00592FFE" w:rsidRPr="00906CC5" w:rsidRDefault="00592FFE" w:rsidP="00706F6E">
                              <w:pPr>
                                <w:pStyle w:val="NormalWeb"/>
                                <w:jc w:val="center"/>
                              </w:pPr>
                              <w:r w:rsidRPr="00906CC5">
                                <w:rPr>
                                  <w:rFonts w:ascii="Segoe UI Semibold" w:eastAsia="SimHei" w:hAnsi="Segoe UI Semibold"/>
                                  <w:b/>
                                  <w:bCs/>
                                  <w:iCs/>
                                  <w:color w:val="4D4D4D"/>
                                  <w:sz w:val="18"/>
                                  <w:szCs w:val="18"/>
                                </w:rPr>
                                <w:t>MAS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16" name="Text Box 4"/>
                        <wps:cNvSpPr txBox="1"/>
                        <wps:spPr>
                          <a:xfrm>
                            <a:off x="288438" y="2827249"/>
                            <a:ext cx="898525"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7A829" w14:textId="77777777" w:rsidR="00592FFE" w:rsidRDefault="00592FFE" w:rsidP="00706F6E">
                              <w:pPr>
                                <w:pStyle w:val="NormalWeb"/>
                                <w:jc w:val="center"/>
                              </w:pPr>
                              <w:r>
                                <w:rPr>
                                  <w:rFonts w:ascii="Segoe UI Semibold" w:eastAsia="SimHei" w:hAnsi="Segoe UI Semibold"/>
                                  <w:b/>
                                  <w:bCs/>
                                  <w:color w:val="4D4D4D"/>
                                  <w:sz w:val="18"/>
                                  <w:szCs w:val="18"/>
                                </w:rPr>
                                <w:t>Primary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70" name="Rectangle 170"/>
                        <wps:cNvSpPr/>
                        <wps:spPr>
                          <a:xfrm>
                            <a:off x="873173" y="2491568"/>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B0575"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MPPT / Protection Logic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Elbow Connector 175"/>
                        <wps:cNvCnPr>
                          <a:stCxn id="170" idx="2"/>
                          <a:endCxn id="70" idx="1"/>
                        </wps:cNvCnPr>
                        <wps:spPr>
                          <a:xfrm rot="16200000" flipH="1">
                            <a:off x="1774237" y="2330913"/>
                            <a:ext cx="550124" cy="1508973"/>
                          </a:xfrm>
                          <a:prstGeom prst="bentConnector2">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9EB05DE" id="Canvas 1" o:spid="_x0000_s1471" editas="canvas" style="width:326.7pt;height:294pt;mso-position-horizontal-relative:char;mso-position-vertical-relative:line" coordsize="41490,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">
                <v:shape id="_x0000_s1472" type="#_x0000_t75" style="position:absolute;width:41490;height:37338;visibility:visible;mso-wrap-style:square" stroked="t" strokecolor="black [3213]" strokeweight=".5pt">
                  <v:fill o:detectmouseclick="t"/>
                  <v:path o:connecttype="none"/>
                </v:shape>
                <v:rect id="Rectangle 117" o:spid="_x0000_s1473" style="position:absolute;left:3423;top:30906;width:3487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hyMMA&#10;AADcAAAADwAAAGRycy9kb3ducmV2LnhtbERPS2sCMRC+F/ofwhS81awPWtlulCJIRU+updDbsJlu&#10;lk0m202q6783QsHbfHzPKVaDs+JEfWg8K5iMMxDEldcN1wo+j5vnBYgQkTVaz6TgQgFWy8eHAnPt&#10;z3ygUxlrkUI45KjAxNjlUobKkMMw9h1x4n587zAm2NdS93hO4c7KaZa9SIcNpwaDHa0NVW355xQs&#10;Zr/lftigPVTz792XjZmZfbRKjZ6G9zcQkYZ4F/+7tzrNn7zC7Z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hyMMAAADcAAAADwAAAAAAAAAAAAAAAACYAgAAZHJzL2Rv&#10;d25yZXYueG1sUEsFBgAAAAAEAAQA9QAAAIgDAAAAAA==&#10;" fillcolor="#efefef [661]" strokecolor="#6e6e6e [1604]" strokeweight="1pt">
                  <v:stroke dashstyle="dash"/>
                </v:rect>
                <v:shape id="Text Box 4" o:spid="_x0000_s1474" type="#_x0000_t202" style="position:absolute;left:2889;top:34005;width:8433;height:30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cdMIA&#10;AADcAAAADwAAAGRycy9kb3ducmV2LnhtbERPTWvCQBC9F/oflhF6azYGKiW6ilhEEURqS89DdkzS&#10;ZmdDdozRX+8WCr3N433ObDG4RvXUhdqzgXGSgiIuvK25NPD5sX5+BRUE2WLjmQxcKcBi/vgww9z6&#10;C79Tf5RSxRAOORqoRNpc61BU5DAkviWO3Ml3DiXCrtS2w0sMd43O0nSiHdYcGypsaVVR8XM8OwOb&#10;rN7Jy/Xw9SaHYb/r8Zbu3bcxT6NhOQUlNMi/+M+9tXF+NoHfZ+IF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lx0wgAAANwAAAAPAAAAAAAAAAAAAAAAAJgCAABkcnMvZG93&#10;bnJldi54bWxQSwUGAAAAAAQABAD1AAAAhwMAAAAA&#10;" filled="f" stroked="f" strokeweight=".5pt">
                  <v:textbox>
                    <w:txbxContent>
                      <w:p w14:paraId="277575EF" w14:textId="77777777" w:rsidR="00592FFE" w:rsidRDefault="00592FFE" w:rsidP="00706F6E">
                        <w:pPr>
                          <w:pStyle w:val="NormalWeb"/>
                          <w:jc w:val="center"/>
                        </w:pPr>
                        <w:r>
                          <w:rPr>
                            <w:rFonts w:ascii="Segoe UI Semibold" w:eastAsia="SimHei" w:hAnsi="Segoe UI Semibold"/>
                            <w:b/>
                            <w:bCs/>
                            <w:color w:val="4D4D4D"/>
                            <w:sz w:val="18"/>
                            <w:szCs w:val="18"/>
                          </w:rPr>
                          <w:t>Device Layer</w:t>
                        </w:r>
                      </w:p>
                    </w:txbxContent>
                  </v:textbox>
                </v:shape>
                <v:rect id="Rectangle 114" o:spid="_x0000_s1475" style="position:absolute;left:3416;top:23872;width:34881;height:6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8IA&#10;AADcAAAADwAAAGRycy9kb3ducmV2LnhtbERP32vCMBB+F/wfwg32pqlThnSmMgRx6JPdEHw7mltT&#10;mly6Jmr9781gsLf7+H7eaj04K67Uh8azgtk0A0Fced1wreDrcztZgggRWaP1TAruFGBdjEcrzLW/&#10;8ZGuZaxFCuGQowITY5dLGSpDDsPUd8SJ+/a9w5hgX0vd4y2FOytfsuxVOmw4NRjsaGOoasuLU7Cc&#10;/5SHYYv2WC3O+5ONmZnvWqWen4b3NxCRhvgv/nN/6DR/toDfZ9IF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L+/wgAAANwAAAAPAAAAAAAAAAAAAAAAAJgCAABkcnMvZG93&#10;bnJldi54bWxQSwUGAAAAAAQABAD1AAAAhwMAAAAA&#10;" fillcolor="#efefef [661]" strokecolor="#6e6e6e [1604]" strokeweight="1pt">
                  <v:stroke dashstyle="dash"/>
                </v:rect>
                <v:rect id="Rectangle 68" o:spid="_x0000_s1476" style="position:absolute;left:3416;top:10194;width:34881;height:1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6DL8A&#10;AADbAAAADwAAAGRycy9kb3ducmV2LnhtbERPTYvCMBC9L/gfwgje1tR1EalGEUFW3JNVBG9DMzbF&#10;ZFKbqN1/vzkIHh/ve77snBUPakPtWcFomIEgLr2uuVJwPGw+pyBCRNZoPZOCPwqwXPQ+5phr/+Q9&#10;PYpYiRTCIUcFJsYmlzKUhhyGoW+IE3fxrcOYYFtJ3eIzhTsrv7JsIh3WnBoMNrQ2VF6Lu1MwHd+K&#10;326Ddl9+n3cnGzMz/rkqNeh3qxmISF18i1/urVYwSW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hPoMvwAAANsAAAAPAAAAAAAAAAAAAAAAAJgCAABkcnMvZG93bnJl&#10;di54bWxQSwUGAAAAAAQABAD1AAAAhAMAAAAA&#10;" fillcolor="#efefef [661]" strokecolor="#6e6e6e [1604]" strokeweight="1pt">
                  <v:stroke dashstyle="dash"/>
                </v:rect>
                <v:rect id="Rectangle 2" o:spid="_x0000_s1477" style="position:absolute;left:28083;top:24865;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g5LwA&#10;AADaAAAADwAAAGRycy9kb3ducmV2LnhtbESPywrCMBBF94L/EEZwp6kuVKpRRBBEcOHjA4ZmbKrN&#10;pDTRtn9vBMHl5T4Od7VpbSneVPvCsYLJOAFBnDldcK7gdt2PFiB8QNZYOiYFHXnYrPu9FabaNXym&#10;9yXkIo6wT1GBCaFKpfSZIYt+7Cri6N1dbTFEWedS19jEcVvKaZLMpMWCI8FgRTtD2fPyshGCdO4m&#10;82b3PJn2WFDZPejVKTUctNsliEBt+Id/7YNWMIX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pODkvAAAANoAAAAPAAAAAAAAAAAAAAAAAJgCAABkcnMvZG93bnJldi54&#10;bWxQSwUGAAAAAAQABAD1AAAAgQMAAAAA&#10;" fillcolor="#ddd [3204]" strokecolor="#6e6e6e [1604]" strokeweight="1pt">
                  <v:textbox>
                    <w:txbxContent>
                      <w:p w14:paraId="603A1183" w14:textId="77777777" w:rsidR="00592FFE" w:rsidRPr="005A64B8" w:rsidRDefault="00592FFE" w:rsidP="00124994">
                        <w:pPr>
                          <w:pStyle w:val="NormalWeb"/>
                          <w:spacing w:line="240" w:lineRule="auto"/>
                          <w:jc w:val="center"/>
                          <w:rPr>
                            <w:rFonts w:ascii="Segoe UI Semibold" w:hAnsi="Segoe UI Semibold" w:cs="Segoe UI Semibold"/>
                            <w:b/>
                            <w:color w:val="4D4D4D" w:themeColor="accent6"/>
                            <w:sz w:val="12"/>
                          </w:rPr>
                        </w:pPr>
                        <w:r w:rsidRPr="00124994">
                          <w:rPr>
                            <w:rFonts w:ascii="Segoe UI Semibold" w:eastAsia="SimHei" w:hAnsi="Segoe UI Semibold"/>
                            <w:b/>
                            <w:bCs/>
                            <w:color w:val="4D4D4D"/>
                            <w:sz w:val="12"/>
                            <w:szCs w:val="22"/>
                          </w:rPr>
                          <w:t>Measure</w:t>
                        </w:r>
                      </w:p>
                    </w:txbxContent>
                  </v:textbox>
                </v:rect>
                <v:shape id="Straight Arrow Connector 3" o:spid="_x0000_s1478" type="#_x0000_t32" style="position:absolute;left:32254;top:28053;width:45;height:39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gQMIAAADaAAAADwAAAGRycy9kb3ducmV2LnhtbESPQWvCQBSE74L/YXlCb2ZjSqSkWaUo&#10;Yi8tmNT7M/uahGbfht1V03/fLRR6HGbmG6bcTmYQN3K+t6xglaQgiBure24VfNSH5RMIH5A1DpZJ&#10;wTd52G7msxILbe98olsVWhEh7AtU0IUwFlL6piODPrEjcfQ+rTMYonSt1A7vEW4GmaXpWhrsOS50&#10;ONKuo+aruhoFdWX47XLe53l2DO866/MhHXOlHhbTyzOIQFP4D/+1X7WCR/i9Em+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VgQMIAAADaAAAADwAAAAAAAAAAAAAA&#10;AAChAgAAZHJzL2Rvd25yZXYueG1sUEsFBgAAAAAEAAQA+QAAAJADAAAAAA==&#10;" strokecolor="black [3200]" strokeweight="1pt">
                  <v:stroke endarrow="block" joinstyle="miter"/>
                </v:shape>
                <v:shape id="Text Box 4" o:spid="_x0000_s1479" type="#_x0000_t202" style="position:absolute;left:31630;top:28164;width:3600;height:29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PtcMA&#10;AADaAAAADwAAAGRycy9kb3ducmV2LnhtbESPUWvCQBCE3wX/w7GFvtVLpS0leoooYhFEmhafl9ya&#10;RHN7IbfG2F/fKxR8HGbmG2Y6712tOmpD5dnA8ygBRZx7W3Fh4Ptr/fQOKgiyxdozGbhRgPlsOJhi&#10;av2VP6nLpFARwiFFA6VIk2od8pIchpFviKN39K1DibIttG3xGuGu1uMkedMOK44LJTa0LCk/Zxdn&#10;YDOutvJ62x9Wsu932w5/kp07GfP40C8moIR6uYf/2x/WwAv8XYk3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wPtcMAAADaAAAADwAAAAAAAAAAAAAAAACYAgAAZHJzL2Rv&#10;d25yZXYueG1sUEsFBgAAAAAEAAQA9QAAAIgDAAAAAA==&#10;" filled="f" stroked="f" strokeweight=".5pt">
                  <v:textbox>
                    <w:txbxContent>
                      <w:p w14:paraId="2EBEB791" w14:textId="77777777" w:rsidR="00592FFE" w:rsidRPr="00124994" w:rsidRDefault="00592FFE" w:rsidP="00124994">
                        <w:pPr>
                          <w:pStyle w:val="NormalWeb"/>
                          <w:jc w:val="center"/>
                          <w:rPr>
                            <w:rFonts w:ascii="Segoe UI Semibold" w:eastAsia="SimHei" w:hAnsi="Segoe UI Semibold"/>
                            <w:b/>
                            <w:bCs/>
                            <w:i/>
                            <w:iCs/>
                            <w:color w:val="4D4D4D"/>
                            <w:sz w:val="18"/>
                            <w:szCs w:val="18"/>
                          </w:rPr>
                        </w:pPr>
                        <w:proofErr w:type="spellStart"/>
                        <w:r w:rsidRPr="00124994">
                          <w:rPr>
                            <w:rFonts w:ascii="Segoe UI Semibold" w:eastAsia="SimHei" w:hAnsi="Segoe UI Semibold"/>
                            <w:b/>
                            <w:bCs/>
                            <w:i/>
                            <w:iCs/>
                            <w:color w:val="4D4D4D"/>
                            <w:sz w:val="18"/>
                            <w:szCs w:val="18"/>
                          </w:rPr>
                          <w:t>P</w:t>
                        </w:r>
                        <w:r w:rsidRPr="00124994">
                          <w:rPr>
                            <w:rFonts w:ascii="Segoe UI Semibold" w:eastAsia="SimHei" w:hAnsi="Segoe UI Semibold"/>
                            <w:b/>
                            <w:bCs/>
                            <w:i/>
                            <w:iCs/>
                            <w:color w:val="4D4D4D"/>
                            <w:sz w:val="18"/>
                            <w:szCs w:val="18"/>
                            <w:vertAlign w:val="subscript"/>
                          </w:rPr>
                          <w:t>i</w:t>
                        </w:r>
                        <w:proofErr w:type="gramStart"/>
                        <w:r w:rsidRPr="00124994">
                          <w:rPr>
                            <w:rFonts w:ascii="Segoe UI Semibold" w:eastAsia="SimHei" w:hAnsi="Segoe UI Semibold"/>
                            <w:b/>
                            <w:bCs/>
                            <w:i/>
                            <w:iCs/>
                            <w:color w:val="4D4D4D"/>
                            <w:sz w:val="18"/>
                            <w:szCs w:val="18"/>
                            <w:vertAlign w:val="subscript"/>
                          </w:rPr>
                          <w:t>,k</w:t>
                        </w:r>
                        <w:proofErr w:type="spellEnd"/>
                        <w:proofErr w:type="gramEnd"/>
                      </w:p>
                    </w:txbxContent>
                  </v:textbox>
                </v:shape>
                <v:rect id="Rectangle 5" o:spid="_x0000_s1480" style="position:absolute;left:28083;top:18014;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4kL4A&#10;AADaAAAADwAAAGRycy9kb3ducmV2LnhtbESP3YrCMBCF7wXfIYzgnU0Vd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NeJC+AAAA2gAAAA8AAAAAAAAAAAAAAAAAmAIAAGRycy9kb3ducmV2&#10;LnhtbFBLBQYAAAAABAAEAPUAAACDAwAAAAA=&#10;" fillcolor="#ddd [3204]" strokecolor="#6e6e6e [1604]" strokeweight="1pt">
                  <v:textbox>
                    <w:txbxContent>
                      <w:p w14:paraId="6594FB82" w14:textId="77777777" w:rsidR="00592FFE" w:rsidRPr="005A64B8" w:rsidRDefault="00592FFE" w:rsidP="00706F6E">
                        <w:pPr>
                          <w:pStyle w:val="NormalWeb"/>
                          <w:spacing w:line="240" w:lineRule="auto"/>
                          <w:jc w:val="center"/>
                          <w:rPr>
                            <w:sz w:val="14"/>
                          </w:rPr>
                        </w:pPr>
                        <w:r w:rsidRPr="005A64B8">
                          <w:rPr>
                            <w:rFonts w:ascii="Segoe UI Semibold" w:eastAsia="SimHei" w:hAnsi="Segoe UI Semibold"/>
                            <w:b/>
                            <w:bCs/>
                            <w:color w:val="4D4D4D"/>
                            <w:sz w:val="12"/>
                            <w:szCs w:val="22"/>
                          </w:rPr>
                          <w:t xml:space="preserve">IS </w:t>
                        </w:r>
                        <w:r>
                          <w:rPr>
                            <w:rFonts w:ascii="Segoe UI Semibold" w:eastAsia="SimHei" w:hAnsi="Segoe UI Semibold"/>
                            <w:b/>
                            <w:bCs/>
                            <w:color w:val="4D4D4D"/>
                            <w:sz w:val="12"/>
                            <w:szCs w:val="22"/>
                          </w:rPr>
                          <w:t>Diffusion</w:t>
                        </w:r>
                      </w:p>
                    </w:txbxContent>
                  </v:textbox>
                </v:rect>
                <v:shape id="Straight Arrow Connector 6" o:spid="_x0000_s1481" type="#_x0000_t32" style="position:absolute;left:32299;top:21202;width:0;height:36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D2MAAAADaAAAADwAAAGRycy9kb3ducmV2LnhtbESPQYvCMBSE7wv+h/AEb2tqobJUYxFl&#10;0YsLVr0/m2dbbF5Kk63135sFYY/DzHzDLLPBNKKnztWWFcymEQjiwuqaSwXn0/fnFwjnkTU2lknB&#10;kxxkq9HHElNtH3ykPvelCBB2KSqovG9TKV1RkUE3tS1x8G62M+iD7EqpO3wEuGlkHEVzabDmsFBh&#10;S5uKinv+axSccsOH62WbJPHO/+i4TpqoTZSajIf1AoSnwf+H3+29VjCHvyvhBs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yw9jAAAAA2gAAAA8AAAAAAAAAAAAAAAAA&#10;oQIAAGRycy9kb3ducmV2LnhtbFBLBQYAAAAABAAEAPkAAACOAwAAAAA=&#10;" strokecolor="black [3200]" strokeweight="1pt">
                  <v:stroke endarrow="block" joinstyle="miter"/>
                </v:shape>
                <v:shape id="Text Box 4" o:spid="_x0000_s1482" type="#_x0000_t202" style="position:absolute;left:31915;top:21452;width:3518;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RwsMA&#10;AADaAAAADwAAAGRycy9kb3ducmV2LnhtbESPX2vCQBDE3wW/w7GFvtVLhf4heoooYhFEmhafl9ya&#10;RHN7IbfG2E/fKxR8HGbmN8x03rtaddSGyrOB51ECijj3tuLCwPfX+ukdVBBki7VnMnCjAPPZcDDF&#10;1Porf1KXSaEihEOKBkqRJtU65CU5DCPfEEfv6FuHEmVbaNviNcJdrcdJ8qodVhwXSmxoWVJ+zi7O&#10;wGZcbeXltj+sZN/vth3+JDt3MubxoV9MQAn1cg//tz+sgTf4uxJv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6RwsMAAADaAAAADwAAAAAAAAAAAAAAAACYAgAAZHJzL2Rv&#10;d25yZXYueG1sUEsFBgAAAAAEAAQA9QAAAIgDAAAAAA==&#10;" filled="f" stroked="f" strokeweight=".5pt">
                  <v:textbox>
                    <w:txbxContent>
                      <w:p w14:paraId="1F818F28"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sz w:val="18"/>
                            <w:szCs w:val="18"/>
                            <w:vertAlign w:val="subscript"/>
                          </w:rPr>
                          <w:t>i,</w:t>
                        </w:r>
                        <w:proofErr w:type="gramEnd"/>
                        <w:r w:rsidRPr="00CB0278">
                          <w:rPr>
                            <w:rFonts w:ascii="Segoe UI Semibold" w:eastAsia="SimHei" w:hAnsi="Segoe UI Semibold"/>
                            <w:b/>
                            <w:bCs/>
                            <w:i/>
                            <w:iCs/>
                            <w:color w:val="4D4D4D"/>
                            <w:sz w:val="18"/>
                            <w:szCs w:val="18"/>
                            <w:vertAlign w:val="subscript"/>
                          </w:rPr>
                          <w:t>0</w:t>
                        </w:r>
                      </w:p>
                    </w:txbxContent>
                  </v:textbox>
                </v:shape>
                <v:shape id="Text Box 4" o:spid="_x0000_s1483" type="#_x0000_t202" style="position:absolute;left:28854;top:14651;width:3487;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QsEA&#10;AADbAAAADwAAAGRycy9kb3ducmV2LnhtbERPTWvCQBC9C/0PyxS86aaCUlI3obSUiiBSLT0P2WmS&#10;NjsbsmOM/npXELzN433OMh9co3rqQu3ZwNM0AUVceFtzaeB7/zF5BhUE2WLjmQycKECePYyWmFp/&#10;5C/qd1KqGMIhRQOVSJtqHYqKHIapb4kj9+s7hxJhV2rb4TGGu0bPkmShHdYcGyps6a2i4n93cAY+&#10;Z/Va5qftz7tsh826x3OycX/GjB+H1xdQQoPcxTf3ysb5c7j+Eg/Q2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P3ULBAAAA2wAAAA8AAAAAAAAAAAAAAAAAmAIAAGRycy9kb3du&#10;cmV2LnhtbFBLBQYAAAAABAAEAPUAAACGAwAAAAA=&#10;" filled="f" stroked="f" strokeweight=".5pt">
                  <v:textbox>
                    <w:txbxContent>
                      <w:p w14:paraId="485DBEB5"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x</w:t>
                        </w:r>
                        <w:proofErr w:type="spellStart"/>
                        <w:r w:rsidRPr="00CB0278">
                          <w:rPr>
                            <w:rFonts w:ascii="Segoe UI Semibold" w:eastAsia="SimHei" w:hAnsi="Segoe UI Semibold"/>
                            <w:b/>
                            <w:bCs/>
                            <w:i/>
                            <w:iCs/>
                            <w:color w:val="4D4D4D"/>
                            <w:position w:val="-5"/>
                            <w:sz w:val="18"/>
                            <w:szCs w:val="18"/>
                            <w:vertAlign w:val="subscript"/>
                          </w:rPr>
                          <w:t>i,</w:t>
                        </w:r>
                        <w:proofErr w:type="gramEnd"/>
                        <w:r w:rsidRPr="00CB0278">
                          <w:rPr>
                            <w:rFonts w:ascii="Segoe UI Semibold" w:eastAsia="SimHei" w:hAnsi="Segoe UI Semibold"/>
                            <w:b/>
                            <w:bCs/>
                            <w:i/>
                            <w:iCs/>
                            <w:color w:val="4D4D4D"/>
                            <w:position w:val="-5"/>
                            <w:sz w:val="18"/>
                            <w:szCs w:val="18"/>
                            <w:vertAlign w:val="subscript"/>
                          </w:rPr>
                          <w:t>k</w:t>
                        </w:r>
                        <w:proofErr w:type="spellEnd"/>
                      </w:p>
                    </w:txbxContent>
                  </v:textbox>
                </v:shape>
                <v:shape id="Text Box 4" o:spid="_x0000_s1484" type="#_x0000_t202" style="position:absolute;left:32029;top:14721;width:4077;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mrsIA&#10;AADbAAAADwAAAGRycy9kb3ducmV2LnhtbERP22rCQBB9L/QflhF8042CF1JXKS2lIoh4oc9Ddpqk&#10;zc6G7DRGv94VhL7N4VxnsepcpVpqQunZwGiYgCLOvC05N3A6fgzmoIIgW6w8k4ELBVgtn58WmFp/&#10;5j21B8lVDOGQooFCpE61DllBDsPQ18SR+/aNQ4mwybVt8BzDXaXHSTLVDkuODQXW9FZQ9nv4cwY+&#10;x+VGJpfd17vsuu2mxWuydT/G9Hvd6wsooU7+xQ/32sb5M7j/E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eauwgAAANsAAAAPAAAAAAAAAAAAAAAAAJgCAABkcnMvZG93&#10;bnJldi54bWxQSwUGAAAAAAQABAD1AAAAhwMAAAAA&#10;" filled="f" stroked="f" strokeweight=".5pt">
                  <v:textbox>
                    <w:txbxContent>
                      <w:p w14:paraId="4F6A030A"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position w:val="-5"/>
                            <w:sz w:val="18"/>
                            <w:szCs w:val="18"/>
                            <w:vertAlign w:val="subscript"/>
                          </w:rPr>
                          <w:t>j,</w:t>
                        </w:r>
                        <w:proofErr w:type="gramEnd"/>
                        <w:r w:rsidRPr="00CB0278">
                          <w:rPr>
                            <w:rFonts w:ascii="Segoe UI Semibold" w:eastAsia="SimHei" w:hAnsi="Segoe UI Semibold"/>
                            <w:b/>
                            <w:bCs/>
                            <w:i/>
                            <w:iCs/>
                            <w:color w:val="4D4D4D"/>
                            <w:position w:val="-5"/>
                            <w:sz w:val="18"/>
                            <w:szCs w:val="18"/>
                            <w:vertAlign w:val="subscript"/>
                          </w:rPr>
                          <w:t>k-1</w:t>
                        </w:r>
                      </w:p>
                    </w:txbxContent>
                  </v:textbox>
                </v:shape>
                <v:rect id="Rectangle 19" o:spid="_x0000_s1485" style="position:absolute;left:4788;top:18014;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og8MA&#10;AADbAAAADwAAAGRycy9kb3ducmV2LnhtbERPTWvCQBC9F/wPywi96aallBpdpS1Y2oOK0YO5jdkx&#10;G5qdDdk1xn/vFoTe5vE+Z7bobS06an3lWMHTOAFBXDhdcalgv1uO3kD4gKyxdkwKruRhMR88zDDV&#10;7sJb6rJQihjCPkUFJoQmldIXhiz6sWuII3dyrcUQYVtK3eIlhttaPifJq7RYcWww2NCnoeI3O1sF&#10;+dJ8rV4o/zlUH/nxrF2X9euNUo/D/n0KIlAf/sV397eO8yfw90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og8MAAADbAAAADwAAAAAAAAAAAAAAAACYAgAAZHJzL2Rv&#10;d25yZXYueG1sUEsFBgAAAAAEAAQA9QAAAIgDAAAAAA==&#10;" fillcolor="gray [3207]" strokecolor="#3f3f3f [1607]" strokeweight="1pt">
                  <v:textbox>
                    <w:txbxContent>
                      <w:p w14:paraId="310375F1" w14:textId="77777777" w:rsidR="00592FFE" w:rsidRPr="00C02E45" w:rsidRDefault="00592FFE" w:rsidP="00706F6E">
                        <w:pPr>
                          <w:pStyle w:val="NormalWeb"/>
                          <w:spacing w:line="240" w:lineRule="auto"/>
                          <w:jc w:val="center"/>
                          <w:rPr>
                            <w:color w:val="FFFFFF" w:themeColor="background1"/>
                          </w:rPr>
                        </w:pPr>
                        <w:r w:rsidRPr="00C02E45">
                          <w:rPr>
                            <w:rFonts w:ascii="Segoe UI Semibold" w:eastAsia="SimHei" w:hAnsi="Segoe UI Semibold"/>
                            <w:b/>
                            <w:bCs/>
                            <w:color w:val="FFFFFF" w:themeColor="background1"/>
                            <w:sz w:val="12"/>
                            <w:szCs w:val="12"/>
                          </w:rPr>
                          <w:t xml:space="preserve">Net Power </w:t>
                        </w:r>
                        <w:r>
                          <w:rPr>
                            <w:rFonts w:ascii="Segoe UI Semibold" w:eastAsia="SimHei" w:hAnsi="Segoe UI Semibold"/>
                            <w:b/>
                            <w:bCs/>
                            <w:color w:val="FFFFFF" w:themeColor="background1"/>
                            <w:sz w:val="12"/>
                            <w:szCs w:val="12"/>
                          </w:rPr>
                          <w:br/>
                        </w:r>
                        <w:r w:rsidRPr="00C00D56">
                          <w:rPr>
                            <w:rFonts w:ascii="Segoe UI Semibold" w:eastAsia="SimHei" w:hAnsi="Segoe UI Semibold"/>
                            <w:b/>
                            <w:bCs/>
                            <w:i/>
                            <w:color w:val="FFFFFF" w:themeColor="background1"/>
                            <w:sz w:val="12"/>
                            <w:szCs w:val="12"/>
                          </w:rPr>
                          <w:t>P</w:t>
                        </w:r>
                        <w:r w:rsidRPr="00C00D56">
                          <w:rPr>
                            <w:rFonts w:ascii="Segoe UI Semibold" w:eastAsia="SimHei" w:hAnsi="Segoe UI Semibold"/>
                            <w:b/>
                            <w:bCs/>
                            <w:i/>
                            <w:color w:val="FFFFFF" w:themeColor="background1"/>
                            <w:sz w:val="12"/>
                            <w:szCs w:val="12"/>
                            <w:vertAlign w:val="subscript"/>
                          </w:rPr>
                          <w:t>N</w:t>
                        </w:r>
                        <w:r w:rsidRPr="00C00D56">
                          <w:rPr>
                            <w:rFonts w:ascii="Segoe UI Semibold" w:eastAsia="SimHei" w:hAnsi="Segoe UI Semibold"/>
                            <w:b/>
                            <w:bCs/>
                            <w:i/>
                            <w:color w:val="FFFFFF" w:themeColor="background1"/>
                            <w:sz w:val="12"/>
                            <w:szCs w:val="12"/>
                          </w:rPr>
                          <w:t xml:space="preserve"> = x</w:t>
                        </w:r>
                        <w:r w:rsidRPr="00C00D56">
                          <w:rPr>
                            <w:rFonts w:ascii="Segoe UI Semibold" w:eastAsia="SimHei" w:hAnsi="Segoe UI Semibold"/>
                            <w:b/>
                            <w:bCs/>
                            <w:i/>
                            <w:color w:val="FFFFFF" w:themeColor="background1"/>
                            <w:sz w:val="12"/>
                            <w:szCs w:val="12"/>
                            <w:vertAlign w:val="subscript"/>
                          </w:rPr>
                          <w:t>i</w:t>
                        </w:r>
                        <w:r w:rsidRPr="00C00D56">
                          <w:rPr>
                            <w:rFonts w:ascii="Segoe UI Semibold" w:eastAsia="SimHei" w:hAnsi="Segoe UI Semibold"/>
                            <w:b/>
                            <w:bCs/>
                            <w:i/>
                            <w:color w:val="FFFFFF" w:themeColor="background1"/>
                            <w:sz w:val="12"/>
                            <w:szCs w:val="12"/>
                          </w:rPr>
                          <w:t xml:space="preserve"> * n</w:t>
                        </w:r>
                      </w:p>
                    </w:txbxContent>
                  </v:textbox>
                </v:rect>
                <v:shape id="Straight Arrow Connector 21" o:spid="_x0000_s1486" type="#_x0000_t32" style="position:absolute;left:26077;top:19608;width:2006;height: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k18AAAADbAAAADwAAAGRycy9kb3ducmV2LnhtbESPQYvCMBSE74L/ITzBm6YWKlKNIoqs&#10;lxWsen82z7bYvJQmq91/bwTB4zAz3zCLVWdq8aDWVZYVTMYRCOLc6ooLBefTbjQD4TyyxtoyKfgn&#10;B6tlv7fAVNsnH+mR+UIECLsUFZTeN6mULi/JoBvbhjh4N9sa9EG2hdQtPgPc1DKOoqk0WHFYKLGh&#10;TUn5PfszCk6Z4d/rZZsk8Y8/6LhK6qhJlBoOuvUchKfOf8Of9l4riCfw/h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1JNfAAAAA2wAAAA8AAAAAAAAAAAAAAAAA&#10;oQIAAGRycy9kb3ducmV2LnhtbFBLBQYAAAAABAAEAPkAAACOAwAAAAA=&#10;" strokecolor="black [3200]" strokeweight="1pt">
                  <v:stroke endarrow="block" joinstyle="miter"/>
                </v:shape>
                <v:shape id="Straight Arrow Connector 22" o:spid="_x0000_s1487" type="#_x0000_t32" style="position:absolute;left:13221;top:19608;width:6024;height: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ODMYAAADbAAAADwAAAGRycy9kb3ducmV2LnhtbESPQWvCQBSE74X+h+UVeilmkxzERlcp&#10;KUo99BAt6PGRfU1Ss29jdqPx33cLBY/DzHzDLFajacWFetdYVpBEMQji0uqGKwVf+/VkBsJ5ZI2t&#10;ZVJwIwer5ePDAjNtr1zQZecrESDsMlRQe99lUrqyJoMush1x8L5tb9AH2VdS93gNcNPKNI6n0mDD&#10;YaHGjvKaytNuMAq2RX7+fG2K2c9mOJzeE5oeX4azUs9P49schKfR38P/7Q+tIE3h70v4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zgzGAAAA2wAAAA8AAAAAAAAA&#10;AAAAAAAAoQIAAGRycy9kb3ducmV2LnhtbFBLBQYAAAAABAAEAPkAAACUAwAAAAA=&#10;" strokecolor="black [3200]" strokeweight="1pt">
                  <v:stroke endarrow="block" joinstyle="miter"/>
                </v:shape>
                <v:group id="Group 24" o:spid="_x0000_s1488" style="position:absolute;left:19245;top:17836;width:6832;height:3846" coordorigin="15706,16566" coordsize="6832,3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4" coordsize="21600,21600" o:spt="4" path="m10800,l,10800,10800,21600,21600,10800xe">
                    <v:stroke joinstyle="miter"/>
                    <v:path gradientshapeok="t" o:connecttype="rect" textboxrect="5400,5400,16200,16200"/>
                  </v:shapetype>
                  <v:shape id="Diamond 20" o:spid="_x0000_s1489" type="#_x0000_t4" style="position:absolute;left:15706;top:16566;width:6833;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sQA&#10;AADbAAAADwAAAGRycy9kb3ducmV2LnhtbESPwWrCQBCG7wXfYRnBW90YoZToKiJIevBSK6i3MTsm&#10;wexszG5N+vadQ6HH4Z//m2+W68E16kldqD0bmE0TUMSFtzWXBo5fu9d3UCEiW2w8k4EfCrBejV6W&#10;mFnf8yc9D7FUAuGQoYEqxjbTOhQVOQxT3xJLdvOdwyhjV2rbYS9w1+g0Sd60w5rlQoUtbSsq7odv&#10;Jxr5JT9fe38t9tv09Njv5nQccmMm42GzABVpiP/Lf+0PayAVe/lFA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f7EAAAA2wAAAA8AAAAAAAAAAAAAAAAAmAIAAGRycy9k&#10;b3ducmV2LnhtbFBLBQYAAAAABAAEAPUAAACJAwAAAAA=&#10;" fillcolor="white [3201]" strokecolor="#4d4d4d [3209]" strokeweight="1pt">
                    <v:textbox>
                      <w:txbxContent>
                        <w:p w14:paraId="6CD07A30" w14:textId="77777777" w:rsidR="00592FFE" w:rsidRDefault="00592FFE" w:rsidP="00706F6E">
                          <w:pPr>
                            <w:pStyle w:val="NormalWeb"/>
                            <w:spacing w:line="240" w:lineRule="auto"/>
                            <w:jc w:val="center"/>
                          </w:pPr>
                        </w:p>
                      </w:txbxContent>
                    </v:textbox>
                  </v:shape>
                  <v:shape id="Text Box 4" o:spid="_x0000_s1490" type="#_x0000_t202" style="position:absolute;left:15706;top:17364;width:6833;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qEMQA&#10;AADbAAAADwAAAGRycy9kb3ducmV2LnhtbESPUWvCQBCE3wv+h2OFvtWLKZUSPUUspUUQqYrPS25N&#10;orm9kNvG2F/fEwp9HGbmG2a26F2tOmpD5dnAeJSAIs69rbgwcNi/P72CCoJssfZMBm4UYDEfPMww&#10;s/7KX9TtpFARwiFDA6VIk2kd8pIchpFviKN38q1DibIttG3xGuGu1mmSTLTDiuNCiQ2tSsovu29n&#10;4COt1vJy2x7fZNtv1h3+JBt3NuZx2C+noIR6+Q//tT+tgfQZ7l/i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KhDEAAAA2wAAAA8AAAAAAAAAAAAAAAAAmAIAAGRycy9k&#10;b3ducmV2LnhtbFBLBQYAAAAABAAEAPUAAACJAwAAAAA=&#10;" filled="f" stroked="f" strokeweight=".5pt">
                    <v:textbox>
                      <w:txbxContent>
                        <w:p w14:paraId="14EC62E6" w14:textId="77777777" w:rsidR="00592FFE" w:rsidRPr="00C02E45" w:rsidRDefault="00592FFE" w:rsidP="00706F6E">
                          <w:pPr>
                            <w:pStyle w:val="NormalWeb"/>
                            <w:jc w:val="center"/>
                            <w:rPr>
                              <w:sz w:val="16"/>
                            </w:rPr>
                          </w:pPr>
                          <w:r w:rsidRPr="00C02E45">
                            <w:rPr>
                              <w:rFonts w:ascii="Segoe UI Semibold" w:eastAsia="SimHei" w:hAnsi="Segoe UI Semibold"/>
                              <w:b/>
                              <w:bCs/>
                              <w:i/>
                              <w:iCs/>
                              <w:color w:val="4D4D4D"/>
                              <w:sz w:val="12"/>
                              <w:szCs w:val="20"/>
                            </w:rPr>
                            <w:t>Convergence?</w:t>
                          </w:r>
                        </w:p>
                      </w:txbxContent>
                    </v:textbox>
                  </v:shape>
                </v:group>
                <v:shape id="Text Box 4" o:spid="_x0000_s1491" type="#_x0000_t202" style="position:absolute;left:16999;top:18264;width:3245;height:19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X/8MA&#10;AADbAAAADwAAAGRycy9kb3ducmV2LnhtbESPUWvCQBCE3wX/w7FC3/RiQCnRU0QpFUGktvR5ya1J&#10;2txeyK0x9td7hUIfh5n5hlmue1erjtpQeTYwnSSgiHNvKy4MfLy/jJ9BBUG2WHsmA3cKsF4NB0vM&#10;rL/xG3VnKVSEcMjQQCnSZFqHvCSHYeIb4uhdfOtQomwLbVu8RbirdZokc+2w4rhQYkPbkvLv89UZ&#10;eE2rg8zup8+dnPrjocOf5Oi+jHka9ZsFKKFe/sN/7b01kM7g90v8AX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MX/8MAAADbAAAADwAAAAAAAAAAAAAAAACYAgAAZHJzL2Rv&#10;d25yZXYueG1sUEsFBgAAAAAEAAQA9QAAAIgDAAAAAA==&#10;" filled="f" stroked="f" strokeweight=".5pt">
                  <v:textbox>
                    <w:txbxContent>
                      <w:p w14:paraId="4B9AD4EA" w14:textId="77777777" w:rsidR="00592FFE" w:rsidRDefault="00592FFE" w:rsidP="00706F6E">
                        <w:pPr>
                          <w:pStyle w:val="NormalWeb"/>
                          <w:jc w:val="center"/>
                        </w:pPr>
                        <w:r>
                          <w:rPr>
                            <w:rFonts w:ascii="Segoe UI Semibold" w:eastAsia="SimHei" w:hAnsi="Segoe UI Semibold"/>
                            <w:b/>
                            <w:bCs/>
                            <w:i/>
                            <w:iCs/>
                            <w:color w:val="4D4D4D"/>
                            <w:sz w:val="12"/>
                            <w:szCs w:val="12"/>
                          </w:rPr>
                          <w:t>Yes</w:t>
                        </w:r>
                      </w:p>
                    </w:txbxContent>
                  </v:textbox>
                </v:shape>
                <v:rect id="Rectangle 26" o:spid="_x0000_s1492" style="position:absolute;left:4788;top:11134;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iL0A&#10;AADbAAAADwAAAGRycy9kb3ducmV2LnhtbESPywrCMBBF94L/EEZwp6kuVKpRRBBEcOHjA4ZmbKrN&#10;pDTRtn9vBMHl5T4Od7VpbSneVPvCsYLJOAFBnDldcK7gdt2PFiB8QNZYOiYFHXnYrPu9FabaNXym&#10;9yXkIo6wT1GBCaFKpfSZIYt+7Cri6N1dbTFEWedS19jEcVvKaZLMpMWCI8FgRTtD2fPyshGCdO4m&#10;82b3PJn2WFDZPejVKTUctNsliEBt+Id/7YNWMJ3B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M3iL0AAADbAAAADwAAAAAAAAAAAAAAAACYAgAAZHJzL2Rvd25yZXYu&#10;eG1sUEsFBgAAAAAEAAQA9QAAAIIDAAAAAA==&#10;" fillcolor="#ddd [3204]" strokecolor="#6e6e6e [1604]" strokeweight="1pt">
                  <v:textbox>
                    <w:txbxContent>
                      <w:p w14:paraId="0DE6FA2A"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 xml:space="preserve">Optimization Diffusion </w:t>
                        </w:r>
                      </w:p>
                    </w:txbxContent>
                  </v:textbox>
                </v:rect>
                <v:shape id="Straight Arrow Connector 27" o:spid="_x0000_s1493" type="#_x0000_t32" style="position:absolute;left:9004;top:14322;width:0;height:3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ZOMIAAADbAAAADwAAAGRycy9kb3ducmV2LnhtbESPQWvCQBSE74X+h+UVvDWbBmIlZhVp&#10;KXpRaLT31+wzCWbfht1V4793hUKPw8x8w5TL0fTiQs53lhW8JSkI4trqjhsFh/3X6wyED8gae8uk&#10;4EYelovnpxILba/8TZcqNCJC2BeooA1hKKT0dUsGfWIH4ugdrTMYonSN1A6vEW56maXpVBrsOC60&#10;ONBHS/WpOhsF+8rw9vfnM8+zddjprMv7dMiVmryMqzmIQGP4D/+1N1pB9g6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AZOMIAAADbAAAADwAAAAAAAAAAAAAA&#10;AAChAgAAZHJzL2Rvd25yZXYueG1sUEsFBgAAAAAEAAQA+QAAAJADAAAAAA==&#10;" strokecolor="black [3200]" strokeweight="1pt">
                  <v:stroke endarrow="block" joinstyle="miter"/>
                </v:shape>
                <v:rect id="Rectangle 28" o:spid="_x0000_s1494" style="position:absolute;left:28083;top:11137;width:8433;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GYb0A&#10;AADbAAAADwAAAGRycy9kb3ducmV2LnhtbERPzYrCMBC+C75DGGFvmurBXapRRBBE8KC7DzA0Y1Nt&#10;JqWJtn1757Dg8eP7X297X6sXtbEKbGA+y0ARF8FWXBr4+z1Mf0DFhGyxDkwGBoqw3YxHa8xt6PhC&#10;r2sqlYRwzNGAS6nJtY6FI49xFhpi4W6h9ZgEtqW2LXYS7mu9yLKl9lixNDhsaO+oeFyfXkqQLsP8&#10;u9s/zq4/VVQPd3oOxnxN+t0KVKI+fcT/7qM1sJCx8kV+gN6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LAGYb0AAADbAAAADwAAAAAAAAAAAAAAAACYAgAAZHJzL2Rvd25yZXYu&#10;eG1sUEsFBgAAAAAEAAQA9QAAAIIDAAAAAA==&#10;" fillcolor="#ddd [3204]" strokecolor="#6e6e6e [1604]" strokeweight="1pt">
                  <v:textbox>
                    <w:txbxContent>
                      <w:p w14:paraId="7117D8F9"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MAS</w:t>
                        </w:r>
                        <w:r>
                          <w:rPr>
                            <w:rFonts w:ascii="Segoe UI Semibold" w:eastAsia="SimHei" w:hAnsi="Segoe UI Semibold"/>
                            <w:b/>
                            <w:bCs/>
                            <w:color w:val="4D4D4D"/>
                            <w:sz w:val="12"/>
                            <w:szCs w:val="12"/>
                          </w:rPr>
                          <w:br/>
                          <w:t>Communication</w:t>
                        </w:r>
                      </w:p>
                    </w:txbxContent>
                  </v:textbox>
                </v:rect>
                <v:shape id="Text Box 4" o:spid="_x0000_s1495" type="#_x0000_t202" style="position:absolute;left:18596;top:9895;width:3778;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HIcQA&#10;AADbAAAADwAAAGRycy9kb3ducmV2LnhtbESPX2vCQBDE3wt+h2OFvtWLlhaJniKWYhFE/IPPS25N&#10;orm9kFtj7KfvFQp9HGbmN8x03rlKtdSE0rOB4SABRZx5W3Ju4Hj4fBmDCoJssfJMBh4UYD7rPU0x&#10;tf7OO2r3kqsI4ZCigUKkTrUOWUEOw8DXxNE7+8ahRNnk2jZ4j3BX6VGSvGuHJceFAmtaFpRd9zdn&#10;YDUq1/L22J4+ZNtt1i1+Jxt3Mea53y0moIQ6+Q//tb+sgdch/H6JP0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BhyHEAAAA2wAAAA8AAAAAAAAAAAAAAAAAmAIAAGRycy9k&#10;b3ducmV2LnhtbFBLBQYAAAAABAAEAPUAAACJAwAAAAA=&#10;" filled="f" stroked="f" strokeweight=".5pt">
                  <v:textbox>
                    <w:txbxContent>
                      <w:p w14:paraId="3AEBBFBE"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w</w:t>
                        </w:r>
                        <w:proofErr w:type="spellStart"/>
                        <w:r w:rsidRPr="00CB0278">
                          <w:rPr>
                            <w:rFonts w:ascii="Segoe UI Semibold" w:eastAsia="SimHei" w:hAnsi="Segoe UI Semibold"/>
                            <w:b/>
                            <w:bCs/>
                            <w:i/>
                            <w:iCs/>
                            <w:color w:val="4D4D4D"/>
                            <w:position w:val="-5"/>
                            <w:sz w:val="18"/>
                            <w:szCs w:val="18"/>
                            <w:vertAlign w:val="subscript"/>
                          </w:rPr>
                          <w:t>i,</w:t>
                        </w:r>
                        <w:proofErr w:type="gramEnd"/>
                        <w:r w:rsidRPr="00CB0278">
                          <w:rPr>
                            <w:rFonts w:ascii="Segoe UI Semibold" w:eastAsia="SimHei" w:hAnsi="Segoe UI Semibold"/>
                            <w:b/>
                            <w:bCs/>
                            <w:i/>
                            <w:iCs/>
                            <w:color w:val="4D4D4D"/>
                            <w:position w:val="-5"/>
                            <w:sz w:val="18"/>
                            <w:szCs w:val="18"/>
                            <w:vertAlign w:val="subscript"/>
                          </w:rPr>
                          <w:t>k</w:t>
                        </w:r>
                        <w:proofErr w:type="spellEnd"/>
                      </w:p>
                    </w:txbxContent>
                  </v:textbox>
                </v:shape>
                <v:group id="Group 34" o:spid="_x0000_s1496" style="position:absolute;left:13221;top:12416;width:14862;height:527" coordorigin="10458,5838" coordsize="814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Straight Arrow Connector 32" o:spid="_x0000_s1497" type="#_x0000_t32" style="position:absolute;left:10543;top:5838;width:806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sfcEAAADbAAAADwAAAGRycy9kb3ducmV2LnhtbESPQYvCMBSE78L+h/AWvGm6lYpUo8iK&#10;rBcFW/f+tnm2xealNFmt/94IgsdhZr5hFqveNOJKnastK/gaRyCIC6trLhWc8u1oBsJ5ZI2NZVJw&#10;Jwer5cdggam2Nz7SNfOlCBB2KSqovG9TKV1RkUE3ti1x8M62M+iD7EqpO7wFuGlkHEVTabDmsFBh&#10;S98VFZfs3yjIM8P7v99NksQ//qDjOmmiNlFq+Nmv5yA89f4dfrV3WsEkhueX8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9wQAAANsAAAAPAAAAAAAAAAAAAAAA&#10;AKECAABkcnMvZG93bnJldi54bWxQSwUGAAAAAAQABAD5AAAAjwMAAAAA&#10;" strokecolor="black [3200]" strokeweight="1pt">
                    <v:stroke endarrow="block" joinstyle="miter"/>
                  </v:shape>
                  <v:shape id="Straight Arrow Connector 33" o:spid="_x0000_s1498" type="#_x0000_t32" style="position:absolute;left:10458;top:6365;width:8058;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Z28IAAADbAAAADwAAAGRycy9kb3ducmV2LnhtbESPS4vCQBCE7wv+h6EFbzrxgUjWUUSU&#10;5OgT9thkepOsmZ6YGTX+e0cQ9lhU1VfUfNmaStypcaVlBcNBBII4s7rkXMHpuO3PQDiPrLGyTAqe&#10;5GC56HzNMdb2wXu6H3wuAoRdjAoK7+tYSpcVZNANbE0cvF/bGPRBNrnUDT4C3FRyFEVTabDksFBg&#10;TeuCssvhZhSkyWx3TdqbXv2lmR2eJzLZ/Eilet129Q3CU+v/w592qhWMx/D+E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gZ28IAAADbAAAADwAAAAAAAAAAAAAA&#10;AAChAgAAZHJzL2Rvd25yZXYueG1sUEsFBgAAAAAEAAQA+QAAAJADAAAAAA==&#10;" strokecolor="black [3200]" strokeweight="1pt">
                    <v:stroke endarrow="block" joinstyle="miter"/>
                  </v:shape>
                </v:group>
                <v:shape id="Text Box 4" o:spid="_x0000_s1499" type="#_x0000_t202" style="position:absolute;left:18596;top:12416;width:4369;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BIsMA&#10;AADbAAAADwAAAGRycy9kb3ducmV2LnhtbESPUWvCQBCE3wX/w7FC3+pFRSnRU6SlWAQRbenzkluT&#10;tLm9kNvG6K/3hIKPw8x8wyxWnatUS00oPRsYDRNQxJm3JecGvj7fn19ABUG2WHkmAxcKsFr2ewtM&#10;rT/zgdqj5CpCOKRooBCpU61DVpDDMPQ1cfROvnEoUTa5tg2eI9xVepwkM+2w5LhQYE2vBWW/xz9n&#10;YDMutzK97L/fZN/tti1ek537MeZp0K3noIQ6eYT/2x/WwGQK9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BIsMAAADbAAAADwAAAAAAAAAAAAAAAACYAgAAZHJzL2Rv&#10;d25yZXYueG1sUEsFBgAAAAAEAAQA9QAAAIgDAAAAAA==&#10;" filled="f" stroked="f" strokeweight=".5pt">
                  <v:textbox>
                    <w:txbxContent>
                      <w:p w14:paraId="0127BC76"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w</w:t>
                        </w:r>
                        <w:r w:rsidRPr="00CB0278">
                          <w:rPr>
                            <w:rFonts w:ascii="Segoe UI Semibold" w:eastAsia="SimHei" w:hAnsi="Segoe UI Semibold"/>
                            <w:b/>
                            <w:bCs/>
                            <w:i/>
                            <w:iCs/>
                            <w:color w:val="4D4D4D"/>
                            <w:position w:val="-5"/>
                            <w:sz w:val="18"/>
                            <w:szCs w:val="18"/>
                            <w:vertAlign w:val="subscript"/>
                          </w:rPr>
                          <w:t>j,</w:t>
                        </w:r>
                        <w:proofErr w:type="gramEnd"/>
                        <w:r w:rsidRPr="00CB0278">
                          <w:rPr>
                            <w:rFonts w:ascii="Segoe UI Semibold" w:eastAsia="SimHei" w:hAnsi="Segoe UI Semibold"/>
                            <w:b/>
                            <w:bCs/>
                            <w:i/>
                            <w:iCs/>
                            <w:color w:val="4D4D4D"/>
                            <w:position w:val="-5"/>
                            <w:sz w:val="18"/>
                            <w:szCs w:val="18"/>
                            <w:vertAlign w:val="subscript"/>
                          </w:rPr>
                          <w:t>k-1</w:t>
                        </w:r>
                      </w:p>
                    </w:txbxContent>
                  </v:textbox>
                </v:shape>
                <v:group id="Group 36" o:spid="_x0000_s1500" style="position:absolute;left:30413;top:15940;width:3690;height:458;rotation:90" coordsize="814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easMMAAADbAAAADwAAAGRycy9kb3ducmV2LnhtbESPT2sCMRTE70K/Q3gF&#10;L6VmtSB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55qwwwAAANsAAAAP&#10;AAAAAAAAAAAAAAAAAKoCAABkcnMvZG93bnJldi54bWxQSwUGAAAAAAQABAD6AAAAmgMAAAAA&#10;">
                  <v:shape id="Straight Arrow Connector 37" o:spid="_x0000_s1501" type="#_x0000_t32" style="position:absolute;left:85;width:806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P5cIAAADbAAAADwAAAGRycy9kb3ducmV2LnhtbESPQYvCMBSE7wv+h/AEb5paqUo1iijL&#10;enHBqvdn82yLzUtpstr990ZY2OMwM98wy3VnavGg1lWWFYxHEQji3OqKCwXn0+dwDsJ5ZI21ZVLw&#10;Sw7Wq97HElNtn3ykR+YLESDsUlRQet+kUrq8JINuZBvi4N1sa9AH2RZSt/gMcFPLOIqm0mDFYaHE&#10;hrYl5ffsxyg4ZYYP18suSeIv/63jKqmjJlFq0O82CxCeOv8f/mvvtYLJDN5fw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mP5cIAAADbAAAADwAAAAAAAAAAAAAA&#10;AAChAgAAZHJzL2Rvd25yZXYueG1sUEsFBgAAAAAEAAQA+QAAAJADAAAAAA==&#10;" strokecolor="black [3200]" strokeweight="1pt">
                    <v:stroke endarrow="block" joinstyle="miter"/>
                  </v:shape>
                  <v:shape id="Straight Arrow Connector 38" o:spid="_x0000_s1502" type="#_x0000_t32" style="position:absolute;top:527;width:8058;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Lqr4AAADbAAAADwAAAGRycy9kb3ducmV2LnhtbERPy4rCMBTdC/5DuII7TdVhkGoUEaVd&#10;+gSXl+baVpub2kStfz9ZCLM8nPd82ZpKvKhxpWUFo2EEgjizuuRcwem4HUxBOI+ssbJMCj7kYLno&#10;duYYa/vmPb0OPhchhF2MCgrv61hKlxVk0A1tTRy4q20M+gCbXOoG3yHcVHIcRb/SYMmhocCa1gVl&#10;98PTKEiT6e6RtE+9uqWZHZ1/ZLK5SKX6vXY1A+Gp9f/irzvVCiZhbPgSfoBc/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HIuqvgAAANsAAAAPAAAAAAAAAAAAAAAAAKEC&#10;AABkcnMvZG93bnJldi54bWxQSwUGAAAAAAQABAD5AAAAjAMAAAAA&#10;" strokecolor="black [3200]" strokeweight="1pt">
                    <v:stroke endarrow="block" joinstyle="miter"/>
                  </v:shape>
                </v:group>
                <v:shape id="Cloud 51" o:spid="_x0000_s1503" style="position:absolute;left:24052;top:1077;width:15621;height:6833;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1VsUA&#10;AADbAAAADwAAAGRycy9kb3ducmV2LnhtbESPQWsCMRSE7wX/Q3iFXqRmt2BbtkYRRap4aVP1/Lp5&#10;3V3cvCxJquu/NwWhx2FmvmEms9624kQ+NI4V5KMMBHHpTMOVgt3X6vEVRIjIBlvHpOBCAWbTwd0E&#10;C+PO/EknHSuRIBwKVFDH2BVShrImi2HkOuLk/ThvMSbpK2k8nhPctvIpy56lxYbTQo0dLWoqj/rX&#10;Khgu9e5j0+lF/mL3fvv+bfWqOij1cN/P30BE6uN/+NZeGwXjHP6+pB8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PVWxQAAANsAAAAPAAAAAAAAAAAAAAAAAJgCAABkcnMv&#10;ZG93bnJldi54bWxQSwUGAAAAAAQABAD1AAAAig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dd [3204]" strokecolor="#6e6e6e [1604]" strokeweight="1pt">
                  <v:stroke joinstyle="miter"/>
                  <v:formulas/>
                  <v:path arrowok="t" o:connecttype="custom" o:connectlocs="169698,414075;78105,401468;250515,552042;210450,558069;595840,618337;571685,590813;1042376,549701;1032722,579898;1234095,363093;1351650,475972;1511404,242874;1459045,285204;1385785,85830;1388533,105824;1051452,62514;1078283,37015;800612,74662;813594,52675;506236,82129;553244,103452;149231,249755;141023,227309" o:connectangles="0,0,0,0,0,0,0,0,0,0,0,0,0,0,0,0,0,0,0,0,0,0" textboxrect="0,0,43200,43200"/>
                  <v:textbox>
                    <w:txbxContent>
                      <w:p w14:paraId="6C75A593" w14:textId="77777777" w:rsidR="00592FFE" w:rsidRPr="00432C6E" w:rsidRDefault="00592FFE" w:rsidP="00706F6E">
                        <w:pPr>
                          <w:pStyle w:val="NormalWeb"/>
                          <w:spacing w:line="240" w:lineRule="auto"/>
                          <w:jc w:val="center"/>
                          <w:rPr>
                            <w:rFonts w:ascii="Segoe UI Semibold" w:eastAsia="SimHei" w:hAnsi="Segoe UI Semibold"/>
                            <w:b/>
                            <w:bCs/>
                            <w:color w:val="4D4D4D"/>
                            <w:sz w:val="16"/>
                            <w:szCs w:val="12"/>
                            <w:vertAlign w:val="subscript"/>
                          </w:rPr>
                        </w:pPr>
                        <w:r>
                          <w:rPr>
                            <w:rFonts w:ascii="Segoe UI Semibold" w:eastAsia="SimHei" w:hAnsi="Segoe UI Semibold"/>
                            <w:b/>
                            <w:bCs/>
                            <w:color w:val="4D4D4D"/>
                            <w:sz w:val="16"/>
                            <w:szCs w:val="12"/>
                          </w:rPr>
                          <w:t>Neighborhood</w:t>
                        </w:r>
                        <w:r>
                          <w:rPr>
                            <w:rFonts w:ascii="Segoe UI Semibold" w:eastAsia="SimHei" w:hAnsi="Segoe UI Semibold"/>
                            <w:b/>
                            <w:bCs/>
                            <w:color w:val="4D4D4D"/>
                            <w:sz w:val="16"/>
                            <w:szCs w:val="12"/>
                          </w:rPr>
                          <w:br/>
                        </w:r>
                        <w:r w:rsidRPr="00432C6E">
                          <w:rPr>
                            <w:rFonts w:ascii="Segoe UI Semibold" w:eastAsia="SimHei" w:hAnsi="Segoe UI Semibold"/>
                            <w:b/>
                            <w:bCs/>
                            <w:i/>
                            <w:color w:val="4D4D4D"/>
                            <w:sz w:val="16"/>
                            <w:szCs w:val="12"/>
                          </w:rPr>
                          <w:t>N</w:t>
                        </w:r>
                        <w:r w:rsidRPr="00432C6E">
                          <w:rPr>
                            <w:rFonts w:ascii="Segoe UI Semibold" w:eastAsia="SimHei" w:hAnsi="Segoe UI Semibold"/>
                            <w:b/>
                            <w:bCs/>
                            <w:i/>
                            <w:color w:val="4D4D4D"/>
                            <w:sz w:val="16"/>
                            <w:szCs w:val="12"/>
                            <w:vertAlign w:val="subscript"/>
                          </w:rPr>
                          <w:t>i</w:t>
                        </w:r>
                      </w:p>
                    </w:txbxContent>
                  </v:textbox>
                </v:shape>
                <v:group id="Group 52" o:spid="_x0000_s1504" style="position:absolute;left:30379;top:8959;width:3689;height:527;rotation:90" coordorigin="-1619,1619" coordsize="814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N5E8MAAADbAAAADwAAAGRycy9kb3ducmV2LnhtbESPQWsCMRSE7wX/Q3hC&#10;L6JZhYq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A3kTwwAAANsAAAAP&#10;AAAAAAAAAAAAAAAAAKoCAABkcnMvZG93bnJldi54bWxQSwUGAAAAAAQABAD6AAAAmgMAAAAA&#10;">
                  <v:shape id="Straight Arrow Connector 53" o:spid="_x0000_s1505" type="#_x0000_t32" style="position:absolute;left:-1533;top:1619;width:80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sRsIAAADbAAAADwAAAGRycy9kb3ducmV2LnhtbESPQWvCQBSE7wX/w/KE3urGlC0SXUUU&#10;sZcKTfT+zD6TYPZtyK6a/vuuUOhxmJlvmMVqsK24U+8bxxqmkwQEcelMw5WGY7F7m4HwAdlg65g0&#10;/JCH1XL0ssDMuAd/0z0PlYgQ9hlqqEPoMil9WZNFP3EdcfQurrcYouwraXp8RLhtZZokH9Jiw3Gh&#10;xo42NZXX/GY1FLnlr/Npq1S6DweTNqpNOqX163hYz0EEGsJ/+K/9aTSod3h+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1sRsIAAADbAAAADwAAAAAAAAAAAAAA&#10;AAChAgAAZHJzL2Rvd25yZXYueG1sUEsFBgAAAAAEAAQA+QAAAJADAAAAAA==&#10;" strokecolor="black [3200]" strokeweight="1pt">
                    <v:stroke endarrow="block" joinstyle="miter"/>
                  </v:shape>
                  <v:shape id="Straight Arrow Connector 54" o:spid="_x0000_s1506" type="#_x0000_t32" style="position:absolute;left:-1619;top:2146;width:8057;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kD8IAAADbAAAADwAAAGRycy9kb3ducmV2LnhtbESPT4vCMBTE7wt+h/AEb5oqKtI1iojS&#10;Hv0Le3w0b9uuzUttotZvbwRhj8PM/IaZL1tTiTs1rrSsYDiIQBBnVpecKzgdt/0ZCOeRNVaWScGT&#10;HCwXna85xto+eE/3g89FgLCLUUHhfR1L6bKCDLqBrYmD92sbgz7IJpe6wUeAm0qOomgqDZYcFgqs&#10;aV1QdjncjII0me2uSXvTq780s8PzWCabH6lUr9uuvkF4av1/+NNOtYLJG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5kD8IAAADbAAAADwAAAAAAAAAAAAAA&#10;AAChAgAAZHJzL2Rvd25yZXYueG1sUEsFBgAAAAAEAAQA+QAAAJADAAAAAA==&#10;" strokecolor="black [3200]" strokeweight="1pt">
                    <v:stroke endarrow="block" joinstyle="miter"/>
                  </v:shape>
                </v:group>
                <v:shape id="Text Box 4" o:spid="_x0000_s1507" type="#_x0000_t202" style="position:absolute;left:28931;top:7462;width:3556;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LpMQA&#10;AADbAAAADwAAAGRycy9kb3ducmV2LnhtbESPX2vCQBDE3wv9DscW+qYXxYpET5GWYhFE/IPPS25N&#10;orm9kNvG2E/fKwh9HGbmN8xs0blKtdSE0rOBQT8BRZx5W3Ju4Hj47E1ABUG2WHkmA3cKsJg/P80w&#10;tf7GO2r3kqsI4ZCigUKkTrUOWUEOQ9/XxNE7+8ahRNnk2jZ4i3BX6WGSjLXDkuNCgTW9F5Rd99/O&#10;wGpYruXtvj19yLbbrFv8STbuYszrS7ecghLq5D/8aH9ZA+MR/H2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C6TEAAAA2wAAAA8AAAAAAAAAAAAAAAAAmAIAAGRycy9k&#10;b3ducmV2LnhtbFBLBQYAAAAABAAEAPUAAACJAwAAAAA=&#10;" filled="f" stroked="f" strokeweight=".5pt">
                  <v:textbox>
                    <w:txbxContent>
                      <w:p w14:paraId="785DE6C5" w14:textId="77777777" w:rsidR="00592FFE" w:rsidRDefault="00592FFE" w:rsidP="00706F6E">
                        <w:pPr>
                          <w:pStyle w:val="NormalWeb"/>
                          <w:jc w:val="center"/>
                        </w:pPr>
                        <w:proofErr w:type="gramStart"/>
                        <w:r>
                          <w:rPr>
                            <w:rFonts w:ascii="Segoe UI Semibold" w:eastAsia="SimHei" w:hAnsi="Segoe UI Semibold"/>
                            <w:b/>
                            <w:bCs/>
                            <w:i/>
                            <w:iCs/>
                            <w:color w:val="4D4D4D"/>
                            <w:sz w:val="18"/>
                            <w:szCs w:val="18"/>
                          </w:rPr>
                          <w:t>p</w:t>
                        </w:r>
                        <w:proofErr w:type="spellStart"/>
                        <w:r>
                          <w:rPr>
                            <w:rFonts w:ascii="Segoe UI Semibold" w:eastAsia="SimHei" w:hAnsi="Segoe UI Semibold"/>
                            <w:b/>
                            <w:bCs/>
                            <w:i/>
                            <w:iCs/>
                            <w:color w:val="4D4D4D"/>
                            <w:position w:val="-5"/>
                            <w:sz w:val="18"/>
                            <w:szCs w:val="18"/>
                            <w:vertAlign w:val="subscript"/>
                          </w:rPr>
                          <w:t>i,</w:t>
                        </w:r>
                        <w:proofErr w:type="gramEnd"/>
                        <w:r>
                          <w:rPr>
                            <w:rFonts w:ascii="Segoe UI Semibold" w:eastAsia="SimHei" w:hAnsi="Segoe UI Semibold"/>
                            <w:b/>
                            <w:bCs/>
                            <w:i/>
                            <w:iCs/>
                            <w:color w:val="4D4D4D"/>
                            <w:position w:val="-5"/>
                            <w:sz w:val="18"/>
                            <w:szCs w:val="18"/>
                            <w:vertAlign w:val="subscript"/>
                          </w:rPr>
                          <w:t>k</w:t>
                        </w:r>
                        <w:proofErr w:type="spellEnd"/>
                      </w:p>
                    </w:txbxContent>
                  </v:textbox>
                </v:shape>
                <v:shape id="Text Box 4" o:spid="_x0000_s1508" type="#_x0000_t202" style="position:absolute;left:31915;top:7462;width:4153;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V08MA&#10;AADbAAAADwAAAGRycy9kb3ducmV2LnhtbESPUWvCQBCE3wX/w7FC3+pFQS3RU6SlWAQRbenzkluT&#10;tLm9kNvG6K/3hIKPw8x8wyxWnatUS00oPRsYDRNQxJm3JecGvj7fn19ABUG2WHkmAxcKsFr2ewtM&#10;rT/zgdqj5CpCOKRooBCpU61DVpDDMPQ1cfROvnEoUTa5tg2eI9xVepwkU+2w5LhQYE2vBWW/xz9n&#10;YDMutzK57L/fZN/tti1ek537MeZp0K3noIQ6eYT/2x/WwHQG9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eV08MAAADbAAAADwAAAAAAAAAAAAAAAACYAgAAZHJzL2Rv&#10;d25yZXYueG1sUEsFBgAAAAAEAAQA9QAAAIgDAAAAAA==&#10;" filled="f" stroked="f" strokeweight=".5pt">
                  <v:textbox>
                    <w:txbxContent>
                      <w:p w14:paraId="456B0E60" w14:textId="77777777" w:rsidR="00592FFE" w:rsidRDefault="00592FFE" w:rsidP="00706F6E">
                        <w:pPr>
                          <w:pStyle w:val="NormalWeb"/>
                          <w:jc w:val="center"/>
                        </w:pPr>
                        <w:proofErr w:type="gramStart"/>
                        <w:r>
                          <w:rPr>
                            <w:rFonts w:ascii="Segoe UI Semibold" w:eastAsia="SimHei" w:hAnsi="Segoe UI Semibold"/>
                            <w:b/>
                            <w:bCs/>
                            <w:i/>
                            <w:iCs/>
                            <w:color w:val="4D4D4D"/>
                            <w:sz w:val="18"/>
                            <w:szCs w:val="18"/>
                          </w:rPr>
                          <w:t>p</w:t>
                        </w:r>
                        <w:r>
                          <w:rPr>
                            <w:rFonts w:ascii="Segoe UI Semibold" w:eastAsia="SimHei" w:hAnsi="Segoe UI Semibold"/>
                            <w:b/>
                            <w:bCs/>
                            <w:i/>
                            <w:iCs/>
                            <w:color w:val="4D4D4D"/>
                            <w:position w:val="-5"/>
                            <w:sz w:val="18"/>
                            <w:szCs w:val="18"/>
                            <w:vertAlign w:val="subscript"/>
                          </w:rPr>
                          <w:t>j,</w:t>
                        </w:r>
                        <w:proofErr w:type="gramEnd"/>
                        <w:r>
                          <w:rPr>
                            <w:rFonts w:ascii="Segoe UI Semibold" w:eastAsia="SimHei" w:hAnsi="Segoe UI Semibold"/>
                            <w:b/>
                            <w:bCs/>
                            <w:i/>
                            <w:iCs/>
                            <w:color w:val="4D4D4D"/>
                            <w:position w:val="-5"/>
                            <w:sz w:val="18"/>
                            <w:szCs w:val="18"/>
                            <w:vertAlign w:val="subscript"/>
                          </w:rPr>
                          <w:t>k-1</w:t>
                        </w:r>
                      </w:p>
                    </w:txbxContent>
                  </v:textbox>
                </v:shape>
                <v:shape id="Text Box 4" o:spid="_x0000_s1509" type="#_x0000_t202" style="position:absolute;left:317;top:20259;width:5874;height:123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Mm8YA&#10;AADbAAAADwAAAGRycy9kb3ducmV2LnhtbESPQWvCQBSE70L/w/IKvYhuWkpqoqtIQSgUQVPBHl+z&#10;zySYfZtm1yT++25B8DjMzDfMYjWYWnTUusqygudpBII4t7riQsHhazOZgXAeWWNtmRRcycFq+TBa&#10;YKptz3vqMl+IAGGXooLS+yaV0uUlGXRT2xAH72Rbgz7ItpC6xT7ATS1foiiWBisOCyU29F5Sfs4u&#10;RsGu+L0c4yzZvJ0yHv9sP199tf5W6ulxWM9BeBr8PXxrf2gFcQL/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aMm8YAAADbAAAADwAAAAAAAAAAAAAAAACYAgAAZHJz&#10;L2Rvd25yZXYueG1sUEsFBgAAAAAEAAQA9QAAAIsDAAAAAA==&#10;" filled="f" stroked="f" strokeweight=".5pt">
                  <v:textbox style="layout-flow:vertical;mso-layout-flow-alt:bottom-to-top">
                    <w:txbxContent>
                      <w:p w14:paraId="371347A0" w14:textId="77777777" w:rsidR="00592FFE" w:rsidRPr="00906CC5" w:rsidRDefault="00592FFE" w:rsidP="00706F6E">
                        <w:pPr>
                          <w:pStyle w:val="NormalWeb"/>
                          <w:jc w:val="center"/>
                          <w:rPr>
                            <w:sz w:val="32"/>
                          </w:rPr>
                        </w:pPr>
                        <w:r w:rsidRPr="00906CC5">
                          <w:rPr>
                            <w:rFonts w:ascii="Segoe UI Semibold" w:eastAsia="SimHei" w:hAnsi="Segoe UI Semibold"/>
                            <w:b/>
                            <w:bCs/>
                            <w:i/>
                            <w:iCs/>
                            <w:color w:val="4D4D4D"/>
                            <w:sz w:val="22"/>
                            <w:szCs w:val="18"/>
                          </w:rPr>
                          <w:t xml:space="preserve">Stochastic Agent </w:t>
                        </w:r>
                        <w:proofErr w:type="spellStart"/>
                        <w:r w:rsidRPr="00906CC5">
                          <w:rPr>
                            <w:rFonts w:ascii="Segoe UI Semibold" w:eastAsia="SimHei" w:hAnsi="Segoe UI Semibold"/>
                            <w:b/>
                            <w:bCs/>
                            <w:i/>
                            <w:iCs/>
                            <w:color w:val="4D4D4D"/>
                            <w:sz w:val="22"/>
                            <w:szCs w:val="18"/>
                          </w:rPr>
                          <w:t>i</w:t>
                        </w:r>
                        <w:proofErr w:type="spellEnd"/>
                      </w:p>
                    </w:txbxContent>
                  </v:textbox>
                </v:shape>
                <v:rect id="Rectangle 70" o:spid="_x0000_s1510" style="position:absolute;left:28037;top:32010;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ler0A&#10;AADbAAAADwAAAGRycy9kb3ducmV2LnhtbERPzYrCMBC+L/gOYYS9rakeVKpRRBBE8KDrAwzN2FSb&#10;SWmibd/eOSzs8eP7X297X6s3tbEKbGA6yUARF8FWXBq4/R5+lqBiQrZYByYDA0XYbkZfa8xt6PhC&#10;72sqlYRwzNGAS6nJtY6FI49xEhpi4e6h9ZgEtqW2LXYS7ms9y7K59lixNDhsaO+oeF5fXkqQLsN0&#10;0e2fZ9efKqqHB70GY77H/W4FKlGf/sV/7qM1sJD18kV+gN5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Uler0AAADbAAAADwAAAAAAAAAAAAAAAACYAgAAZHJzL2Rvd25yZXYu&#10;eG1sUEsFBgAAAAAEAAQA9QAAAIIDAAAAAA==&#10;" fillcolor="#ddd [3204]" strokecolor="#6e6e6e [1604]" strokeweight="1pt">
                  <v:textbox>
                    <w:txbxContent>
                      <w:p w14:paraId="79AF9B4A"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Electrical</w:t>
                        </w:r>
                        <w:r>
                          <w:rPr>
                            <w:rFonts w:ascii="Segoe UI Semibold" w:eastAsia="SimHei" w:hAnsi="Segoe UI Semibold"/>
                            <w:b/>
                            <w:bCs/>
                            <w:color w:val="4D4D4D"/>
                            <w:sz w:val="12"/>
                            <w:szCs w:val="12"/>
                          </w:rPr>
                          <w:br/>
                          <w:t>Connection</w:t>
                        </w:r>
                      </w:p>
                    </w:txbxContent>
                  </v:textbox>
                </v:rect>
                <v:shape id="Elbow Connector 71" o:spid="_x0000_s1511" type="#_x0000_t34" style="position:absolute;left:19245;top:19678;width:8838;height:678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N8EAAADbAAAADwAAAGRycy9kb3ducmV2LnhtbESP0YrCMBRE3wX/IVzBN02VZZVqFBWE&#10;9UnW9gMuzd2mbHNTm9jWvzfCwj4OM3OG2e4HW4uOWl85VrCYJyCIC6crLhXk2Xm2BuEDssbaMSl4&#10;kof9bjzaYqpdz9/U3UIpIoR9igpMCE0qpS8MWfRz1xBH78e1FkOUbSl1i32E21ouk+RTWqw4Lhhs&#10;6GSo+L09rIKLP611rld98ZGZ7lrm93A835WaTobDBkSgIfyH/9pfWsFqAe8v8QfI3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Rx43wQAAANsAAAAPAAAAAAAAAAAAAAAA&#10;AKECAABkcnMvZG93bnJldi54bWxQSwUGAAAAAAQABAD5AAAAjwMAAAAA&#10;" adj="-3047" strokecolor="black [3213]" strokeweight="1pt">
                  <v:stroke endarrow="block"/>
                </v:shape>
                <v:shape id="Text Box 4" o:spid="_x0000_s1512" type="#_x0000_t202" style="position:absolute;left:17164;top:26217;width:11690;height:1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glsQA&#10;AADbAAAADwAAAGRycy9kb3ducmV2LnhtbESPUWvCQBCE3wv+h2OFvtWLgdYSPUUspUUQqYrPS25N&#10;orm9kNvG2F/fEwp9HGbmG2a26F2tOmpD5dnAeJSAIs69rbgwcNi/P72CCoJssfZMBm4UYDEfPMww&#10;s/7KX9TtpFARwiFDA6VIk2kd8pIchpFviKN38q1DibIttG3xGuGu1mmSvGiHFceFEhtalZRfdt/O&#10;wEdareX5tj2+ybbfrDv8STbubMzjsF9OQQn18h/+a39aA5MU7l/i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oJbEAAAA2wAAAA8AAAAAAAAAAAAAAAAAmAIAAGRycy9k&#10;b3ducmV2LnhtbFBLBQYAAAAABAAEAPUAAACJAwAAAAA=&#10;" filled="f" stroked="f" strokeweight=".5pt">
                  <v:textbox>
                    <w:txbxContent>
                      <w:p w14:paraId="60E561BD" w14:textId="77777777" w:rsidR="00592FFE" w:rsidRPr="00C00D56" w:rsidRDefault="00592FFE" w:rsidP="00706F6E">
                        <w:pPr>
                          <w:pStyle w:val="NormalWeb"/>
                          <w:jc w:val="center"/>
                        </w:pPr>
                        <w:r>
                          <w:rPr>
                            <w:rFonts w:ascii="Segoe UI Semibold" w:eastAsia="SimHei" w:hAnsi="Segoe UI Semibold"/>
                            <w:b/>
                            <w:bCs/>
                            <w:iCs/>
                            <w:color w:val="4D4D4D"/>
                            <w:sz w:val="12"/>
                            <w:szCs w:val="12"/>
                          </w:rPr>
                          <w:t>(</w:t>
                        </w:r>
                        <w:r w:rsidRPr="00C00D56">
                          <w:rPr>
                            <w:rFonts w:ascii="Segoe UI Semibold" w:eastAsia="SimHei" w:hAnsi="Segoe UI Semibold"/>
                            <w:b/>
                            <w:bCs/>
                            <w:iCs/>
                            <w:color w:val="4D4D4D"/>
                            <w:sz w:val="12"/>
                            <w:szCs w:val="12"/>
                          </w:rPr>
                          <w:t xml:space="preserve">Reset </w:t>
                        </w:r>
                        <w:r w:rsidRPr="00C00D56">
                          <w:rPr>
                            <w:rFonts w:ascii="Segoe UI Semibold" w:eastAsia="SimHei" w:hAnsi="Segoe UI Semibold"/>
                            <w:b/>
                            <w:bCs/>
                            <w:i/>
                            <w:iCs/>
                            <w:color w:val="4D4D4D"/>
                            <w:sz w:val="12"/>
                            <w:szCs w:val="12"/>
                          </w:rPr>
                          <w:t>x</w:t>
                        </w:r>
                        <w:r w:rsidRPr="00C00D56">
                          <w:rPr>
                            <w:rFonts w:ascii="Segoe UI Semibold" w:eastAsia="SimHei" w:hAnsi="Segoe UI Semibold"/>
                            <w:b/>
                            <w:bCs/>
                            <w:i/>
                            <w:iCs/>
                            <w:color w:val="4D4D4D"/>
                            <w:sz w:val="12"/>
                            <w:szCs w:val="12"/>
                            <w:vertAlign w:val="subscript"/>
                          </w:rPr>
                          <w:t>i</w:t>
                        </w:r>
                        <w:r w:rsidRPr="00C00D56">
                          <w:rPr>
                            <w:rFonts w:ascii="Segoe UI Semibold" w:eastAsia="SimHei" w:hAnsi="Segoe UI Semibold"/>
                            <w:b/>
                            <w:bCs/>
                            <w:iCs/>
                            <w:color w:val="4D4D4D"/>
                            <w:sz w:val="12"/>
                            <w:szCs w:val="12"/>
                          </w:rPr>
                          <w:t xml:space="preserve"> with measurement</w:t>
                        </w:r>
                        <w:r>
                          <w:rPr>
                            <w:rFonts w:ascii="Segoe UI Semibold" w:eastAsia="SimHei" w:hAnsi="Segoe UI Semibold"/>
                            <w:b/>
                            <w:bCs/>
                            <w:iCs/>
                            <w:color w:val="4D4D4D"/>
                            <w:sz w:val="12"/>
                            <w:szCs w:val="12"/>
                          </w:rPr>
                          <w:t>)</w:t>
                        </w:r>
                      </w:p>
                    </w:txbxContent>
                  </v:textbox>
                </v:shape>
                <v:shape id="Text Box 4" o:spid="_x0000_s1513" type="#_x0000_t202" style="position:absolute;left:12595;top:19012;width:6001;height:40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FDcQA&#10;AADbAAAADwAAAGRycy9kb3ducmV2LnhtbESPUWvCQBCE3wv9D8cKvtWLlrYSPaW0lBZBpCo+L7k1&#10;ieb2Qm6Nsb/eE4Q+DjPzDTOdd65SLTWh9GxgOEhAEWfelpwb2G6+nsaggiBbrDyTgQsFmM8eH6aY&#10;Wn/mX2rXkqsI4ZCigUKkTrUOWUEOw8DXxNHb+8ahRNnk2jZ4jnBX6VGSvGqHJceFAmv6KCg7rk/O&#10;wPeoXMjLZbX7lFW3XLT4lyzdwZh+r3ufgBLq5D98b/9YA2/PcPs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BQ3EAAAA2wAAAA8AAAAAAAAAAAAAAAAAmAIAAGRycy9k&#10;b3ducmV2LnhtbFBLBQYAAAAABAAEAPUAAACJAwAAAAA=&#10;" filled="f" stroked="f" strokeweight=".5pt">
                  <v:textbox>
                    <w:txbxContent>
                      <w:p w14:paraId="5AE3733D" w14:textId="77777777" w:rsidR="00592FFE" w:rsidRPr="00C00D56" w:rsidRDefault="00592FFE" w:rsidP="00706F6E">
                        <w:pPr>
                          <w:pStyle w:val="NormalWeb"/>
                          <w:jc w:val="center"/>
                        </w:pPr>
                        <w:r>
                          <w:rPr>
                            <w:rFonts w:ascii="Segoe UI Semibold" w:eastAsia="SimHei" w:hAnsi="Segoe UI Semibold"/>
                            <w:b/>
                            <w:bCs/>
                            <w:color w:val="4D4D4D"/>
                            <w:sz w:val="12"/>
                            <w:szCs w:val="12"/>
                          </w:rPr>
                          <w:t xml:space="preserve">(Update </w:t>
                        </w:r>
                        <w:r>
                          <w:rPr>
                            <w:rFonts w:ascii="Segoe UI Semibold" w:eastAsia="SimHei" w:hAnsi="Segoe UI Semibold"/>
                            <w:b/>
                            <w:bCs/>
                            <w:i/>
                            <w:color w:val="4D4D4D"/>
                            <w:sz w:val="12"/>
                            <w:szCs w:val="12"/>
                          </w:rPr>
                          <w:t>P</w:t>
                        </w:r>
                        <w:r>
                          <w:rPr>
                            <w:rFonts w:ascii="Segoe UI Semibold" w:eastAsia="SimHei" w:hAnsi="Segoe UI Semibold"/>
                            <w:b/>
                            <w:bCs/>
                            <w:i/>
                            <w:color w:val="4D4D4D"/>
                            <w:sz w:val="12"/>
                            <w:szCs w:val="12"/>
                            <w:vertAlign w:val="subscript"/>
                          </w:rPr>
                          <w:t>N</w:t>
                        </w:r>
                        <w:r>
                          <w:rPr>
                            <w:rFonts w:ascii="Segoe UI Semibold" w:eastAsia="SimHei" w:hAnsi="Segoe UI Semibold"/>
                            <w:b/>
                            <w:bCs/>
                            <w:color w:val="4D4D4D"/>
                            <w:sz w:val="12"/>
                            <w:szCs w:val="12"/>
                          </w:rPr>
                          <w:t>)</w:t>
                        </w:r>
                      </w:p>
                    </w:txbxContent>
                  </v:textbox>
                </v:shape>
                <v:shape id="Text Box 4" o:spid="_x0000_s1514" type="#_x0000_t202" style="position:absolute;left:2884;top:21202;width:7429;height:30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vsIA&#10;AADcAAAADwAAAGRycy9kb3ducmV2LnhtbERPTWvCQBC9C/6HZQq96UZBKdFVpFIqgkht8TxkxySa&#10;nQ3ZMcb+erdQ8DaP9znzZecq1VITSs8GRsMEFHHmbcm5gZ/vj8EbqCDIFivPZOBOAZaLfm+OqfU3&#10;/qL2ILmKIRxSNFCI1KnWISvIYRj6mjhyJ984lAibXNsGbzHcVXqcJFPtsOTYUGBN7wVll8PVGfgc&#10;l1uZ3PfHtey73bbF32Tnzsa8vnSrGSihTp7if/fGxvmjCfw9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Ai+wgAAANwAAAAPAAAAAAAAAAAAAAAAAJgCAABkcnMvZG93&#10;bnJldi54bWxQSwUGAAAAAAQABAD1AAAAhwMAAAAA&#10;" filled="f" stroked="f" strokeweight=".5pt">
                  <v:textbox>
                    <w:txbxContent>
                      <w:p w14:paraId="62C8D45C" w14:textId="77777777" w:rsidR="00592FFE" w:rsidRPr="00906CC5" w:rsidRDefault="00592FFE" w:rsidP="00706F6E">
                        <w:pPr>
                          <w:pStyle w:val="NormalWeb"/>
                          <w:jc w:val="center"/>
                        </w:pPr>
                        <w:r w:rsidRPr="00906CC5">
                          <w:rPr>
                            <w:rFonts w:ascii="Segoe UI Semibold" w:eastAsia="SimHei" w:hAnsi="Segoe UI Semibold"/>
                            <w:b/>
                            <w:bCs/>
                            <w:iCs/>
                            <w:color w:val="4D4D4D"/>
                            <w:sz w:val="18"/>
                            <w:szCs w:val="18"/>
                          </w:rPr>
                          <w:t>MAS Layer</w:t>
                        </w:r>
                      </w:p>
                    </w:txbxContent>
                  </v:textbox>
                </v:shape>
                <v:shape id="Text Box 4" o:spid="_x0000_s1515" type="#_x0000_t202" style="position:absolute;left:2884;top:28272;width:8985;height:30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WycIA&#10;AADcAAAADwAAAGRycy9kb3ducmV2LnhtbERPTWvCQBC9C/6HZYTedKNQKdFVRCktgkhVPA/ZMYlm&#10;Z0N2GmN/fbdQ8DaP9znzZecq1VITSs8GxqMEFHHmbcm5gdPxffgGKgiyxcozGXhQgOWi35tjav2d&#10;v6g9SK5iCIcUDRQidap1yApyGEa+Jo7cxTcOJcIm17bBewx3lZ4kyVQ7LDk2FFjTuqDsdvh2Bj4m&#10;5VZeH/vzRvbdbtviT7JzV2NeBt1qBkqok6f43/1p4/zxFP6eiR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pbJwgAAANwAAAAPAAAAAAAAAAAAAAAAAJgCAABkcnMvZG93&#10;bnJldi54bWxQSwUGAAAAAAQABAD1AAAAhwMAAAAA&#10;" filled="f" stroked="f" strokeweight=".5pt">
                  <v:textbox>
                    <w:txbxContent>
                      <w:p w14:paraId="4D87A829" w14:textId="77777777" w:rsidR="00592FFE" w:rsidRDefault="00592FFE" w:rsidP="00706F6E">
                        <w:pPr>
                          <w:pStyle w:val="NormalWeb"/>
                          <w:jc w:val="center"/>
                        </w:pPr>
                        <w:r>
                          <w:rPr>
                            <w:rFonts w:ascii="Segoe UI Semibold" w:eastAsia="SimHei" w:hAnsi="Segoe UI Semibold"/>
                            <w:b/>
                            <w:bCs/>
                            <w:color w:val="4D4D4D"/>
                            <w:sz w:val="18"/>
                            <w:szCs w:val="18"/>
                          </w:rPr>
                          <w:t>Primary Layer</w:t>
                        </w:r>
                      </w:p>
                    </w:txbxContent>
                  </v:textbox>
                </v:shape>
                <v:rect id="Rectangle 170" o:spid="_x0000_s1516" style="position:absolute;left:8731;top:24915;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sfsAA&#10;AADcAAAADwAAAGRycy9kb3ducmV2LnhtbESPzYrCMBDH7wu+Qxhhb2uqB5VqFBEEETzo+gBDMzbV&#10;ZlKaaNu3dw4Le5th/h+/WW97X6s3tbEKbGA6yUARF8FWXBq4/R5+lqBiQrZYByYDA0XYbkZfa8xt&#10;6PhC72sqlYRwzNGAS6nJtY6FI49xEhpiud1D6zHJ2pbatthJuK/1LMvm2mPF0uCwob2j4nl9eSlB&#10;ugzTRbd/nl1/qqgeHvQajPke97sVqER9+hf/uY9W8BeCL8/IBHr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gsfsAAAADcAAAADwAAAAAAAAAAAAAAAACYAgAAZHJzL2Rvd25y&#10;ZXYueG1sUEsFBgAAAAAEAAQA9QAAAIUDAAAAAA==&#10;" fillcolor="#ddd [3204]" strokecolor="#6e6e6e [1604]" strokeweight="1pt">
                  <v:textbox>
                    <w:txbxContent>
                      <w:p w14:paraId="684B0575"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MPPT / Protection Logic</w:t>
                        </w:r>
                      </w:p>
                    </w:txbxContent>
                  </v:textbox>
                </v:rect>
                <v:shape id="Elbow Connector 175" o:spid="_x0000_s1517" type="#_x0000_t33" style="position:absolute;left:17742;top:23309;width:5501;height:1508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e8UAAADcAAAADwAAAGRycy9kb3ducmV2LnhtbERPS2sCMRC+C/0PYQq9iGZVfHQ1ihRa&#10;SkVB7aHH6WbcXdxMtptUU399Iwje5uN7zmwRTCVO1LjSsoJeNwFBnFldcq7gc//amYBwHlljZZkU&#10;/JGDxfyhNcNU2zNv6bTzuYgh7FJUUHhfp1K6rCCDrmtr4sgdbGPQR9jkUjd4juGmkv0kGUmDJceG&#10;Amt6KSg77n6NgtXgq/rWY/2z3lz6b+2P53B0+6DU02NYTkF4Cv4uvrnfdZw/HsL1mXiB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me8UAAADcAAAADwAAAAAAAAAA&#10;AAAAAAChAgAAZHJzL2Rvd25yZXYueG1sUEsFBgAAAAAEAAQA+QAAAJMDAAAAAA==&#10;" strokecolor="black [3213]" strokeweight="1pt">
                  <v:stroke startarrow="block" endarrow="block"/>
                </v:shape>
                <w10:anchorlock/>
              </v:group>
            </w:pict>
          </mc:Fallback>
        </mc:AlternateContent>
      </w:r>
      <w:r>
        <w:br/>
        <w:t>Figure 6.2.1: Stochastic Agent Block Diagram</w:t>
      </w:r>
    </w:p>
    <w:p w14:paraId="4A019EF4" w14:textId="77777777" w:rsidR="00706F6E" w:rsidRDefault="00706F6E" w:rsidP="00706F6E">
      <w:r>
        <w:t>Initially, the stochastic agents measure the electric power being fed to or from the connection being monitored, be it the load demand or the Renewable Energy Source (RES) output. Information Sharing (IS) diffusion, as described by Eq. 5.2.1, begins with the neighboring agents through the Multi-Agent System (MAS)</w:t>
      </w:r>
      <w:r w:rsidRPr="00E95F1A">
        <w:rPr>
          <w:i/>
        </w:rPr>
        <w:t xml:space="preserve"> </w:t>
      </w:r>
      <w:r w:rsidRPr="001709FC">
        <w:t>communication framework</w:t>
      </w:r>
      <w:r>
        <w:t>,</w:t>
      </w:r>
      <w:r w:rsidRPr="001709FC">
        <w:t xml:space="preserve"> which will be described shortly.</w:t>
      </w:r>
      <w:r>
        <w:t xml:space="preserve"> Once the initial convergence on </w:t>
      </w:r>
      <w:r>
        <w:rPr>
          <w:i/>
        </w:rPr>
        <w:t xml:space="preserve">x </w:t>
      </w:r>
      <w:r>
        <w:t xml:space="preserve">(the average power demand) has been reached by all agents, the net power </w:t>
      </w:r>
      <w:r>
        <w:rPr>
          <w:i/>
        </w:rPr>
        <w:t>P</w:t>
      </w:r>
      <w:r>
        <w:rPr>
          <w:i/>
          <w:vertAlign w:val="subscript"/>
        </w:rPr>
        <w:t>N</w:t>
      </w:r>
      <w:r>
        <w:t xml:space="preserve"> of the MG is established and the optimization of the DERs can commence. The agents again use the MAS communication framework to communicate their optimization estimates</w:t>
      </w:r>
      <w:r w:rsidRPr="00A61ADA">
        <w:t xml:space="preserve">, </w:t>
      </w:r>
      <w:r w:rsidRPr="00A61ADA">
        <w:rPr>
          <w:i/>
        </w:rPr>
        <w:t>w</w:t>
      </w:r>
      <w:r w:rsidRPr="00A61ADA">
        <w:rPr>
          <w:i/>
          <w:vertAlign w:val="subscript"/>
        </w:rPr>
        <w:t>i</w:t>
      </w:r>
      <w:r w:rsidRPr="00A61ADA">
        <w:rPr>
          <w:i/>
        </w:rPr>
        <w:t>,</w:t>
      </w:r>
      <w:r>
        <w:t xml:space="preserve"> to their neighbors in a combined data packet, </w:t>
      </w:r>
      <w:r>
        <w:rPr>
          <w:i/>
        </w:rPr>
        <w:t>p</w:t>
      </w:r>
      <w:r>
        <w:rPr>
          <w:i/>
          <w:vertAlign w:val="subscript"/>
        </w:rPr>
        <w:t>i</w:t>
      </w:r>
      <w:r>
        <w:t>, along with the power estimate</w:t>
      </w:r>
      <w:r w:rsidRPr="00A61ADA">
        <w:t xml:space="preserve">, </w:t>
      </w:r>
      <w:r w:rsidRPr="00A61ADA">
        <w:rPr>
          <w:i/>
        </w:rPr>
        <w:t>x</w:t>
      </w:r>
      <w:r w:rsidRPr="00A61ADA">
        <w:rPr>
          <w:i/>
          <w:vertAlign w:val="subscript"/>
        </w:rPr>
        <w:t>i</w:t>
      </w:r>
      <w:r>
        <w:t>.</w:t>
      </w:r>
    </w:p>
    <w:p w14:paraId="3B3BDF77" w14:textId="77777777" w:rsidR="00706F6E" w:rsidRDefault="00706F6E" w:rsidP="00706F6E">
      <w:r>
        <w:t xml:space="preserve">After the initial convergence on net power is achieved, the power estimate, </w:t>
      </w:r>
      <w:r w:rsidRPr="00A61ADA">
        <w:rPr>
          <w:i/>
        </w:rPr>
        <w:t>x</w:t>
      </w:r>
      <w:r w:rsidRPr="00A61ADA">
        <w:rPr>
          <w:i/>
          <w:vertAlign w:val="subscript"/>
        </w:rPr>
        <w:t>i</w:t>
      </w:r>
      <w:r>
        <w:rPr>
          <w:i/>
        </w:rPr>
        <w:t>,</w:t>
      </w:r>
      <w:r>
        <w:t xml:space="preserve"> is reset with the new measurement and the process restarts to reach a new agreement on the </w:t>
      </w:r>
      <w:r>
        <w:lastRenderedPageBreak/>
        <w:t xml:space="preserve">MG net power demand. This can happen several times a second, depending on communication bandwidths and network size and topology. Also, after the initial net power is known, the diffusion optimization continues running, indefinitely tracking the ED point for the given net power. After a new net power is agreed on, the DER power points start converging to the new ED point; this tracking continues throughout the day. </w:t>
      </w:r>
    </w:p>
    <w:p w14:paraId="02F8B67F" w14:textId="35EED22F" w:rsidR="00706F6E" w:rsidRDefault="00706F6E" w:rsidP="00706F6E">
      <w:r>
        <w:t>The primary layer of the stochastic agents includes the measurement devices, which read directly from the electrical connection, and the protection logic and MPPT (in case of REA), which act</w:t>
      </w:r>
      <w:r w:rsidR="00F45B68">
        <w:t>s</w:t>
      </w:r>
      <w:r>
        <w:t xml:space="preserve"> bi</w:t>
      </w:r>
      <w:r w:rsidR="00F45B68">
        <w:t>-</w:t>
      </w:r>
      <w:r>
        <w:t>directionally with the device. The dispatchable agents are very similar at the highest level but differ on the primary control and device layers:</w:t>
      </w:r>
      <w:r w:rsidRPr="00544507">
        <w:t xml:space="preserve"> </w:t>
      </w:r>
    </w:p>
    <w:p w14:paraId="1A7DC695" w14:textId="77777777" w:rsidR="00706F6E" w:rsidRDefault="00706F6E" w:rsidP="00706F6E">
      <w:pPr>
        <w:pStyle w:val="TableFigure"/>
      </w:pPr>
      <w:r>
        <w:rPr>
          <w:noProof/>
          <w:lang w:eastAsia="en-US"/>
        </w:rPr>
        <mc:AlternateContent>
          <mc:Choice Requires="wpc">
            <w:drawing>
              <wp:inline distT="0" distB="0" distL="0" distR="0" wp14:anchorId="790291CC" wp14:editId="7AE6A3AD">
                <wp:extent cx="4144109" cy="3733800"/>
                <wp:effectExtent l="0" t="0" r="27940" b="1905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9" name="Rectangle 9"/>
                        <wps:cNvSpPr/>
                        <wps:spPr>
                          <a:xfrm>
                            <a:off x="342316" y="3090699"/>
                            <a:ext cx="3487420" cy="525780"/>
                          </a:xfrm>
                          <a:prstGeom prst="rect">
                            <a:avLst/>
                          </a:prstGeom>
                          <a:solidFill>
                            <a:schemeClr val="accent2">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ext Box 4"/>
                        <wps:cNvSpPr txBox="1"/>
                        <wps:spPr>
                          <a:xfrm>
                            <a:off x="288976" y="3400579"/>
                            <a:ext cx="843280"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D4E2B" w14:textId="77777777" w:rsidR="00592FFE" w:rsidRDefault="00592FFE" w:rsidP="00706F6E">
                              <w:pPr>
                                <w:pStyle w:val="NormalWeb"/>
                                <w:jc w:val="center"/>
                              </w:pPr>
                              <w:r>
                                <w:rPr>
                                  <w:rFonts w:ascii="Segoe UI Semibold" w:eastAsia="SimHei" w:hAnsi="Segoe UI Semibold"/>
                                  <w:b/>
                                  <w:bCs/>
                                  <w:color w:val="4D4D4D"/>
                                  <w:sz w:val="18"/>
                                  <w:szCs w:val="18"/>
                                </w:rPr>
                                <w:t>Device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2" name="Rectangle 12"/>
                        <wps:cNvSpPr/>
                        <wps:spPr>
                          <a:xfrm>
                            <a:off x="341679" y="2387240"/>
                            <a:ext cx="3488055" cy="654410"/>
                          </a:xfrm>
                          <a:prstGeom prst="rect">
                            <a:avLst/>
                          </a:prstGeom>
                          <a:solidFill>
                            <a:schemeClr val="accent2">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637" y="1019494"/>
                            <a:ext cx="3488097" cy="1319260"/>
                          </a:xfrm>
                          <a:prstGeom prst="rect">
                            <a:avLst/>
                          </a:prstGeom>
                          <a:solidFill>
                            <a:schemeClr val="accent2">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stCxn id="173" idx="2"/>
                          <a:endCxn id="79" idx="0"/>
                        </wps:cNvCnPr>
                        <wps:spPr>
                          <a:xfrm>
                            <a:off x="3347857" y="2810338"/>
                            <a:ext cx="671" cy="39073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18" name="Text Box 18"/>
                        <wps:cNvSpPr txBox="1"/>
                        <wps:spPr>
                          <a:xfrm>
                            <a:off x="3286679" y="2797329"/>
                            <a:ext cx="36004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C9A57" w14:textId="77777777" w:rsidR="00592FFE" w:rsidRPr="00CB0278" w:rsidRDefault="00592FFE" w:rsidP="00124994">
                              <w:pPr>
                                <w:pStyle w:val="NormalWeb"/>
                                <w:jc w:val="center"/>
                                <w:rPr>
                                  <w:rFonts w:ascii="Segoe UI Semibold" w:hAnsi="Segoe UI Semibold" w:cs="Segoe UI Semibold"/>
                                  <w:b/>
                                  <w:i/>
                                  <w:color w:val="4D4D4D" w:themeColor="accent6"/>
                                  <w:sz w:val="18"/>
                                  <w:szCs w:val="18"/>
                                  <w:vertAlign w:val="subscript"/>
                                </w:rPr>
                              </w:pPr>
                              <w:r w:rsidRPr="00CB0278">
                                <w:rPr>
                                  <w:rFonts w:ascii="Segoe UI Semibold" w:hAnsi="Segoe UI Semibold" w:cs="Segoe UI Semibold"/>
                                  <w:b/>
                                  <w:i/>
                                  <w:color w:val="4D4D4D" w:themeColor="accent6"/>
                                  <w:sz w:val="18"/>
                                  <w:szCs w:val="18"/>
                                </w:rPr>
                                <w:t>P</w:t>
                              </w:r>
                              <w:r w:rsidRPr="00CB0278">
                                <w:rPr>
                                  <w:rFonts w:ascii="Segoe UI Semibold" w:hAnsi="Segoe UI Semibold" w:cs="Segoe UI Semibold"/>
                                  <w:b/>
                                  <w:i/>
                                  <w:color w:val="4D4D4D" w:themeColor="accent6"/>
                                  <w:sz w:val="18"/>
                                  <w:szCs w:val="18"/>
                                  <w:vertAlign w:val="subscript"/>
                                </w:rPr>
                                <w:t>i</w:t>
                              </w:r>
                              <w:r>
                                <w:rPr>
                                  <w:rFonts w:ascii="Segoe UI Semibold" w:hAnsi="Segoe UI Semibold" w:cs="Segoe UI Semibold"/>
                                  <w:b/>
                                  <w:i/>
                                  <w:color w:val="4D4D4D" w:themeColor="accent6"/>
                                  <w:sz w:val="18"/>
                                  <w:szCs w:val="18"/>
                                  <w:vertAlign w:val="subscript"/>
                                </w:rPr>
                                <w:t>,k</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29" name="Rectangle 29"/>
                        <wps:cNvSpPr/>
                        <wps:spPr>
                          <a:xfrm>
                            <a:off x="2808359" y="1801450"/>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9E9D4" w14:textId="77777777" w:rsidR="00592FFE" w:rsidRPr="005A64B8" w:rsidRDefault="00592FFE" w:rsidP="00706F6E">
                              <w:pPr>
                                <w:pStyle w:val="NormalWeb"/>
                                <w:spacing w:line="240" w:lineRule="auto"/>
                                <w:jc w:val="center"/>
                                <w:rPr>
                                  <w:sz w:val="14"/>
                                </w:rPr>
                              </w:pPr>
                              <w:r>
                                <w:rPr>
                                  <w:rFonts w:ascii="Segoe UI Semibold" w:eastAsia="SimHei" w:hAnsi="Segoe UI Semibold"/>
                                  <w:b/>
                                  <w:bCs/>
                                  <w:color w:val="4D4D4D"/>
                                  <w:sz w:val="12"/>
                                  <w:szCs w:val="12"/>
                                </w:rPr>
                                <w:t>Optimization Diffusion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4"/>
                        <wps:cNvSpPr txBox="1"/>
                        <wps:spPr>
                          <a:xfrm>
                            <a:off x="1872272" y="1019260"/>
                            <a:ext cx="3486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C24FC"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position w:val="-5"/>
                                  <w:sz w:val="18"/>
                                  <w:szCs w:val="18"/>
                                  <w:vertAlign w:val="subscript"/>
                                </w:rPr>
                                <w:t>i,k</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1" name="Text Box 4"/>
                        <wps:cNvSpPr txBox="1"/>
                        <wps:spPr>
                          <a:xfrm>
                            <a:off x="1860257" y="1205531"/>
                            <a:ext cx="40767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3AF84"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position w:val="-5"/>
                                  <w:sz w:val="18"/>
                                  <w:szCs w:val="18"/>
                                  <w:vertAlign w:val="subscript"/>
                                </w:rPr>
                                <w:t>j,k-1</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2" name="Rectangle 42"/>
                        <wps:cNvSpPr/>
                        <wps:spPr>
                          <a:xfrm>
                            <a:off x="1652950" y="1797395"/>
                            <a:ext cx="843280" cy="31877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23117DE" w14:textId="77777777" w:rsidR="00592FFE" w:rsidRPr="00C02E45" w:rsidRDefault="00592FFE" w:rsidP="00706F6E">
                              <w:pPr>
                                <w:pStyle w:val="NormalWeb"/>
                                <w:spacing w:line="240" w:lineRule="auto"/>
                                <w:jc w:val="center"/>
                                <w:rPr>
                                  <w:color w:val="FFFFFF" w:themeColor="background1"/>
                                </w:rPr>
                              </w:pPr>
                              <w:r w:rsidRPr="00C02E45">
                                <w:rPr>
                                  <w:rFonts w:ascii="Segoe UI Semibold" w:eastAsia="SimHei" w:hAnsi="Segoe UI Semibold"/>
                                  <w:b/>
                                  <w:bCs/>
                                  <w:color w:val="FFFFFF" w:themeColor="background1"/>
                                  <w:sz w:val="12"/>
                                  <w:szCs w:val="12"/>
                                </w:rPr>
                                <w:t xml:space="preserve">Net Power </w:t>
                              </w:r>
                              <w:r>
                                <w:rPr>
                                  <w:rFonts w:ascii="Segoe UI Semibold" w:eastAsia="SimHei" w:hAnsi="Segoe UI Semibold"/>
                                  <w:b/>
                                  <w:bCs/>
                                  <w:color w:val="FFFFFF" w:themeColor="background1"/>
                                  <w:sz w:val="12"/>
                                  <w:szCs w:val="12"/>
                                </w:rPr>
                                <w:br/>
                              </w:r>
                              <w:r w:rsidRPr="00C00D56">
                                <w:rPr>
                                  <w:rFonts w:ascii="Segoe UI Semibold" w:eastAsia="SimHei" w:hAnsi="Segoe UI Semibold"/>
                                  <w:b/>
                                  <w:bCs/>
                                  <w:i/>
                                  <w:color w:val="FFFFFF" w:themeColor="background1"/>
                                  <w:sz w:val="12"/>
                                  <w:szCs w:val="12"/>
                                </w:rPr>
                                <w:t>P</w:t>
                              </w:r>
                              <w:r w:rsidRPr="00C00D56">
                                <w:rPr>
                                  <w:rFonts w:ascii="Segoe UI Semibold" w:eastAsia="SimHei" w:hAnsi="Segoe UI Semibold"/>
                                  <w:b/>
                                  <w:bCs/>
                                  <w:i/>
                                  <w:color w:val="FFFFFF" w:themeColor="background1"/>
                                  <w:sz w:val="12"/>
                                  <w:szCs w:val="12"/>
                                  <w:vertAlign w:val="subscript"/>
                                </w:rPr>
                                <w:t>N</w:t>
                              </w:r>
                              <w:r w:rsidRPr="00C00D56">
                                <w:rPr>
                                  <w:rFonts w:ascii="Segoe UI Semibold" w:eastAsia="SimHei" w:hAnsi="Segoe UI Semibold"/>
                                  <w:b/>
                                  <w:bCs/>
                                  <w:i/>
                                  <w:color w:val="FFFFFF" w:themeColor="background1"/>
                                  <w:sz w:val="12"/>
                                  <w:szCs w:val="12"/>
                                </w:rPr>
                                <w:t xml:space="preserve"> = x</w:t>
                              </w:r>
                              <w:r w:rsidRPr="00C00D56">
                                <w:rPr>
                                  <w:rFonts w:ascii="Segoe UI Semibold" w:eastAsia="SimHei" w:hAnsi="Segoe UI Semibold"/>
                                  <w:b/>
                                  <w:bCs/>
                                  <w:i/>
                                  <w:color w:val="FFFFFF" w:themeColor="background1"/>
                                  <w:sz w:val="12"/>
                                  <w:szCs w:val="12"/>
                                  <w:vertAlign w:val="subscript"/>
                                </w:rPr>
                                <w:t>i</w:t>
                              </w:r>
                              <w:r w:rsidRPr="00C00D56">
                                <w:rPr>
                                  <w:rFonts w:ascii="Segoe UI Semibold" w:eastAsia="SimHei" w:hAnsi="Segoe UI Semibold"/>
                                  <w:b/>
                                  <w:bCs/>
                                  <w:i/>
                                  <w:color w:val="FFFFFF" w:themeColor="background1"/>
                                  <w:sz w:val="12"/>
                                  <w:szCs w:val="12"/>
                                </w:rPr>
                                <w:t xml:space="preserve"> *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a:stCxn id="49" idx="2"/>
                          <a:endCxn id="46" idx="0"/>
                        </wps:cNvCnPr>
                        <wps:spPr>
                          <a:xfrm flipH="1">
                            <a:off x="900415" y="1432220"/>
                            <a:ext cx="64" cy="34359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4" name="Straight Arrow Connector 44"/>
                        <wps:cNvCnPr>
                          <a:stCxn id="42" idx="3"/>
                          <a:endCxn id="29" idx="1"/>
                        </wps:cNvCnPr>
                        <wps:spPr>
                          <a:xfrm>
                            <a:off x="2496230" y="1956780"/>
                            <a:ext cx="312129" cy="40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g:cNvPr id="45" name="Group 45"/>
                        <wpg:cNvGrpSpPr/>
                        <wpg:grpSpPr>
                          <a:xfrm>
                            <a:off x="558654" y="1775812"/>
                            <a:ext cx="683391" cy="384592"/>
                            <a:chOff x="1570519" y="1656670"/>
                            <a:chExt cx="683391" cy="384592"/>
                          </a:xfrm>
                        </wpg:grpSpPr>
                        <wps:wsp>
                          <wps:cNvPr id="46" name="Diamond 46"/>
                          <wps:cNvSpPr/>
                          <wps:spPr>
                            <a:xfrm>
                              <a:off x="1570650" y="1656670"/>
                              <a:ext cx="683260" cy="368300"/>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106D9357" w14:textId="77777777" w:rsidR="00592FFE" w:rsidRDefault="00592FFE" w:rsidP="00706F6E">
                                <w:pPr>
                                  <w:pStyle w:val="NormalWeb"/>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
                          <wps:cNvSpPr txBox="1"/>
                          <wps:spPr>
                            <a:xfrm>
                              <a:off x="1570519" y="1736462"/>
                              <a:ext cx="6832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A3577" w14:textId="77777777" w:rsidR="00592FFE" w:rsidRPr="00C02E45" w:rsidRDefault="00592FFE" w:rsidP="00706F6E">
                                <w:pPr>
                                  <w:pStyle w:val="NormalWeb"/>
                                  <w:jc w:val="center"/>
                                  <w:rPr>
                                    <w:sz w:val="16"/>
                                  </w:rPr>
                                </w:pPr>
                                <w:r w:rsidRPr="00C02E45">
                                  <w:rPr>
                                    <w:rFonts w:ascii="Segoe UI Semibold" w:eastAsia="SimHei" w:hAnsi="Segoe UI Semibold"/>
                                    <w:b/>
                                    <w:bCs/>
                                    <w:i/>
                                    <w:iCs/>
                                    <w:color w:val="4D4D4D"/>
                                    <w:sz w:val="12"/>
                                    <w:szCs w:val="20"/>
                                  </w:rPr>
                                  <w:t>Convergence?</w:t>
                                </w:r>
                              </w:p>
                            </w:txbxContent>
                          </wps:txbx>
                          <wps:bodyPr rot="0" spcFirstLastPara="0" vert="horz" wrap="none" lIns="91440" tIns="45720" rIns="91440" bIns="45720" numCol="1" spcCol="0" rtlCol="0" fromWordArt="0" anchor="ctr" anchorCtr="0" forceAA="0" compatLnSpc="1">
                            <a:prstTxWarp prst="textNoShape">
                              <a:avLst/>
                            </a:prstTxWarp>
                            <a:noAutofit/>
                          </wps:bodyPr>
                        </wps:wsp>
                      </wpg:wgp>
                      <wps:wsp>
                        <wps:cNvPr id="48" name="Text Box 4"/>
                        <wps:cNvSpPr txBox="1"/>
                        <wps:spPr>
                          <a:xfrm>
                            <a:off x="1132244" y="1801450"/>
                            <a:ext cx="32448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1ED4C" w14:textId="77777777" w:rsidR="00592FFE" w:rsidRDefault="00592FFE" w:rsidP="00706F6E">
                              <w:pPr>
                                <w:pStyle w:val="NormalWeb"/>
                                <w:jc w:val="center"/>
                              </w:pPr>
                              <w:r>
                                <w:rPr>
                                  <w:rFonts w:ascii="Segoe UI Semibold" w:eastAsia="SimHei" w:hAnsi="Segoe UI Semibold"/>
                                  <w:b/>
                                  <w:bCs/>
                                  <w:i/>
                                  <w:iCs/>
                                  <w:color w:val="4D4D4D"/>
                                  <w:sz w:val="12"/>
                                  <w:szCs w:val="12"/>
                                </w:rPr>
                                <w:t>Yes</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9" name="Rectangle 49"/>
                        <wps:cNvSpPr/>
                        <wps:spPr>
                          <a:xfrm>
                            <a:off x="478839" y="1113450"/>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95900" w14:textId="77777777" w:rsidR="00592FFE" w:rsidRDefault="00592FFE" w:rsidP="00706F6E">
                              <w:pPr>
                                <w:pStyle w:val="NormalWeb"/>
                                <w:spacing w:line="240" w:lineRule="auto"/>
                                <w:jc w:val="center"/>
                              </w:pPr>
                              <w:r w:rsidRPr="005A64B8">
                                <w:rPr>
                                  <w:rFonts w:ascii="Segoe UI Semibold" w:eastAsia="SimHei" w:hAnsi="Segoe UI Semibold"/>
                                  <w:b/>
                                  <w:bCs/>
                                  <w:color w:val="4D4D4D"/>
                                  <w:sz w:val="12"/>
                                  <w:szCs w:val="22"/>
                                </w:rPr>
                                <w:t xml:space="preserve">IS </w:t>
                              </w:r>
                              <w:r>
                                <w:rPr>
                                  <w:rFonts w:ascii="Segoe UI Semibold" w:eastAsia="SimHei" w:hAnsi="Segoe UI Semibold"/>
                                  <w:b/>
                                  <w:bCs/>
                                  <w:color w:val="4D4D4D"/>
                                  <w:sz w:val="12"/>
                                  <w:szCs w:val="22"/>
                                </w:rPr>
                                <w:t>Diffusion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808359" y="1113700"/>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8070E"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MAS</w:t>
                              </w:r>
                              <w:r>
                                <w:rPr>
                                  <w:rFonts w:ascii="Segoe UI Semibold" w:eastAsia="SimHei" w:hAnsi="Segoe UI Semibold"/>
                                  <w:b/>
                                  <w:bCs/>
                                  <w:color w:val="4D4D4D"/>
                                  <w:sz w:val="12"/>
                                  <w:szCs w:val="12"/>
                                </w:rPr>
                                <w:br/>
                                <w:t>Communication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Text Box 4"/>
                        <wps:cNvSpPr txBox="1"/>
                        <wps:spPr>
                          <a:xfrm>
                            <a:off x="2892694" y="1436370"/>
                            <a:ext cx="3778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36473"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w</w:t>
                              </w:r>
                              <w:r w:rsidRPr="00CB0278">
                                <w:rPr>
                                  <w:rFonts w:ascii="Segoe UI Semibold" w:eastAsia="SimHei" w:hAnsi="Segoe UI Semibold"/>
                                  <w:b/>
                                  <w:bCs/>
                                  <w:i/>
                                  <w:iCs/>
                                  <w:color w:val="4D4D4D"/>
                                  <w:position w:val="-5"/>
                                  <w:sz w:val="18"/>
                                  <w:szCs w:val="18"/>
                                  <w:vertAlign w:val="subscript"/>
                                </w:rPr>
                                <w:t>i,k</w:t>
                              </w:r>
                            </w:p>
                          </w:txbxContent>
                        </wps:txbx>
                        <wps:bodyPr rot="0" spcFirstLastPara="0" vert="horz" wrap="none" lIns="91440" tIns="45720" rIns="91440" bIns="45720" numCol="1" spcCol="0" rtlCol="0" fromWordArt="0" anchor="ctr" anchorCtr="0" forceAA="0" compatLnSpc="1">
                          <a:prstTxWarp prst="textNoShape">
                            <a:avLst/>
                          </a:prstTxWarp>
                          <a:noAutofit/>
                        </wps:bodyPr>
                      </wps:wsp>
                      <wpg:wgp>
                        <wpg:cNvPr id="57" name="Group 57"/>
                        <wpg:cNvGrpSpPr/>
                        <wpg:grpSpPr>
                          <a:xfrm>
                            <a:off x="1322119" y="1241674"/>
                            <a:ext cx="1486240" cy="52706"/>
                            <a:chOff x="1045800" y="583861"/>
                            <a:chExt cx="814750" cy="52704"/>
                          </a:xfrm>
                        </wpg:grpSpPr>
                        <wps:wsp>
                          <wps:cNvPr id="58" name="Straight Arrow Connector 58"/>
                          <wps:cNvCnPr/>
                          <wps:spPr>
                            <a:xfrm flipV="1">
                              <a:off x="1054395" y="583861"/>
                              <a:ext cx="80615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9" name="Straight Arrow Connector 59"/>
                          <wps:cNvCnPr/>
                          <wps:spPr>
                            <a:xfrm rot="10800000" flipV="1">
                              <a:off x="1045800" y="636565"/>
                              <a:ext cx="8058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s:wsp>
                        <wps:cNvPr id="60" name="Text Box 4"/>
                        <wps:cNvSpPr txBox="1"/>
                        <wps:spPr>
                          <a:xfrm>
                            <a:off x="3169147" y="1452983"/>
                            <a:ext cx="4368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16ABD" w14:textId="77777777" w:rsidR="00592FFE" w:rsidRPr="00CB0278" w:rsidRDefault="00592FFE" w:rsidP="00706F6E">
                              <w:pPr>
                                <w:pStyle w:val="NormalWeb"/>
                                <w:jc w:val="center"/>
                                <w:rPr>
                                  <w:sz w:val="18"/>
                                  <w:szCs w:val="18"/>
                                </w:rPr>
                              </w:pPr>
                              <w:r w:rsidRPr="00CB0278">
                                <w:rPr>
                                  <w:rFonts w:ascii="Segoe UI Semibold" w:eastAsia="SimHei" w:hAnsi="Segoe UI Semibold"/>
                                  <w:b/>
                                  <w:bCs/>
                                  <w:i/>
                                  <w:iCs/>
                                  <w:color w:val="4D4D4D"/>
                                  <w:sz w:val="18"/>
                                  <w:szCs w:val="18"/>
                                </w:rPr>
                                <w:t>w</w:t>
                              </w:r>
                              <w:r w:rsidRPr="00CB0278">
                                <w:rPr>
                                  <w:rFonts w:ascii="Segoe UI Semibold" w:eastAsia="SimHei" w:hAnsi="Segoe UI Semibold"/>
                                  <w:b/>
                                  <w:bCs/>
                                  <w:i/>
                                  <w:iCs/>
                                  <w:color w:val="4D4D4D"/>
                                  <w:position w:val="-5"/>
                                  <w:sz w:val="18"/>
                                  <w:szCs w:val="18"/>
                                  <w:vertAlign w:val="subscript"/>
                                </w:rPr>
                                <w:t>j,k-1</w:t>
                              </w:r>
                            </w:p>
                          </w:txbxContent>
                        </wps:txbx>
                        <wps:bodyPr rot="0" spcFirstLastPara="0" vert="horz" wrap="none" lIns="91440" tIns="45720" rIns="91440" bIns="45720" numCol="1" spcCol="0" rtlCol="0" fromWordArt="0" anchor="ctr" anchorCtr="0" forceAA="0" compatLnSpc="1">
                          <a:prstTxWarp prst="textNoShape">
                            <a:avLst/>
                          </a:prstTxWarp>
                          <a:noAutofit/>
                        </wps:bodyPr>
                      </wps:wsp>
                      <wpg:wgp>
                        <wpg:cNvPr id="61" name="Group 61"/>
                        <wpg:cNvGrpSpPr/>
                        <wpg:grpSpPr>
                          <a:xfrm rot="5400000">
                            <a:off x="3041358" y="1594100"/>
                            <a:ext cx="368980" cy="45719"/>
                            <a:chOff x="0" y="0"/>
                            <a:chExt cx="814750" cy="52704"/>
                          </a:xfrm>
                        </wpg:grpSpPr>
                        <wps:wsp>
                          <wps:cNvPr id="62" name="Straight Arrow Connector 62"/>
                          <wps:cNvCnPr/>
                          <wps:spPr>
                            <a:xfrm flipV="1">
                              <a:off x="8595" y="0"/>
                              <a:ext cx="80615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3" name="Straight Arrow Connector 63"/>
                          <wps:cNvCnPr/>
                          <wps:spPr>
                            <a:xfrm rot="10800000" flipV="1">
                              <a:off x="0" y="52704"/>
                              <a:ext cx="8058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s:wsp>
                        <wps:cNvPr id="65" name="Cloud 65"/>
                        <wps:cNvSpPr/>
                        <wps:spPr>
                          <a:xfrm>
                            <a:off x="2405218" y="107731"/>
                            <a:ext cx="1562100" cy="683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08C221" w14:textId="77777777" w:rsidR="00592FFE" w:rsidRPr="00432C6E" w:rsidRDefault="00592FFE" w:rsidP="00706F6E">
                              <w:pPr>
                                <w:pStyle w:val="NormalWeb"/>
                                <w:spacing w:line="240" w:lineRule="auto"/>
                                <w:jc w:val="center"/>
                                <w:rPr>
                                  <w:rFonts w:ascii="Segoe UI Semibold" w:eastAsia="SimHei" w:hAnsi="Segoe UI Semibold"/>
                                  <w:b/>
                                  <w:bCs/>
                                  <w:color w:val="4D4D4D"/>
                                  <w:sz w:val="16"/>
                                  <w:szCs w:val="12"/>
                                  <w:vertAlign w:val="subscript"/>
                                </w:rPr>
                              </w:pPr>
                              <w:r>
                                <w:rPr>
                                  <w:rFonts w:ascii="Segoe UI Semibold" w:eastAsia="SimHei" w:hAnsi="Segoe UI Semibold"/>
                                  <w:b/>
                                  <w:bCs/>
                                  <w:color w:val="4D4D4D"/>
                                  <w:sz w:val="16"/>
                                  <w:szCs w:val="12"/>
                                </w:rPr>
                                <w:t>Neighborhood</w:t>
                              </w:r>
                              <w:r>
                                <w:rPr>
                                  <w:rFonts w:ascii="Segoe UI Semibold" w:eastAsia="SimHei" w:hAnsi="Segoe UI Semibold"/>
                                  <w:b/>
                                  <w:bCs/>
                                  <w:color w:val="4D4D4D"/>
                                  <w:sz w:val="16"/>
                                  <w:szCs w:val="12"/>
                                </w:rPr>
                                <w:br/>
                              </w:r>
                              <w:r w:rsidRPr="00432C6E">
                                <w:rPr>
                                  <w:rFonts w:ascii="Segoe UI Semibold" w:eastAsia="SimHei" w:hAnsi="Segoe UI Semibold"/>
                                  <w:b/>
                                  <w:bCs/>
                                  <w:i/>
                                  <w:color w:val="4D4D4D"/>
                                  <w:sz w:val="16"/>
                                  <w:szCs w:val="12"/>
                                </w:rPr>
                                <w:t>N</w:t>
                              </w:r>
                              <w:r w:rsidRPr="00432C6E">
                                <w:rPr>
                                  <w:rFonts w:ascii="Segoe UI Semibold" w:eastAsia="SimHei" w:hAnsi="Segoe UI Semibold"/>
                                  <w:b/>
                                  <w:bCs/>
                                  <w:i/>
                                  <w:color w:val="4D4D4D"/>
                                  <w:sz w:val="16"/>
                                  <w:szCs w:val="12"/>
                                  <w:vertAlign w:val="subscript"/>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66" name="Group 66"/>
                        <wpg:cNvGrpSpPr/>
                        <wpg:grpSpPr>
                          <a:xfrm rot="5400000">
                            <a:off x="3037889" y="895941"/>
                            <a:ext cx="368935" cy="52703"/>
                            <a:chOff x="-161924" y="161926"/>
                            <a:chExt cx="814748" cy="52703"/>
                          </a:xfrm>
                        </wpg:grpSpPr>
                        <wps:wsp>
                          <wps:cNvPr id="74" name="Straight Arrow Connector 74"/>
                          <wps:cNvCnPr/>
                          <wps:spPr>
                            <a:xfrm flipV="1">
                              <a:off x="-153331" y="161926"/>
                              <a:ext cx="80615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5" name="Straight Arrow Connector 75"/>
                          <wps:cNvCnPr/>
                          <wps:spPr>
                            <a:xfrm rot="10800000" flipV="1">
                              <a:off x="-161924" y="214629"/>
                              <a:ext cx="80581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wps:wsp>
                        <wps:cNvPr id="76" name="Text Box 4"/>
                        <wps:cNvSpPr txBox="1"/>
                        <wps:spPr>
                          <a:xfrm>
                            <a:off x="2892695" y="746221"/>
                            <a:ext cx="355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C544A" w14:textId="77777777" w:rsidR="00592FFE" w:rsidRDefault="00592FFE" w:rsidP="00706F6E">
                              <w:pPr>
                                <w:pStyle w:val="NormalWeb"/>
                                <w:jc w:val="center"/>
                              </w:pPr>
                              <w:r>
                                <w:rPr>
                                  <w:rFonts w:ascii="Segoe UI Semibold" w:eastAsia="SimHei" w:hAnsi="Segoe UI Semibold"/>
                                  <w:b/>
                                  <w:bCs/>
                                  <w:i/>
                                  <w:iCs/>
                                  <w:color w:val="4D4D4D"/>
                                  <w:sz w:val="18"/>
                                  <w:szCs w:val="18"/>
                                </w:rPr>
                                <w:t>p</w:t>
                              </w:r>
                              <w:r>
                                <w:rPr>
                                  <w:rFonts w:ascii="Segoe UI Semibold" w:eastAsia="SimHei" w:hAnsi="Segoe UI Semibold"/>
                                  <w:b/>
                                  <w:bCs/>
                                  <w:i/>
                                  <w:iCs/>
                                  <w:color w:val="4D4D4D"/>
                                  <w:position w:val="-5"/>
                                  <w:sz w:val="18"/>
                                  <w:szCs w:val="18"/>
                                  <w:vertAlign w:val="subscript"/>
                                </w:rPr>
                                <w:t>i,k</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77" name="Text Box 4"/>
                        <wps:cNvSpPr txBox="1"/>
                        <wps:spPr>
                          <a:xfrm>
                            <a:off x="3190799" y="746221"/>
                            <a:ext cx="41529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A6EBB" w14:textId="77777777" w:rsidR="00592FFE" w:rsidRDefault="00592FFE" w:rsidP="00706F6E">
                              <w:pPr>
                                <w:pStyle w:val="NormalWeb"/>
                                <w:jc w:val="center"/>
                              </w:pPr>
                              <w:r>
                                <w:rPr>
                                  <w:rFonts w:ascii="Segoe UI Semibold" w:eastAsia="SimHei" w:hAnsi="Segoe UI Semibold"/>
                                  <w:b/>
                                  <w:bCs/>
                                  <w:i/>
                                  <w:iCs/>
                                  <w:color w:val="4D4D4D"/>
                                  <w:sz w:val="18"/>
                                  <w:szCs w:val="18"/>
                                </w:rPr>
                                <w:t>p</w:t>
                              </w:r>
                              <w:r>
                                <w:rPr>
                                  <w:rFonts w:ascii="Segoe UI Semibold" w:eastAsia="SimHei" w:hAnsi="Segoe UI Semibold"/>
                                  <w:b/>
                                  <w:bCs/>
                                  <w:i/>
                                  <w:iCs/>
                                  <w:color w:val="4D4D4D"/>
                                  <w:position w:val="-5"/>
                                  <w:sz w:val="18"/>
                                  <w:szCs w:val="18"/>
                                  <w:vertAlign w:val="subscript"/>
                                </w:rPr>
                                <w:t>j,k-1</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78" name="Text Box 4"/>
                        <wps:cNvSpPr txBox="1"/>
                        <wps:spPr>
                          <a:xfrm>
                            <a:off x="31728" y="2025914"/>
                            <a:ext cx="587375" cy="1421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6B939" w14:textId="77777777" w:rsidR="00592FFE" w:rsidRPr="00906CC5" w:rsidRDefault="00592FFE" w:rsidP="00706F6E">
                              <w:pPr>
                                <w:pStyle w:val="NormalWeb"/>
                                <w:jc w:val="center"/>
                                <w:rPr>
                                  <w:sz w:val="32"/>
                                </w:rPr>
                              </w:pPr>
                              <w:r>
                                <w:rPr>
                                  <w:rFonts w:ascii="Segoe UI Semibold" w:eastAsia="SimHei" w:hAnsi="Segoe UI Semibold"/>
                                  <w:b/>
                                  <w:bCs/>
                                  <w:i/>
                                  <w:iCs/>
                                  <w:color w:val="4D4D4D"/>
                                  <w:sz w:val="22"/>
                                  <w:szCs w:val="18"/>
                                </w:rPr>
                                <w:t>Dispatchable</w:t>
                              </w:r>
                              <w:r w:rsidRPr="00906CC5">
                                <w:rPr>
                                  <w:rFonts w:ascii="Segoe UI Semibold" w:eastAsia="SimHei" w:hAnsi="Segoe UI Semibold"/>
                                  <w:b/>
                                  <w:bCs/>
                                  <w:i/>
                                  <w:iCs/>
                                  <w:color w:val="4D4D4D"/>
                                  <w:sz w:val="22"/>
                                  <w:szCs w:val="18"/>
                                </w:rPr>
                                <w:t xml:space="preserve"> Agent i</w:t>
                              </w:r>
                            </w:p>
                          </w:txbxContent>
                        </wps:txbx>
                        <wps:bodyPr rot="0" spcFirstLastPara="0" vert="vert270" wrap="none" lIns="91440" tIns="45720" rIns="91440" bIns="45720" numCol="1" spcCol="0" rtlCol="0" fromWordArt="0" anchor="ctr" anchorCtr="0" forceAA="0" compatLnSpc="1">
                          <a:prstTxWarp prst="textNoShape">
                            <a:avLst/>
                          </a:prstTxWarp>
                          <a:noAutofit/>
                        </wps:bodyPr>
                      </wps:wsp>
                      <wps:wsp>
                        <wps:cNvPr id="79" name="Rectangle 79"/>
                        <wps:cNvSpPr/>
                        <wps:spPr>
                          <a:xfrm>
                            <a:off x="2926888" y="3201077"/>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3CAFE1"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Electrical</w:t>
                              </w:r>
                              <w:r>
                                <w:rPr>
                                  <w:rFonts w:ascii="Segoe UI Semibold" w:eastAsia="SimHei" w:hAnsi="Segoe UI Semibold"/>
                                  <w:b/>
                                  <w:bCs/>
                                  <w:color w:val="4D4D4D"/>
                                  <w:sz w:val="12"/>
                                  <w:szCs w:val="12"/>
                                </w:rPr>
                                <w:br/>
                                <w:t>Connection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4"/>
                        <wps:cNvSpPr txBox="1"/>
                        <wps:spPr>
                          <a:xfrm>
                            <a:off x="1132406" y="1889909"/>
                            <a:ext cx="600075"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3FAFE" w14:textId="77777777" w:rsidR="00592FFE" w:rsidRPr="00C00D56" w:rsidRDefault="00592FFE" w:rsidP="00706F6E">
                              <w:pPr>
                                <w:pStyle w:val="NormalWeb"/>
                                <w:jc w:val="center"/>
                              </w:pPr>
                              <w:r>
                                <w:rPr>
                                  <w:rFonts w:ascii="Segoe UI Semibold" w:eastAsia="SimHei" w:hAnsi="Segoe UI Semibold"/>
                                  <w:b/>
                                  <w:bCs/>
                                  <w:color w:val="4D4D4D"/>
                                  <w:sz w:val="12"/>
                                  <w:szCs w:val="12"/>
                                </w:rPr>
                                <w:t xml:space="preserve">(Update </w:t>
                              </w:r>
                              <w:r>
                                <w:rPr>
                                  <w:rFonts w:ascii="Segoe UI Semibold" w:eastAsia="SimHei" w:hAnsi="Segoe UI Semibold"/>
                                  <w:b/>
                                  <w:bCs/>
                                  <w:i/>
                                  <w:color w:val="4D4D4D"/>
                                  <w:sz w:val="12"/>
                                  <w:szCs w:val="12"/>
                                </w:rPr>
                                <w:t>P</w:t>
                              </w:r>
                              <w:r>
                                <w:rPr>
                                  <w:rFonts w:ascii="Segoe UI Semibold" w:eastAsia="SimHei" w:hAnsi="Segoe UI Semibold"/>
                                  <w:b/>
                                  <w:bCs/>
                                  <w:i/>
                                  <w:color w:val="4D4D4D"/>
                                  <w:sz w:val="12"/>
                                  <w:szCs w:val="12"/>
                                  <w:vertAlign w:val="subscript"/>
                                </w:rPr>
                                <w:t>N</w:t>
                              </w:r>
                              <w:r>
                                <w:rPr>
                                  <w:rFonts w:ascii="Segoe UI Semibold" w:eastAsia="SimHei" w:hAnsi="Segoe UI Semibold"/>
                                  <w:b/>
                                  <w:bCs/>
                                  <w:color w:val="4D4D4D"/>
                                  <w:sz w:val="12"/>
                                  <w:szCs w:val="12"/>
                                </w:rPr>
                                <w:t>)</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84" name="Text Box 4"/>
                        <wps:cNvSpPr txBox="1"/>
                        <wps:spPr>
                          <a:xfrm>
                            <a:off x="288438" y="2120216"/>
                            <a:ext cx="74295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0BB36" w14:textId="77777777" w:rsidR="00592FFE" w:rsidRPr="00906CC5" w:rsidRDefault="00592FFE" w:rsidP="00706F6E">
                              <w:pPr>
                                <w:pStyle w:val="NormalWeb"/>
                                <w:jc w:val="center"/>
                              </w:pPr>
                              <w:r w:rsidRPr="00906CC5">
                                <w:rPr>
                                  <w:rFonts w:ascii="Segoe UI Semibold" w:eastAsia="SimHei" w:hAnsi="Segoe UI Semibold"/>
                                  <w:b/>
                                  <w:bCs/>
                                  <w:iCs/>
                                  <w:color w:val="4D4D4D"/>
                                  <w:sz w:val="18"/>
                                  <w:szCs w:val="18"/>
                                </w:rPr>
                                <w:t>MAS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85" name="Text Box 4"/>
                        <wps:cNvSpPr txBox="1"/>
                        <wps:spPr>
                          <a:xfrm>
                            <a:off x="288438" y="2827249"/>
                            <a:ext cx="898525"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AF7C3" w14:textId="77777777" w:rsidR="00592FFE" w:rsidRDefault="00592FFE" w:rsidP="00706F6E">
                              <w:pPr>
                                <w:pStyle w:val="NormalWeb"/>
                                <w:jc w:val="center"/>
                              </w:pPr>
                              <w:r>
                                <w:rPr>
                                  <w:rFonts w:ascii="Segoe UI Semibold" w:eastAsia="SimHei" w:hAnsi="Segoe UI Semibold"/>
                                  <w:b/>
                                  <w:bCs/>
                                  <w:color w:val="4D4D4D"/>
                                  <w:sz w:val="18"/>
                                  <w:szCs w:val="18"/>
                                </w:rPr>
                                <w:t>Primary Layer</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86" name="Rectangle 86"/>
                        <wps:cNvSpPr/>
                        <wps:spPr>
                          <a:xfrm>
                            <a:off x="718230" y="2491568"/>
                            <a:ext cx="843280"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4FB1F5"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Protection / Islanding Logic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Straight Arrow Connector 171"/>
                        <wps:cNvCnPr>
                          <a:stCxn id="46" idx="3"/>
                          <a:endCxn id="42" idx="1"/>
                        </wps:cNvCnPr>
                        <wps:spPr>
                          <a:xfrm flipV="1">
                            <a:off x="1242045" y="1956780"/>
                            <a:ext cx="410905" cy="318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3" name="Rectangle 173"/>
                        <wps:cNvSpPr/>
                        <wps:spPr>
                          <a:xfrm>
                            <a:off x="2926534" y="2491568"/>
                            <a:ext cx="842645"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6ACDBC" w14:textId="77777777" w:rsidR="00592FFE" w:rsidRDefault="00592FFE" w:rsidP="00124994">
                              <w:pPr>
                                <w:pStyle w:val="NormalWeb"/>
                                <w:spacing w:line="240" w:lineRule="auto"/>
                                <w:jc w:val="center"/>
                              </w:pPr>
                              <w:r>
                                <w:rPr>
                                  <w:rFonts w:ascii="Segoe UI Semibold" w:eastAsia="SimHei" w:hAnsi="Segoe UI Semibold"/>
                                  <w:b/>
                                  <w:bCs/>
                                  <w:color w:val="4D4D4D"/>
                                  <w:sz w:val="12"/>
                                  <w:szCs w:val="12"/>
                                </w:rPr>
                                <w:t xml:space="preserve">Droop </w:t>
                              </w:r>
                              <w:r w:rsidRPr="00124994">
                                <w:rPr>
                                  <w:rFonts w:ascii="Segoe UI Semibold" w:eastAsia="SimHei" w:hAnsi="Segoe UI Semibold"/>
                                  <w:b/>
                                  <w:bCs/>
                                  <w:color w:val="4D4D4D"/>
                                  <w:sz w:val="12"/>
                                  <w:szCs w:val="12"/>
                                </w:rPr>
                                <w:t>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4"/>
                        <wps:cNvSpPr txBox="1"/>
                        <wps:spPr>
                          <a:xfrm>
                            <a:off x="2495661" y="2082440"/>
                            <a:ext cx="4978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374F3" w14:textId="77777777" w:rsidR="00592FFE" w:rsidRPr="0057665F" w:rsidRDefault="00592FFE" w:rsidP="00706F6E">
                              <w:pPr>
                                <w:pStyle w:val="NormalWeb"/>
                                <w:jc w:val="center"/>
                              </w:pPr>
                              <w:r>
                                <w:rPr>
                                  <w:rFonts w:ascii="Segoe UI Semibold" w:eastAsia="SimHei" w:hAnsi="Segoe UI Semibold"/>
                                  <w:b/>
                                  <w:bCs/>
                                  <w:i/>
                                  <w:iCs/>
                                  <w:color w:val="4D4D4D"/>
                                  <w:sz w:val="18"/>
                                  <w:szCs w:val="18"/>
                                </w:rPr>
                                <w:t>w</w:t>
                              </w:r>
                              <w:r>
                                <w:rPr>
                                  <w:rFonts w:ascii="Segoe UI Semibold" w:eastAsia="SimHei" w:hAnsi="Segoe UI Semibold"/>
                                  <w:b/>
                                  <w:bCs/>
                                  <w:i/>
                                  <w:iCs/>
                                  <w:color w:val="4D4D4D"/>
                                  <w:position w:val="-5"/>
                                  <w:sz w:val="18"/>
                                  <w:szCs w:val="18"/>
                                  <w:vertAlign w:val="subscript"/>
                                </w:rPr>
                                <w:t>i,k</w:t>
                              </w:r>
                              <w:r>
                                <w:rPr>
                                  <w:rFonts w:ascii="Segoe UI Semibold" w:eastAsia="SimHei" w:hAnsi="Segoe UI Semibold"/>
                                  <w:b/>
                                  <w:bCs/>
                                  <w:i/>
                                  <w:iCs/>
                                  <w:color w:val="4D4D4D"/>
                                  <w:position w:val="-5"/>
                                  <w:sz w:val="18"/>
                                  <w:szCs w:val="18"/>
                                </w:rPr>
                                <w:t>[i]</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176" name="Elbow Connector 176"/>
                        <wps:cNvCnPr>
                          <a:stCxn id="86" idx="2"/>
                          <a:endCxn id="79" idx="1"/>
                        </wps:cNvCnPr>
                        <wps:spPr>
                          <a:xfrm rot="16200000" flipH="1">
                            <a:off x="1758317" y="2191891"/>
                            <a:ext cx="550124" cy="1787018"/>
                          </a:xfrm>
                          <a:prstGeom prst="bentConnector2">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7" name="Rectangle 177"/>
                        <wps:cNvSpPr/>
                        <wps:spPr>
                          <a:xfrm>
                            <a:off x="1652952" y="2489755"/>
                            <a:ext cx="922871" cy="31877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D8A44F9" w14:textId="77777777" w:rsidR="00592FFE" w:rsidRDefault="00592FFE" w:rsidP="00124994">
                              <w:pPr>
                                <w:pStyle w:val="NormalWeb"/>
                                <w:spacing w:line="240" w:lineRule="auto"/>
                                <w:jc w:val="center"/>
                                <w:rPr>
                                  <w:rFonts w:ascii="Segoe UI Semibold" w:eastAsia="SimHei" w:hAnsi="Segoe UI Semibold"/>
                                  <w:b/>
                                  <w:bCs/>
                                  <w:color w:val="FFFFFF" w:themeColor="background1"/>
                                  <w:sz w:val="12"/>
                                  <w:szCs w:val="12"/>
                                </w:rPr>
                              </w:pPr>
                              <w:r w:rsidRPr="00481844">
                                <w:rPr>
                                  <w:rFonts w:ascii="Segoe UI Semibold" w:eastAsia="SimHei" w:hAnsi="Segoe UI Semibold"/>
                                  <w:b/>
                                  <w:bCs/>
                                  <w:color w:val="FFFFFF" w:themeColor="background1"/>
                                  <w:sz w:val="12"/>
                                  <w:szCs w:val="12"/>
                                </w:rPr>
                                <w:t>NL Frequency</w:t>
                              </w:r>
                            </w:p>
                            <w:p w14:paraId="1C84F53A" w14:textId="77777777" w:rsidR="00592FFE" w:rsidRPr="00481844" w:rsidRDefault="00592FFE" w:rsidP="00124994">
                              <w:pPr>
                                <w:pStyle w:val="NormalWeb"/>
                                <w:spacing w:line="240" w:lineRule="auto"/>
                                <w:jc w:val="center"/>
                                <w:rPr>
                                  <w:i/>
                                  <w:color w:val="FFFFFF" w:themeColor="background1"/>
                                </w:rPr>
                              </w:pPr>
                              <w:r w:rsidRPr="00481844">
                                <w:rPr>
                                  <w:rFonts w:ascii="Segoe UI Semibold" w:eastAsia="SimHei" w:hAnsi="Segoe UI Semibold"/>
                                  <w:b/>
                                  <w:bCs/>
                                  <w:i/>
                                  <w:color w:val="FFFFFF" w:themeColor="background1"/>
                                  <w:sz w:val="12"/>
                                  <w:szCs w:val="12"/>
                                </w:rPr>
                                <w:t xml:space="preserve"> f</w:t>
                              </w:r>
                              <w:r w:rsidRPr="00481844">
                                <w:rPr>
                                  <w:rFonts w:ascii="Segoe UI Semibold" w:eastAsia="SimHei" w:hAnsi="Segoe UI Semibold"/>
                                  <w:b/>
                                  <w:bCs/>
                                  <w:i/>
                                  <w:color w:val="FFFFFF" w:themeColor="background1"/>
                                  <w:sz w:val="12"/>
                                  <w:szCs w:val="12"/>
                                  <w:vertAlign w:val="subscript"/>
                                </w:rPr>
                                <w:t>NL</w:t>
                              </w:r>
                              <w:r w:rsidRPr="00481844">
                                <w:rPr>
                                  <w:rFonts w:ascii="Segoe UI Semibold" w:eastAsia="SimHei" w:hAnsi="Segoe UI Semibold"/>
                                  <w:b/>
                                  <w:bCs/>
                                  <w:i/>
                                  <w:color w:val="FFFFFF" w:themeColor="background1"/>
                                  <w:sz w:val="12"/>
                                  <w:szCs w:val="12"/>
                                </w:rPr>
                                <w:t xml:space="preserve"> =</w:t>
                              </w:r>
                              <w:r>
                                <w:rPr>
                                  <w:rFonts w:ascii="Segoe UI Semibold" w:eastAsia="SimHei" w:hAnsi="Segoe UI Semibold"/>
                                  <w:b/>
                                  <w:bCs/>
                                  <w:i/>
                                  <w:color w:val="FFFFFF" w:themeColor="background1"/>
                                  <w:sz w:val="12"/>
                                  <w:szCs w:val="12"/>
                                </w:rPr>
                                <w:t xml:space="preserve"> </w:t>
                              </w:r>
                              <w:r w:rsidRPr="00481844">
                                <w:rPr>
                                  <w:rFonts w:ascii="Segoe UI Semibold" w:eastAsia="SimHei" w:hAnsi="Segoe UI Semibold"/>
                                  <w:b/>
                                  <w:bCs/>
                                  <w:i/>
                                  <w:color w:val="FFFFFF" w:themeColor="background1"/>
                                  <w:sz w:val="12"/>
                                  <w:szCs w:val="12"/>
                                </w:rPr>
                                <w:t>-w</w:t>
                              </w:r>
                              <w:r w:rsidRPr="00481844">
                                <w:rPr>
                                  <w:rFonts w:ascii="Segoe UI Semibold" w:eastAsia="SimHei" w:hAnsi="Segoe UI Semibold"/>
                                  <w:b/>
                                  <w:bCs/>
                                  <w:i/>
                                  <w:color w:val="FFFFFF" w:themeColor="background1"/>
                                  <w:sz w:val="12"/>
                                  <w:szCs w:val="12"/>
                                  <w:vertAlign w:val="subscript"/>
                                </w:rPr>
                                <w:t>i,k</w:t>
                              </w:r>
                              <w:r w:rsidRPr="00481844">
                                <w:rPr>
                                  <w:rFonts w:ascii="Segoe UI Semibold" w:eastAsia="SimHei" w:hAnsi="Segoe UI Semibold"/>
                                  <w:b/>
                                  <w:bCs/>
                                  <w:i/>
                                  <w:color w:val="FFFFFF" w:themeColor="background1"/>
                                  <w:sz w:val="12"/>
                                  <w:szCs w:val="12"/>
                                </w:rPr>
                                <w:t>[i]*R + f</w:t>
                              </w:r>
                              <w:r w:rsidRPr="00481844">
                                <w:rPr>
                                  <w:rFonts w:ascii="Segoe UI Semibold" w:eastAsia="SimHei" w:hAnsi="Segoe UI Semibold"/>
                                  <w:b/>
                                  <w:bCs/>
                                  <w:i/>
                                  <w:color w:val="FFFFFF" w:themeColor="background1"/>
                                  <w:sz w:val="12"/>
                                  <w:szCs w:val="12"/>
                                  <w:vertAlign w:val="subscript"/>
                                </w:rPr>
                                <w:t>sys</w:t>
                              </w:r>
                              <w:r w:rsidRPr="00481844">
                                <w:rPr>
                                  <w:rFonts w:ascii="Segoe UI Semibold" w:eastAsia="SimHei" w:hAnsi="Segoe UI Semibold"/>
                                  <w:b/>
                                  <w:bCs/>
                                  <w:i/>
                                  <w:color w:val="FFFFFF" w:themeColor="background1"/>
                                  <w:sz w:val="12"/>
                                  <w:szCs w:val="1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Elbow Connector 178"/>
                        <wps:cNvCnPr>
                          <a:stCxn id="29" idx="2"/>
                          <a:endCxn id="177" idx="0"/>
                        </wps:cNvCnPr>
                        <wps:spPr>
                          <a:xfrm rot="5400000">
                            <a:off x="2487427" y="1747182"/>
                            <a:ext cx="369535" cy="1115611"/>
                          </a:xfrm>
                          <a:prstGeom prst="bentConnector3">
                            <a:avLst>
                              <a:gd name="adj1" fmla="val 50000"/>
                            </a:avLst>
                          </a:prstGeom>
                          <a:ln w="1270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a:stCxn id="177" idx="3"/>
                          <a:endCxn id="173" idx="1"/>
                        </wps:cNvCnPr>
                        <wps:spPr>
                          <a:xfrm>
                            <a:off x="2575823" y="2649140"/>
                            <a:ext cx="350711" cy="18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0" name="Text Box 4"/>
                        <wps:cNvSpPr txBox="1"/>
                        <wps:spPr>
                          <a:xfrm>
                            <a:off x="2553945" y="2424381"/>
                            <a:ext cx="34480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073B5" w14:textId="77777777" w:rsidR="00592FFE" w:rsidRPr="00202434" w:rsidRDefault="00592FFE" w:rsidP="00706F6E">
                              <w:pPr>
                                <w:pStyle w:val="NormalWeb"/>
                                <w:jc w:val="center"/>
                                <w:rPr>
                                  <w:vertAlign w:val="subscript"/>
                                </w:rPr>
                              </w:pPr>
                              <w:r>
                                <w:rPr>
                                  <w:rFonts w:ascii="Segoe UI Semibold" w:eastAsia="SimHei" w:hAnsi="Segoe UI Semibold"/>
                                  <w:b/>
                                  <w:bCs/>
                                  <w:i/>
                                  <w:iCs/>
                                  <w:color w:val="4D4D4D"/>
                                  <w:sz w:val="18"/>
                                  <w:szCs w:val="18"/>
                                </w:rPr>
                                <w:t>f</w:t>
                              </w:r>
                              <w:r>
                                <w:rPr>
                                  <w:rFonts w:ascii="Segoe UI Semibold" w:eastAsia="SimHei" w:hAnsi="Segoe UI Semibold"/>
                                  <w:b/>
                                  <w:bCs/>
                                  <w:i/>
                                  <w:iCs/>
                                  <w:color w:val="4D4D4D"/>
                                  <w:sz w:val="18"/>
                                  <w:szCs w:val="18"/>
                                  <w:vertAlign w:val="subscript"/>
                                </w:rPr>
                                <w:t>NL</w:t>
                              </w:r>
                            </w:p>
                          </w:txbxContent>
                        </wps:txbx>
                        <wps:bodyPr rot="0" spcFirstLastPara="0" vert="horz" wrap="non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90291CC" id="Canvas 87" o:spid="_x0000_s1518" editas="canvas" style="width:326.3pt;height:294pt;mso-position-horizontal-relative:char;mso-position-vertical-relative:line" coordsize="41440,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">
                <v:shape id="_x0000_s1519" type="#_x0000_t75" style="position:absolute;width:41440;height:37338;visibility:visible;mso-wrap-style:square" stroked="t" strokecolor="black [3213]" strokeweight=".5pt">
                  <v:fill o:detectmouseclick="t"/>
                  <v:path o:connecttype="none"/>
                </v:shape>
                <v:rect id="Rectangle 9" o:spid="_x0000_s1520" style="position:absolute;left:3423;top:30906;width:34874;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kt8IA&#10;AADaAAAADwAAAGRycy9kb3ducmV2LnhtbESPQWsCMRSE7wX/Q3hCbzWrlqKrUUSQFntyFcHbY/Pc&#10;LCYv6ybV9d83hYLHYWa+YebLzllxozbUnhUMBxkI4tLrmisFh/3mbQIiRGSN1jMpeFCA5aL3Msdc&#10;+zvv6FbESiQIhxwVmBibXMpQGnIYBr4hTt7Ztw5jkm0ldYv3BHdWjrLsQzqsOS0YbGhtqLwUP07B&#10;ZHwtvrsN2l35ftoebczM+POi1Gu/W81AROriM/zf/tIKpvB3Jd0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qS3wgAAANoAAAAPAAAAAAAAAAAAAAAAAJgCAABkcnMvZG93&#10;bnJldi54bWxQSwUGAAAAAAQABAD1AAAAhwMAAAAA&#10;" fillcolor="#efefef [661]" strokecolor="#6e6e6e [1604]" strokeweight="1pt">
                  <v:stroke dashstyle="dash"/>
                </v:rect>
                <v:shape id="Text Box 4" o:spid="_x0000_s1521" type="#_x0000_t202" style="position:absolute;left:2889;top:34005;width:8433;height:30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bQcEA&#10;AADbAAAADwAAAGRycy9kb3ducmV2LnhtbERPTWvCQBC9F/oflil4qxuFFoluQmkpFkFELT0P2TGJ&#10;ZmdDdozRX98tFLzN433OIh9co3rqQu3ZwGScgCIuvK25NPC9/3yegQqCbLHxTAauFCDPHh8WmFp/&#10;4S31OylVDOGQooFKpE21DkVFDsPYt8SRO/jOoUTYldp2eInhrtHTJHnVDmuODRW29F5RcdqdnYHl&#10;tF7Jy3Xz8yGbYb3q8Zas3dGY0dPwNgclNMhd/O/+snH+BP5+iQfo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020HBAAAA2wAAAA8AAAAAAAAAAAAAAAAAmAIAAGRycy9kb3du&#10;cmV2LnhtbFBLBQYAAAAABAAEAPUAAACGAwAAAAA=&#10;" filled="f" stroked="f" strokeweight=".5pt">
                  <v:textbox>
                    <w:txbxContent>
                      <w:p w14:paraId="211D4E2B" w14:textId="77777777" w:rsidR="00592FFE" w:rsidRDefault="00592FFE" w:rsidP="00706F6E">
                        <w:pPr>
                          <w:pStyle w:val="NormalWeb"/>
                          <w:jc w:val="center"/>
                        </w:pPr>
                        <w:r>
                          <w:rPr>
                            <w:rFonts w:ascii="Segoe UI Semibold" w:eastAsia="SimHei" w:hAnsi="Segoe UI Semibold"/>
                            <w:b/>
                            <w:bCs/>
                            <w:color w:val="4D4D4D"/>
                            <w:sz w:val="18"/>
                            <w:szCs w:val="18"/>
                          </w:rPr>
                          <w:t>Device Layer</w:t>
                        </w:r>
                      </w:p>
                    </w:txbxContent>
                  </v:textbox>
                </v:shape>
                <v:rect id="Rectangle 12" o:spid="_x0000_s1522" style="position:absolute;left:3416;top:23872;width:34881;height:6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m8EA&#10;AADbAAAADwAAAGRycy9kb3ducmV2LnhtbERPS2sCMRC+F/wPYQRvNeuDIlujFEEsenIVobdhM90s&#10;JpN1k+r6740g9DYf33Pmy85ZcaU21J4VjIYZCOLS65orBcfD+n0GIkRkjdYzKbhTgOWi9zbHXPsb&#10;7+laxEqkEA45KjAxNrmUoTTkMAx9Q5y4X986jAm2ldQt3lK4s3KcZR/SYc2pwWBDK0PlufhzCmaT&#10;S7Hr1mj35fRne7IxM5PNWalBv/v6BBGpi//il/tbp/ljeP6SD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vpvBAAAA2wAAAA8AAAAAAAAAAAAAAAAAmAIAAGRycy9kb3du&#10;cmV2LnhtbFBLBQYAAAAABAAEAPUAAACGAwAAAAA=&#10;" fillcolor="#efefef [661]" strokecolor="#6e6e6e [1604]" strokeweight="1pt">
                  <v:stroke dashstyle="dash"/>
                </v:rect>
                <v:rect id="Rectangle 13" o:spid="_x0000_s1523" style="position:absolute;left:3416;top:10194;width:34881;height:1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bAMEA&#10;AADbAAAADwAAAGRycy9kb3ducmV2LnhtbERP32vCMBB+F/Y/hBv4punsEOmMZQzE4Z6sMtjb0dya&#10;0uTSNZnW/94MBr7dx/fz1uXorDjTEFrPCp7mGQji2uuWGwWn43a2AhEiskbrmRRcKUC5eZissdD+&#10;wgc6V7ERKYRDgQpMjH0hZagNOQxz3xMn7tsPDmOCQyP1gJcU7qxcZNlSOmw5NRjs6c1Q3VW/TsEq&#10;/6k+xi3aQ/38tf+0MTP5rlNq+ji+voCINMa7+N/9rtP8HP5+S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mGwDBAAAA2wAAAA8AAAAAAAAAAAAAAAAAmAIAAGRycy9kb3du&#10;cmV2LnhtbFBLBQYAAAAABAAEAPUAAACGAwAAAAA=&#10;" fillcolor="#efefef [661]" strokecolor="#6e6e6e [1604]" strokeweight="1pt">
                  <v:stroke dashstyle="dash"/>
                </v:rect>
                <v:shape id="Straight Arrow Connector 16" o:spid="_x0000_s1524" type="#_x0000_t32" style="position:absolute;left:33478;top:28103;width:7;height: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St8IAAADbAAAADwAAAGRycy9kb3ducmV2LnhtbERPS2vCQBC+F/wPywi9FN1UbGxTVylC&#10;1auvirchOybB7GzMrhr99a4g9DYf33OG48aU4ky1KywreO9GIIhTqwvOFKxXv51PEM4jaywtk4Ir&#10;ORiPWi9DTLS98ILOS5+JEMIuQQW591UipUtzMui6tiIO3N7WBn2AdSZ1jZcQbkrZi6JYGiw4NORY&#10;0SSn9LA8GQXxZDD9y7Zfs9tm5462/0GHffqm1Gu7+fkG4anx/+Kne67D/Bgev4QD5Og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ESt8IAAADbAAAADwAAAAAAAAAAAAAA&#10;AAChAgAAZHJzL2Rvd25yZXYueG1sUEsFBgAAAAAEAAQA+QAAAJADAAAAAA==&#10;" strokecolor="black [3200]" strokeweight="1pt">
                  <v:stroke startarrow="block" endarrow="block" joinstyle="miter"/>
                </v:shape>
                <v:shape id="Text Box 18" o:spid="_x0000_s1525" type="#_x0000_t202" style="position:absolute;left:32866;top:27973;width:3601;height:29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y3MQA&#10;AADbAAAADwAAAGRycy9kb3ducmV2LnhtbESPQUvDQBCF7wX/wzKCt3ZjQJHYbRFFlEApRvE8ZKdJ&#10;anY2ZMc09dc7B8HbDO/Ne9+st3PozURj6iI7uF5lYIjr6DtuHHy8Py/vwCRB9thHJgdnSrDdXCzW&#10;WPh44jeaKmmMhnAq0EErMhTWprqlgGkVB2LVDnEMKLqOjfUjnjQ89DbPslsbsGNtaHGgx5bqr+o7&#10;OHjJu1JuzvvPJ9nPu3LCn2wXjs5dXc4P92CEZvk3/12/esVXWP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ctzEAAAA2wAAAA8AAAAAAAAAAAAAAAAAmAIAAGRycy9k&#10;b3ducmV2LnhtbFBLBQYAAAAABAAEAPUAAACJAwAAAAA=&#10;" filled="f" stroked="f" strokeweight=".5pt">
                  <v:textbox>
                    <w:txbxContent>
                      <w:p w14:paraId="7C4C9A57" w14:textId="77777777" w:rsidR="00592FFE" w:rsidRPr="00CB0278" w:rsidRDefault="00592FFE" w:rsidP="00124994">
                        <w:pPr>
                          <w:pStyle w:val="NormalWeb"/>
                          <w:jc w:val="center"/>
                          <w:rPr>
                            <w:rFonts w:ascii="Segoe UI Semibold" w:hAnsi="Segoe UI Semibold" w:cs="Segoe UI Semibold"/>
                            <w:b/>
                            <w:i/>
                            <w:color w:val="4D4D4D" w:themeColor="accent6"/>
                            <w:sz w:val="18"/>
                            <w:szCs w:val="18"/>
                            <w:vertAlign w:val="subscript"/>
                          </w:rPr>
                        </w:pPr>
                        <w:proofErr w:type="spellStart"/>
                        <w:r w:rsidRPr="00CB0278">
                          <w:rPr>
                            <w:rFonts w:ascii="Segoe UI Semibold" w:hAnsi="Segoe UI Semibold" w:cs="Segoe UI Semibold"/>
                            <w:b/>
                            <w:i/>
                            <w:color w:val="4D4D4D" w:themeColor="accent6"/>
                            <w:sz w:val="18"/>
                            <w:szCs w:val="18"/>
                          </w:rPr>
                          <w:t>P</w:t>
                        </w:r>
                        <w:r w:rsidRPr="00CB0278">
                          <w:rPr>
                            <w:rFonts w:ascii="Segoe UI Semibold" w:hAnsi="Segoe UI Semibold" w:cs="Segoe UI Semibold"/>
                            <w:b/>
                            <w:i/>
                            <w:color w:val="4D4D4D" w:themeColor="accent6"/>
                            <w:sz w:val="18"/>
                            <w:szCs w:val="18"/>
                            <w:vertAlign w:val="subscript"/>
                          </w:rPr>
                          <w:t>i</w:t>
                        </w:r>
                        <w:proofErr w:type="gramStart"/>
                        <w:r>
                          <w:rPr>
                            <w:rFonts w:ascii="Segoe UI Semibold" w:hAnsi="Segoe UI Semibold" w:cs="Segoe UI Semibold"/>
                            <w:b/>
                            <w:i/>
                            <w:color w:val="4D4D4D" w:themeColor="accent6"/>
                            <w:sz w:val="18"/>
                            <w:szCs w:val="18"/>
                            <w:vertAlign w:val="subscript"/>
                          </w:rPr>
                          <w:t>,k</w:t>
                        </w:r>
                        <w:proofErr w:type="spellEnd"/>
                        <w:proofErr w:type="gramEnd"/>
                      </w:p>
                    </w:txbxContent>
                  </v:textbox>
                </v:shape>
                <v:rect id="Rectangle 29" o:spid="_x0000_s1526" style="position:absolute;left:28083;top:18014;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sEA&#10;AADbAAAADwAAAGRycy9kb3ducmV2LnhtbESPzYrCMBSF9wO+Q7jC7KapLkbtmBYRhGHAhT8PcGmu&#10;TcfmpjTRtm9vBMHl4fx8nHUx2EbcqfO1YwWzJAVBXDpdc6XgfNp9LUH4gKyxcUwKRvJQ5JOPNWba&#10;9Xyg+zFUIo6wz1CBCaHNpPSlIYs+cS1x9C6usxii7CqpO+zjuG3kPE2/pcWaI8FgS1tD5fV4sxGC&#10;dBhni3573Zvhr6Zm/KfbqNTndNj8gAg0hHf41f7VCuYreH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8o/rBAAAA2wAAAA8AAAAAAAAAAAAAAAAAmAIAAGRycy9kb3du&#10;cmV2LnhtbFBLBQYAAAAABAAEAPUAAACGAwAAAAA=&#10;" fillcolor="#ddd [3204]" strokecolor="#6e6e6e [1604]" strokeweight="1pt">
                  <v:textbox>
                    <w:txbxContent>
                      <w:p w14:paraId="21C9E9D4" w14:textId="77777777" w:rsidR="00592FFE" w:rsidRPr="005A64B8" w:rsidRDefault="00592FFE" w:rsidP="00706F6E">
                        <w:pPr>
                          <w:pStyle w:val="NormalWeb"/>
                          <w:spacing w:line="240" w:lineRule="auto"/>
                          <w:jc w:val="center"/>
                          <w:rPr>
                            <w:sz w:val="14"/>
                          </w:rPr>
                        </w:pPr>
                        <w:r>
                          <w:rPr>
                            <w:rFonts w:ascii="Segoe UI Semibold" w:eastAsia="SimHei" w:hAnsi="Segoe UI Semibold"/>
                            <w:b/>
                            <w:bCs/>
                            <w:color w:val="4D4D4D"/>
                            <w:sz w:val="12"/>
                            <w:szCs w:val="12"/>
                          </w:rPr>
                          <w:t>Optimization Diffusion</w:t>
                        </w:r>
                      </w:p>
                    </w:txbxContent>
                  </v:textbox>
                </v:rect>
                <v:shape id="Text Box 4" o:spid="_x0000_s1527" type="#_x0000_t202" style="position:absolute;left:18722;top:10192;width:3486;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Rx8AA&#10;AADbAAAADwAAAGRycy9kb3ducmV2LnhtbERPTWvCQBC9F/wPywje6kaxRVJXEUUUQUQtPQ/ZaRLN&#10;zobsGGN/ffdQ6PHxvmeLzlWqpSaUng2Mhgko4szbknMDn5fN6xRUEGSLlWcy8KQAi3nvZYap9Q8+&#10;UXuWXMUQDikaKETqVOuQFeQwDH1NHLlv3ziUCJtc2wYfMdxVepwk79phybGhwJpWBWW3890Z2I7L&#10;vbw9j19rOXaHfYs/ycFdjRn0u+UHKKFO/sV/7p01MInr45f4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tRx8AAAADbAAAADwAAAAAAAAAAAAAAAACYAgAAZHJzL2Rvd25y&#10;ZXYueG1sUEsFBgAAAAAEAAQA9QAAAIUDAAAAAA==&#10;" filled="f" stroked="f" strokeweight=".5pt">
                  <v:textbox>
                    <w:txbxContent>
                      <w:p w14:paraId="5A1C24FC"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x</w:t>
                        </w:r>
                        <w:proofErr w:type="spellStart"/>
                        <w:r w:rsidRPr="00CB0278">
                          <w:rPr>
                            <w:rFonts w:ascii="Segoe UI Semibold" w:eastAsia="SimHei" w:hAnsi="Segoe UI Semibold"/>
                            <w:b/>
                            <w:bCs/>
                            <w:i/>
                            <w:iCs/>
                            <w:color w:val="4D4D4D"/>
                            <w:position w:val="-5"/>
                            <w:sz w:val="18"/>
                            <w:szCs w:val="18"/>
                            <w:vertAlign w:val="subscript"/>
                          </w:rPr>
                          <w:t>i,</w:t>
                        </w:r>
                        <w:proofErr w:type="gramEnd"/>
                        <w:r w:rsidRPr="00CB0278">
                          <w:rPr>
                            <w:rFonts w:ascii="Segoe UI Semibold" w:eastAsia="SimHei" w:hAnsi="Segoe UI Semibold"/>
                            <w:b/>
                            <w:bCs/>
                            <w:i/>
                            <w:iCs/>
                            <w:color w:val="4D4D4D"/>
                            <w:position w:val="-5"/>
                            <w:sz w:val="18"/>
                            <w:szCs w:val="18"/>
                            <w:vertAlign w:val="subscript"/>
                          </w:rPr>
                          <w:t>k</w:t>
                        </w:r>
                        <w:proofErr w:type="spellEnd"/>
                      </w:p>
                    </w:txbxContent>
                  </v:textbox>
                </v:shape>
                <v:shape id="Text Box 4" o:spid="_x0000_s1528" type="#_x0000_t202" style="position:absolute;left:18602;top:12055;width:4077;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0XMQA&#10;AADbAAAADwAAAGRycy9kb3ducmV2LnhtbESPX2vCQBDE3wt+h2OFvtWL0haJniKWYhFE/IPPS25N&#10;orm9kFtj7KfvFQp9HGbmN8x03rlKtdSE0rOB4SABRZx5W3Ju4Hj4fBmDCoJssfJMBh4UYD7rPU0x&#10;tf7OO2r3kqsI4ZCigUKkTrUOWUEOw8DXxNE7+8ahRNnk2jZ4j3BX6VGSvGuHJceFAmtaFpRd9zdn&#10;YDUq1/L22J4+ZNtt1i1+Jxt3Mea53y0moIQ6+Q//tb+sgdch/H6JP0DP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9FzEAAAA2wAAAA8AAAAAAAAAAAAAAAAAmAIAAGRycy9k&#10;b3ducmV2LnhtbFBLBQYAAAAABAAEAPUAAACJAwAAAAA=&#10;" filled="f" stroked="f" strokeweight=".5pt">
                  <v:textbox>
                    <w:txbxContent>
                      <w:p w14:paraId="04C3AF84"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x</w:t>
                        </w:r>
                        <w:r w:rsidRPr="00CB0278">
                          <w:rPr>
                            <w:rFonts w:ascii="Segoe UI Semibold" w:eastAsia="SimHei" w:hAnsi="Segoe UI Semibold"/>
                            <w:b/>
                            <w:bCs/>
                            <w:i/>
                            <w:iCs/>
                            <w:color w:val="4D4D4D"/>
                            <w:position w:val="-5"/>
                            <w:sz w:val="18"/>
                            <w:szCs w:val="18"/>
                            <w:vertAlign w:val="subscript"/>
                          </w:rPr>
                          <w:t>j,</w:t>
                        </w:r>
                        <w:proofErr w:type="gramEnd"/>
                        <w:r w:rsidRPr="00CB0278">
                          <w:rPr>
                            <w:rFonts w:ascii="Segoe UI Semibold" w:eastAsia="SimHei" w:hAnsi="Segoe UI Semibold"/>
                            <w:b/>
                            <w:bCs/>
                            <w:i/>
                            <w:iCs/>
                            <w:color w:val="4D4D4D"/>
                            <w:position w:val="-5"/>
                            <w:sz w:val="18"/>
                            <w:szCs w:val="18"/>
                            <w:vertAlign w:val="subscript"/>
                          </w:rPr>
                          <w:t>k-1</w:t>
                        </w:r>
                      </w:p>
                    </w:txbxContent>
                  </v:textbox>
                </v:shape>
                <v:rect id="Rectangle 42" o:spid="_x0000_s1529" style="position:absolute;left:16529;top:17973;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V78UA&#10;AADbAAAADwAAAGRycy9kb3ducmV2LnhtbESPQWvCQBSE70L/w/IK3nRTkSLRVVpB0YOVpj2Y2zP7&#10;zIZm34bsGtN/3xWEHoeZ+YZZrHpbi45aXzlW8DJOQBAXTldcKvj+2oxmIHxA1lg7JgW/5GG1fBos&#10;MNXuxp/UZaEUEcI+RQUmhCaV0heGLPqxa4ijd3GtxRBlW0rd4i3CbS0nSfIqLVYcFww2tDZU/GRX&#10;qyDfmO1hSvn+VL3n56t2XdZ/HJUaPvdvcxCB+vAffrR3WsF0Av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5XvxQAAANsAAAAPAAAAAAAAAAAAAAAAAJgCAABkcnMv&#10;ZG93bnJldi54bWxQSwUGAAAAAAQABAD1AAAAigMAAAAA&#10;" fillcolor="gray [3207]" strokecolor="#3f3f3f [1607]" strokeweight="1pt">
                  <v:textbox>
                    <w:txbxContent>
                      <w:p w14:paraId="623117DE" w14:textId="77777777" w:rsidR="00592FFE" w:rsidRPr="00C02E45" w:rsidRDefault="00592FFE" w:rsidP="00706F6E">
                        <w:pPr>
                          <w:pStyle w:val="NormalWeb"/>
                          <w:spacing w:line="240" w:lineRule="auto"/>
                          <w:jc w:val="center"/>
                          <w:rPr>
                            <w:color w:val="FFFFFF" w:themeColor="background1"/>
                          </w:rPr>
                        </w:pPr>
                        <w:r w:rsidRPr="00C02E45">
                          <w:rPr>
                            <w:rFonts w:ascii="Segoe UI Semibold" w:eastAsia="SimHei" w:hAnsi="Segoe UI Semibold"/>
                            <w:b/>
                            <w:bCs/>
                            <w:color w:val="FFFFFF" w:themeColor="background1"/>
                            <w:sz w:val="12"/>
                            <w:szCs w:val="12"/>
                          </w:rPr>
                          <w:t xml:space="preserve">Net Power </w:t>
                        </w:r>
                        <w:r>
                          <w:rPr>
                            <w:rFonts w:ascii="Segoe UI Semibold" w:eastAsia="SimHei" w:hAnsi="Segoe UI Semibold"/>
                            <w:b/>
                            <w:bCs/>
                            <w:color w:val="FFFFFF" w:themeColor="background1"/>
                            <w:sz w:val="12"/>
                            <w:szCs w:val="12"/>
                          </w:rPr>
                          <w:br/>
                        </w:r>
                        <w:r w:rsidRPr="00C00D56">
                          <w:rPr>
                            <w:rFonts w:ascii="Segoe UI Semibold" w:eastAsia="SimHei" w:hAnsi="Segoe UI Semibold"/>
                            <w:b/>
                            <w:bCs/>
                            <w:i/>
                            <w:color w:val="FFFFFF" w:themeColor="background1"/>
                            <w:sz w:val="12"/>
                            <w:szCs w:val="12"/>
                          </w:rPr>
                          <w:t>P</w:t>
                        </w:r>
                        <w:r w:rsidRPr="00C00D56">
                          <w:rPr>
                            <w:rFonts w:ascii="Segoe UI Semibold" w:eastAsia="SimHei" w:hAnsi="Segoe UI Semibold"/>
                            <w:b/>
                            <w:bCs/>
                            <w:i/>
                            <w:color w:val="FFFFFF" w:themeColor="background1"/>
                            <w:sz w:val="12"/>
                            <w:szCs w:val="12"/>
                            <w:vertAlign w:val="subscript"/>
                          </w:rPr>
                          <w:t>N</w:t>
                        </w:r>
                        <w:r w:rsidRPr="00C00D56">
                          <w:rPr>
                            <w:rFonts w:ascii="Segoe UI Semibold" w:eastAsia="SimHei" w:hAnsi="Segoe UI Semibold"/>
                            <w:b/>
                            <w:bCs/>
                            <w:i/>
                            <w:color w:val="FFFFFF" w:themeColor="background1"/>
                            <w:sz w:val="12"/>
                            <w:szCs w:val="12"/>
                          </w:rPr>
                          <w:t xml:space="preserve"> = x</w:t>
                        </w:r>
                        <w:r w:rsidRPr="00C00D56">
                          <w:rPr>
                            <w:rFonts w:ascii="Segoe UI Semibold" w:eastAsia="SimHei" w:hAnsi="Segoe UI Semibold"/>
                            <w:b/>
                            <w:bCs/>
                            <w:i/>
                            <w:color w:val="FFFFFF" w:themeColor="background1"/>
                            <w:sz w:val="12"/>
                            <w:szCs w:val="12"/>
                            <w:vertAlign w:val="subscript"/>
                          </w:rPr>
                          <w:t>i</w:t>
                        </w:r>
                        <w:r w:rsidRPr="00C00D56">
                          <w:rPr>
                            <w:rFonts w:ascii="Segoe UI Semibold" w:eastAsia="SimHei" w:hAnsi="Segoe UI Semibold"/>
                            <w:b/>
                            <w:bCs/>
                            <w:i/>
                            <w:color w:val="FFFFFF" w:themeColor="background1"/>
                            <w:sz w:val="12"/>
                            <w:szCs w:val="12"/>
                          </w:rPr>
                          <w:t xml:space="preserve"> * n</w:t>
                        </w:r>
                      </w:p>
                    </w:txbxContent>
                  </v:textbox>
                </v:rect>
                <v:shape id="Straight Arrow Connector 43" o:spid="_x0000_s1530" type="#_x0000_t32" style="position:absolute;left:9004;top:14322;width:0;height:3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6m8MAAADbAAAADwAAAGRycy9kb3ducmV2LnhtbESPQWvCQBSE74L/YXlCb2Zj2pQSXUWU&#10;0l4qmLT3Z/Y1Cc2+XbJbTf99VxA8DjPzDbPajKYXZxp8Z1nBIklBENdWd9wo+Kxe5y8gfEDW2Fsm&#10;BX/kYbOeTlZYaHvhI53L0IgIYV+ggjYEV0jp65YM+sQ64uh928FgiHJopB7wEuGml1maPkuDHceF&#10;Fh3tWqp/yl+joCoNf5y+9nmevYWDzrq8T12u1MNs3C5BBBrDPXxrv2sFT49w/R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0+pvDAAAA2wAAAA8AAAAAAAAAAAAA&#10;AAAAoQIAAGRycy9kb3ducmV2LnhtbFBLBQYAAAAABAAEAPkAAACRAwAAAAA=&#10;" strokecolor="black [3200]" strokeweight="1pt">
                  <v:stroke endarrow="block" joinstyle="miter"/>
                </v:shape>
                <v:shape id="Straight Arrow Connector 44" o:spid="_x0000_s1531" type="#_x0000_t32" style="position:absolute;left:24962;top:19567;width:3121;height: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o9sUAAADbAAAADwAAAGRycy9kb3ducmV2LnhtbESPT2sCMRTE7wW/Q3hCL6VmW6xbVqOI&#10;IOip1D+0x8fmuVncvGyTuK7fvikUPA4z8xtmtuhtIzryoXas4GWUgSAuna65UnDYr5/fQYSIrLFx&#10;TApuFGAxHzzMsNDuyp/U7WIlEoRDgQpMjG0hZSgNWQwj1xIn7+S8xZikr6T2eE1w28jXLJtIizWn&#10;BYMtrQyV593FKpD51l26n/iWHz8O35Mn4+3XNlfqcdgvpyAi9fEe/m9vtILxGP6+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Vo9sUAAADbAAAADwAAAAAAAAAA&#10;AAAAAAChAgAAZHJzL2Rvd25yZXYueG1sUEsFBgAAAAAEAAQA+QAAAJMDAAAAAA==&#10;" strokecolor="black [3200]" strokeweight="1pt">
                  <v:stroke endarrow="block" joinstyle="miter"/>
                </v:shape>
                <v:group id="Group 45" o:spid="_x0000_s1532" style="position:absolute;left:5586;top:17758;width:6834;height:3846" coordorigin="15705,16566" coordsize="6833,3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Diamond 46" o:spid="_x0000_s1533" type="#_x0000_t4" style="position:absolute;left:15706;top:16566;width:6833;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9scUA&#10;AADbAAAADwAAAGRycy9kb3ducmV2LnhtbESPQWvCQBCF7wX/wzKCt2bTtEhJXaUIkh5yaRRsb2N2&#10;moRmZ9PsNon/3hUEj48373vzVpvJtGKg3jWWFTxFMQji0uqGKwWH/e7xFYTzyBpby6TgTA4269nD&#10;ClNtR/6kofCVCBB2KSqove9SKV1Zk0EX2Y44eD+2N+iD7CupexwD3LQyieOlNNhwaKixo21N5W/x&#10;b8Ib2Xf2dRrtqcy3yfEv3z3TYcqUWsyn9zcQniZ/P76lP7SClyVctwQA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T2xxQAAANsAAAAPAAAAAAAAAAAAAAAAAJgCAABkcnMv&#10;ZG93bnJldi54bWxQSwUGAAAAAAQABAD1AAAAigMAAAAA&#10;" fillcolor="white [3201]" strokecolor="#4d4d4d [3209]" strokeweight="1pt">
                    <v:textbox>
                      <w:txbxContent>
                        <w:p w14:paraId="106D9357" w14:textId="77777777" w:rsidR="00592FFE" w:rsidRDefault="00592FFE" w:rsidP="00706F6E">
                          <w:pPr>
                            <w:pStyle w:val="NormalWeb"/>
                            <w:spacing w:line="240" w:lineRule="auto"/>
                            <w:jc w:val="center"/>
                          </w:pPr>
                        </w:p>
                      </w:txbxContent>
                    </v:textbox>
                  </v:shape>
                  <v:shape id="Text Box 4" o:spid="_x0000_s1534" type="#_x0000_t202" style="position:absolute;left:15705;top:17364;width:6832;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Js8QA&#10;AADbAAAADwAAAGRycy9kb3ducmV2LnhtbESPX2vCQBDE3wv9DscKvtWL0j8SPaW0lBZBpCo+L7k1&#10;ieb2Qm6NsZ/eE4Q+DjPzG2Y671ylWmpC6dnAcJCAIs68LTk3sN18PY1BBUG2WHkmAxcKMJ89Pkwx&#10;tf7Mv9SuJVcRwiFFA4VInWodsoIchoGviaO3941DibLJtW3wHOGu0qMkedUOS44LBdb0UVB2XJ+c&#10;ge9RuZCXy2r3KatuuWjxL1m6gzH9Xvc+ASXUyX/43v6xBp7f4PYl/gA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ybPEAAAA2wAAAA8AAAAAAAAAAAAAAAAAmAIAAGRycy9k&#10;b3ducmV2LnhtbFBLBQYAAAAABAAEAPUAAACJAwAAAAA=&#10;" filled="f" stroked="f" strokeweight=".5pt">
                    <v:textbox>
                      <w:txbxContent>
                        <w:p w14:paraId="56BA3577" w14:textId="77777777" w:rsidR="00592FFE" w:rsidRPr="00C02E45" w:rsidRDefault="00592FFE" w:rsidP="00706F6E">
                          <w:pPr>
                            <w:pStyle w:val="NormalWeb"/>
                            <w:jc w:val="center"/>
                            <w:rPr>
                              <w:sz w:val="16"/>
                            </w:rPr>
                          </w:pPr>
                          <w:r w:rsidRPr="00C02E45">
                            <w:rPr>
                              <w:rFonts w:ascii="Segoe UI Semibold" w:eastAsia="SimHei" w:hAnsi="Segoe UI Semibold"/>
                              <w:b/>
                              <w:bCs/>
                              <w:i/>
                              <w:iCs/>
                              <w:color w:val="4D4D4D"/>
                              <w:sz w:val="12"/>
                              <w:szCs w:val="20"/>
                            </w:rPr>
                            <w:t>Convergence?</w:t>
                          </w:r>
                        </w:p>
                      </w:txbxContent>
                    </v:textbox>
                  </v:shape>
                </v:group>
                <v:shape id="Text Box 4" o:spid="_x0000_s1535" type="#_x0000_t202" style="position:absolute;left:11322;top:18014;width:3245;height:1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dwcAA&#10;AADbAAAADwAAAGRycy9kb3ducmV2LnhtbERPTWvCQBC9F/wPywje6kaxRVJXEUUUQUQtPQ/ZaRLN&#10;zobsGGN/ffdQ6PHxvmeLzlWqpSaUng2Mhgko4szbknMDn5fN6xRUEGSLlWcy8KQAi3nvZYap9Q8+&#10;UXuWXMUQDikaKETqVOuQFeQwDH1NHLlv3ziUCJtc2wYfMdxVepwk79phybGhwJpWBWW3890Z2I7L&#10;vbw9j19rOXaHfYs/ycFdjRn0u+UHKKFO/sV/7p01MIlj45f4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1dwcAAAADbAAAADwAAAAAAAAAAAAAAAACYAgAAZHJzL2Rvd25y&#10;ZXYueG1sUEsFBgAAAAAEAAQA9QAAAIUDAAAAAA==&#10;" filled="f" stroked="f" strokeweight=".5pt">
                  <v:textbox>
                    <w:txbxContent>
                      <w:p w14:paraId="40A1ED4C" w14:textId="77777777" w:rsidR="00592FFE" w:rsidRDefault="00592FFE" w:rsidP="00706F6E">
                        <w:pPr>
                          <w:pStyle w:val="NormalWeb"/>
                          <w:jc w:val="center"/>
                        </w:pPr>
                        <w:r>
                          <w:rPr>
                            <w:rFonts w:ascii="Segoe UI Semibold" w:eastAsia="SimHei" w:hAnsi="Segoe UI Semibold"/>
                            <w:b/>
                            <w:bCs/>
                            <w:i/>
                            <w:iCs/>
                            <w:color w:val="4D4D4D"/>
                            <w:sz w:val="12"/>
                            <w:szCs w:val="12"/>
                          </w:rPr>
                          <w:t>Yes</w:t>
                        </w:r>
                      </w:p>
                    </w:txbxContent>
                  </v:textbox>
                </v:shape>
                <v:rect id="Rectangle 49" o:spid="_x0000_s1536" style="position:absolute;left:4788;top:11134;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GWsAA&#10;AADbAAAADwAAAGRycy9kb3ducmV2LnhtbESP24rCMBRF3wf8h3AE38ZUES/VKCIIIsyDlw84NMem&#10;2pyUJtr2782A4ONmXxZ7tWltKV5U+8KxgtEwAUGcOV1wruB62f/OQfiArLF0TAo68rBZ935WmGrX&#10;8Ile55CLOMI+RQUmhCqV0meGLPqhq4ijd3O1xRBlnUtdYxPHbSnHSTKVFguOBIMV7Qxlj/PTRgjS&#10;qRvNmt3jz7THgsruTs9OqUG/3S5BBGrDN/xpH7SCyQL+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NGWsAAAADbAAAADwAAAAAAAAAAAAAAAACYAgAAZHJzL2Rvd25y&#10;ZXYueG1sUEsFBgAAAAAEAAQA9QAAAIUDAAAAAA==&#10;" fillcolor="#ddd [3204]" strokecolor="#6e6e6e [1604]" strokeweight="1pt">
                  <v:textbox>
                    <w:txbxContent>
                      <w:p w14:paraId="1F195900" w14:textId="77777777" w:rsidR="00592FFE" w:rsidRDefault="00592FFE" w:rsidP="00706F6E">
                        <w:pPr>
                          <w:pStyle w:val="NormalWeb"/>
                          <w:spacing w:line="240" w:lineRule="auto"/>
                          <w:jc w:val="center"/>
                        </w:pPr>
                        <w:r w:rsidRPr="005A64B8">
                          <w:rPr>
                            <w:rFonts w:ascii="Segoe UI Semibold" w:eastAsia="SimHei" w:hAnsi="Segoe UI Semibold"/>
                            <w:b/>
                            <w:bCs/>
                            <w:color w:val="4D4D4D"/>
                            <w:sz w:val="12"/>
                            <w:szCs w:val="22"/>
                          </w:rPr>
                          <w:t xml:space="preserve">IS </w:t>
                        </w:r>
                        <w:r>
                          <w:rPr>
                            <w:rFonts w:ascii="Segoe UI Semibold" w:eastAsia="SimHei" w:hAnsi="Segoe UI Semibold"/>
                            <w:b/>
                            <w:bCs/>
                            <w:color w:val="4D4D4D"/>
                            <w:sz w:val="12"/>
                            <w:szCs w:val="22"/>
                          </w:rPr>
                          <w:t>Diffusion</w:t>
                        </w:r>
                      </w:p>
                    </w:txbxContent>
                  </v:textbox>
                </v:rect>
                <v:rect id="Rectangle 55" o:spid="_x0000_s1537" style="position:absolute;left:28083;top:11137;width:8433;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agsEA&#10;AADbAAAADwAAAGRycy9kb3ducmV2LnhtbESP3YrCMBCF7xd8hzCCd9vUBVeppkUEYRH2wp8HGJqx&#10;qTaT0kTbvv1GEPbycH4+zqYYbCOe1PnasYJ5koIgLp2uuVJwOe8/VyB8QNbYOCYFI3ko8snHBjPt&#10;ej7S8xQqEUfYZ6jAhNBmUvrSkEWfuJY4elfXWQxRdpXUHfZx3DbyK02/pcWaI8FgSztD5f30sBGC&#10;dBzny353/zXDoaZmvNFjVGo2HbZrEIGG8B9+t3+0gsUCXl/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2oLBAAAA2wAAAA8AAAAAAAAAAAAAAAAAmAIAAGRycy9kb3du&#10;cmV2LnhtbFBLBQYAAAAABAAEAPUAAACGAwAAAAA=&#10;" fillcolor="#ddd [3204]" strokecolor="#6e6e6e [1604]" strokeweight="1pt">
                  <v:textbox>
                    <w:txbxContent>
                      <w:p w14:paraId="2A78070E"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MAS</w:t>
                        </w:r>
                        <w:r>
                          <w:rPr>
                            <w:rFonts w:ascii="Segoe UI Semibold" w:eastAsia="SimHei" w:hAnsi="Segoe UI Semibold"/>
                            <w:b/>
                            <w:bCs/>
                            <w:color w:val="4D4D4D"/>
                            <w:sz w:val="12"/>
                            <w:szCs w:val="12"/>
                          </w:rPr>
                          <w:br/>
                          <w:t>Communication</w:t>
                        </w:r>
                      </w:p>
                    </w:txbxContent>
                  </v:textbox>
                </v:rect>
                <v:shape id="Text Box 4" o:spid="_x0000_s1538" type="#_x0000_t202" style="position:absolute;left:28926;top:14363;width:3779;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69cMA&#10;AADbAAAADwAAAGRycy9kb3ducmV2LnhtbESPUWvCQBCE3wX/w7GCb3pRUEr0lGIpFUGkKj4vuTWJ&#10;ze2F3DbG/vpeoeDjMDPfMMt15yrVUhNKzwYm4wQUceZtybmB8+l99AIqCLLFyjMZeFCA9arfW2Jq&#10;/Z0/qT1KriKEQ4oGCpE61TpkBTkMY18TR+/qG4cSZZNr2+A9wl2lp0ky1w5LjgsF1rQpKPs6fjsD&#10;H9NyJ7PH4fImh26/a/En2bubMcNB97oAJdTJM/zf3loDszn8fY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f69cMAAADbAAAADwAAAAAAAAAAAAAAAACYAgAAZHJzL2Rv&#10;d25yZXYueG1sUEsFBgAAAAAEAAQA9QAAAIgDAAAAAA==&#10;" filled="f" stroked="f" strokeweight=".5pt">
                  <v:textbox>
                    <w:txbxContent>
                      <w:p w14:paraId="59B36473"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w</w:t>
                        </w:r>
                        <w:proofErr w:type="spellStart"/>
                        <w:r w:rsidRPr="00CB0278">
                          <w:rPr>
                            <w:rFonts w:ascii="Segoe UI Semibold" w:eastAsia="SimHei" w:hAnsi="Segoe UI Semibold"/>
                            <w:b/>
                            <w:bCs/>
                            <w:i/>
                            <w:iCs/>
                            <w:color w:val="4D4D4D"/>
                            <w:position w:val="-5"/>
                            <w:sz w:val="18"/>
                            <w:szCs w:val="18"/>
                            <w:vertAlign w:val="subscript"/>
                          </w:rPr>
                          <w:t>i,</w:t>
                        </w:r>
                        <w:proofErr w:type="gramEnd"/>
                        <w:r w:rsidRPr="00CB0278">
                          <w:rPr>
                            <w:rFonts w:ascii="Segoe UI Semibold" w:eastAsia="SimHei" w:hAnsi="Segoe UI Semibold"/>
                            <w:b/>
                            <w:bCs/>
                            <w:i/>
                            <w:iCs/>
                            <w:color w:val="4D4D4D"/>
                            <w:position w:val="-5"/>
                            <w:sz w:val="18"/>
                            <w:szCs w:val="18"/>
                            <w:vertAlign w:val="subscript"/>
                          </w:rPr>
                          <w:t>k</w:t>
                        </w:r>
                        <w:proofErr w:type="spellEnd"/>
                      </w:p>
                    </w:txbxContent>
                  </v:textbox>
                </v:shape>
                <v:group id="Group 57" o:spid="_x0000_s1539" style="position:absolute;left:13221;top:12416;width:14862;height:527" coordorigin="10458,5838" coordsize="814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Straight Arrow Connector 58" o:spid="_x0000_s1540" type="#_x0000_t32" style="position:absolute;left:10543;top:5838;width:806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N74AAADbAAAADwAAAGRycy9kb3ducmV2LnhtbERPTYvCMBC9L/gfwgje1tRClqUaRRTR&#10;iwtb9T42Y1tsJqWJWv+9OQgeH+97tuhtI+7U+dqxhsk4AUFcOFNzqeF42Hz/gvAB2WDjmDQ8ycNi&#10;PviaYWbcg//pnodSxBD2GWqoQmgzKX1RkUU/di1x5C6usxgi7EppOnzEcNvINEl+pMWaY0OFLa0q&#10;Kq75zWo45Jb359NaqXQb/kxaqyZpldajYb+cggjUh4/47d4ZDSqOjV/iD5Dz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yf43vgAAANsAAAAPAAAAAAAAAAAAAAAAAKEC&#10;AABkcnMvZG93bnJldi54bWxQSwUGAAAAAAQABAD5AAAAjAMAAAAA&#10;" strokecolor="black [3200]" strokeweight="1pt">
                    <v:stroke endarrow="block" joinstyle="miter"/>
                  </v:shape>
                  <v:shape id="Straight Arrow Connector 59" o:spid="_x0000_s1541" type="#_x0000_t32" style="position:absolute;left:10458;top:6365;width:8058;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kcQAAADbAAAADwAAAGRycy9kb3ducmV2LnhtbESPzWrDMBCE74W+g9hCb7Wc0BTXiRJC&#10;abGP+SvkuFhb2621ciQlcd4+ChRyHGbmG2a2GEwnTuR8a1nBKElBEFdWt1wr2G2/XjIQPiBr7CyT&#10;ggt5WMwfH2aYa3vmNZ02oRYRwj5HBU0IfS6lrxoy6BPbE0fvxzqDIUpXS+3wHOGmk+M0fZMGW44L&#10;Dfb00VD1tzkaBWWRrQ7FcNTL37Kyo+9XWXzupVLPT8NyCiLQEO7h/3apFUze4fYl/g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8uRxAAAANsAAAAPAAAAAAAAAAAA&#10;AAAAAKECAABkcnMvZG93bnJldi54bWxQSwUGAAAAAAQABAD5AAAAkgMAAAAA&#10;" strokecolor="black [3200]" strokeweight="1pt">
                    <v:stroke endarrow="block" joinstyle="miter"/>
                  </v:shape>
                </v:group>
                <v:shape id="Text Box 4" o:spid="_x0000_s1542" type="#_x0000_t202" style="position:absolute;left:31691;top:14529;width:4369;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Np8EA&#10;AADbAAAADwAAAGRycy9kb3ducmV2LnhtbERPTWvCQBC9F/wPywje6kZBKdFNKBWxCCLV0vOQHZNo&#10;djZkpzH213cPhR4f73udD65RPXWh9mxgNk1AERfe1lwa+Dxvn19ABUG22HgmAw8KkGejpzWm1t/5&#10;g/qTlCqGcEjRQCXSplqHoiKHYepb4shdfOdQIuxKbTu8x3DX6HmSLLXDmmNDhS29VVTcTt/OwG5e&#10;72XxOH5t5Dgc9j3+JAd3NWYyHl5XoIQG+Rf/ud+tgWVcH7/EH6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DafBAAAA2wAAAA8AAAAAAAAAAAAAAAAAmAIAAGRycy9kb3du&#10;cmV2LnhtbFBLBQYAAAAABAAEAPUAAACGAwAAAAA=&#10;" filled="f" stroked="f" strokeweight=".5pt">
                  <v:textbox>
                    <w:txbxContent>
                      <w:p w14:paraId="52216ABD" w14:textId="77777777" w:rsidR="00592FFE" w:rsidRPr="00CB0278" w:rsidRDefault="00592FFE" w:rsidP="00706F6E">
                        <w:pPr>
                          <w:pStyle w:val="NormalWeb"/>
                          <w:jc w:val="center"/>
                          <w:rPr>
                            <w:sz w:val="18"/>
                            <w:szCs w:val="18"/>
                          </w:rPr>
                        </w:pPr>
                        <w:proofErr w:type="gramStart"/>
                        <w:r w:rsidRPr="00CB0278">
                          <w:rPr>
                            <w:rFonts w:ascii="Segoe UI Semibold" w:eastAsia="SimHei" w:hAnsi="Segoe UI Semibold"/>
                            <w:b/>
                            <w:bCs/>
                            <w:i/>
                            <w:iCs/>
                            <w:color w:val="4D4D4D"/>
                            <w:sz w:val="18"/>
                            <w:szCs w:val="18"/>
                          </w:rPr>
                          <w:t>w</w:t>
                        </w:r>
                        <w:r w:rsidRPr="00CB0278">
                          <w:rPr>
                            <w:rFonts w:ascii="Segoe UI Semibold" w:eastAsia="SimHei" w:hAnsi="Segoe UI Semibold"/>
                            <w:b/>
                            <w:bCs/>
                            <w:i/>
                            <w:iCs/>
                            <w:color w:val="4D4D4D"/>
                            <w:position w:val="-5"/>
                            <w:sz w:val="18"/>
                            <w:szCs w:val="18"/>
                            <w:vertAlign w:val="subscript"/>
                          </w:rPr>
                          <w:t>j,</w:t>
                        </w:r>
                        <w:proofErr w:type="gramEnd"/>
                        <w:r w:rsidRPr="00CB0278">
                          <w:rPr>
                            <w:rFonts w:ascii="Segoe UI Semibold" w:eastAsia="SimHei" w:hAnsi="Segoe UI Semibold"/>
                            <w:b/>
                            <w:bCs/>
                            <w:i/>
                            <w:iCs/>
                            <w:color w:val="4D4D4D"/>
                            <w:position w:val="-5"/>
                            <w:sz w:val="18"/>
                            <w:szCs w:val="18"/>
                            <w:vertAlign w:val="subscript"/>
                          </w:rPr>
                          <w:t>k-1</w:t>
                        </w:r>
                      </w:p>
                    </w:txbxContent>
                  </v:textbox>
                </v:shape>
                <v:group id="Group 61" o:spid="_x0000_s1543" style="position:absolute;left:30413;top:15940;width:3690;height:458;rotation:90" coordsize="814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0t2cQAAADbAAAA&#10;DwAAAAAAAAAAAAAAAACqAgAAZHJzL2Rvd25yZXYueG1sUEsFBgAAAAAEAAQA+gAAAJsDAAAAAA==&#10;">
                  <v:shape id="Straight Arrow Connector 62" o:spid="_x0000_s1544" type="#_x0000_t32" style="position:absolute;left:85;width:806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0DYMEAAADbAAAADwAAAGRycy9kb3ducmV2LnhtbESPQYvCMBSE78L+h/AWvGm6hYpUY1l2&#10;kd2LglXvz+bZFpuX0sRa/70RBI/DzHzDLLPBNKKnztWWFXxNIxDEhdU1lwoO+/VkDsJ5ZI2NZVJw&#10;JwfZ6mO0xFTbG++oz30pAoRdigoq79tUSldUZNBNbUscvLPtDPogu1LqDm8BbhoZR9FMGqw5LFTY&#10;0k9FxSW/GgX73PDmdPxNkvjPb3VcJ03UJkqNP4fvBQhPg3+HX+1/rWAWw/NL+A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QNgwQAAANsAAAAPAAAAAAAAAAAAAAAA&#10;AKECAABkcnMvZG93bnJldi54bWxQSwUGAAAAAAQABAD5AAAAjwMAAAAA&#10;" strokecolor="black [3200]" strokeweight="1pt">
                    <v:stroke endarrow="block" joinstyle="miter"/>
                  </v:shape>
                  <v:shape id="Straight Arrow Connector 63" o:spid="_x0000_s1545" type="#_x0000_t32" style="position:absolute;top:527;width:8058;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2xsIAAADbAAAADwAAAGRycy9kb3ducmV2LnhtbESPS4vCQBCE74L/YWjBm058IJJ1FJGV&#10;5OgT9thkepOsmZ5sZtT47x1B8FhU1VfUYtWaStyocaVlBaNhBII4s7rkXMHpuB3MQTiPrLGyTAoe&#10;5GC17HYWGGt75z3dDj4XAcIuRgWF93UspcsKMuiGtiYO3q9tDPogm1zqBu8Bbio5jqKZNFhyWCiw&#10;pk1B2eVwNQrSZL77T9qrXv+lmR2dpzL5/pFK9Xvt+guEp9Z/wu92qhXMJvD6En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s2xsIAAADbAAAADwAAAAAAAAAAAAAA&#10;AAChAgAAZHJzL2Rvd25yZXYueG1sUEsFBgAAAAAEAAQA+QAAAJADAAAAAA==&#10;" strokecolor="black [3200]" strokeweight="1pt">
                    <v:stroke endarrow="block" joinstyle="miter"/>
                  </v:shape>
                </v:group>
                <v:shape id="Cloud 65" o:spid="_x0000_s1546" style="position:absolute;left:24052;top:1077;width:15621;height:6833;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56MUA&#10;AADbAAAADwAAAGRycy9kb3ducmV2LnhtbESPT2sCMRTE7wW/Q3hCL0WzCrWyGqUo0kovNv45PzfP&#10;3aWblyVJdfvtTaHQ4zAzv2Hmy8424ko+1I4VjIYZCOLCmZpLBYf9ZjAFESKywcYxKfihAMtF72GO&#10;uXE3/qSrjqVIEA45KqhibHMpQ1GRxTB0LXHyLs5bjEn6UhqPtwS3jRxn2URarDktVNjSqqLiS39b&#10;BU9rfdhtW70avdij/3g7W70pT0o99rvXGYhIXfwP/7XfjYLJM/x+S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znoxQAAANsAAAAPAAAAAAAAAAAAAAAAAJgCAABkcnMv&#10;ZG93bnJldi54bWxQSwUGAAAAAAQABAD1AAAAig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dd [3204]" strokecolor="#6e6e6e [1604]" strokeweight="1pt">
                  <v:stroke joinstyle="miter"/>
                  <v:formulas/>
                  <v:path arrowok="t" o:connecttype="custom" o:connectlocs="169698,414075;78105,401468;250515,552042;210450,558069;595840,618337;571685,590813;1042376,549701;1032722,579898;1234095,363093;1351650,475972;1511404,242874;1459045,285204;1385785,85830;1388533,105824;1051452,62514;1078283,37015;800612,74662;813594,52675;506236,82129;553244,103452;149231,249755;141023,227309" o:connectangles="0,0,0,0,0,0,0,0,0,0,0,0,0,0,0,0,0,0,0,0,0,0" textboxrect="0,0,43200,43200"/>
                  <v:textbox>
                    <w:txbxContent>
                      <w:p w14:paraId="6708C221" w14:textId="77777777" w:rsidR="00592FFE" w:rsidRPr="00432C6E" w:rsidRDefault="00592FFE" w:rsidP="00706F6E">
                        <w:pPr>
                          <w:pStyle w:val="NormalWeb"/>
                          <w:spacing w:line="240" w:lineRule="auto"/>
                          <w:jc w:val="center"/>
                          <w:rPr>
                            <w:rFonts w:ascii="Segoe UI Semibold" w:eastAsia="SimHei" w:hAnsi="Segoe UI Semibold"/>
                            <w:b/>
                            <w:bCs/>
                            <w:color w:val="4D4D4D"/>
                            <w:sz w:val="16"/>
                            <w:szCs w:val="12"/>
                            <w:vertAlign w:val="subscript"/>
                          </w:rPr>
                        </w:pPr>
                        <w:r>
                          <w:rPr>
                            <w:rFonts w:ascii="Segoe UI Semibold" w:eastAsia="SimHei" w:hAnsi="Segoe UI Semibold"/>
                            <w:b/>
                            <w:bCs/>
                            <w:color w:val="4D4D4D"/>
                            <w:sz w:val="16"/>
                            <w:szCs w:val="12"/>
                          </w:rPr>
                          <w:t>Neighborhood</w:t>
                        </w:r>
                        <w:r>
                          <w:rPr>
                            <w:rFonts w:ascii="Segoe UI Semibold" w:eastAsia="SimHei" w:hAnsi="Segoe UI Semibold"/>
                            <w:b/>
                            <w:bCs/>
                            <w:color w:val="4D4D4D"/>
                            <w:sz w:val="16"/>
                            <w:szCs w:val="12"/>
                          </w:rPr>
                          <w:br/>
                        </w:r>
                        <w:r w:rsidRPr="00432C6E">
                          <w:rPr>
                            <w:rFonts w:ascii="Segoe UI Semibold" w:eastAsia="SimHei" w:hAnsi="Segoe UI Semibold"/>
                            <w:b/>
                            <w:bCs/>
                            <w:i/>
                            <w:color w:val="4D4D4D"/>
                            <w:sz w:val="16"/>
                            <w:szCs w:val="12"/>
                          </w:rPr>
                          <w:t>N</w:t>
                        </w:r>
                        <w:r w:rsidRPr="00432C6E">
                          <w:rPr>
                            <w:rFonts w:ascii="Segoe UI Semibold" w:eastAsia="SimHei" w:hAnsi="Segoe UI Semibold"/>
                            <w:b/>
                            <w:bCs/>
                            <w:i/>
                            <w:color w:val="4D4D4D"/>
                            <w:sz w:val="16"/>
                            <w:szCs w:val="12"/>
                            <w:vertAlign w:val="subscript"/>
                          </w:rPr>
                          <w:t>i</w:t>
                        </w:r>
                      </w:p>
                    </w:txbxContent>
                  </v:textbox>
                </v:shape>
                <v:group id="Group 66" o:spid="_x0000_s1547" style="position:absolute;left:30379;top:8959;width:3689;height:527;rotation:90" coordorigin="-1619,1619" coordsize="814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S1rcQAAADbAAAA&#10;DwAAAAAAAAAAAAAAAACqAgAAZHJzL2Rvd25yZXYueG1sUEsFBgAAAAAEAAQA+gAAAJsDAAAAAA==&#10;">
                  <v:shape id="Straight Arrow Connector 74" o:spid="_x0000_s1548" type="#_x0000_t32" style="position:absolute;left:-1533;top:1619;width:80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oUsIAAADbAAAADwAAAGRycy9kb3ducmV2LnhtbESPQYvCMBSE7wv+h/AEb5parEo1iijL&#10;enHBqvdn82yLzUtpstr990ZY2OMwM98wy3VnavGg1lWWFYxHEQji3OqKCwXn0+dwDsJ5ZI21ZVLw&#10;Sw7Wq97HElNtn3ykR+YLESDsUlRQet+kUrq8JINuZBvi4N1sa9AH2RZSt/gMcFPLOIqm0mDFYaHE&#10;hrYl5ffsxyg4ZYYP18suSeIv/63jKqmjJlFq0O82CxCeOv8f/mvvtYLZBN5fw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GoUsIAAADbAAAADwAAAAAAAAAAAAAA&#10;AAChAgAAZHJzL2Rvd25yZXYueG1sUEsFBgAAAAAEAAQA+QAAAJADAAAAAA==&#10;" strokecolor="black [3200]" strokeweight="1pt">
                    <v:stroke endarrow="block" joinstyle="miter"/>
                  </v:shape>
                  <v:shape id="Straight Arrow Connector 75" o:spid="_x0000_s1549" type="#_x0000_t32" style="position:absolute;left:-1619;top:2146;width:8057;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d9MQAAADbAAAADwAAAGRycy9kb3ducmV2LnhtbESPQWvCQBSE7wX/w/KE3pqNUmtIXUWk&#10;JTm22kKPj+wziWbfxt1V47/vFgoeh5n5hlmsBtOJCznfWlYwSVIQxJXVLdcKvnbvTxkIH5A1dpZJ&#10;wY08rJajhwXm2l75ky7bUIsIYZ+jgiaEPpfSVw0Z9IntiaO3t85giNLVUju8Rrjp5DRNX6TBluNC&#10;gz1tGqqO27NRUBbZx6kYznp9KCs7+X6WxduPVOpxPKxfQQQawj383y61gvkM/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530xAAAANsAAAAPAAAAAAAAAAAA&#10;AAAAAKECAABkcnMvZG93bnJldi54bWxQSwUGAAAAAAQABAD5AAAAkgMAAAAA&#10;" strokecolor="black [3200]" strokeweight="1pt">
                    <v:stroke endarrow="block" joinstyle="miter"/>
                  </v:shape>
                </v:group>
                <v:shape id="Text Box 4" o:spid="_x0000_s1550" type="#_x0000_t202" style="position:absolute;left:28926;top:7462;width:3556;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mlcMA&#10;AADbAAAADwAAAGRycy9kb3ducmV2LnhtbESPUWvCQBCE3wX/w7FC3+pFQS3RU6SlWAQRbenzkluT&#10;tLm9kNvG6K/3hIKPw8x8wyxWnatUS00oPRsYDRNQxJm3JecGvj7fn19ABUG2WHkmAxcKsFr2ewtM&#10;rT/zgdqj5CpCOKRooBCpU61DVpDDMPQ1cfROvnEoUTa5tg2eI9xVepwkU+2w5LhQYE2vBWW/xz9n&#10;YDMutzK57L/fZN/tti1ek537MeZp0K3noIQ6eYT/2x/WwGwK9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KmlcMAAADbAAAADwAAAAAAAAAAAAAAAACYAgAAZHJzL2Rv&#10;d25yZXYueG1sUEsFBgAAAAAEAAQA9QAAAIgDAAAAAA==&#10;" filled="f" stroked="f" strokeweight=".5pt">
                  <v:textbox>
                    <w:txbxContent>
                      <w:p w14:paraId="560C544A" w14:textId="77777777" w:rsidR="00592FFE" w:rsidRDefault="00592FFE" w:rsidP="00706F6E">
                        <w:pPr>
                          <w:pStyle w:val="NormalWeb"/>
                          <w:jc w:val="center"/>
                        </w:pPr>
                        <w:proofErr w:type="gramStart"/>
                        <w:r>
                          <w:rPr>
                            <w:rFonts w:ascii="Segoe UI Semibold" w:eastAsia="SimHei" w:hAnsi="Segoe UI Semibold"/>
                            <w:b/>
                            <w:bCs/>
                            <w:i/>
                            <w:iCs/>
                            <w:color w:val="4D4D4D"/>
                            <w:sz w:val="18"/>
                            <w:szCs w:val="18"/>
                          </w:rPr>
                          <w:t>p</w:t>
                        </w:r>
                        <w:proofErr w:type="spellStart"/>
                        <w:r>
                          <w:rPr>
                            <w:rFonts w:ascii="Segoe UI Semibold" w:eastAsia="SimHei" w:hAnsi="Segoe UI Semibold"/>
                            <w:b/>
                            <w:bCs/>
                            <w:i/>
                            <w:iCs/>
                            <w:color w:val="4D4D4D"/>
                            <w:position w:val="-5"/>
                            <w:sz w:val="18"/>
                            <w:szCs w:val="18"/>
                            <w:vertAlign w:val="subscript"/>
                          </w:rPr>
                          <w:t>i,</w:t>
                        </w:r>
                        <w:proofErr w:type="gramEnd"/>
                        <w:r>
                          <w:rPr>
                            <w:rFonts w:ascii="Segoe UI Semibold" w:eastAsia="SimHei" w:hAnsi="Segoe UI Semibold"/>
                            <w:b/>
                            <w:bCs/>
                            <w:i/>
                            <w:iCs/>
                            <w:color w:val="4D4D4D"/>
                            <w:position w:val="-5"/>
                            <w:sz w:val="18"/>
                            <w:szCs w:val="18"/>
                            <w:vertAlign w:val="subscript"/>
                          </w:rPr>
                          <w:t>k</w:t>
                        </w:r>
                        <w:proofErr w:type="spellEnd"/>
                      </w:p>
                    </w:txbxContent>
                  </v:textbox>
                </v:shape>
                <v:shape id="Text Box 4" o:spid="_x0000_s1551" type="#_x0000_t202" style="position:absolute;left:31907;top:7462;width:4153;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DDsQA&#10;AADbAAAADwAAAGRycy9kb3ducmV2LnhtbESPX2vCQBDE3wv9DscW+qYXBatET5GWYhFE/IPPS25N&#10;orm9kNvG2E/fKwh9HGbmN8xs0blKtdSE0rOBQT8BRZx5W3Ju4Hj47E1ABUG2WHkmA3cKsJg/P80w&#10;tf7GO2r3kqsI4ZCigUKkTrUOWUEOQ9/XxNE7+8ahRNnk2jZ4i3BX6WGSvGmHJceFAmt6Lyi77r+d&#10;gdWwXMvovj19yLbbrFv8STbuYszrS7ecghLq5D/8aH9ZA+Mx/H2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Aw7EAAAA2wAAAA8AAAAAAAAAAAAAAAAAmAIAAGRycy9k&#10;b3ducmV2LnhtbFBLBQYAAAAABAAEAPUAAACJAwAAAAA=&#10;" filled="f" stroked="f" strokeweight=".5pt">
                  <v:textbox>
                    <w:txbxContent>
                      <w:p w14:paraId="320A6EBB" w14:textId="77777777" w:rsidR="00592FFE" w:rsidRDefault="00592FFE" w:rsidP="00706F6E">
                        <w:pPr>
                          <w:pStyle w:val="NormalWeb"/>
                          <w:jc w:val="center"/>
                        </w:pPr>
                        <w:proofErr w:type="gramStart"/>
                        <w:r>
                          <w:rPr>
                            <w:rFonts w:ascii="Segoe UI Semibold" w:eastAsia="SimHei" w:hAnsi="Segoe UI Semibold"/>
                            <w:b/>
                            <w:bCs/>
                            <w:i/>
                            <w:iCs/>
                            <w:color w:val="4D4D4D"/>
                            <w:sz w:val="18"/>
                            <w:szCs w:val="18"/>
                          </w:rPr>
                          <w:t>p</w:t>
                        </w:r>
                        <w:r>
                          <w:rPr>
                            <w:rFonts w:ascii="Segoe UI Semibold" w:eastAsia="SimHei" w:hAnsi="Segoe UI Semibold"/>
                            <w:b/>
                            <w:bCs/>
                            <w:i/>
                            <w:iCs/>
                            <w:color w:val="4D4D4D"/>
                            <w:position w:val="-5"/>
                            <w:sz w:val="18"/>
                            <w:szCs w:val="18"/>
                            <w:vertAlign w:val="subscript"/>
                          </w:rPr>
                          <w:t>j,</w:t>
                        </w:r>
                        <w:proofErr w:type="gramEnd"/>
                        <w:r>
                          <w:rPr>
                            <w:rFonts w:ascii="Segoe UI Semibold" w:eastAsia="SimHei" w:hAnsi="Segoe UI Semibold"/>
                            <w:b/>
                            <w:bCs/>
                            <w:i/>
                            <w:iCs/>
                            <w:color w:val="4D4D4D"/>
                            <w:position w:val="-5"/>
                            <w:sz w:val="18"/>
                            <w:szCs w:val="18"/>
                            <w:vertAlign w:val="subscript"/>
                          </w:rPr>
                          <w:t>k-1</w:t>
                        </w:r>
                      </w:p>
                    </w:txbxContent>
                  </v:textbox>
                </v:shape>
                <v:shape id="Text Box 4" o:spid="_x0000_s1552" type="#_x0000_t202" style="position:absolute;left:317;top:20259;width:5874;height:142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3cIA&#10;AADbAAAADwAAAGRycy9kb3ducmV2LnhtbERPy4rCMBTdC/5DuMJsxKYOg49qFBEEQQbGKujy2lzb&#10;YnNTm6idv58sBlweznu+bE0lntS40rKCYRSDIM6sLjlXcDxsBhMQziNrrCyTgl9ysFx0O3NMtH3x&#10;np6pz0UIYZeggsL7OpHSZQUZdJGtiQN3tY1BH2CTS93gK4SbSn7G8UgaLDk0FFjTuqDslj6Mgp/8&#10;/jiN0ulmfE25f/nefflydVbqo9euZiA8tf4t/ndvtYJxGBu+h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7/dwgAAANsAAAAPAAAAAAAAAAAAAAAAAJgCAABkcnMvZG93&#10;bnJldi54bWxQSwUGAAAAAAQABAD1AAAAhwMAAAAA&#10;" filled="f" stroked="f" strokeweight=".5pt">
                  <v:textbox style="layout-flow:vertical;mso-layout-flow-alt:bottom-to-top">
                    <w:txbxContent>
                      <w:p w14:paraId="5546B939" w14:textId="77777777" w:rsidR="00592FFE" w:rsidRPr="00906CC5" w:rsidRDefault="00592FFE" w:rsidP="00706F6E">
                        <w:pPr>
                          <w:pStyle w:val="NormalWeb"/>
                          <w:jc w:val="center"/>
                          <w:rPr>
                            <w:sz w:val="32"/>
                          </w:rPr>
                        </w:pPr>
                        <w:r>
                          <w:rPr>
                            <w:rFonts w:ascii="Segoe UI Semibold" w:eastAsia="SimHei" w:hAnsi="Segoe UI Semibold"/>
                            <w:b/>
                            <w:bCs/>
                            <w:i/>
                            <w:iCs/>
                            <w:color w:val="4D4D4D"/>
                            <w:sz w:val="22"/>
                            <w:szCs w:val="18"/>
                          </w:rPr>
                          <w:t>Dispatchable</w:t>
                        </w:r>
                        <w:r w:rsidRPr="00906CC5">
                          <w:rPr>
                            <w:rFonts w:ascii="Segoe UI Semibold" w:eastAsia="SimHei" w:hAnsi="Segoe UI Semibold"/>
                            <w:b/>
                            <w:bCs/>
                            <w:i/>
                            <w:iCs/>
                            <w:color w:val="4D4D4D"/>
                            <w:sz w:val="22"/>
                            <w:szCs w:val="18"/>
                          </w:rPr>
                          <w:t xml:space="preserve"> Agent </w:t>
                        </w:r>
                        <w:proofErr w:type="spellStart"/>
                        <w:r w:rsidRPr="00906CC5">
                          <w:rPr>
                            <w:rFonts w:ascii="Segoe UI Semibold" w:eastAsia="SimHei" w:hAnsi="Segoe UI Semibold"/>
                            <w:b/>
                            <w:bCs/>
                            <w:i/>
                            <w:iCs/>
                            <w:color w:val="4D4D4D"/>
                            <w:sz w:val="22"/>
                            <w:szCs w:val="18"/>
                          </w:rPr>
                          <w:t>i</w:t>
                        </w:r>
                        <w:proofErr w:type="spellEnd"/>
                      </w:p>
                    </w:txbxContent>
                  </v:textbox>
                </v:shape>
                <v:rect id="Rectangle 79" o:spid="_x0000_s1553" style="position:absolute;left:29268;top:32010;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58EA&#10;AADbAAAADwAAAGRycy9kb3ducmV2LnhtbESPy4rCMBSG94LvEM7A7GyqCy8d0zIIggiz8PIAh+bY&#10;dGxOShNt+/aTAcHlz3/5+LfFYBvxpM7XjhXMkxQEcel0zZWC62U/W4PwAVlj45gUjOShyKeTLWba&#10;9Xyi5zlUIo6wz1CBCaHNpPSlIYs+cS1x9G6usxii7CqpO+zjuG3kIk2X0mLNkWCwpZ2h8n5+2AhB&#10;Oo3zVb+7/5jhWFMz/tJjVOrzY/j+AhFoCO/wq33QClYb+P8Sf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jOfBAAAA2wAAAA8AAAAAAAAAAAAAAAAAmAIAAGRycy9kb3du&#10;cmV2LnhtbFBLBQYAAAAABAAEAPUAAACGAwAAAAA=&#10;" fillcolor="#ddd [3204]" strokecolor="#6e6e6e [1604]" strokeweight="1pt">
                  <v:textbox>
                    <w:txbxContent>
                      <w:p w14:paraId="153CAFE1"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Electrical</w:t>
                        </w:r>
                        <w:r>
                          <w:rPr>
                            <w:rFonts w:ascii="Segoe UI Semibold" w:eastAsia="SimHei" w:hAnsi="Segoe UI Semibold"/>
                            <w:b/>
                            <w:bCs/>
                            <w:color w:val="4D4D4D"/>
                            <w:sz w:val="12"/>
                            <w:szCs w:val="12"/>
                          </w:rPr>
                          <w:br/>
                          <w:t>Connection</w:t>
                        </w:r>
                      </w:p>
                    </w:txbxContent>
                  </v:textbox>
                </v:rect>
                <v:shape id="Text Box 4" o:spid="_x0000_s1554" type="#_x0000_t202" style="position:absolute;left:11324;top:18899;width:6000;height:40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1KsMA&#10;AADbAAAADwAAAGRycy9kb3ducmV2LnhtbESPUWvCQBCE3wv+h2OFvtWLSotETxGlWAQRtfR5ya1J&#10;2txeyG1j7K/3hIKPw8x8w8wWnatUS00oPRsYDhJQxJm3JecGPk/vLxNQQZAtVp7JwJUCLOa9pxmm&#10;1l/4QO1RchUhHFI0UIjUqdYhK8hhGPiaOHpn3ziUKJtc2wYvEe4qPUqSN+2w5LhQYE2rgrKf468z&#10;sBmVW3m97r/Wsu922xb/kp37Nua53y2noIQ6eYT/2x/WwGQM9y/xB+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1KsMAAADbAAAADwAAAAAAAAAAAAAAAACYAgAAZHJzL2Rv&#10;d25yZXYueG1sUEsFBgAAAAAEAAQA9QAAAIgDAAAAAA==&#10;" filled="f" stroked="f" strokeweight=".5pt">
                  <v:textbox>
                    <w:txbxContent>
                      <w:p w14:paraId="5433FAFE" w14:textId="77777777" w:rsidR="00592FFE" w:rsidRPr="00C00D56" w:rsidRDefault="00592FFE" w:rsidP="00706F6E">
                        <w:pPr>
                          <w:pStyle w:val="NormalWeb"/>
                          <w:jc w:val="center"/>
                        </w:pPr>
                        <w:r>
                          <w:rPr>
                            <w:rFonts w:ascii="Segoe UI Semibold" w:eastAsia="SimHei" w:hAnsi="Segoe UI Semibold"/>
                            <w:b/>
                            <w:bCs/>
                            <w:color w:val="4D4D4D"/>
                            <w:sz w:val="12"/>
                            <w:szCs w:val="12"/>
                          </w:rPr>
                          <w:t xml:space="preserve">(Update </w:t>
                        </w:r>
                        <w:r>
                          <w:rPr>
                            <w:rFonts w:ascii="Segoe UI Semibold" w:eastAsia="SimHei" w:hAnsi="Segoe UI Semibold"/>
                            <w:b/>
                            <w:bCs/>
                            <w:i/>
                            <w:color w:val="4D4D4D"/>
                            <w:sz w:val="12"/>
                            <w:szCs w:val="12"/>
                          </w:rPr>
                          <w:t>P</w:t>
                        </w:r>
                        <w:r>
                          <w:rPr>
                            <w:rFonts w:ascii="Segoe UI Semibold" w:eastAsia="SimHei" w:hAnsi="Segoe UI Semibold"/>
                            <w:b/>
                            <w:bCs/>
                            <w:i/>
                            <w:color w:val="4D4D4D"/>
                            <w:sz w:val="12"/>
                            <w:szCs w:val="12"/>
                            <w:vertAlign w:val="subscript"/>
                          </w:rPr>
                          <w:t>N</w:t>
                        </w:r>
                        <w:r>
                          <w:rPr>
                            <w:rFonts w:ascii="Segoe UI Semibold" w:eastAsia="SimHei" w:hAnsi="Segoe UI Semibold"/>
                            <w:b/>
                            <w:bCs/>
                            <w:color w:val="4D4D4D"/>
                            <w:sz w:val="12"/>
                            <w:szCs w:val="12"/>
                          </w:rPr>
                          <w:t>)</w:t>
                        </w:r>
                      </w:p>
                    </w:txbxContent>
                  </v:textbox>
                </v:shape>
                <v:shape id="Text Box 4" o:spid="_x0000_s1555" type="#_x0000_t202" style="position:absolute;left:2884;top:21202;width:7429;height:30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tXsMA&#10;AADbAAAADwAAAGRycy9kb3ducmV2LnhtbESPUWvCQBCE3wv+h2OFvtWLYotETxGlWAQRtfR5ya1J&#10;2txeyG1j7K/3hIKPw8x8w8wWnatUS00oPRsYDhJQxJm3JecGPk/vLxNQQZAtVp7JwJUCLOa9pxmm&#10;1l/4QO1RchUhHFI0UIjUqdYhK8hhGPiaOHpn3ziUKJtc2wYvEe4qPUqSN+2w5LhQYE2rgrKf468z&#10;sBmVW3m97r/Wsu922xb/kp37Nua53y2noIQ6eYT/2x/WwGQM9y/xB+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tXsMAAADbAAAADwAAAAAAAAAAAAAAAACYAgAAZHJzL2Rv&#10;d25yZXYueG1sUEsFBgAAAAAEAAQA9QAAAIgDAAAAAA==&#10;" filled="f" stroked="f" strokeweight=".5pt">
                  <v:textbox>
                    <w:txbxContent>
                      <w:p w14:paraId="6930BB36" w14:textId="77777777" w:rsidR="00592FFE" w:rsidRPr="00906CC5" w:rsidRDefault="00592FFE" w:rsidP="00706F6E">
                        <w:pPr>
                          <w:pStyle w:val="NormalWeb"/>
                          <w:jc w:val="center"/>
                        </w:pPr>
                        <w:r w:rsidRPr="00906CC5">
                          <w:rPr>
                            <w:rFonts w:ascii="Segoe UI Semibold" w:eastAsia="SimHei" w:hAnsi="Segoe UI Semibold"/>
                            <w:b/>
                            <w:bCs/>
                            <w:iCs/>
                            <w:color w:val="4D4D4D"/>
                            <w:sz w:val="18"/>
                            <w:szCs w:val="18"/>
                          </w:rPr>
                          <w:t>MAS Layer</w:t>
                        </w:r>
                      </w:p>
                    </w:txbxContent>
                  </v:textbox>
                </v:shape>
                <v:shape id="Text Box 4" o:spid="_x0000_s1556" type="#_x0000_t202" style="position:absolute;left:2884;top:28272;width:8985;height:30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IxcMA&#10;AADbAAAADwAAAGRycy9kb3ducmV2LnhtbESPUWvCQBCE3wv+h2OFvtWLgkWip4giLYJIVXxecmsS&#10;ze2F3DbG/vpeoeDjMDPfMLNF5yrVUhNKzwaGgwQUceZtybmB03HzNgEVBNli5ZkMPCjAYt57mWFq&#10;/Z2/qD1IriKEQ4oGCpE61TpkBTkMA18TR+/iG4cSZZNr2+A9wl2lR0nyrh2WHBcKrGlVUHY7fDsD&#10;H6NyK+PH/ryWfbfbtviT7NzVmNd+t5yCEurkGf5vf1oDkzH8fYk/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VIxcMAAADbAAAADwAAAAAAAAAAAAAAAACYAgAAZHJzL2Rv&#10;d25yZXYueG1sUEsFBgAAAAAEAAQA9QAAAIgDAAAAAA==&#10;" filled="f" stroked="f" strokeweight=".5pt">
                  <v:textbox>
                    <w:txbxContent>
                      <w:p w14:paraId="0D8AF7C3" w14:textId="77777777" w:rsidR="00592FFE" w:rsidRDefault="00592FFE" w:rsidP="00706F6E">
                        <w:pPr>
                          <w:pStyle w:val="NormalWeb"/>
                          <w:jc w:val="center"/>
                        </w:pPr>
                        <w:r>
                          <w:rPr>
                            <w:rFonts w:ascii="Segoe UI Semibold" w:eastAsia="SimHei" w:hAnsi="Segoe UI Semibold"/>
                            <w:b/>
                            <w:bCs/>
                            <w:color w:val="4D4D4D"/>
                            <w:sz w:val="18"/>
                            <w:szCs w:val="18"/>
                          </w:rPr>
                          <w:t>Primary Layer</w:t>
                        </w:r>
                      </w:p>
                    </w:txbxContent>
                  </v:textbox>
                </v:shape>
                <v:rect id="Rectangle 86" o:spid="_x0000_s1557" style="position:absolute;left:7182;top:24915;width:843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osr0A&#10;AADbAAAADwAAAGRycy9kb3ducmV2LnhtbESPywrCMBBF94L/EEZwp6kuVKpRRBBEcOHjA4ZmbKrN&#10;pDTRtn9vBMHl5T4Od7VpbSneVPvCsYLJOAFBnDldcK7gdt2PFiB8QNZYOiYFHXnYrPu9FabaNXym&#10;9yXkIo6wT1GBCaFKpfSZIYt+7Cri6N1dbTFEWedS19jEcVvKaZLMpMWCI8FgRTtD2fPyshGCdO4m&#10;82b3PJn2WFDZPejVKTUctNsliEBt+Id/7YNWsJjB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Vosr0AAADbAAAADwAAAAAAAAAAAAAAAACYAgAAZHJzL2Rvd25yZXYu&#10;eG1sUEsFBgAAAAAEAAQA9QAAAIIDAAAAAA==&#10;" fillcolor="#ddd [3204]" strokecolor="#6e6e6e [1604]" strokeweight="1pt">
                  <v:textbox>
                    <w:txbxContent>
                      <w:p w14:paraId="274FB1F5" w14:textId="77777777" w:rsidR="00592FFE" w:rsidRDefault="00592FFE" w:rsidP="00706F6E">
                        <w:pPr>
                          <w:pStyle w:val="NormalWeb"/>
                          <w:spacing w:line="240" w:lineRule="auto"/>
                          <w:jc w:val="center"/>
                        </w:pPr>
                        <w:r>
                          <w:rPr>
                            <w:rFonts w:ascii="Segoe UI Semibold" w:eastAsia="SimHei" w:hAnsi="Segoe UI Semibold"/>
                            <w:b/>
                            <w:bCs/>
                            <w:color w:val="4D4D4D"/>
                            <w:sz w:val="12"/>
                            <w:szCs w:val="12"/>
                          </w:rPr>
                          <w:t>Protection / Islanding Logic</w:t>
                        </w:r>
                      </w:p>
                    </w:txbxContent>
                  </v:textbox>
                </v:rect>
                <v:shape id="Straight Arrow Connector 171" o:spid="_x0000_s1558" type="#_x0000_t32" style="position:absolute;left:12420;top:19567;width:4109;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8vsEAAADcAAAADwAAAGRycy9kb3ducmV2LnhtbERPTWuDQBC9F/oflgnk1qwKtsFkldAQ&#10;mksL1fY+cScqcWfF3Rrz77OFQm/zeJ+zLWbTi4lG11lWEK8iEMS11R03Cr6qw9MahPPIGnvLpOBG&#10;Dor88WGLmbZX/qSp9I0IIewyVNB6P2RSurolg25lB+LAne1o0Ac4NlKPeA3hppdJFD1Lgx2HhhYH&#10;em2pvpQ/RkFVGn4/fe/TNHnzHzrp0j4aUqWWi3m3AeFp9v/iP/dRh/kvMfw+Ey6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IXy+wQAAANwAAAAPAAAAAAAAAAAAAAAA&#10;AKECAABkcnMvZG93bnJldi54bWxQSwUGAAAAAAQABAD5AAAAjwMAAAAA&#10;" strokecolor="black [3200]" strokeweight="1pt">
                  <v:stroke endarrow="block" joinstyle="miter"/>
                </v:shape>
                <v:rect id="Rectangle 173" o:spid="_x0000_s1559" style="position:absolute;left:29265;top:24915;width:8426;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yCcMA&#10;AADcAAAADwAAAGRycy9kb3ducmV2LnhtbESP0WrCQBBF3wv+wzKCb3VjC7XErCKCUAo+JPoBQ3aa&#10;jcnOhuxqkr93hYJvM9w799zJdqNtxZ16XztWsFomIIhLp2uuFFzOx/dvED4ga2wdk4KJPOy2s7cM&#10;U+0GzulehErEEPYpKjAhdKmUvjRk0S9dRxy1P9dbDHHtK6l7HGK4beVHknxJizVHgsGODobKprjZ&#10;CEHKp9V6ODQnM/7W1E5Xuk1KLebjfgMi0Bhe5v/rHx3rrz/h+Uyc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qyCcMAAADcAAAADwAAAAAAAAAAAAAAAACYAgAAZHJzL2Rv&#10;d25yZXYueG1sUEsFBgAAAAAEAAQA9QAAAIgDAAAAAA==&#10;" fillcolor="#ddd [3204]" strokecolor="#6e6e6e [1604]" strokeweight="1pt">
                  <v:textbox>
                    <w:txbxContent>
                      <w:p w14:paraId="376ACDBC" w14:textId="77777777" w:rsidR="00592FFE" w:rsidRDefault="00592FFE" w:rsidP="00124994">
                        <w:pPr>
                          <w:pStyle w:val="NormalWeb"/>
                          <w:spacing w:line="240" w:lineRule="auto"/>
                          <w:jc w:val="center"/>
                        </w:pPr>
                        <w:r>
                          <w:rPr>
                            <w:rFonts w:ascii="Segoe UI Semibold" w:eastAsia="SimHei" w:hAnsi="Segoe UI Semibold"/>
                            <w:b/>
                            <w:bCs/>
                            <w:color w:val="4D4D4D"/>
                            <w:sz w:val="12"/>
                            <w:szCs w:val="12"/>
                          </w:rPr>
                          <w:t xml:space="preserve">Droop </w:t>
                        </w:r>
                        <w:r w:rsidRPr="00124994">
                          <w:rPr>
                            <w:rFonts w:ascii="Segoe UI Semibold" w:eastAsia="SimHei" w:hAnsi="Segoe UI Semibold"/>
                            <w:b/>
                            <w:bCs/>
                            <w:color w:val="4D4D4D"/>
                            <w:sz w:val="12"/>
                            <w:szCs w:val="12"/>
                          </w:rPr>
                          <w:t>Control</w:t>
                        </w:r>
                      </w:p>
                    </w:txbxContent>
                  </v:textbox>
                </v:rect>
                <v:shape id="Text Box 4" o:spid="_x0000_s1560" type="#_x0000_t202" style="position:absolute;left:24956;top:20824;width:4979;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IhcIA&#10;AADcAAAADwAAAGRycy9kb3ducmV2LnhtbERP22rCQBB9L/QflhF8qxulF4muUlpKiyBSFZ+H7JhE&#10;s7MhO8bYr3cFoW9zONeZzjtXqZaaUHo2MBwkoIgzb0vODWw3X09jUEGQLVaeycCFAsxnjw9TTK0/&#10;8y+1a8lVDOGQooFCpE61DllBDsPA18SR2/vGoUTY5No2eI7hrtKjJHnVDkuODQXW9FFQdlyfnIHv&#10;UbmQl8tq9ymrbrlo8S9ZuoMx/V73PgEl1Mm/+O7+sXH+2zPcnokX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0iFwgAAANwAAAAPAAAAAAAAAAAAAAAAAJgCAABkcnMvZG93&#10;bnJldi54bWxQSwUGAAAAAAQABAD1AAAAhwMAAAAA&#10;" filled="f" stroked="f" strokeweight=".5pt">
                  <v:textbox>
                    <w:txbxContent>
                      <w:p w14:paraId="176374F3" w14:textId="77777777" w:rsidR="00592FFE" w:rsidRPr="0057665F" w:rsidRDefault="00592FFE" w:rsidP="00706F6E">
                        <w:pPr>
                          <w:pStyle w:val="NormalWeb"/>
                          <w:jc w:val="center"/>
                        </w:pPr>
                        <w:proofErr w:type="gramStart"/>
                        <w:r>
                          <w:rPr>
                            <w:rFonts w:ascii="Segoe UI Semibold" w:eastAsia="SimHei" w:hAnsi="Segoe UI Semibold"/>
                            <w:b/>
                            <w:bCs/>
                            <w:i/>
                            <w:iCs/>
                            <w:color w:val="4D4D4D"/>
                            <w:sz w:val="18"/>
                            <w:szCs w:val="18"/>
                          </w:rPr>
                          <w:t>w</w:t>
                        </w:r>
                        <w:proofErr w:type="spellStart"/>
                        <w:r>
                          <w:rPr>
                            <w:rFonts w:ascii="Segoe UI Semibold" w:eastAsia="SimHei" w:hAnsi="Segoe UI Semibold"/>
                            <w:b/>
                            <w:bCs/>
                            <w:i/>
                            <w:iCs/>
                            <w:color w:val="4D4D4D"/>
                            <w:position w:val="-5"/>
                            <w:sz w:val="18"/>
                            <w:szCs w:val="18"/>
                            <w:vertAlign w:val="subscript"/>
                          </w:rPr>
                          <w:t>i,</w:t>
                        </w:r>
                        <w:proofErr w:type="gramEnd"/>
                        <w:r>
                          <w:rPr>
                            <w:rFonts w:ascii="Segoe UI Semibold" w:eastAsia="SimHei" w:hAnsi="Segoe UI Semibold"/>
                            <w:b/>
                            <w:bCs/>
                            <w:i/>
                            <w:iCs/>
                            <w:color w:val="4D4D4D"/>
                            <w:position w:val="-5"/>
                            <w:sz w:val="18"/>
                            <w:szCs w:val="18"/>
                            <w:vertAlign w:val="subscript"/>
                          </w:rPr>
                          <w:t>k</w:t>
                        </w:r>
                        <w:proofErr w:type="spellEnd"/>
                        <w:r>
                          <w:rPr>
                            <w:rFonts w:ascii="Segoe UI Semibold" w:eastAsia="SimHei" w:hAnsi="Segoe UI Semibold"/>
                            <w:b/>
                            <w:bCs/>
                            <w:i/>
                            <w:iCs/>
                            <w:color w:val="4D4D4D"/>
                            <w:position w:val="-5"/>
                            <w:sz w:val="18"/>
                            <w:szCs w:val="18"/>
                          </w:rPr>
                          <w:t>[</w:t>
                        </w:r>
                        <w:proofErr w:type="spellStart"/>
                        <w:r>
                          <w:rPr>
                            <w:rFonts w:ascii="Segoe UI Semibold" w:eastAsia="SimHei" w:hAnsi="Segoe UI Semibold"/>
                            <w:b/>
                            <w:bCs/>
                            <w:i/>
                            <w:iCs/>
                            <w:color w:val="4D4D4D"/>
                            <w:position w:val="-5"/>
                            <w:sz w:val="18"/>
                            <w:szCs w:val="18"/>
                          </w:rPr>
                          <w:t>i</w:t>
                        </w:r>
                        <w:proofErr w:type="spellEnd"/>
                        <w:r>
                          <w:rPr>
                            <w:rFonts w:ascii="Segoe UI Semibold" w:eastAsia="SimHei" w:hAnsi="Segoe UI Semibold"/>
                            <w:b/>
                            <w:bCs/>
                            <w:i/>
                            <w:iCs/>
                            <w:color w:val="4D4D4D"/>
                            <w:position w:val="-5"/>
                            <w:sz w:val="18"/>
                            <w:szCs w:val="18"/>
                          </w:rPr>
                          <w:t>]</w:t>
                        </w:r>
                      </w:p>
                    </w:txbxContent>
                  </v:textbox>
                </v:shape>
                <v:shape id="Elbow Connector 176" o:spid="_x0000_s1561" type="#_x0000_t33" style="position:absolute;left:17582;top:21919;width:5501;height:178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4DMUAAADcAAAADwAAAGRycy9kb3ducmV2LnhtbERPTWsCMRC9C/0PYQq9iGZV0Lo1ShFa&#10;RLHQ1YPH6Wa6u7iZbDdRY3+9KRS8zeN9zmwRTC3O1LrKsoJBPwFBnFtdcaFgv3vrPYNwHlljbZkU&#10;XMnBYv7QmWGq7YU/6Zz5QsQQdikqKL1vUildXpJB17cNceS+bWvQR9gWUrd4ieGmlsMkGUuDFceG&#10;EhtalpQfs5NRsBkd6i890T/bj9/he3c9DUe3C0o9PYbXFxCegr+L/90rHedPxvD3TLx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x4DMUAAADcAAAADwAAAAAAAAAA&#10;AAAAAAChAgAAZHJzL2Rvd25yZXYueG1sUEsFBgAAAAAEAAQA+QAAAJMDAAAAAA==&#10;" strokecolor="black [3213]" strokeweight="1pt">
                  <v:stroke startarrow="block" endarrow="block"/>
                </v:shape>
                <v:rect id="Rectangle 177" o:spid="_x0000_s1562" style="position:absolute;left:16529;top:24897;width:922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gtcQA&#10;AADcAAAADwAAAGRycy9kb3ducmV2LnhtbERPTWvCQBC9C/0PyxS81U1FaomuUgVFD7Y09WBuY3aa&#10;Dc3Ohuwa03/vFgre5vE+Z77sbS06an3lWMHzKAFBXDhdcang+LV5egXhA7LG2jEp+CUPy8XDYI6p&#10;dlf+pC4LpYgh7FNUYEJoUil9YciiH7mGOHLfrrUYImxLqVu8xnBby3GSvEiLFccGgw2tDRU/2cUq&#10;yDdme5hQvj9Vq/x80a7L+vcPpYaP/dsMRKA+3MX/7p2O86dT+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oLXEAAAA3AAAAA8AAAAAAAAAAAAAAAAAmAIAAGRycy9k&#10;b3ducmV2LnhtbFBLBQYAAAAABAAEAPUAAACJAwAAAAA=&#10;" fillcolor="gray [3207]" strokecolor="#3f3f3f [1607]" strokeweight="1pt">
                  <v:textbox>
                    <w:txbxContent>
                      <w:p w14:paraId="5D8A44F9" w14:textId="77777777" w:rsidR="00592FFE" w:rsidRDefault="00592FFE" w:rsidP="00124994">
                        <w:pPr>
                          <w:pStyle w:val="NormalWeb"/>
                          <w:spacing w:line="240" w:lineRule="auto"/>
                          <w:jc w:val="center"/>
                          <w:rPr>
                            <w:rFonts w:ascii="Segoe UI Semibold" w:eastAsia="SimHei" w:hAnsi="Segoe UI Semibold"/>
                            <w:b/>
                            <w:bCs/>
                            <w:color w:val="FFFFFF" w:themeColor="background1"/>
                            <w:sz w:val="12"/>
                            <w:szCs w:val="12"/>
                          </w:rPr>
                        </w:pPr>
                        <w:r w:rsidRPr="00481844">
                          <w:rPr>
                            <w:rFonts w:ascii="Segoe UI Semibold" w:eastAsia="SimHei" w:hAnsi="Segoe UI Semibold"/>
                            <w:b/>
                            <w:bCs/>
                            <w:color w:val="FFFFFF" w:themeColor="background1"/>
                            <w:sz w:val="12"/>
                            <w:szCs w:val="12"/>
                          </w:rPr>
                          <w:t>NL Frequency</w:t>
                        </w:r>
                      </w:p>
                      <w:p w14:paraId="1C84F53A" w14:textId="77777777" w:rsidR="00592FFE" w:rsidRPr="00481844" w:rsidRDefault="00592FFE" w:rsidP="00124994">
                        <w:pPr>
                          <w:pStyle w:val="NormalWeb"/>
                          <w:spacing w:line="240" w:lineRule="auto"/>
                          <w:jc w:val="center"/>
                          <w:rPr>
                            <w:i/>
                            <w:color w:val="FFFFFF" w:themeColor="background1"/>
                          </w:rPr>
                        </w:pPr>
                        <w:r w:rsidRPr="00481844">
                          <w:rPr>
                            <w:rFonts w:ascii="Segoe UI Semibold" w:eastAsia="SimHei" w:hAnsi="Segoe UI Semibold"/>
                            <w:b/>
                            <w:bCs/>
                            <w:i/>
                            <w:color w:val="FFFFFF" w:themeColor="background1"/>
                            <w:sz w:val="12"/>
                            <w:szCs w:val="12"/>
                          </w:rPr>
                          <w:t xml:space="preserve"> </w:t>
                        </w:r>
                        <w:proofErr w:type="spellStart"/>
                        <w:proofErr w:type="gramStart"/>
                        <w:r w:rsidRPr="00481844">
                          <w:rPr>
                            <w:rFonts w:ascii="Segoe UI Semibold" w:eastAsia="SimHei" w:hAnsi="Segoe UI Semibold"/>
                            <w:b/>
                            <w:bCs/>
                            <w:i/>
                            <w:color w:val="FFFFFF" w:themeColor="background1"/>
                            <w:sz w:val="12"/>
                            <w:szCs w:val="12"/>
                          </w:rPr>
                          <w:t>f</w:t>
                        </w:r>
                        <w:r w:rsidRPr="00481844">
                          <w:rPr>
                            <w:rFonts w:ascii="Segoe UI Semibold" w:eastAsia="SimHei" w:hAnsi="Segoe UI Semibold"/>
                            <w:b/>
                            <w:bCs/>
                            <w:i/>
                            <w:color w:val="FFFFFF" w:themeColor="background1"/>
                            <w:sz w:val="12"/>
                            <w:szCs w:val="12"/>
                            <w:vertAlign w:val="subscript"/>
                          </w:rPr>
                          <w:t>NL</w:t>
                        </w:r>
                        <w:proofErr w:type="spellEnd"/>
                        <w:proofErr w:type="gramEnd"/>
                        <w:r w:rsidRPr="00481844">
                          <w:rPr>
                            <w:rFonts w:ascii="Segoe UI Semibold" w:eastAsia="SimHei" w:hAnsi="Segoe UI Semibold"/>
                            <w:b/>
                            <w:bCs/>
                            <w:i/>
                            <w:color w:val="FFFFFF" w:themeColor="background1"/>
                            <w:sz w:val="12"/>
                            <w:szCs w:val="12"/>
                          </w:rPr>
                          <w:t xml:space="preserve"> =</w:t>
                        </w:r>
                        <w:r>
                          <w:rPr>
                            <w:rFonts w:ascii="Segoe UI Semibold" w:eastAsia="SimHei" w:hAnsi="Segoe UI Semibold"/>
                            <w:b/>
                            <w:bCs/>
                            <w:i/>
                            <w:color w:val="FFFFFF" w:themeColor="background1"/>
                            <w:sz w:val="12"/>
                            <w:szCs w:val="12"/>
                          </w:rPr>
                          <w:t xml:space="preserve"> </w:t>
                        </w:r>
                        <w:r w:rsidRPr="00481844">
                          <w:rPr>
                            <w:rFonts w:ascii="Segoe UI Semibold" w:eastAsia="SimHei" w:hAnsi="Segoe UI Semibold"/>
                            <w:b/>
                            <w:bCs/>
                            <w:i/>
                            <w:color w:val="FFFFFF" w:themeColor="background1"/>
                            <w:sz w:val="12"/>
                            <w:szCs w:val="12"/>
                          </w:rPr>
                          <w:t>-</w:t>
                        </w:r>
                        <w:proofErr w:type="spellStart"/>
                        <w:r w:rsidRPr="00481844">
                          <w:rPr>
                            <w:rFonts w:ascii="Segoe UI Semibold" w:eastAsia="SimHei" w:hAnsi="Segoe UI Semibold"/>
                            <w:b/>
                            <w:bCs/>
                            <w:i/>
                            <w:color w:val="FFFFFF" w:themeColor="background1"/>
                            <w:sz w:val="12"/>
                            <w:szCs w:val="12"/>
                          </w:rPr>
                          <w:t>w</w:t>
                        </w:r>
                        <w:r w:rsidRPr="00481844">
                          <w:rPr>
                            <w:rFonts w:ascii="Segoe UI Semibold" w:eastAsia="SimHei" w:hAnsi="Segoe UI Semibold"/>
                            <w:b/>
                            <w:bCs/>
                            <w:i/>
                            <w:color w:val="FFFFFF" w:themeColor="background1"/>
                            <w:sz w:val="12"/>
                            <w:szCs w:val="12"/>
                            <w:vertAlign w:val="subscript"/>
                          </w:rPr>
                          <w:t>i,k</w:t>
                        </w:r>
                        <w:proofErr w:type="spellEnd"/>
                        <w:r w:rsidRPr="00481844">
                          <w:rPr>
                            <w:rFonts w:ascii="Segoe UI Semibold" w:eastAsia="SimHei" w:hAnsi="Segoe UI Semibold"/>
                            <w:b/>
                            <w:bCs/>
                            <w:i/>
                            <w:color w:val="FFFFFF" w:themeColor="background1"/>
                            <w:sz w:val="12"/>
                            <w:szCs w:val="12"/>
                          </w:rPr>
                          <w:t>[</w:t>
                        </w:r>
                        <w:proofErr w:type="spellStart"/>
                        <w:r w:rsidRPr="00481844">
                          <w:rPr>
                            <w:rFonts w:ascii="Segoe UI Semibold" w:eastAsia="SimHei" w:hAnsi="Segoe UI Semibold"/>
                            <w:b/>
                            <w:bCs/>
                            <w:i/>
                            <w:color w:val="FFFFFF" w:themeColor="background1"/>
                            <w:sz w:val="12"/>
                            <w:szCs w:val="12"/>
                          </w:rPr>
                          <w:t>i</w:t>
                        </w:r>
                        <w:proofErr w:type="spellEnd"/>
                        <w:r w:rsidRPr="00481844">
                          <w:rPr>
                            <w:rFonts w:ascii="Segoe UI Semibold" w:eastAsia="SimHei" w:hAnsi="Segoe UI Semibold"/>
                            <w:b/>
                            <w:bCs/>
                            <w:i/>
                            <w:color w:val="FFFFFF" w:themeColor="background1"/>
                            <w:sz w:val="12"/>
                            <w:szCs w:val="12"/>
                          </w:rPr>
                          <w:t xml:space="preserve">]*R + </w:t>
                        </w:r>
                        <w:proofErr w:type="spellStart"/>
                        <w:r w:rsidRPr="00481844">
                          <w:rPr>
                            <w:rFonts w:ascii="Segoe UI Semibold" w:eastAsia="SimHei" w:hAnsi="Segoe UI Semibold"/>
                            <w:b/>
                            <w:bCs/>
                            <w:i/>
                            <w:color w:val="FFFFFF" w:themeColor="background1"/>
                            <w:sz w:val="12"/>
                            <w:szCs w:val="12"/>
                          </w:rPr>
                          <w:t>f</w:t>
                        </w:r>
                        <w:r w:rsidRPr="00481844">
                          <w:rPr>
                            <w:rFonts w:ascii="Segoe UI Semibold" w:eastAsia="SimHei" w:hAnsi="Segoe UI Semibold"/>
                            <w:b/>
                            <w:bCs/>
                            <w:i/>
                            <w:color w:val="FFFFFF" w:themeColor="background1"/>
                            <w:sz w:val="12"/>
                            <w:szCs w:val="12"/>
                            <w:vertAlign w:val="subscript"/>
                          </w:rPr>
                          <w:t>sys</w:t>
                        </w:r>
                        <w:proofErr w:type="spellEnd"/>
                        <w:r w:rsidRPr="00481844">
                          <w:rPr>
                            <w:rFonts w:ascii="Segoe UI Semibold" w:eastAsia="SimHei" w:hAnsi="Segoe UI Semibold"/>
                            <w:b/>
                            <w:bCs/>
                            <w:i/>
                            <w:color w:val="FFFFFF" w:themeColor="background1"/>
                            <w:sz w:val="12"/>
                            <w:szCs w:val="12"/>
                          </w:rPr>
                          <w:t xml:space="preserve">  </w:t>
                        </w:r>
                      </w:p>
                    </w:txbxContent>
                  </v:textbox>
                </v:rect>
                <v:shape id="Elbow Connector 178" o:spid="_x0000_s1563" type="#_x0000_t34" style="position:absolute;left:24874;top:17471;width:3695;height:111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FeMQAAADcAAAADwAAAGRycy9kb3ducmV2LnhtbESPT2/CMAzF75P4DpGRdhspHAB1BLTB&#10;JiZ24s9hR6sxbUXjVEkGLZ9+PiDtZus9v/fzYtW5Rl0pxNqzgfEoA0VceFtzaeB0/HyZg4oJ2WLj&#10;mQz0FGG1HDwtMLf+xnu6HlKpJIRjjgaqlNpc61hU5DCOfEss2tkHh0nWUGob8CbhrtGTLJtqhzVL&#10;Q4UtrSsqLodfZ+Bjv9nZWR/7jObb6TtxwPvPtzHPw+7tFVSiLv2bH9dfVvBnQivPyAR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oV4xAAAANwAAAAPAAAAAAAAAAAA&#10;AAAAAKECAABkcnMvZG93bnJldi54bWxQSwUGAAAAAAQABAD5AAAAkgMAAAAA&#10;" strokecolor="black [3213]" strokeweight="1pt">
                  <v:stroke endarrow="block"/>
                </v:shape>
                <v:shape id="Straight Arrow Connector 179" o:spid="_x0000_s1564" type="#_x0000_t32" style="position:absolute;left:25758;top:26491;width:3507;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9jGMMAAADcAAAADwAAAGRycy9kb3ducmV2LnhtbERPS2sCMRC+F/ofwgheimYr1LWrUYog&#10;1FOpD+xx2Iybxc1km8R1+++bQsHbfHzPWax624iOfKgdK3geZyCIS6drrhQc9pvRDESIyBobx6Tg&#10;hwKslo8PCyy0u/EndbtYiRTCoUAFJsa2kDKUhiyGsWuJE3d23mJM0FdSe7ylcNvISZZNpcWaU4PB&#10;ltaGysvuahXIfOuu3Xd8yY8fh6/pk/H2tM2VGg76tzmISH28i//d7zrNz1/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xjDAAAA3AAAAA8AAAAAAAAAAAAA&#10;AAAAoQIAAGRycy9kb3ducmV2LnhtbFBLBQYAAAAABAAEAPkAAACRAwAAAAA=&#10;" strokecolor="black [3200]" strokeweight="1pt">
                  <v:stroke endarrow="block" joinstyle="miter"/>
                </v:shape>
                <v:shape id="Text Box 4" o:spid="_x0000_s1565" type="#_x0000_t202" style="position:absolute;left:25539;top:24243;width:3448;height:3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ocUA&#10;AADcAAAADwAAAGRycy9kb3ducmV2LnhtbESPQWvCQBCF7wX/wzKCt7pRsEjqKqVSWgSRaul5yE6T&#10;tNnZkJ3G2F/vHITeZnhv3vtmtRlCY3rqUh3ZwWyagSEuoq+5dPBxerlfgkmC7LGJTA4ulGCzHt2t&#10;MPfxzO/UH6U0GsIpRweVSJtbm4qKAqZpbIlV+4pdQNG1K63v8KzhobHzLHuwAWvWhgpbeq6o+Dn+&#10;Bgev83oni8vhcyuHYb/r8S/bh2/nJuPh6RGM0CD/5tv1m1f8peLrMzq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T6hxQAAANwAAAAPAAAAAAAAAAAAAAAAAJgCAABkcnMv&#10;ZG93bnJldi54bWxQSwUGAAAAAAQABAD1AAAAigMAAAAA&#10;" filled="f" stroked="f" strokeweight=".5pt">
                  <v:textbox>
                    <w:txbxContent>
                      <w:p w14:paraId="33C073B5" w14:textId="77777777" w:rsidR="00592FFE" w:rsidRPr="00202434" w:rsidRDefault="00592FFE" w:rsidP="00706F6E">
                        <w:pPr>
                          <w:pStyle w:val="NormalWeb"/>
                          <w:jc w:val="center"/>
                          <w:rPr>
                            <w:vertAlign w:val="subscript"/>
                          </w:rPr>
                        </w:pPr>
                        <w:proofErr w:type="spellStart"/>
                        <w:proofErr w:type="gramStart"/>
                        <w:r>
                          <w:rPr>
                            <w:rFonts w:ascii="Segoe UI Semibold" w:eastAsia="SimHei" w:hAnsi="Segoe UI Semibold"/>
                            <w:b/>
                            <w:bCs/>
                            <w:i/>
                            <w:iCs/>
                            <w:color w:val="4D4D4D"/>
                            <w:sz w:val="18"/>
                            <w:szCs w:val="18"/>
                          </w:rPr>
                          <w:t>f</w:t>
                        </w:r>
                        <w:r>
                          <w:rPr>
                            <w:rFonts w:ascii="Segoe UI Semibold" w:eastAsia="SimHei" w:hAnsi="Segoe UI Semibold"/>
                            <w:b/>
                            <w:bCs/>
                            <w:i/>
                            <w:iCs/>
                            <w:color w:val="4D4D4D"/>
                            <w:sz w:val="18"/>
                            <w:szCs w:val="18"/>
                            <w:vertAlign w:val="subscript"/>
                          </w:rPr>
                          <w:t>NL</w:t>
                        </w:r>
                        <w:proofErr w:type="spellEnd"/>
                        <w:proofErr w:type="gramEnd"/>
                      </w:p>
                    </w:txbxContent>
                  </v:textbox>
                </v:shape>
                <w10:anchorlock/>
              </v:group>
            </w:pict>
          </mc:Fallback>
        </mc:AlternateContent>
      </w:r>
      <w:r>
        <w:br/>
        <w:t>Figure 6.2.2: Dispatchable Agent Block Diagram</w:t>
      </w:r>
    </w:p>
    <w:p w14:paraId="66380E8E" w14:textId="77777777" w:rsidR="00706F6E" w:rsidRDefault="00706F6E" w:rsidP="00706F6E">
      <w:r>
        <w:lastRenderedPageBreak/>
        <w:t xml:space="preserve">As can be seen from Fig. 6.2.2, the block diagrams are quite comparable; however, notice that the Optimization and Information Sharing diffusion blocks in the MAS layer are interchanged. Further, instead of taking the measurement from the primary layer as an input, this agent updates the No-Load Frequency with the optimized self-power point, </w:t>
      </w:r>
      <w:r>
        <w:rPr>
          <w:i/>
        </w:rPr>
        <w:t>w</w:t>
      </w:r>
      <w:r>
        <w:rPr>
          <w:i/>
          <w:vertAlign w:val="subscript"/>
        </w:rPr>
        <w:t>i,k</w:t>
      </w:r>
      <w:r>
        <w:rPr>
          <w:i/>
        </w:rPr>
        <w:t xml:space="preserve">[i], </w:t>
      </w:r>
      <w:r>
        <w:t>using Eq. 3.3.8:</w:t>
      </w:r>
      <w:r w:rsidRPr="00FF0050">
        <w:t xml:space="preserve"> </w:t>
      </w:r>
    </w:p>
    <w:p w14:paraId="0F9358EC" w14:textId="77777777" w:rsidR="00706F6E" w:rsidRDefault="00706F6E" w:rsidP="00E72B1E">
      <w:pPr>
        <w:pStyle w:val="MTDisplayEquation"/>
        <w:tabs>
          <w:tab w:val="clear" w:pos="4680"/>
          <w:tab w:val="clear" w:pos="9360"/>
          <w:tab w:val="center" w:pos="4140"/>
          <w:tab w:val="right" w:pos="8640"/>
        </w:tabs>
      </w:pPr>
      <w:r>
        <w:tab/>
      </w:r>
      <w:r w:rsidRPr="00C94A82">
        <w:rPr>
          <w:position w:val="-4"/>
        </w:rPr>
        <w:object w:dxaOrig="180" w:dyaOrig="279" w14:anchorId="5B492310">
          <v:shape id="_x0000_i1152" type="#_x0000_t75" style="width:9.45pt;height:14.55pt" o:ole="">
            <v:imagedata r:id="rId39" o:title=""/>
          </v:shape>
          <o:OLEObject Type="Embed" ProgID="Equation.DSMT4" ShapeID="_x0000_i1152" DrawAspect="Content" ObjectID="_1523816031" r:id="rId266"/>
        </w:object>
      </w:r>
      <w:r>
        <w:t xml:space="preserve"> </w:t>
      </w:r>
      <w:r w:rsidR="00520FA9" w:rsidRPr="00232361">
        <w:rPr>
          <w:position w:val="-32"/>
        </w:rPr>
        <w:object w:dxaOrig="3680" w:dyaOrig="760" w14:anchorId="1FD2FB4D">
          <v:shape id="_x0000_i1153" type="#_x0000_t75" style="width:185.15pt;height:37.7pt" o:ole="">
            <v:imagedata r:id="rId267" o:title=""/>
          </v:shape>
          <o:OLEObject Type="Embed" ProgID="Equation.DSMT4" ShapeID="_x0000_i1153" DrawAspect="Content" ObjectID="_1523816032" r:id="rId268"/>
        </w:object>
      </w:r>
      <w:r>
        <w:t xml:space="preserve"> </w:t>
      </w:r>
      <w:r>
        <w:tab/>
        <w:t>(3.3.8)</w:t>
      </w:r>
      <w:r w:rsidRPr="00601E19">
        <w:t xml:space="preserve"> </w:t>
      </w:r>
    </w:p>
    <w:p w14:paraId="22C70877" w14:textId="77777777" w:rsidR="00706F6E" w:rsidRDefault="00706F6E" w:rsidP="00706F6E">
      <w:pPr>
        <w:pStyle w:val="MTDisplayEquation"/>
      </w:pPr>
      <w:r>
        <w:t xml:space="preserve">Where </w:t>
      </w:r>
      <w:r w:rsidRPr="00763730">
        <w:rPr>
          <w:i/>
        </w:rPr>
        <w:t>R</w:t>
      </w:r>
      <w:r>
        <w:t xml:space="preserve"> is the slope of the droop curve and the desired power point, </w:t>
      </w:r>
      <w:r>
        <w:rPr>
          <w:i/>
        </w:rPr>
        <w:t>P,</w:t>
      </w:r>
      <w:r>
        <w:t xml:space="preserve"> comes from the optimized diffusion variable, </w:t>
      </w:r>
      <w:r>
        <w:rPr>
          <w:i/>
        </w:rPr>
        <w:t>w</w:t>
      </w:r>
      <w:r>
        <w:rPr>
          <w:i/>
        </w:rPr>
        <w:softHyphen/>
      </w:r>
      <w:r>
        <w:rPr>
          <w:i/>
          <w:vertAlign w:val="subscript"/>
        </w:rPr>
        <w:t>i,k</w:t>
      </w:r>
      <w:r>
        <w:rPr>
          <w:i/>
        </w:rPr>
        <w:t>[i]</w:t>
      </w:r>
      <w:r>
        <w:t>:</w:t>
      </w:r>
      <w:r w:rsidRPr="00AF0E94">
        <w:t xml:space="preserve"> </w:t>
      </w:r>
    </w:p>
    <w:p w14:paraId="489C6F95" w14:textId="77777777" w:rsidR="00706F6E" w:rsidRDefault="00706F6E" w:rsidP="00E72B1E">
      <w:pPr>
        <w:pStyle w:val="MTDisplayEquation"/>
        <w:tabs>
          <w:tab w:val="clear" w:pos="4680"/>
          <w:tab w:val="clear" w:pos="9360"/>
          <w:tab w:val="center" w:pos="4140"/>
          <w:tab w:val="right" w:pos="8640"/>
        </w:tabs>
      </w:pPr>
      <w:r>
        <w:tab/>
      </w:r>
      <w:r w:rsidRPr="00C94A82">
        <w:rPr>
          <w:position w:val="-4"/>
        </w:rPr>
        <w:object w:dxaOrig="180" w:dyaOrig="279" w14:anchorId="7BFF6E51">
          <v:shape id="_x0000_i1154" type="#_x0000_t75" style="width:9.45pt;height:14.55pt" o:ole="">
            <v:imagedata r:id="rId39" o:title=""/>
          </v:shape>
          <o:OLEObject Type="Embed" ProgID="Equation.DSMT4" ShapeID="_x0000_i1154" DrawAspect="Content" ObjectID="_1523816033" r:id="rId269"/>
        </w:object>
      </w:r>
      <w:r>
        <w:t xml:space="preserve"> </w:t>
      </w:r>
      <w:r w:rsidRPr="00AF0E94">
        <w:rPr>
          <w:position w:val="-14"/>
        </w:rPr>
        <w:object w:dxaOrig="2299" w:dyaOrig="400" w14:anchorId="11382638">
          <v:shape id="_x0000_i1155" type="#_x0000_t75" style="width:114.85pt;height:22.3pt" o:ole="">
            <v:imagedata r:id="rId270" o:title=""/>
          </v:shape>
          <o:OLEObject Type="Embed" ProgID="Equation.DSMT4" ShapeID="_x0000_i1155" DrawAspect="Content" ObjectID="_1523816034" r:id="rId271"/>
        </w:object>
      </w:r>
      <w:r>
        <w:t xml:space="preserve"> </w:t>
      </w:r>
      <w:r>
        <w:tab/>
        <w:t>(6.2.1)</w:t>
      </w:r>
      <w:r w:rsidRPr="00601E19">
        <w:t xml:space="preserve"> </w:t>
      </w:r>
    </w:p>
    <w:p w14:paraId="3471835E" w14:textId="77777777" w:rsidR="00706F6E" w:rsidRDefault="00706F6E" w:rsidP="00706F6E">
      <w:r>
        <w:t>As explained in Chapter 3, this moves the droop curve up and down and controls the power output of the DER. Droop also has a feedback mechanism, as shown in Fig. 3.3.4, hence the double arrow connecting the Droop Control with the Electrical Connection block. The protection and islanding logic share this bidirectional connection as well. For the GA, which controls the islanding PCC, the droop is not implemented, as the grid will automatically adjust the power fed or drawn to match the demand and maintain the system frequency. During islanded mode, the primary and device layer for the GA will not participate at all, but the MAS layer remains active to help diffuse the information throughout the MG.</w:t>
      </w:r>
      <w:r w:rsidRPr="00BB33ED">
        <w:t xml:space="preserve"> </w:t>
      </w:r>
    </w:p>
    <w:p w14:paraId="01C977A2" w14:textId="77777777" w:rsidR="00706F6E" w:rsidRDefault="00706F6E" w:rsidP="00706F6E"/>
    <w:p w14:paraId="28FF2418" w14:textId="77777777" w:rsidR="00706F6E" w:rsidRDefault="00706F6E" w:rsidP="00706F6E">
      <w:pPr>
        <w:pStyle w:val="Heading2"/>
      </w:pPr>
      <w:bookmarkStart w:id="26" w:name="_Toc442882605"/>
      <w:r>
        <w:t>6.3. JADE Implementation</w:t>
      </w:r>
      <w:bookmarkEnd w:id="26"/>
    </w:p>
    <w:p w14:paraId="5F1886EF" w14:textId="100FA5CC" w:rsidR="00706F6E" w:rsidRDefault="00706F6E" w:rsidP="00706F6E">
      <w:r>
        <w:t>The MAS layer is deployed with the JADE</w:t>
      </w:r>
      <w:r w:rsidR="00D72FFA">
        <w:t xml:space="preserve"> Framework</w:t>
      </w:r>
      <w:r>
        <w:t xml:space="preserve"> </w:t>
      </w:r>
      <w:sdt>
        <w:sdtPr>
          <w:id w:val="884296708"/>
          <w:citation/>
        </w:sdtPr>
        <w:sdtEndPr/>
        <w:sdtContent>
          <w:r>
            <w:fldChar w:fldCharType="begin"/>
          </w:r>
          <w:r>
            <w:instrText xml:space="preserve"> CITATION Fab07 \l 1033 </w:instrText>
          </w:r>
          <w:r>
            <w:fldChar w:fldCharType="separate"/>
          </w:r>
          <w:r w:rsidR="004030AA" w:rsidRPr="004030AA">
            <w:rPr>
              <w:noProof/>
            </w:rPr>
            <w:t>[37]</w:t>
          </w:r>
          <w:r>
            <w:fldChar w:fldCharType="end"/>
          </w:r>
        </w:sdtContent>
      </w:sdt>
      <w:r>
        <w:t xml:space="preserve">, which provides a flexible skeleton on </w:t>
      </w:r>
      <w:r w:rsidRPr="000635F7">
        <w:t>which</w:t>
      </w:r>
      <w:r>
        <w:t xml:space="preserve"> to customize the behavior of the different agents. Each agent </w:t>
      </w:r>
      <w:r>
        <w:lastRenderedPageBreak/>
        <w:t>instantiates a main class (</w:t>
      </w:r>
      <w:r>
        <w:rPr>
          <w:i/>
        </w:rPr>
        <w:t>MGAgent</w:t>
      </w:r>
      <w:r>
        <w:t>), which implements the IS and Optimization diffusion. In Fig. 6.3.1, the JADE implementation similar to the one implemented in the experimental setup with five MG nodes is shown:</w:t>
      </w:r>
    </w:p>
    <w:p w14:paraId="4AFD63FA" w14:textId="77777777" w:rsidR="00706F6E" w:rsidRDefault="00706F6E" w:rsidP="00706F6E">
      <w:pPr>
        <w:pStyle w:val="TableFigure"/>
      </w:pPr>
      <w:r>
        <w:rPr>
          <w:noProof/>
          <w:lang w:eastAsia="en-US"/>
        </w:rPr>
        <w:drawing>
          <wp:inline distT="0" distB="0" distL="0" distR="0" wp14:anchorId="06F7A544" wp14:editId="7D222193">
            <wp:extent cx="5431536" cy="3017520"/>
            <wp:effectExtent l="19050" t="19050" r="1714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438945" cy="3021636"/>
                    </a:xfrm>
                    <a:prstGeom prst="rect">
                      <a:avLst/>
                    </a:prstGeom>
                    <a:ln w="6350">
                      <a:solidFill>
                        <a:schemeClr val="tx1"/>
                      </a:solidFill>
                    </a:ln>
                  </pic:spPr>
                </pic:pic>
              </a:graphicData>
            </a:graphic>
          </wp:inline>
        </w:drawing>
      </w:r>
      <w:r>
        <w:br/>
        <w:t>Figure 6.3.1: Multi-Agent System Java Implementation using JADE</w:t>
      </w:r>
    </w:p>
    <w:p w14:paraId="75F14FE6" w14:textId="5C0D8E26" w:rsidR="00706F6E" w:rsidRDefault="00706F6E" w:rsidP="00706F6E">
      <w:r>
        <w:t xml:space="preserve">The main class </w:t>
      </w:r>
      <w:r w:rsidRPr="001231FC">
        <w:rPr>
          <w:i/>
        </w:rPr>
        <w:t>MGAgent</w:t>
      </w:r>
      <w:r>
        <w:t xml:space="preserve"> extends the </w:t>
      </w:r>
      <w:r w:rsidRPr="001231FC">
        <w:rPr>
          <w:i/>
        </w:rPr>
        <w:t>jade.core.Agent</w:t>
      </w:r>
      <w:r>
        <w:t xml:space="preserve"> class that includes all basic agent functionality. JADE agents operate according to what are called </w:t>
      </w:r>
      <w:r>
        <w:rPr>
          <w:i/>
        </w:rPr>
        <w:t xml:space="preserve">behaviours </w:t>
      </w:r>
      <w:r>
        <w:t xml:space="preserve">that define how the agents act; the behaviours are added in the </w:t>
      </w:r>
      <w:r>
        <w:rPr>
          <w:i/>
        </w:rPr>
        <w:t>setup</w:t>
      </w:r>
      <w:r>
        <w:t xml:space="preserve"> method of each agent. In this implementation, the </w:t>
      </w:r>
      <w:r w:rsidRPr="001231FC">
        <w:rPr>
          <w:i/>
        </w:rPr>
        <w:t>MGAgent</w:t>
      </w:r>
      <w:r>
        <w:t xml:space="preserve"> employs the </w:t>
      </w:r>
      <w:r w:rsidRPr="002A58AA">
        <w:rPr>
          <w:i/>
        </w:rPr>
        <w:t>TickerBehaviour</w:t>
      </w:r>
      <w:r>
        <w:rPr>
          <w:i/>
        </w:rPr>
        <w:t>,</w:t>
      </w:r>
      <w:r>
        <w:t xml:space="preserve"> which repeats a process every so often; this was used to emulate and vary communication delays under the simulation platform described further along in the chapter. </w:t>
      </w:r>
      <w:r w:rsidRPr="002A58AA">
        <w:rPr>
          <w:i/>
        </w:rPr>
        <w:t>TickerBehaviour</w:t>
      </w:r>
      <w:r>
        <w:t xml:space="preserve"> is extended by</w:t>
      </w:r>
      <w:r>
        <w:rPr>
          <w:i/>
        </w:rPr>
        <w:t xml:space="preserve"> processMessages </w:t>
      </w:r>
      <w:r>
        <w:t xml:space="preserve">that calls the function </w:t>
      </w:r>
      <w:r>
        <w:rPr>
          <w:i/>
        </w:rPr>
        <w:t>onTick</w:t>
      </w:r>
      <w:r>
        <w:t xml:space="preserve"> repeatedly after a predefined </w:t>
      </w:r>
      <w:r>
        <w:rPr>
          <w:i/>
        </w:rPr>
        <w:t>ticTime,</w:t>
      </w:r>
      <w:r>
        <w:t xml:space="preserve"> which can be adjusted depending on the scenario. In turn, </w:t>
      </w:r>
      <w:r>
        <w:rPr>
          <w:i/>
        </w:rPr>
        <w:t>onTick</w:t>
      </w:r>
      <w:r>
        <w:t xml:space="preserve"> processes the received messages </w:t>
      </w:r>
      <w:r>
        <w:lastRenderedPageBreak/>
        <w:t xml:space="preserve">from the other agents in the MG and calls </w:t>
      </w:r>
      <w:r>
        <w:rPr>
          <w:i/>
        </w:rPr>
        <w:t>CTADiffusion,</w:t>
      </w:r>
      <w:r>
        <w:t xml:space="preserve"> which implements the IS diffusion algorithm.</w:t>
      </w:r>
    </w:p>
    <w:p w14:paraId="459321D7" w14:textId="0F133102" w:rsidR="00706F6E" w:rsidRDefault="00520FA9" w:rsidP="00706F6E">
      <w:r>
        <w:rPr>
          <w:noProof/>
          <w:lang w:eastAsia="en-US"/>
        </w:rPr>
        <mc:AlternateContent>
          <mc:Choice Requires="wpg">
            <w:drawing>
              <wp:anchor distT="0" distB="0" distL="114300" distR="114300" simplePos="0" relativeHeight="251751424" behindDoc="0" locked="0" layoutInCell="1" allowOverlap="1" wp14:anchorId="21C4D484" wp14:editId="216EFCD0">
                <wp:simplePos x="0" y="0"/>
                <wp:positionH relativeFrom="column">
                  <wp:posOffset>403860</wp:posOffset>
                </wp:positionH>
                <wp:positionV relativeFrom="paragraph">
                  <wp:posOffset>3390900</wp:posOffset>
                </wp:positionV>
                <wp:extent cx="4688840" cy="2590800"/>
                <wp:effectExtent l="0" t="0" r="16510" b="0"/>
                <wp:wrapTopAndBottom/>
                <wp:docPr id="244" name="Group 244"/>
                <wp:cNvGraphicFramePr/>
                <a:graphic xmlns:a="http://schemas.openxmlformats.org/drawingml/2006/main">
                  <a:graphicData uri="http://schemas.microsoft.com/office/word/2010/wordprocessingGroup">
                    <wpg:wgp>
                      <wpg:cNvGrpSpPr/>
                      <wpg:grpSpPr>
                        <a:xfrm>
                          <a:off x="0" y="0"/>
                          <a:ext cx="4688840" cy="2590800"/>
                          <a:chOff x="-114300" y="0"/>
                          <a:chExt cx="4688840" cy="2590800"/>
                        </a:xfrm>
                      </wpg:grpSpPr>
                      <pic:pic xmlns:pic="http://schemas.openxmlformats.org/drawingml/2006/picture">
                        <pic:nvPicPr>
                          <pic:cNvPr id="81" name="Picture 81"/>
                          <pic:cNvPicPr>
                            <a:picLocks noChangeAspect="1"/>
                          </pic:cNvPicPr>
                        </pic:nvPicPr>
                        <pic:blipFill>
                          <a:blip r:embed="rId273">
                            <a:extLst>
                              <a:ext uri="{28A0092B-C50C-407E-A947-70E740481C1C}">
                                <a14:useLocalDpi xmlns:a14="http://schemas.microsoft.com/office/drawing/2010/main" val="0"/>
                              </a:ext>
                            </a:extLst>
                          </a:blip>
                          <a:stretch>
                            <a:fillRect/>
                          </a:stretch>
                        </pic:blipFill>
                        <pic:spPr>
                          <a:xfrm>
                            <a:off x="-114300" y="0"/>
                            <a:ext cx="4574540" cy="2241550"/>
                          </a:xfrm>
                          <a:prstGeom prst="rect">
                            <a:avLst/>
                          </a:prstGeom>
                        </pic:spPr>
                      </pic:pic>
                      <wps:wsp>
                        <wps:cNvPr id="243" name="Text Box 243"/>
                        <wps:cNvSpPr txBox="1"/>
                        <wps:spPr>
                          <a:xfrm>
                            <a:off x="0" y="2179320"/>
                            <a:ext cx="4574540" cy="411480"/>
                          </a:xfrm>
                          <a:prstGeom prst="rect">
                            <a:avLst/>
                          </a:prstGeom>
                          <a:noFill/>
                          <a:ln>
                            <a:noFill/>
                          </a:ln>
                          <a:effectLst/>
                        </wps:spPr>
                        <wps:txbx>
                          <w:txbxContent>
                            <w:p w14:paraId="741FB324" w14:textId="5322BAC2" w:rsidR="00592FFE" w:rsidRPr="00614892" w:rsidRDefault="00592FFE" w:rsidP="00520FA9">
                              <w:pPr>
                                <w:pStyle w:val="TableFigure"/>
                                <w:rPr>
                                  <w:noProof/>
                                </w:rPr>
                              </w:pPr>
                              <w:r w:rsidRPr="0014366C">
                                <w:t>Figure 6.3.2: JADE Graphical User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4D484" id="Group 244" o:spid="_x0000_s1566" style="position:absolute;left:0;text-align:left;margin-left:31.8pt;margin-top:267pt;width:369.2pt;height:204pt;z-index:251751424;mso-position-horizontal-relative:text;mso-position-vertical-relative:text;mso-width-relative:margin;mso-height-relative:margin" coordorigin="-1143" coordsize="46888,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">
                <v:shape id="Picture 81" o:spid="_x0000_s1567" type="#_x0000_t75" style="position:absolute;left:-1143;width:45745;height:2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7fRLFAAAA2wAAAA8AAABkcnMvZG93bnJldi54bWxEj09rAjEUxO9Cv0N4Qm+aaEFkNYoIQg/9&#10;Q1WK3h6b5+7q5mWbpLr66U1B6HGYmd8w03lra3EmHyrHGgZ9BYI4d6biQsN2s+qNQYSIbLB2TBqu&#10;FGA+e+pMMTPuwl90XsdCJAiHDDWUMTaZlCEvyWLou4Y4eQfnLcYkfSGNx0uC21oOlRpJixWnhRIb&#10;WpaUn9a/VsPP+8vtGPFt9L0shupz5dXuY7/V+rnbLiYgIrXxP/xovxoN4wH8fU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u30SxQAAANsAAAAPAAAAAAAAAAAAAAAA&#10;AJ8CAABkcnMvZG93bnJldi54bWxQSwUGAAAAAAQABAD3AAAAkQMAAAAA&#10;">
                  <v:imagedata r:id="rId274" o:title=""/>
                  <v:path arrowok="t"/>
                </v:shape>
                <v:shape id="Text Box 243" o:spid="_x0000_s1568" type="#_x0000_t202" style="position:absolute;top:21793;width:45745;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741FB324" w14:textId="5322BAC2" w:rsidR="00592FFE" w:rsidRPr="00614892" w:rsidRDefault="00592FFE" w:rsidP="00520FA9">
                        <w:pPr>
                          <w:pStyle w:val="TableFigure"/>
                          <w:rPr>
                            <w:noProof/>
                          </w:rPr>
                        </w:pPr>
                        <w:r w:rsidRPr="0014366C">
                          <w:t>Figure 6.3.2: JADE Graphical User Interface</w:t>
                        </w:r>
                      </w:p>
                    </w:txbxContent>
                  </v:textbox>
                </v:shape>
                <w10:wrap type="topAndBottom"/>
              </v:group>
            </w:pict>
          </mc:Fallback>
        </mc:AlternateContent>
      </w:r>
      <w:r w:rsidR="00706F6E">
        <w:t xml:space="preserve">As described in the previous section, after the first convergence of the IS diffusion, the net power in the MG is known and therefore the optimization procedure can be called; this is implemented in </w:t>
      </w:r>
      <w:r w:rsidR="00706F6E">
        <w:rPr>
          <w:i/>
        </w:rPr>
        <w:t>CTAOptimization</w:t>
      </w:r>
      <w:r w:rsidR="00706F6E">
        <w:t xml:space="preserve">. If the agent represents a DER, the </w:t>
      </w:r>
      <w:r w:rsidR="00706F6E">
        <w:rPr>
          <w:i/>
        </w:rPr>
        <w:t>getGradient</w:t>
      </w:r>
      <w:r w:rsidR="00706F6E">
        <w:t xml:space="preserve"> method will return the gradient of that particular agent’s cost function at the intermediate power point being optimized by diffusion. Additionally, DERs have the </w:t>
      </w:r>
      <w:r w:rsidR="00706F6E">
        <w:rPr>
          <w:i/>
        </w:rPr>
        <w:t>sendSignal</w:t>
      </w:r>
      <w:r w:rsidR="00706F6E">
        <w:t xml:space="preserve"> function that updates the primary controller with the new power points. Conversely, the stochastic agents implement the </w:t>
      </w:r>
      <w:r w:rsidR="00706F6E">
        <w:rPr>
          <w:i/>
        </w:rPr>
        <w:t>getPower</w:t>
      </w:r>
      <w:r w:rsidR="00706F6E">
        <w:t xml:space="preserve"> method, which reads the current power from the physical electrical connection. After each iteration of the diffusion updates (with or without optimization included), the </w:t>
      </w:r>
      <w:r w:rsidR="00706F6E">
        <w:rPr>
          <w:i/>
        </w:rPr>
        <w:t>transmit</w:t>
      </w:r>
      <w:r w:rsidR="00706F6E">
        <w:t xml:space="preserve"> function is called to broadcast the new estimates to all neighbors. </w:t>
      </w:r>
    </w:p>
    <w:p w14:paraId="687DA2A8" w14:textId="77777777" w:rsidR="00520FA9" w:rsidRDefault="00706F6E" w:rsidP="00520FA9">
      <w:r>
        <w:t xml:space="preserve">The JADE platform incudes a Graphical User Interface (GUI) that can be used to manage the agents and the communications. Although the MG agents are implemented using automated procedures, the GUI is </w:t>
      </w:r>
      <w:r w:rsidR="00520FA9">
        <w:t>helpful to visualize the system (Fig. 6.3.2.).</w:t>
      </w:r>
    </w:p>
    <w:p w14:paraId="78E15942" w14:textId="4842C41D" w:rsidR="00706F6E" w:rsidRDefault="00706F6E" w:rsidP="00520FA9">
      <w:r>
        <w:lastRenderedPageBreak/>
        <w:t>Each agent represented in Fig. 6.3.1 can be seen instantiated in the JADE GUI; each agent has a unique name and physical address on the network. The GUI also provides a “sniffer” tool to see the inter-agent communications happening:</w:t>
      </w:r>
    </w:p>
    <w:p w14:paraId="782A282B" w14:textId="77777777" w:rsidR="00706F6E" w:rsidRDefault="00706F6E" w:rsidP="00706F6E">
      <w:pPr>
        <w:pStyle w:val="TableFigure"/>
      </w:pPr>
      <w:r>
        <w:rPr>
          <w:noProof/>
          <w:lang w:eastAsia="en-US"/>
        </w:rPr>
        <w:drawing>
          <wp:inline distT="0" distB="0" distL="0" distR="0" wp14:anchorId="51902B66" wp14:editId="39E58D82">
            <wp:extent cx="4572000" cy="4229099"/>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4606269" cy="4260798"/>
                    </a:xfrm>
                    <a:prstGeom prst="rect">
                      <a:avLst/>
                    </a:prstGeom>
                  </pic:spPr>
                </pic:pic>
              </a:graphicData>
            </a:graphic>
          </wp:inline>
        </w:drawing>
      </w:r>
      <w:r>
        <w:br/>
        <w:t>Figure 6.3.3: JADE Sniffer, Initial SUBSCRIBE and INFORM messages</w:t>
      </w:r>
    </w:p>
    <w:p w14:paraId="0453E8BE" w14:textId="77777777" w:rsidR="00706F6E" w:rsidRPr="00B52CB9" w:rsidRDefault="00706F6E" w:rsidP="00706F6E">
      <w:pPr>
        <w:ind w:firstLine="0"/>
      </w:pPr>
      <w:r>
        <w:tab/>
        <w:t xml:space="preserve">At first, each agent sends an initial </w:t>
      </w:r>
      <w:r>
        <w:rPr>
          <w:i/>
        </w:rPr>
        <w:t>SUBSCRIBE</w:t>
      </w:r>
      <w:r>
        <w:t xml:space="preserve"> message to its neighbors; in this case DG1 agent has DG2 and ESS as its neighbors. This will be further shown in the experimental setup section. The agents then start sharing their initial power readings (for stochastic agents) and the IS diffusion starts; these are the </w:t>
      </w:r>
      <w:r>
        <w:rPr>
          <w:i/>
        </w:rPr>
        <w:t>INFORM</w:t>
      </w:r>
      <w:r>
        <w:t xml:space="preserve"> messages. In the sniffer, each iteration is marked by a different color, after a few iterations (18 in this case), the </w:t>
      </w:r>
      <w:r>
        <w:lastRenderedPageBreak/>
        <w:t xml:space="preserve">agents send a </w:t>
      </w:r>
      <w:r>
        <w:rPr>
          <w:i/>
        </w:rPr>
        <w:t>PROPOSE</w:t>
      </w:r>
      <w:r>
        <w:t xml:space="preserve"> message, which indicates they have converged to the net power in the MG:</w:t>
      </w:r>
    </w:p>
    <w:p w14:paraId="221482E3" w14:textId="77777777" w:rsidR="00706F6E" w:rsidRDefault="00706F6E" w:rsidP="00706F6E">
      <w:pPr>
        <w:pStyle w:val="TableFigure"/>
      </w:pPr>
      <w:r>
        <w:rPr>
          <w:noProof/>
          <w:lang w:eastAsia="en-US"/>
        </w:rPr>
        <w:drawing>
          <wp:inline distT="0" distB="0" distL="0" distR="0" wp14:anchorId="2EC6527D" wp14:editId="367274D1">
            <wp:extent cx="4584700" cy="4307461"/>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601325" cy="4323081"/>
                    </a:xfrm>
                    <a:prstGeom prst="rect">
                      <a:avLst/>
                    </a:prstGeom>
                  </pic:spPr>
                </pic:pic>
              </a:graphicData>
            </a:graphic>
          </wp:inline>
        </w:drawing>
      </w:r>
      <w:r>
        <w:br/>
        <w:t>Figure 6.3.4: JADE Sniffer, PROPOSE message on IS convergence</w:t>
      </w:r>
    </w:p>
    <w:p w14:paraId="07EE0B58" w14:textId="7E9A2937" w:rsidR="00706F6E" w:rsidRPr="00B52CB9" w:rsidRDefault="00520FA9" w:rsidP="00706F6E">
      <w:pPr>
        <w:ind w:firstLine="0"/>
      </w:pPr>
      <w:r>
        <w:rPr>
          <w:noProof/>
          <w:lang w:eastAsia="en-US"/>
        </w:rPr>
        <mc:AlternateContent>
          <mc:Choice Requires="wps">
            <w:drawing>
              <wp:anchor distT="45720" distB="45720" distL="114300" distR="114300" simplePos="0" relativeHeight="251711488" behindDoc="0" locked="0" layoutInCell="1" allowOverlap="1" wp14:anchorId="7549C56D" wp14:editId="5FF83F6E">
                <wp:simplePos x="0" y="0"/>
                <wp:positionH relativeFrom="column">
                  <wp:posOffset>13335</wp:posOffset>
                </wp:positionH>
                <wp:positionV relativeFrom="paragraph">
                  <wp:posOffset>672465</wp:posOffset>
                </wp:positionV>
                <wp:extent cx="5499735" cy="762000"/>
                <wp:effectExtent l="0" t="0" r="2476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762000"/>
                        </a:xfrm>
                        <a:prstGeom prst="rect">
                          <a:avLst/>
                        </a:prstGeom>
                        <a:solidFill>
                          <a:srgbClr val="FFFFFF"/>
                        </a:solidFill>
                        <a:ln w="9525">
                          <a:solidFill>
                            <a:srgbClr val="000000"/>
                          </a:solidFill>
                          <a:miter lim="800000"/>
                          <a:headEnd/>
                          <a:tailEnd/>
                        </a:ln>
                      </wps:spPr>
                      <wps:txbx>
                        <w:txbxContent>
                          <w:p w14:paraId="394283EA" w14:textId="77777777"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(PROPOSE</w:t>
                            </w:r>
                          </w:p>
                          <w:p w14:paraId="47CB6C44" w14:textId="0251C2C8"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 xml:space="preserve"> :receiver</w:t>
                            </w:r>
                            <w:r w:rsidRPr="00520FA9">
                              <w:rPr>
                                <w:rFonts w:ascii="Courier New" w:hAnsi="Courier New" w:cs="Courier New"/>
                                <w:sz w:val="17"/>
                                <w:szCs w:val="17"/>
                              </w:rPr>
                              <w:t xml:space="preserve"> </w:t>
                            </w:r>
                            <w:r w:rsidRPr="006D44B6">
                              <w:rPr>
                                <w:rFonts w:ascii="Courier New" w:hAnsi="Courier New" w:cs="Courier New"/>
                                <w:sz w:val="17"/>
                                <w:szCs w:val="17"/>
                              </w:rPr>
                              <w:t>(set ( agent-identifier :name ESS@192.168.10.102:1099/JADE ) ( agent-identifier :name DG2@192.168.10.102:1099/JADE ) )</w:t>
                            </w:r>
                          </w:p>
                          <w:p w14:paraId="620558BF" w14:textId="66607C7F"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 xml:space="preserve"> :content</w:t>
                            </w:r>
                            <w:r w:rsidRPr="00520FA9">
                              <w:rPr>
                                <w:rFonts w:ascii="Courier New" w:hAnsi="Courier New" w:cs="Courier New"/>
                                <w:sz w:val="17"/>
                                <w:szCs w:val="17"/>
                              </w:rPr>
                              <w:t xml:space="preserve"> </w:t>
                            </w:r>
                            <w:r w:rsidRPr="006D44B6">
                              <w:rPr>
                                <w:rFonts w:ascii="Courier New" w:hAnsi="Courier New" w:cs="Courier New"/>
                                <w:sz w:val="17"/>
                                <w:szCs w:val="17"/>
                              </w:rPr>
                              <w:t xml:space="preserve">"-79.99961266718509, 1.0, 0.0, 0.0, 0.0, 0.0, 399.9936298511438, 19.0" </w:t>
                            </w:r>
                          </w:p>
                          <w:p w14:paraId="16048001" w14:textId="022A94BF"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9C56D" id="Text Box 2" o:spid="_x0000_s1569" type="#_x0000_t202" style="position:absolute;left:0;text-align:left;margin-left:1.05pt;margin-top:52.95pt;width:433.05pt;height:60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">
                <v:textbox>
                  <w:txbxContent>
                    <w:p w14:paraId="394283EA" w14:textId="77777777"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(PROPOSE</w:t>
                      </w:r>
                    </w:p>
                    <w:p w14:paraId="47CB6C44" w14:textId="0251C2C8"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 xml:space="preserve"> </w:t>
                      </w:r>
                      <w:proofErr w:type="gramStart"/>
                      <w:r w:rsidRPr="006D44B6">
                        <w:rPr>
                          <w:rFonts w:ascii="Courier New" w:hAnsi="Courier New" w:cs="Courier New"/>
                          <w:sz w:val="17"/>
                          <w:szCs w:val="17"/>
                        </w:rPr>
                        <w:t>:receiver</w:t>
                      </w:r>
                      <w:proofErr w:type="gramEnd"/>
                      <w:r w:rsidRPr="00520FA9">
                        <w:rPr>
                          <w:rFonts w:ascii="Courier New" w:hAnsi="Courier New" w:cs="Courier New"/>
                          <w:sz w:val="17"/>
                          <w:szCs w:val="17"/>
                        </w:rPr>
                        <w:t xml:space="preserve"> </w:t>
                      </w:r>
                      <w:r w:rsidRPr="006D44B6">
                        <w:rPr>
                          <w:rFonts w:ascii="Courier New" w:hAnsi="Courier New" w:cs="Courier New"/>
                          <w:sz w:val="17"/>
                          <w:szCs w:val="17"/>
                        </w:rPr>
                        <w:t>(set ( agent-identifier :name ESS@192.168.10.102:1099/JADE ) ( agent-identifier :name DG2@192.168.10.102:1099/JADE ) )</w:t>
                      </w:r>
                    </w:p>
                    <w:p w14:paraId="620558BF" w14:textId="66607C7F"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 xml:space="preserve"> </w:t>
                      </w:r>
                      <w:proofErr w:type="gramStart"/>
                      <w:r w:rsidRPr="006D44B6">
                        <w:rPr>
                          <w:rFonts w:ascii="Courier New" w:hAnsi="Courier New" w:cs="Courier New"/>
                          <w:sz w:val="17"/>
                          <w:szCs w:val="17"/>
                        </w:rPr>
                        <w:t>:content</w:t>
                      </w:r>
                      <w:proofErr w:type="gramEnd"/>
                      <w:r w:rsidRPr="00520FA9">
                        <w:rPr>
                          <w:rFonts w:ascii="Courier New" w:hAnsi="Courier New" w:cs="Courier New"/>
                          <w:sz w:val="17"/>
                          <w:szCs w:val="17"/>
                        </w:rPr>
                        <w:t xml:space="preserve"> </w:t>
                      </w:r>
                      <w:r w:rsidRPr="006D44B6">
                        <w:rPr>
                          <w:rFonts w:ascii="Courier New" w:hAnsi="Courier New" w:cs="Courier New"/>
                          <w:sz w:val="17"/>
                          <w:szCs w:val="17"/>
                        </w:rPr>
                        <w:t xml:space="preserve">"-79.99961266718509, 1.0, 0.0, 0.0, 0.0, 0.0, 399.9936298511438, 19.0" </w:t>
                      </w:r>
                    </w:p>
                    <w:p w14:paraId="16048001" w14:textId="022A94BF" w:rsidR="00592FFE" w:rsidRPr="006D44B6" w:rsidRDefault="00592FFE" w:rsidP="006D44B6">
                      <w:pPr>
                        <w:spacing w:line="240" w:lineRule="auto"/>
                        <w:ind w:firstLine="0"/>
                        <w:rPr>
                          <w:rFonts w:ascii="Courier New" w:hAnsi="Courier New" w:cs="Courier New"/>
                          <w:sz w:val="17"/>
                          <w:szCs w:val="17"/>
                        </w:rPr>
                      </w:pPr>
                      <w:r w:rsidRPr="006D44B6">
                        <w:rPr>
                          <w:rFonts w:ascii="Courier New" w:hAnsi="Courier New" w:cs="Courier New"/>
                          <w:sz w:val="17"/>
                          <w:szCs w:val="17"/>
                        </w:rPr>
                        <w:t>)</w:t>
                      </w:r>
                    </w:p>
                  </w:txbxContent>
                </v:textbox>
                <w10:wrap type="topAndBottom"/>
              </v:shape>
            </w:pict>
          </mc:Fallback>
        </mc:AlternateContent>
      </w:r>
      <w:r w:rsidR="00706F6E">
        <w:tab/>
        <w:t xml:space="preserve">As can be seen, DG1 reaches convergence on IS first, and sends the </w:t>
      </w:r>
      <w:r w:rsidR="00706F6E">
        <w:rPr>
          <w:i/>
        </w:rPr>
        <w:t>PROPOSE</w:t>
      </w:r>
      <w:r w:rsidR="00706F6E">
        <w:t xml:space="preserve"> messages to the neighbors DG2 and ESS. The ACL messages have the following syntax:</w:t>
      </w:r>
    </w:p>
    <w:p w14:paraId="7A53A907" w14:textId="37DB3F5F" w:rsidR="00706F6E" w:rsidRPr="00B52CB9" w:rsidRDefault="00706F6E" w:rsidP="00706F6E">
      <w:r>
        <w:t xml:space="preserve">Therefore, the receivers are identified and the content of the message is the combined data packet, </w:t>
      </w:r>
      <w:r>
        <w:rPr>
          <w:i/>
        </w:rPr>
        <w:t>p</w:t>
      </w:r>
      <w:r>
        <w:rPr>
          <w:i/>
          <w:vertAlign w:val="subscript"/>
        </w:rPr>
        <w:t>i</w:t>
      </w:r>
      <w:r>
        <w:rPr>
          <w:i/>
        </w:rPr>
        <w:t>,</w:t>
      </w:r>
      <w:r>
        <w:t xml:space="preserve"> which includes the optimization, </w:t>
      </w:r>
      <w:r>
        <w:rPr>
          <w:i/>
        </w:rPr>
        <w:t>w</w:t>
      </w:r>
      <w:r>
        <w:rPr>
          <w:i/>
          <w:vertAlign w:val="subscript"/>
        </w:rPr>
        <w:t>i</w:t>
      </w:r>
      <w:r>
        <w:t xml:space="preserve">, and power, </w:t>
      </w:r>
      <w:r>
        <w:rPr>
          <w:i/>
        </w:rPr>
        <w:t>x</w:t>
      </w:r>
      <w:r>
        <w:rPr>
          <w:i/>
          <w:vertAlign w:val="subscript"/>
        </w:rPr>
        <w:t>i</w:t>
      </w:r>
      <w:r>
        <w:t xml:space="preserve">, estimates, as </w:t>
      </w:r>
      <w:r>
        <w:lastRenderedPageBreak/>
        <w:t xml:space="preserve">explained in Section 6.2. Also, an important detail to note on Fig. 6.3.4 is that the messages do not necessarily arrive in order, as can be seen on the </w:t>
      </w:r>
      <w:r>
        <w:rPr>
          <w:i/>
        </w:rPr>
        <w:t>INFORM</w:t>
      </w:r>
      <w:r>
        <w:t xml:space="preserve"> messages being received by LOAD1 towards the end. Looking closely, the </w:t>
      </w:r>
      <w:r>
        <w:rPr>
          <w:i/>
        </w:rPr>
        <w:t>INFORM:9</w:t>
      </w:r>
      <w:r>
        <w:t xml:space="preserve"> from </w:t>
      </w:r>
      <w:r>
        <w:rPr>
          <w:i/>
        </w:rPr>
        <w:t xml:space="preserve">WindDG </w:t>
      </w:r>
      <w:r>
        <w:t xml:space="preserve">arrives before the </w:t>
      </w:r>
      <w:r>
        <w:rPr>
          <w:i/>
        </w:rPr>
        <w:t>INFORM:8</w:t>
      </w:r>
      <w:r>
        <w:t xml:space="preserve"> from </w:t>
      </w:r>
      <w:r>
        <w:rPr>
          <w:i/>
        </w:rPr>
        <w:t>ESS</w:t>
      </w:r>
      <w:r>
        <w:t>; therefore a queue needs to be implemented to process the messages from all neighbors in an orderly fashion to assure the convergence and accuracy of the diffusion communication.</w:t>
      </w:r>
    </w:p>
    <w:p w14:paraId="7688720B" w14:textId="77777777" w:rsidR="00706F6E" w:rsidRDefault="00706F6E" w:rsidP="00706F6E">
      <w:r>
        <w:t xml:space="preserve">The communication infrastructure is beyond the scope of this work; however, wireless peer-to-peer networks are proposed as an elegant solution in order to provide adaptability and ease of setup. JADE messages vary in size depending on how many neighbors an agent is communicating with and how many nodes exist in the MG network. The above message is only 224 bytes, but in general the ACL messages should be less than 1 kilobyte. </w:t>
      </w:r>
    </w:p>
    <w:p w14:paraId="6B8BFD9D" w14:textId="77777777" w:rsidR="00706F6E" w:rsidRDefault="00706F6E" w:rsidP="00706F6E">
      <w:r>
        <w:t xml:space="preserve">As an example, the </w:t>
      </w:r>
      <w:r w:rsidRPr="000862BC">
        <w:t>XBee-PRO®</w:t>
      </w:r>
      <w:r>
        <w:t xml:space="preserve"> is considered as a possible communications infrastructure solution; it employs the ZigBee communication protocol to implement mesh and peer-to-peer physical networks at greater distances. The </w:t>
      </w:r>
      <w:r w:rsidRPr="000862BC">
        <w:t>XBee-PRO® 900HP</w:t>
      </w:r>
      <w:r>
        <w:t xml:space="preserve"> Module </w:t>
      </w:r>
      <w:sdt>
        <w:sdtPr>
          <w:id w:val="-288739512"/>
          <w:citation/>
        </w:sdtPr>
        <w:sdtEndPr/>
        <w:sdtContent>
          <w:r>
            <w:fldChar w:fldCharType="begin"/>
          </w:r>
          <w:r>
            <w:instrText xml:space="preserve">CITATION Dig \l 1033 </w:instrText>
          </w:r>
          <w:r>
            <w:fldChar w:fldCharType="separate"/>
          </w:r>
          <w:r w:rsidR="004030AA" w:rsidRPr="004030AA">
            <w:rPr>
              <w:noProof/>
            </w:rPr>
            <w:t>[38]</w:t>
          </w:r>
          <w:r>
            <w:fldChar w:fldCharType="end"/>
          </w:r>
        </w:sdtContent>
      </w:sdt>
      <w:r>
        <w:t xml:space="preserve"> has a bandwidth of 200 kbps, which would translate into more than 25 messages per second (200 kbps / 8 b/B / 1000 B/kB = 25 ps). This would mean IS convergence would most likely be reached in less than a second.</w:t>
      </w:r>
    </w:p>
    <w:p w14:paraId="748D6658" w14:textId="77777777" w:rsidR="00706F6E" w:rsidRDefault="00706F6E" w:rsidP="00706F6E">
      <w:pPr>
        <w:ind w:firstLine="0"/>
      </w:pPr>
    </w:p>
    <w:p w14:paraId="6F9C36FA" w14:textId="77777777" w:rsidR="00706F6E" w:rsidRDefault="00706F6E" w:rsidP="00706F6E">
      <w:pPr>
        <w:pStyle w:val="Heading2"/>
      </w:pPr>
      <w:bookmarkStart w:id="27" w:name="_Toc442882606"/>
      <w:r>
        <w:t>6.4. Simulation Platform</w:t>
      </w:r>
      <w:bookmarkEnd w:id="27"/>
    </w:p>
    <w:p w14:paraId="56F5FC25" w14:textId="77777777" w:rsidR="00706F6E" w:rsidRDefault="00706F6E" w:rsidP="00706F6E">
      <w:r>
        <w:t xml:space="preserve">In order to prove the proposed control system before attempting to implement it in an experimental setup, the SimPowerSystems toolbox from Matlab was used to simulate a Microgrid (MG) and its electrical components. A hypothetical MG is devised that includes </w:t>
      </w:r>
      <w:r>
        <w:lastRenderedPageBreak/>
        <w:t xml:space="preserve">9 nodes: The Point of Common Coupling (PCC) with the utility grid, two Distributed Generators (DGs), one Battery Energy Storage System (BESS), </w:t>
      </w:r>
      <w:r w:rsidRPr="000E7585">
        <w:t>one Commercial, one Critical and one Residential Load</w:t>
      </w:r>
      <w:r>
        <w:t>, one Photovoltaic (PV) farm and one Wind Turbine:</w:t>
      </w:r>
    </w:p>
    <w:p w14:paraId="35D703DD" w14:textId="77777777" w:rsidR="00706F6E" w:rsidRDefault="00706F6E" w:rsidP="00706F6E">
      <w:pPr>
        <w:pStyle w:val="TableFigure"/>
      </w:pPr>
      <w:r>
        <w:rPr>
          <w:noProof/>
          <w:lang w:eastAsia="en-US"/>
        </w:rPr>
        <w:drawing>
          <wp:inline distT="0" distB="0" distL="0" distR="0" wp14:anchorId="74CECFDF" wp14:editId="51A64011">
            <wp:extent cx="4556760" cy="4046559"/>
            <wp:effectExtent l="19050" t="19050" r="1524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563572" cy="4052609"/>
                    </a:xfrm>
                    <a:prstGeom prst="rect">
                      <a:avLst/>
                    </a:prstGeom>
                    <a:ln w="6350">
                      <a:solidFill>
                        <a:schemeClr val="tx1"/>
                      </a:solidFill>
                    </a:ln>
                  </pic:spPr>
                </pic:pic>
              </a:graphicData>
            </a:graphic>
          </wp:inline>
        </w:drawing>
      </w:r>
      <w:r>
        <w:br/>
        <w:t>Figure 6.4.1: Hypothetical MG for Simulation</w:t>
      </w:r>
    </w:p>
    <w:p w14:paraId="14BC08C2" w14:textId="77777777" w:rsidR="00706F6E" w:rsidRDefault="00706F6E" w:rsidP="00706F6E">
      <w:r>
        <w:t>As can be seen in Fig. 6.4.1, each node is assigned a number and the communication links are denoted by the dotted lines. Therefore, a topology edge matrix, as described in Chapters four and five, can be constructed:</w:t>
      </w:r>
      <w:r w:rsidRPr="003B707A">
        <w:t xml:space="preserve"> </w:t>
      </w:r>
    </w:p>
    <w:p w14:paraId="0CA8BB4B" w14:textId="77777777" w:rsidR="00706F6E" w:rsidRDefault="00706F6E" w:rsidP="00ED231D">
      <w:pPr>
        <w:pStyle w:val="MTDisplayEquation"/>
        <w:tabs>
          <w:tab w:val="clear" w:pos="4680"/>
          <w:tab w:val="clear" w:pos="9360"/>
          <w:tab w:val="center" w:pos="4140"/>
          <w:tab w:val="right" w:pos="8640"/>
        </w:tabs>
      </w:pPr>
      <w:r>
        <w:lastRenderedPageBreak/>
        <w:tab/>
      </w:r>
      <w:r w:rsidRPr="00C94A82">
        <w:rPr>
          <w:position w:val="-4"/>
        </w:rPr>
        <w:object w:dxaOrig="180" w:dyaOrig="279" w14:anchorId="321EF182">
          <v:shape id="_x0000_i1156" type="#_x0000_t75" style="width:9.45pt;height:14.55pt" o:ole="">
            <v:imagedata r:id="rId39" o:title=""/>
          </v:shape>
          <o:OLEObject Type="Embed" ProgID="Equation.DSMT4" ShapeID="_x0000_i1156" DrawAspect="Content" ObjectID="_1523816035" r:id="rId278"/>
        </w:object>
      </w:r>
      <w:r>
        <w:t xml:space="preserve"> </w:t>
      </w:r>
      <w:r w:rsidRPr="003B707A">
        <w:rPr>
          <w:position w:val="-156"/>
        </w:rPr>
        <w:object w:dxaOrig="3580" w:dyaOrig="3240" w14:anchorId="6823E6C9">
          <v:shape id="_x0000_i1157" type="#_x0000_t75" style="width:179.15pt;height:166.3pt" o:ole="">
            <v:imagedata r:id="rId279" o:title=""/>
          </v:shape>
          <o:OLEObject Type="Embed" ProgID="Equation.DSMT4" ShapeID="_x0000_i1157" DrawAspect="Content" ObjectID="_1523816036" r:id="rId280"/>
        </w:object>
      </w:r>
      <w:r>
        <w:t xml:space="preserve"> </w:t>
      </w:r>
      <w:r>
        <w:tab/>
        <w:t>(6.4.1)</w:t>
      </w:r>
      <w:r w:rsidRPr="00601E19">
        <w:t xml:space="preserve"> </w:t>
      </w:r>
    </w:p>
    <w:p w14:paraId="4025E44B" w14:textId="77777777" w:rsidR="00706F6E" w:rsidRDefault="00706F6E" w:rsidP="00706F6E">
      <w:r>
        <w:t xml:space="preserve">Where </w:t>
      </w:r>
      <w:r>
        <w:rPr>
          <w:i/>
        </w:rPr>
        <w:t>E</w:t>
      </w:r>
      <w:r>
        <w:t xml:space="preserve"> is the network edge topology matrix. As an example, the first node, </w:t>
      </w:r>
      <w:r w:rsidRPr="000E7585">
        <w:t>which</w:t>
      </w:r>
      <w:r>
        <w:t xml:space="preserve"> is the PCC, connects with nodes 2, 3, 8 and 9 (including the self-connection). Therefore, by applying the metropolis rule described by Eq. 5.1.3, the following adjacency matrix is obtained:</w:t>
      </w:r>
      <w:r w:rsidRPr="008B6F9A">
        <w:t xml:space="preserve"> </w:t>
      </w:r>
    </w:p>
    <w:p w14:paraId="08B3E5FE" w14:textId="77777777" w:rsidR="00706F6E" w:rsidRDefault="00706F6E" w:rsidP="00ED231D">
      <w:pPr>
        <w:pStyle w:val="MTDisplayEquation"/>
        <w:tabs>
          <w:tab w:val="clear" w:pos="4680"/>
          <w:tab w:val="clear" w:pos="9360"/>
          <w:tab w:val="center" w:pos="4140"/>
          <w:tab w:val="right" w:pos="8640"/>
        </w:tabs>
      </w:pPr>
      <w:r>
        <w:tab/>
      </w:r>
      <w:r w:rsidRPr="00C94A82">
        <w:rPr>
          <w:position w:val="-4"/>
        </w:rPr>
        <w:object w:dxaOrig="180" w:dyaOrig="279" w14:anchorId="44598FB3">
          <v:shape id="_x0000_i1158" type="#_x0000_t75" style="width:9.45pt;height:14.55pt" o:ole="">
            <v:imagedata r:id="rId39" o:title=""/>
          </v:shape>
          <o:OLEObject Type="Embed" ProgID="Equation.DSMT4" ShapeID="_x0000_i1158" DrawAspect="Content" ObjectID="_1523816037" r:id="rId281"/>
        </w:object>
      </w:r>
      <w:r>
        <w:t xml:space="preserve"> </w:t>
      </w:r>
      <w:r w:rsidRPr="003B707A">
        <w:rPr>
          <w:position w:val="-156"/>
        </w:rPr>
        <w:object w:dxaOrig="6280" w:dyaOrig="3240" w14:anchorId="3AEAA855">
          <v:shape id="_x0000_i1159" type="#_x0000_t75" style="width:312.85pt;height:166.3pt" o:ole="">
            <v:imagedata r:id="rId282" o:title=""/>
          </v:shape>
          <o:OLEObject Type="Embed" ProgID="Equation.DSMT4" ShapeID="_x0000_i1159" DrawAspect="Content" ObjectID="_1523816038" r:id="rId283"/>
        </w:object>
      </w:r>
      <w:r>
        <w:t xml:space="preserve"> </w:t>
      </w:r>
      <w:r>
        <w:tab/>
        <w:t>(6.4.2)</w:t>
      </w:r>
      <w:r w:rsidRPr="00601E19">
        <w:t xml:space="preserve"> </w:t>
      </w:r>
    </w:p>
    <w:p w14:paraId="788B0574" w14:textId="77777777" w:rsidR="00706F6E" w:rsidRDefault="00706F6E" w:rsidP="00706F6E">
      <w:r>
        <w:t>As explained previously, these are the weights that the agents apply to the communication coming from the neighbors. The model of the three-phase MG is built in Simulink, where each node is a subsystem; the nodes are positioned to approximate Fig. 6.4.1’s layout:</w:t>
      </w:r>
    </w:p>
    <w:p w14:paraId="085D3E96" w14:textId="77777777" w:rsidR="00706F6E" w:rsidRDefault="00706F6E" w:rsidP="00706F6E">
      <w:pPr>
        <w:pStyle w:val="TableFigure"/>
      </w:pPr>
      <w:r>
        <w:rPr>
          <w:noProof/>
          <w:lang w:eastAsia="en-US"/>
        </w:rPr>
        <w:lastRenderedPageBreak/>
        <w:drawing>
          <wp:inline distT="0" distB="0" distL="0" distR="0" wp14:anchorId="342CFF8F" wp14:editId="71F4B599">
            <wp:extent cx="5057838" cy="3002280"/>
            <wp:effectExtent l="19050" t="19050" r="2857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085531" cy="3018718"/>
                    </a:xfrm>
                    <a:prstGeom prst="rect">
                      <a:avLst/>
                    </a:prstGeom>
                    <a:ln w="6350">
                      <a:solidFill>
                        <a:schemeClr val="tx1"/>
                      </a:solidFill>
                    </a:ln>
                  </pic:spPr>
                </pic:pic>
              </a:graphicData>
            </a:graphic>
          </wp:inline>
        </w:drawing>
      </w:r>
      <w:r>
        <w:br/>
        <w:t>Figure 6.4.2: Simulink MG Model</w:t>
      </w:r>
    </w:p>
    <w:p w14:paraId="309E2318" w14:textId="7DE3FF71" w:rsidR="00706F6E" w:rsidRDefault="00706F6E" w:rsidP="009D23B7">
      <w:pPr>
        <w:ind w:firstLine="0"/>
      </w:pPr>
      <w:r>
        <w:tab/>
        <w:t>Starting with the utility grid PC</w:t>
      </w:r>
      <w:r w:rsidR="00B927C4">
        <w:t>C, the s</w:t>
      </w:r>
      <w:r w:rsidR="009D23B7">
        <w:t>ubsystems are uncovered</w:t>
      </w:r>
      <w:r w:rsidR="00B927C4">
        <w:t>.</w:t>
      </w:r>
      <w:r w:rsidR="009D23B7">
        <w:t xml:space="preserve"> </w:t>
      </w:r>
      <w:r>
        <w:t xml:space="preserve">As seen in Fig. 6.4.3, the grid is modeled by a three-phase source with a breaker controlled by the </w:t>
      </w:r>
      <w:r>
        <w:rPr>
          <w:i/>
        </w:rPr>
        <w:t>GRID_ON</w:t>
      </w:r>
      <w:r>
        <w:t xml:space="preserve"> flag; this is the islanding PCC. The Matlab function block at the bottom of the diagram is the diffusion procedure, which takes the outputs of its four neighbors (plus its own output) as inputs, as well as the knowledge only known to the Grid Agent (GA): the grid power, grid price, and whether the MG is islanded. Additionally, there is a feedback of internal variables with a delay block, which acts as the memory of the agent that in Java </w:t>
      </w:r>
      <w:r>
        <w:lastRenderedPageBreak/>
        <w:t xml:space="preserve">would just be internal memory, but in Simulink has to be applied differently since the </w:t>
      </w:r>
      <w:r w:rsidR="009D23B7">
        <w:rPr>
          <w:noProof/>
          <w:lang w:eastAsia="en-US"/>
        </w:rPr>
        <mc:AlternateContent>
          <mc:Choice Requires="wpg">
            <w:drawing>
              <wp:anchor distT="0" distB="0" distL="114300" distR="114300" simplePos="0" relativeHeight="251755520" behindDoc="0" locked="0" layoutInCell="1" allowOverlap="1" wp14:anchorId="7F7A8001" wp14:editId="53E79E39">
                <wp:simplePos x="0" y="0"/>
                <wp:positionH relativeFrom="column">
                  <wp:posOffset>-33444</wp:posOffset>
                </wp:positionH>
                <wp:positionV relativeFrom="paragraph">
                  <wp:posOffset>645160</wp:posOffset>
                </wp:positionV>
                <wp:extent cx="5460365" cy="5819775"/>
                <wp:effectExtent l="19050" t="19050" r="26035" b="9525"/>
                <wp:wrapTopAndBottom/>
                <wp:docPr id="246" name="Group 246"/>
                <wp:cNvGraphicFramePr/>
                <a:graphic xmlns:a="http://schemas.openxmlformats.org/drawingml/2006/main">
                  <a:graphicData uri="http://schemas.microsoft.com/office/word/2010/wordprocessingGroup">
                    <wpg:wgp>
                      <wpg:cNvGrpSpPr/>
                      <wpg:grpSpPr>
                        <a:xfrm>
                          <a:off x="0" y="0"/>
                          <a:ext cx="5460365" cy="5819775"/>
                          <a:chOff x="0" y="0"/>
                          <a:chExt cx="5460576" cy="5819775"/>
                        </a:xfrm>
                      </wpg:grpSpPr>
                      <pic:pic xmlns:pic="http://schemas.openxmlformats.org/drawingml/2006/picture">
                        <pic:nvPicPr>
                          <pic:cNvPr id="39" name="Picture 39"/>
                          <pic:cNvPicPr>
                            <a:picLocks noChangeAspect="1"/>
                          </pic:cNvPicPr>
                        </pic:nvPicPr>
                        <pic:blipFill>
                          <a:blip r:embed="rId285">
                            <a:extLst>
                              <a:ext uri="{28A0092B-C50C-407E-A947-70E740481C1C}">
                                <a14:useLocalDpi xmlns:a14="http://schemas.microsoft.com/office/drawing/2010/main" val="0"/>
                              </a:ext>
                            </a:extLst>
                          </a:blip>
                          <a:stretch>
                            <a:fillRect/>
                          </a:stretch>
                        </pic:blipFill>
                        <pic:spPr>
                          <a:xfrm>
                            <a:off x="8466" y="0"/>
                            <a:ext cx="5452110" cy="5316855"/>
                          </a:xfrm>
                          <a:prstGeom prst="rect">
                            <a:avLst/>
                          </a:prstGeom>
                          <a:ln w="6350">
                            <a:solidFill>
                              <a:schemeClr val="tx1"/>
                            </a:solidFill>
                          </a:ln>
                        </pic:spPr>
                      </pic:pic>
                      <wps:wsp>
                        <wps:cNvPr id="245" name="Text Box 245"/>
                        <wps:cNvSpPr txBox="1"/>
                        <wps:spPr>
                          <a:xfrm>
                            <a:off x="0" y="5316855"/>
                            <a:ext cx="5452321" cy="502920"/>
                          </a:xfrm>
                          <a:prstGeom prst="rect">
                            <a:avLst/>
                          </a:prstGeom>
                          <a:noFill/>
                          <a:ln>
                            <a:noFill/>
                          </a:ln>
                          <a:effectLst/>
                        </wps:spPr>
                        <wps:txbx>
                          <w:txbxContent>
                            <w:p w14:paraId="61897AE1" w14:textId="6B023D8B" w:rsidR="00592FFE" w:rsidRPr="00D209D2" w:rsidRDefault="00592FFE" w:rsidP="009D23B7">
                              <w:pPr>
                                <w:pStyle w:val="TableFigure"/>
                                <w:rPr>
                                  <w:noProof/>
                                </w:rPr>
                              </w:pPr>
                              <w:r w:rsidRPr="00DF6058">
                                <w:t>Figure 6.4.3: Simulink Grid Subsystem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F7A8001" id="Group 246" o:spid="_x0000_s1570" style="position:absolute;left:0;text-align:left;margin-left:-2.65pt;margin-top:50.8pt;width:429.95pt;height:458.25pt;z-index:251755520;mso-position-horizontal-relative:text;mso-position-vertical-relative:text" coordsize="54605,5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">
                <v:shape id="Picture 39" o:spid="_x0000_s1571" type="#_x0000_t75" style="position:absolute;left:84;width:54521;height:5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6qDGAAAA2wAAAA8AAABkcnMvZG93bnJldi54bWxEj09rwkAUxO8Fv8PyCt7qpgqliW5CEQKK&#10;XuqfQm/P7Gs2mH0bsqvGfvpuodDjMDO/YRbFYFtxpd43jhU8TxIQxJXTDdcKDvvy6RWED8gaW8ek&#10;4E4einz0sMBMuxu/03UXahEh7DNUYELoMil9Zciin7iOOHpfrrcYouxrqXu8Rbht5TRJXqTFhuOC&#10;wY6Whqrz7mIVrMvBb7emPpab788m/ajOpy5NlBo/Dm9zEIGG8B/+a6+0glkKv1/iD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fqoMYAAADbAAAADwAAAAAAAAAAAAAA&#10;AACfAgAAZHJzL2Rvd25yZXYueG1sUEsFBgAAAAAEAAQA9wAAAJIDAAAAAA==&#10;" stroked="t" strokecolor="black [3213]" strokeweight=".5pt">
                  <v:imagedata r:id="rId286" o:title=""/>
                  <v:path arrowok="t"/>
                </v:shape>
                <v:shape id="Text Box 245" o:spid="_x0000_s1572" type="#_x0000_t202" style="position:absolute;top:53168;width:54523;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cz8UA&#10;AADcAAAADwAAAGRycy9kb3ducmV2LnhtbESPQWvCQBSE7wX/w/KEXkrdJLShpq4iolB6a/Ti7bH7&#10;TEKzb0N2TVJ/vVso9DjMzDfMajPZVgzU+8axgnSRgCDWzjRcKTgdD89vIHxANtg6JgU/5GGznj2s&#10;sDBu5C8aylCJCGFfoII6hK6Q0uuaLPqF64ijd3G9xRBlX0nT4xjhtpVZkuTSYsNxocaOdjXp7/Jq&#10;FeTTvnv6XFI23nQ78PmWpoFSpR7n0/YdRKAp/If/2h9GQfby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NzPxQAAANwAAAAPAAAAAAAAAAAAAAAAAJgCAABkcnMv&#10;ZG93bnJldi54bWxQSwUGAAAAAAQABAD1AAAAigMAAAAA&#10;" filled="f" stroked="f">
                  <v:textbox style="mso-fit-shape-to-text:t" inset="0,0,0,0">
                    <w:txbxContent>
                      <w:p w14:paraId="61897AE1" w14:textId="6B023D8B" w:rsidR="00592FFE" w:rsidRPr="00D209D2" w:rsidRDefault="00592FFE" w:rsidP="009D23B7">
                        <w:pPr>
                          <w:pStyle w:val="TableFigure"/>
                          <w:rPr>
                            <w:noProof/>
                          </w:rPr>
                        </w:pPr>
                        <w:r w:rsidRPr="00DF6058">
                          <w:t>Figure 6.4.3: Simulink Grid Subsystem</w:t>
                        </w:r>
                      </w:p>
                    </w:txbxContent>
                  </v:textbox>
                </v:shape>
                <w10:wrap type="topAndBottom"/>
              </v:group>
            </w:pict>
          </mc:Fallback>
        </mc:AlternateContent>
      </w:r>
      <w:r>
        <w:t>functions are called sequentially without storing variables.</w:t>
      </w:r>
    </w:p>
    <w:p w14:paraId="69EB65E9" w14:textId="792F7ABD" w:rsidR="00706F6E" w:rsidRDefault="00706F6E" w:rsidP="009D23B7">
      <w:pPr>
        <w:ind w:firstLine="0"/>
      </w:pPr>
      <w:r>
        <w:tab/>
        <w:t>The two DGs are modeled with a three-phase synchronous machine and they only differ on their rating; DG1 is rated at 2MW and DG2 at 1.5MW. The diffusion function is similar to the previous one except the diffusion optimization is used to update the No-Load Frequency (</w:t>
      </w:r>
      <w:r>
        <w:rPr>
          <w:i/>
        </w:rPr>
        <w:t>f</w:t>
      </w:r>
      <w:r>
        <w:rPr>
          <w:i/>
          <w:vertAlign w:val="subscript"/>
        </w:rPr>
        <w:t>NL</w:t>
      </w:r>
      <w:r>
        <w:t>) point of the generator’s droop control</w:t>
      </w:r>
      <w:r w:rsidR="009D23B7">
        <w:t xml:space="preserve"> (Fig. 6.4.4)</w:t>
      </w:r>
      <w:r>
        <w:t xml:space="preserve">. This control is in another </w:t>
      </w:r>
      <w:r>
        <w:lastRenderedPageBreak/>
        <w:t xml:space="preserve">subsystem, </w:t>
      </w:r>
      <w:r w:rsidR="009D23B7">
        <w:rPr>
          <w:noProof/>
          <w:lang w:eastAsia="en-US"/>
        </w:rPr>
        <mc:AlternateContent>
          <mc:Choice Requires="wpg">
            <w:drawing>
              <wp:anchor distT="0" distB="0" distL="114300" distR="114300" simplePos="0" relativeHeight="251759616" behindDoc="0" locked="0" layoutInCell="1" allowOverlap="1" wp14:anchorId="2EEB452D" wp14:editId="77ADE36B">
                <wp:simplePos x="0" y="0"/>
                <wp:positionH relativeFrom="column">
                  <wp:posOffset>8255</wp:posOffset>
                </wp:positionH>
                <wp:positionV relativeFrom="paragraph">
                  <wp:posOffset>19050</wp:posOffset>
                </wp:positionV>
                <wp:extent cx="5441315" cy="5140976"/>
                <wp:effectExtent l="19050" t="19050" r="26035" b="2540"/>
                <wp:wrapTopAndBottom/>
                <wp:docPr id="248" name="Group 248"/>
                <wp:cNvGraphicFramePr/>
                <a:graphic xmlns:a="http://schemas.openxmlformats.org/drawingml/2006/main">
                  <a:graphicData uri="http://schemas.microsoft.com/office/word/2010/wordprocessingGroup">
                    <wpg:wgp>
                      <wpg:cNvGrpSpPr/>
                      <wpg:grpSpPr>
                        <a:xfrm>
                          <a:off x="0" y="0"/>
                          <a:ext cx="5441315" cy="5140976"/>
                          <a:chOff x="-677357" y="-1"/>
                          <a:chExt cx="5441716" cy="5142325"/>
                        </a:xfrm>
                      </wpg:grpSpPr>
                      <pic:pic xmlns:pic="http://schemas.openxmlformats.org/drawingml/2006/picture">
                        <pic:nvPicPr>
                          <pic:cNvPr id="89" name="Picture 89"/>
                          <pic:cNvPicPr>
                            <a:picLocks noChangeAspect="1"/>
                          </pic:cNvPicPr>
                        </pic:nvPicPr>
                        <pic:blipFill>
                          <a:blip r:embed="rId287">
                            <a:extLst>
                              <a:ext uri="{28A0092B-C50C-407E-A947-70E740481C1C}">
                                <a14:useLocalDpi xmlns:a14="http://schemas.microsoft.com/office/drawing/2010/main" val="0"/>
                              </a:ext>
                            </a:extLst>
                          </a:blip>
                          <a:stretch>
                            <a:fillRect/>
                          </a:stretch>
                        </pic:blipFill>
                        <pic:spPr>
                          <a:xfrm>
                            <a:off x="-677357" y="-1"/>
                            <a:ext cx="5441716" cy="4623021"/>
                          </a:xfrm>
                          <a:prstGeom prst="rect">
                            <a:avLst/>
                          </a:prstGeom>
                          <a:ln w="6350">
                            <a:solidFill>
                              <a:schemeClr val="tx1"/>
                            </a:solidFill>
                          </a:ln>
                        </pic:spPr>
                      </pic:pic>
                      <wps:wsp>
                        <wps:cNvPr id="247" name="Text Box 247"/>
                        <wps:cNvSpPr txBox="1"/>
                        <wps:spPr>
                          <a:xfrm>
                            <a:off x="0" y="4639272"/>
                            <a:ext cx="4110658" cy="503052"/>
                          </a:xfrm>
                          <a:prstGeom prst="rect">
                            <a:avLst/>
                          </a:prstGeom>
                          <a:noFill/>
                          <a:ln>
                            <a:noFill/>
                          </a:ln>
                          <a:effectLst/>
                        </wps:spPr>
                        <wps:txbx>
                          <w:txbxContent>
                            <w:p w14:paraId="6AA6C28F" w14:textId="6E38C3A0" w:rsidR="00592FFE" w:rsidRPr="00E367D8" w:rsidRDefault="00592FFE" w:rsidP="009D23B7">
                              <w:pPr>
                                <w:pStyle w:val="TableFigure"/>
                              </w:pPr>
                              <w:r w:rsidRPr="00ED5ABC">
                                <w:t>Figure 6.4.4: Simulink DG Subsystem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EEB452D" id="Group 248" o:spid="_x0000_s1573" style="position:absolute;left:0;text-align:left;margin-left:.65pt;margin-top:1.5pt;width:428.45pt;height:404.8pt;z-index:251759616;mso-position-horizontal-relative:text;mso-position-vertical-relative:text;mso-width-relative:margin;mso-height-relative:margin" coordorigin="-6773" coordsize="54417,5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">
                <v:shape id="Picture 89" o:spid="_x0000_s1574" type="#_x0000_t75" style="position:absolute;left:-6773;width:54416;height:46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0CjEAAAA2wAAAA8AAABkcnMvZG93bnJldi54bWxEjzFvwjAUhPdK/AfrIbEVB4YUAgZFQUhd&#10;GEoZYHvEjyQQP0e2C+Hf40qVOp7u7jvdct2bVtzJ+caygsk4AUFcWt1wpeDwvX2fgfABWWNrmRQ8&#10;ycN6NXhbYqbtg7/ovg+ViBD2GSqoQ+gyKX1Zk0E/th1x9C7WGQxRukpqh48IN62cJkkqDTYcF2rs&#10;qKipvO1/jIKCUlcck1Obbz8u6eYQruddvlFqNOzzBYhAffgP/7U/tYLZHH6/xB8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M0CjEAAAA2wAAAA8AAAAAAAAAAAAAAAAA&#10;nwIAAGRycy9kb3ducmV2LnhtbFBLBQYAAAAABAAEAPcAAACQAwAAAAA=&#10;" stroked="t" strokecolor="black [3213]" strokeweight=".5pt">
                  <v:imagedata r:id="rId288" o:title=""/>
                  <v:path arrowok="t"/>
                </v:shape>
                <v:shape id="Text Box 247" o:spid="_x0000_s1575" type="#_x0000_t202" style="position:absolute;top:46392;width:41106;height:5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nI8QA&#10;AADcAAAADwAAAGRycy9kb3ducmV2LnhtbESPS4vCQBCE78L+h6GFvYhOEsRH1lEW2QXx5uPircn0&#10;JsFMT8iMSdZf7wiCx6KqvqJWm95UoqXGlZYVxJMIBHFmdcm5gvPpd7wA4TyyxsoyKfgnB5v1x2CF&#10;qbYdH6g9+lwECLsUFRTe16mULivIoJvYmjh4f7Yx6INscqkb7ALcVDKJopk0WHJYKLCmbUHZ9Xgz&#10;Cmb9Tz3aLynp7lnV8uUex55ipT6H/fcXCE+9f4df7Z1WkEzn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yPEAAAA3AAAAA8AAAAAAAAAAAAAAAAAmAIAAGRycy9k&#10;b3ducmV2LnhtbFBLBQYAAAAABAAEAPUAAACJAwAAAAA=&#10;" filled="f" stroked="f">
                  <v:textbox style="mso-fit-shape-to-text:t" inset="0,0,0,0">
                    <w:txbxContent>
                      <w:p w14:paraId="6AA6C28F" w14:textId="6E38C3A0" w:rsidR="00592FFE" w:rsidRPr="00E367D8" w:rsidRDefault="00592FFE" w:rsidP="009D23B7">
                        <w:pPr>
                          <w:pStyle w:val="TableFigure"/>
                        </w:pPr>
                        <w:r w:rsidRPr="00ED5ABC">
                          <w:t>Figure 6.4.4: Simulink DG Subsystem</w:t>
                        </w:r>
                      </w:p>
                    </w:txbxContent>
                  </v:textbox>
                </v:shape>
                <w10:wrap type="topAndBottom"/>
              </v:group>
            </w:pict>
          </mc:Fallback>
        </mc:AlternateContent>
      </w:r>
      <w:r>
        <w:t xml:space="preserve">which takes the measurements from the generator and the </w:t>
      </w:r>
      <w:r>
        <w:rPr>
          <w:i/>
        </w:rPr>
        <w:t>f</w:t>
      </w:r>
      <w:r>
        <w:rPr>
          <w:i/>
          <w:vertAlign w:val="subscript"/>
        </w:rPr>
        <w:t>NL</w:t>
      </w:r>
      <w:r>
        <w:rPr>
          <w:i/>
        </w:rPr>
        <w:t xml:space="preserve"> </w:t>
      </w:r>
      <w:r>
        <w:t>from the diffusion with a Proportional Integral (PI) controller and a feedback equal to the droop slope</w:t>
      </w:r>
      <w:r w:rsidR="009D23B7">
        <w:t xml:space="preserve"> (Fig. 6.4.5).</w:t>
      </w:r>
    </w:p>
    <w:p w14:paraId="06B19E40" w14:textId="77777777" w:rsidR="00706F6E" w:rsidRDefault="00706F6E" w:rsidP="00706F6E">
      <w:r>
        <w:t xml:space="preserve">The </w:t>
      </w:r>
      <w:r>
        <w:rPr>
          <w:i/>
        </w:rPr>
        <w:t>R</w:t>
      </w:r>
      <w:r>
        <w:t xml:space="preserve"> feedback corresponding to the droop slope is calculated for a 1 Hz tolerance band (59.5-60.5 Hz) in per unit using Eq. 3.3.2, the negative sign being implemented in the addition block:</w:t>
      </w:r>
      <w:r w:rsidRPr="00736878">
        <w:t xml:space="preserve"> </w:t>
      </w:r>
    </w:p>
    <w:p w14:paraId="6710A15D" w14:textId="77777777" w:rsidR="00706F6E" w:rsidRDefault="00706F6E" w:rsidP="009D23B7">
      <w:pPr>
        <w:pStyle w:val="MTDisplayEquation"/>
        <w:tabs>
          <w:tab w:val="clear" w:pos="4680"/>
          <w:tab w:val="clear" w:pos="9360"/>
          <w:tab w:val="center" w:pos="4140"/>
          <w:tab w:val="right" w:pos="8640"/>
        </w:tabs>
      </w:pPr>
      <w:r>
        <w:tab/>
      </w:r>
      <w:r w:rsidRPr="00C94A82">
        <w:rPr>
          <w:position w:val="-4"/>
        </w:rPr>
        <w:object w:dxaOrig="180" w:dyaOrig="279" w14:anchorId="5748AAB5">
          <v:shape id="_x0000_i1160" type="#_x0000_t75" style="width:9.45pt;height:14.55pt" o:ole="">
            <v:imagedata r:id="rId39" o:title=""/>
          </v:shape>
          <o:OLEObject Type="Embed" ProgID="Equation.DSMT4" ShapeID="_x0000_i1160" DrawAspect="Content" ObjectID="_1523816039" r:id="rId289"/>
        </w:object>
      </w:r>
      <w:r>
        <w:t xml:space="preserve"> </w:t>
      </w:r>
      <w:r w:rsidRPr="0085404C">
        <w:rPr>
          <w:position w:val="-6"/>
        </w:rPr>
        <w:object w:dxaOrig="3320" w:dyaOrig="279" w14:anchorId="19C9B5D3">
          <v:shape id="_x0000_i1161" type="#_x0000_t75" style="width:166.3pt;height:14.55pt" o:ole="">
            <v:imagedata r:id="rId290" o:title=""/>
          </v:shape>
          <o:OLEObject Type="Embed" ProgID="Equation.DSMT4" ShapeID="_x0000_i1161" DrawAspect="Content" ObjectID="_1523816040" r:id="rId291"/>
        </w:object>
      </w:r>
      <w:r>
        <w:t xml:space="preserve"> </w:t>
      </w:r>
      <w:r>
        <w:tab/>
        <w:t>(6.4.3)</w:t>
      </w:r>
      <w:r w:rsidRPr="00601E19">
        <w:t xml:space="preserve"> </w:t>
      </w:r>
    </w:p>
    <w:p w14:paraId="040B5BC2" w14:textId="2380E7B3" w:rsidR="00706F6E" w:rsidRDefault="009D23B7" w:rsidP="00706F6E">
      <w:pPr>
        <w:ind w:firstLine="0"/>
      </w:pPr>
      <w:r>
        <w:rPr>
          <w:noProof/>
          <w:lang w:eastAsia="en-US"/>
        </w:rPr>
        <w:lastRenderedPageBreak/>
        <mc:AlternateContent>
          <mc:Choice Requires="wpg">
            <w:drawing>
              <wp:anchor distT="0" distB="0" distL="114300" distR="114300" simplePos="0" relativeHeight="251763712" behindDoc="0" locked="0" layoutInCell="1" allowOverlap="1" wp14:anchorId="23457B2C" wp14:editId="64FA8398">
                <wp:simplePos x="0" y="0"/>
                <wp:positionH relativeFrom="column">
                  <wp:posOffset>50800</wp:posOffset>
                </wp:positionH>
                <wp:positionV relativeFrom="paragraph">
                  <wp:posOffset>19473</wp:posOffset>
                </wp:positionV>
                <wp:extent cx="5416550" cy="3296920"/>
                <wp:effectExtent l="19050" t="19050" r="12700" b="17780"/>
                <wp:wrapTopAndBottom/>
                <wp:docPr id="250" name="Group 250"/>
                <wp:cNvGraphicFramePr/>
                <a:graphic xmlns:a="http://schemas.openxmlformats.org/drawingml/2006/main">
                  <a:graphicData uri="http://schemas.microsoft.com/office/word/2010/wordprocessingGroup">
                    <wpg:wgp>
                      <wpg:cNvGrpSpPr/>
                      <wpg:grpSpPr>
                        <a:xfrm>
                          <a:off x="0" y="0"/>
                          <a:ext cx="5416550" cy="3296920"/>
                          <a:chOff x="0" y="0"/>
                          <a:chExt cx="5416550" cy="3296920"/>
                        </a:xfrm>
                      </wpg:grpSpPr>
                      <pic:pic xmlns:pic="http://schemas.openxmlformats.org/drawingml/2006/picture">
                        <pic:nvPicPr>
                          <pic:cNvPr id="90" name="Picture 90"/>
                          <pic:cNvPicPr>
                            <a:picLocks noChangeAspect="1"/>
                          </pic:cNvPicPr>
                        </pic:nvPicPr>
                        <pic:blipFill>
                          <a:blip r:embed="rId292">
                            <a:extLst>
                              <a:ext uri="{28A0092B-C50C-407E-A947-70E740481C1C}">
                                <a14:useLocalDpi xmlns:a14="http://schemas.microsoft.com/office/drawing/2010/main" val="0"/>
                              </a:ext>
                            </a:extLst>
                          </a:blip>
                          <a:stretch>
                            <a:fillRect/>
                          </a:stretch>
                        </pic:blipFill>
                        <pic:spPr>
                          <a:xfrm>
                            <a:off x="0" y="0"/>
                            <a:ext cx="5416550" cy="2774950"/>
                          </a:xfrm>
                          <a:prstGeom prst="rect">
                            <a:avLst/>
                          </a:prstGeom>
                          <a:ln w="6350">
                            <a:solidFill>
                              <a:schemeClr val="tx1"/>
                            </a:solidFill>
                          </a:ln>
                        </pic:spPr>
                      </pic:pic>
                      <wps:wsp>
                        <wps:cNvPr id="249" name="Text Box 249"/>
                        <wps:cNvSpPr txBox="1"/>
                        <wps:spPr>
                          <a:xfrm>
                            <a:off x="0" y="2794000"/>
                            <a:ext cx="5416550" cy="502920"/>
                          </a:xfrm>
                          <a:prstGeom prst="rect">
                            <a:avLst/>
                          </a:prstGeom>
                          <a:noFill/>
                          <a:ln>
                            <a:noFill/>
                          </a:ln>
                          <a:effectLst/>
                        </wps:spPr>
                        <wps:txbx>
                          <w:txbxContent>
                            <w:p w14:paraId="50A92E51" w14:textId="07EC3BE8" w:rsidR="00592FFE" w:rsidRPr="005D15B6" w:rsidRDefault="00592FFE" w:rsidP="009D23B7">
                              <w:pPr>
                                <w:pStyle w:val="TableFigure"/>
                                <w:rPr>
                                  <w:noProof/>
                                </w:rPr>
                              </w:pPr>
                              <w:r w:rsidRPr="00B8006F">
                                <w:t>Figure 6.4.5: Simulink DG Droop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457B2C" id="Group 250" o:spid="_x0000_s1576" style="position:absolute;left:0;text-align:left;margin-left:4pt;margin-top:1.55pt;width:426.5pt;height:259.6pt;z-index:251763712;mso-position-horizontal-relative:text;mso-position-vertical-relative:text" coordsize="54165,3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">
                <v:shape id="Picture 90" o:spid="_x0000_s1577" type="#_x0000_t75" style="position:absolute;width:54165;height:27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tf7CAAAA2wAAAA8AAABkcnMvZG93bnJldi54bWxET8luwjAQvSPxD9Yg9QYObYUgYBBlkdoj&#10;EJbjKJ4sIh5HsQspX48PlTg+vX22aE0lbtS40rKC4SACQZxaXXKuIDls+2MQziNrrCyTgj9ysJh3&#10;OzOMtb3zjm57n4sQwi5GBYX3dSylSwsy6Aa2Jg5cZhuDPsAml7rBewg3lXyPopE0WHJoKLCmVUHp&#10;df9rFBzT0fn4sVlfNsPsa/lz2ibZ4zNR6q3XLqcgPLX+Jf53f2sFk7A+fA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8bX+wgAAANsAAAAPAAAAAAAAAAAAAAAAAJ8C&#10;AABkcnMvZG93bnJldi54bWxQSwUGAAAAAAQABAD3AAAAjgMAAAAA&#10;" stroked="t" strokecolor="black [3213]" strokeweight=".5pt">
                  <v:imagedata r:id="rId293" o:title=""/>
                  <v:path arrowok="t"/>
                </v:shape>
                <v:shape id="Text Box 249" o:spid="_x0000_s1578" type="#_x0000_t202" style="position:absolute;top:27940;width:54165;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ysQA&#10;AADcAAAADwAAAGRycy9kb3ducmV2LnhtbESPzWrDMBCE74G+g9hAL6GWbUpIHCuhlBZKb/m59LZI&#10;G9vEWhlLtd08fRUI5DjMzDdMuZtsKwbqfeNYQZakIIi1Mw1XCk7Hz5cVCB+QDbaOScEfedhtn2Yl&#10;FsaNvKfhECoRIewLVFCH0BVSel2TRZ+4jjh6Z9dbDFH2lTQ9jhFuW5mn6VJabDgu1NjRe036cvi1&#10;CpbTR7f4XlM+XnU78M81ywJlSj3Pp7cNiEBTeITv7S+jIH9dw+1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1srEAAAA3AAAAA8AAAAAAAAAAAAAAAAAmAIAAGRycy9k&#10;b3ducmV2LnhtbFBLBQYAAAAABAAEAPUAAACJAwAAAAA=&#10;" filled="f" stroked="f">
                  <v:textbox style="mso-fit-shape-to-text:t" inset="0,0,0,0">
                    <w:txbxContent>
                      <w:p w14:paraId="50A92E51" w14:textId="07EC3BE8" w:rsidR="00592FFE" w:rsidRPr="005D15B6" w:rsidRDefault="00592FFE" w:rsidP="009D23B7">
                        <w:pPr>
                          <w:pStyle w:val="TableFigure"/>
                          <w:rPr>
                            <w:noProof/>
                          </w:rPr>
                        </w:pPr>
                        <w:r w:rsidRPr="00B8006F">
                          <w:t>Figure 6.4.5: Simulink DG Droop Control</w:t>
                        </w:r>
                      </w:p>
                    </w:txbxContent>
                  </v:textbox>
                </v:shape>
                <w10:wrap type="topAndBottom"/>
              </v:group>
            </w:pict>
          </mc:Fallback>
        </mc:AlternateContent>
      </w:r>
      <w:r w:rsidR="00706F6E">
        <w:tab/>
        <w:t xml:space="preserve">The voltage regulator and excitation of the DGs is left to the </w:t>
      </w:r>
      <w:r w:rsidR="00706F6E" w:rsidRPr="004A301B">
        <w:t>IEEE type 1 synchronous machine voltage regulator</w:t>
      </w:r>
      <w:r w:rsidR="00706F6E">
        <w:t xml:space="preserve">, which is a standard block included with the SimPowerSystems toolbox. The BESS is modeled as a three-phase current injector that is adjusted by a droop control equivalent to the DGs; in this way all DERs share the power imbalances according to their ratings. As seen in Fig. 6.4.6 the diffusion function is the same as the DGs. </w:t>
      </w:r>
    </w:p>
    <w:p w14:paraId="42CBD554" w14:textId="7278B5F3" w:rsidR="00706F6E" w:rsidRPr="008B73F7" w:rsidRDefault="00706F6E" w:rsidP="00706F6E">
      <w:r>
        <w:t>The three-phase current injector is controlled by current references (</w:t>
      </w:r>
      <w:r>
        <w:rPr>
          <w:i/>
        </w:rPr>
        <w:t>Ia_BATT, Ib_BATT</w:t>
      </w:r>
      <w:r>
        <w:t>), which are adjusted according to the output power reference from the droop control and the voltage readings (</w:t>
      </w:r>
      <w:r>
        <w:rPr>
          <w:i/>
        </w:rPr>
        <w:t>Vab_BATT, Vbc_BATT</w:t>
      </w:r>
      <w:r>
        <w:t>). Additionally, it can be seen at the bottom of the diagram the blocks that update the State of Charge (SOC) of the battery, which take into</w:t>
      </w:r>
      <w:r w:rsidR="001124D9">
        <w:t xml:space="preserve"> account the battery efficiency (Fig. 6.4.6).</w:t>
      </w:r>
    </w:p>
    <w:p w14:paraId="20C3C5AB" w14:textId="2AD0FA42" w:rsidR="00706F6E" w:rsidRDefault="001124D9" w:rsidP="00706F6E">
      <w:pPr>
        <w:pStyle w:val="TableFigure"/>
      </w:pPr>
      <w:r>
        <w:rPr>
          <w:noProof/>
          <w:lang w:eastAsia="en-US"/>
        </w:rPr>
        <w:lastRenderedPageBreak/>
        <w:drawing>
          <wp:inline distT="0" distB="0" distL="0" distR="0" wp14:anchorId="2E1D9117" wp14:editId="799744A4">
            <wp:extent cx="5486400" cy="4518212"/>
            <wp:effectExtent l="19050" t="19050" r="19050" b="158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4"/>
                    <a:srcRect l="2183"/>
                    <a:stretch/>
                  </pic:blipFill>
                  <pic:spPr bwMode="auto">
                    <a:xfrm>
                      <a:off x="0" y="0"/>
                      <a:ext cx="5490256" cy="452138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06F6E">
        <w:br/>
        <w:t>Figure 6.4.6: Simulink BESS</w:t>
      </w:r>
      <w:r w:rsidR="00706F6E" w:rsidRPr="008B73F7">
        <w:t xml:space="preserve"> </w:t>
      </w:r>
      <w:r w:rsidR="00706F6E">
        <w:t>Subsystem</w:t>
      </w:r>
    </w:p>
    <w:p w14:paraId="68209561" w14:textId="0F5E6C1F" w:rsidR="00706F6E" w:rsidRDefault="00706F6E" w:rsidP="00856D61">
      <w:pPr>
        <w:ind w:firstLine="0"/>
      </w:pPr>
      <w:r>
        <w:tab/>
        <w:t>Loads and RES (stochastic) nodes are also modeled as current injectors; however, the output (or input) of these is programmed into the model as a load or generation profile, which will be explained shortly. For IS diffusion, these agents have, as an input, the current power being drawn from, or fed into, the MG</w:t>
      </w:r>
      <w:r w:rsidR="00C05B89">
        <w:t xml:space="preserve"> (Fig. 6.4.7).</w:t>
      </w:r>
    </w:p>
    <w:p w14:paraId="004A996F" w14:textId="42D8072B" w:rsidR="00706F6E" w:rsidRDefault="000C649E" w:rsidP="000C649E">
      <w:pPr>
        <w:ind w:firstLine="0"/>
      </w:pPr>
      <w:r>
        <w:rPr>
          <w:noProof/>
          <w:lang w:eastAsia="en-US"/>
        </w:rPr>
        <w:lastRenderedPageBreak/>
        <mc:AlternateContent>
          <mc:Choice Requires="wpg">
            <w:drawing>
              <wp:anchor distT="0" distB="0" distL="114300" distR="114300" simplePos="0" relativeHeight="251771904" behindDoc="0" locked="0" layoutInCell="1" allowOverlap="1" wp14:anchorId="7497D52F" wp14:editId="3B315365">
                <wp:simplePos x="0" y="0"/>
                <wp:positionH relativeFrom="column">
                  <wp:posOffset>626533</wp:posOffset>
                </wp:positionH>
                <wp:positionV relativeFrom="paragraph">
                  <wp:posOffset>5388187</wp:posOffset>
                </wp:positionV>
                <wp:extent cx="4305300" cy="2593985"/>
                <wp:effectExtent l="19050" t="19050" r="19050" b="15875"/>
                <wp:wrapTopAndBottom/>
                <wp:docPr id="255" name="Group 255"/>
                <wp:cNvGraphicFramePr/>
                <a:graphic xmlns:a="http://schemas.openxmlformats.org/drawingml/2006/main">
                  <a:graphicData uri="http://schemas.microsoft.com/office/word/2010/wordprocessingGroup">
                    <wpg:wgp>
                      <wpg:cNvGrpSpPr/>
                      <wpg:grpSpPr>
                        <a:xfrm>
                          <a:off x="0" y="0"/>
                          <a:ext cx="4305300" cy="2593985"/>
                          <a:chOff x="0" y="0"/>
                          <a:chExt cx="4305300" cy="2593985"/>
                        </a:xfrm>
                      </wpg:grpSpPr>
                      <pic:pic xmlns:pic="http://schemas.openxmlformats.org/drawingml/2006/picture">
                        <pic:nvPicPr>
                          <pic:cNvPr id="96" name="Picture 96"/>
                          <pic:cNvPicPr>
                            <a:picLocks noChangeAspect="1"/>
                          </pic:cNvPicPr>
                        </pic:nvPicPr>
                        <pic:blipFill>
                          <a:blip r:embed="rId295">
                            <a:extLst>
                              <a:ext uri="{28A0092B-C50C-407E-A947-70E740481C1C}">
                                <a14:useLocalDpi xmlns:a14="http://schemas.microsoft.com/office/drawing/2010/main" val="0"/>
                              </a:ext>
                            </a:extLst>
                          </a:blip>
                          <a:stretch>
                            <a:fillRect/>
                          </a:stretch>
                        </pic:blipFill>
                        <pic:spPr>
                          <a:xfrm>
                            <a:off x="0" y="0"/>
                            <a:ext cx="4305300" cy="2145030"/>
                          </a:xfrm>
                          <a:prstGeom prst="rect">
                            <a:avLst/>
                          </a:prstGeom>
                          <a:ln w="6350">
                            <a:solidFill>
                              <a:schemeClr val="tx1"/>
                            </a:solidFill>
                          </a:ln>
                        </pic:spPr>
                      </pic:pic>
                      <wps:wsp>
                        <wps:cNvPr id="254" name="Text Box 254"/>
                        <wps:cNvSpPr txBox="1"/>
                        <wps:spPr>
                          <a:xfrm>
                            <a:off x="0" y="2091065"/>
                            <a:ext cx="4305300" cy="502920"/>
                          </a:xfrm>
                          <a:prstGeom prst="rect">
                            <a:avLst/>
                          </a:prstGeom>
                          <a:noFill/>
                          <a:ln>
                            <a:noFill/>
                          </a:ln>
                          <a:effectLst/>
                        </wps:spPr>
                        <wps:txbx>
                          <w:txbxContent>
                            <w:p w14:paraId="0037467E" w14:textId="6FA20C12" w:rsidR="00592FFE" w:rsidRPr="00007118" w:rsidRDefault="00592FFE" w:rsidP="000C649E">
                              <w:pPr>
                                <w:pStyle w:val="TableFigure"/>
                                <w:rPr>
                                  <w:noProof/>
                                </w:rPr>
                              </w:pPr>
                              <w:r w:rsidRPr="00DF7C1F">
                                <w:t>Figure 6.4.8: Commercial Load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97D52F" id="Group 255" o:spid="_x0000_s1579" style="position:absolute;left:0;text-align:left;margin-left:49.35pt;margin-top:424.25pt;width:339pt;height:204.25pt;z-index:251771904;mso-position-horizontal-relative:text;mso-position-vertical-relative:text" coordsize="43053,2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">
                <v:shape id="Picture 96" o:spid="_x0000_s1580" type="#_x0000_t75" style="position:absolute;width:43053;height:2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kwfDAAAA2wAAAA8AAABkcnMvZG93bnJldi54bWxEj0+LwjAUxO+C3yE8YW+a6kHWahQRXESW&#10;Ff/j7dE822Lz0m2i1m9vBMHjMDO/YUaT2hTiRpXLLSvodiIQxInVOacKdtt5+xuE88gaC8uk4EEO&#10;JuNmY4Sxtnde023jUxEg7GJUkHlfxlK6JCODrmNL4uCdbWXQB1mlUld4D3BTyF4U9aXBnMNChiXN&#10;Mkoum6tR4Ffmsb+s/o/nQ35Kfsre9fi7/FPqq1VPhyA81f4TfrcXWsGgD68v4QfI8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uTB8MAAADbAAAADwAAAAAAAAAAAAAAAACf&#10;AgAAZHJzL2Rvd25yZXYueG1sUEsFBgAAAAAEAAQA9wAAAI8DAAAAAA==&#10;" stroked="t" strokecolor="black [3213]" strokeweight=".5pt">
                  <v:imagedata r:id="rId296" o:title=""/>
                  <v:path arrowok="t"/>
                </v:shape>
                <v:shape id="Text Box 254" o:spid="_x0000_s1581" type="#_x0000_t202" style="position:absolute;top:20910;width:43053;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vicUA&#10;AADcAAAADwAAAGRycy9kb3ducmV2LnhtbESPQWvCQBSE7wX/w/KEXkrdJLShpq4iolB6a/Ti7bH7&#10;TEKzb0N2TVJ/vVso9DjMzDfMajPZVgzU+8axgnSRgCDWzjRcKTgdD89vIHxANtg6JgU/5GGznj2s&#10;sDBu5C8aylCJCGFfoII6hK6Q0uuaLPqF64ijd3G9xRBlX0nT4xjhtpVZkuTSYsNxocaOdjXp7/Jq&#10;FeTTvnv6XFI23nQ78PmWpoFSpR7n0/YdRKAp/If/2h9GQfb6A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e+JxQAAANwAAAAPAAAAAAAAAAAAAAAAAJgCAABkcnMv&#10;ZG93bnJldi54bWxQSwUGAAAAAAQABAD1AAAAigMAAAAA&#10;" filled="f" stroked="f">
                  <v:textbox style="mso-fit-shape-to-text:t" inset="0,0,0,0">
                    <w:txbxContent>
                      <w:p w14:paraId="0037467E" w14:textId="6FA20C12" w:rsidR="00592FFE" w:rsidRPr="00007118" w:rsidRDefault="00592FFE" w:rsidP="000C649E">
                        <w:pPr>
                          <w:pStyle w:val="TableFigure"/>
                          <w:rPr>
                            <w:noProof/>
                          </w:rPr>
                        </w:pPr>
                        <w:r w:rsidRPr="00DF7C1F">
                          <w:t>Figure 6.4.8: Commercial Load Profile</w:t>
                        </w:r>
                      </w:p>
                    </w:txbxContent>
                  </v:textbox>
                </v:shape>
                <w10:wrap type="topAndBottom"/>
              </v:group>
            </w:pict>
          </mc:Fallback>
        </mc:AlternateContent>
      </w:r>
      <w:r w:rsidR="00856D61">
        <w:rPr>
          <w:noProof/>
          <w:lang w:eastAsia="en-US"/>
        </w:rPr>
        <mc:AlternateContent>
          <mc:Choice Requires="wpg">
            <w:drawing>
              <wp:anchor distT="0" distB="0" distL="114300" distR="114300" simplePos="0" relativeHeight="251767808" behindDoc="0" locked="0" layoutInCell="1" allowOverlap="1" wp14:anchorId="363E95E9" wp14:editId="6E59216E">
                <wp:simplePos x="0" y="0"/>
                <wp:positionH relativeFrom="column">
                  <wp:posOffset>16933</wp:posOffset>
                </wp:positionH>
                <wp:positionV relativeFrom="paragraph">
                  <wp:posOffset>19473</wp:posOffset>
                </wp:positionV>
                <wp:extent cx="5482167" cy="4338320"/>
                <wp:effectExtent l="19050" t="19050" r="4445" b="5080"/>
                <wp:wrapTopAndBottom/>
                <wp:docPr id="253" name="Group 253"/>
                <wp:cNvGraphicFramePr/>
                <a:graphic xmlns:a="http://schemas.openxmlformats.org/drawingml/2006/main">
                  <a:graphicData uri="http://schemas.microsoft.com/office/word/2010/wordprocessingGroup">
                    <wpg:wgp>
                      <wpg:cNvGrpSpPr/>
                      <wpg:grpSpPr>
                        <a:xfrm>
                          <a:off x="0" y="0"/>
                          <a:ext cx="5482167" cy="4338320"/>
                          <a:chOff x="0" y="0"/>
                          <a:chExt cx="5482379" cy="4338320"/>
                        </a:xfrm>
                      </wpg:grpSpPr>
                      <pic:pic xmlns:pic="http://schemas.openxmlformats.org/drawingml/2006/picture">
                        <pic:nvPicPr>
                          <pic:cNvPr id="92" name="Picture 92"/>
                          <pic:cNvPicPr>
                            <a:picLocks noChangeAspect="1"/>
                          </pic:cNvPicPr>
                        </pic:nvPicPr>
                        <pic:blipFill>
                          <a:blip r:embed="rId297">
                            <a:extLst>
                              <a:ext uri="{28A0092B-C50C-407E-A947-70E740481C1C}">
                                <a14:useLocalDpi xmlns:a14="http://schemas.microsoft.com/office/drawing/2010/main" val="0"/>
                              </a:ext>
                            </a:extLst>
                          </a:blip>
                          <a:stretch>
                            <a:fillRect/>
                          </a:stretch>
                        </pic:blipFill>
                        <pic:spPr>
                          <a:xfrm>
                            <a:off x="0" y="0"/>
                            <a:ext cx="5473700" cy="3831590"/>
                          </a:xfrm>
                          <a:prstGeom prst="rect">
                            <a:avLst/>
                          </a:prstGeom>
                          <a:ln w="6350">
                            <a:solidFill>
                              <a:schemeClr val="tx1"/>
                            </a:solidFill>
                          </a:ln>
                        </pic:spPr>
                      </pic:pic>
                      <wps:wsp>
                        <wps:cNvPr id="252" name="Text Box 252"/>
                        <wps:cNvSpPr txBox="1"/>
                        <wps:spPr>
                          <a:xfrm>
                            <a:off x="8467" y="3835400"/>
                            <a:ext cx="5473912" cy="502920"/>
                          </a:xfrm>
                          <a:prstGeom prst="rect">
                            <a:avLst/>
                          </a:prstGeom>
                          <a:noFill/>
                          <a:ln>
                            <a:noFill/>
                          </a:ln>
                          <a:effectLst/>
                        </wps:spPr>
                        <wps:txbx>
                          <w:txbxContent>
                            <w:p w14:paraId="7E9C97B9" w14:textId="13228147" w:rsidR="00592FFE" w:rsidRPr="007555B3" w:rsidRDefault="00592FFE" w:rsidP="00856D61">
                              <w:pPr>
                                <w:pStyle w:val="TableFigure"/>
                                <w:rPr>
                                  <w:noProof/>
                                </w:rPr>
                              </w:pPr>
                              <w:r w:rsidRPr="0072319F">
                                <w:t>Figure 6.4.7: Simulink Stochastic Subsystem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3E95E9" id="Group 253" o:spid="_x0000_s1582" style="position:absolute;left:0;text-align:left;margin-left:1.35pt;margin-top:1.55pt;width:431.65pt;height:341.6pt;z-index:251767808;mso-position-horizontal-relative:text;mso-position-vertical-relative:text" coordsize="54823,4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">
                <v:shape id="Picture 92" o:spid="_x0000_s1583" type="#_x0000_t75" style="position:absolute;width:54737;height:38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4VrFAAAA2wAAAA8AAABkcnMvZG93bnJldi54bWxEj0FrwkAUhO8F/8PyCr3pph5Kja6ihYIt&#10;YtGqeHxmn0kw+zbNvmrsr+8KhR6HmfmGGU1aV6kzNaH0bOCxl4AizrwtOTew+XztPoMKgmyx8kwG&#10;rhRgMu7cjTC1/sIrOq8lVxHCIUUDhUidah2yghyGnq+Jo3f0jUOJssm1bfAS4a7S/SR50g5LjgsF&#10;1vRSUHZafzsDbzhfLvYHnC34q3532w/5me7EmIf7djoEJdTKf/ivPbcGBn24fYk/QI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eFaxQAAANsAAAAPAAAAAAAAAAAAAAAA&#10;AJ8CAABkcnMvZG93bnJldi54bWxQSwUGAAAAAAQABAD3AAAAkQMAAAAA&#10;" stroked="t" strokecolor="black [3213]" strokeweight=".5pt">
                  <v:imagedata r:id="rId298" o:title=""/>
                  <v:path arrowok="t"/>
                </v:shape>
                <v:shape id="Text Box 252" o:spid="_x0000_s1584" type="#_x0000_t202" style="position:absolute;left:84;top:38354;width:54739;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SZsQA&#10;AADcAAAADwAAAGRycy9kb3ducmV2LnhtbESPwWrDMBBE74X8g9hCL6WWLahJnSghhBZKb3FyyW2x&#10;NraptTKWYrv5+qpQyHGYmTfMejvbTow0+NaxhixJQRBXzrRcazgdP16WIHxANtg5Jg0/5GG7WTys&#10;sTBu4gONZahFhLAvUEMTQl9I6auGLPrE9cTRu7jBYohyqKUZcIpw20mVprm02HJcaLCnfUPVd3m1&#10;GvL5vX/+eiM13apu5PMtywJlWj89zrsViEBzuIf/259Gg3p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0mbEAAAA3AAAAA8AAAAAAAAAAAAAAAAAmAIAAGRycy9k&#10;b3ducmV2LnhtbFBLBQYAAAAABAAEAPUAAACJAwAAAAA=&#10;" filled="f" stroked="f">
                  <v:textbox style="mso-fit-shape-to-text:t" inset="0,0,0,0">
                    <w:txbxContent>
                      <w:p w14:paraId="7E9C97B9" w14:textId="13228147" w:rsidR="00592FFE" w:rsidRPr="007555B3" w:rsidRDefault="00592FFE" w:rsidP="00856D61">
                        <w:pPr>
                          <w:pStyle w:val="TableFigure"/>
                          <w:rPr>
                            <w:noProof/>
                          </w:rPr>
                        </w:pPr>
                        <w:r w:rsidRPr="0072319F">
                          <w:t>Figure 6.4.7: Simulink Stochastic Subsystem</w:t>
                        </w:r>
                      </w:p>
                    </w:txbxContent>
                  </v:textbox>
                </v:shape>
                <w10:wrap type="topAndBottom"/>
              </v:group>
            </w:pict>
          </mc:Fallback>
        </mc:AlternateContent>
      </w:r>
      <w:r w:rsidR="00706F6E">
        <w:tab/>
        <w:t>There are three types of stochastic load profiles and two types of renewable generation profiles. The commercial load profile is very intensive during business hours and drops off during nigh</w:t>
      </w:r>
      <w:r w:rsidR="00856D61">
        <w:t>t time; it has a peak of 1.5 MW (Fig. 6.4.8).</w:t>
      </w:r>
    </w:p>
    <w:p w14:paraId="48ECD4D9" w14:textId="38266F1B" w:rsidR="00706F6E" w:rsidRDefault="00706F6E" w:rsidP="00706F6E">
      <w:pPr>
        <w:ind w:firstLine="0"/>
      </w:pPr>
      <w:r>
        <w:lastRenderedPageBreak/>
        <w:tab/>
        <w:t>The critical load profile has a higher off-peak base and a maximum load of 1.2 MW:</w:t>
      </w:r>
    </w:p>
    <w:p w14:paraId="40AE520A" w14:textId="4EC243F9" w:rsidR="00706F6E" w:rsidRDefault="00706F6E" w:rsidP="00706F6E">
      <w:pPr>
        <w:pStyle w:val="TableFigure"/>
      </w:pPr>
      <w:r>
        <w:rPr>
          <w:noProof/>
          <w:lang w:eastAsia="en-US"/>
        </w:rPr>
        <w:drawing>
          <wp:inline distT="0" distB="0" distL="0" distR="0" wp14:anchorId="59F2E61E" wp14:editId="6C646DB2">
            <wp:extent cx="4311650" cy="2163195"/>
            <wp:effectExtent l="19050" t="19050" r="12700" b="279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4341485" cy="2178164"/>
                    </a:xfrm>
                    <a:prstGeom prst="rect">
                      <a:avLst/>
                    </a:prstGeom>
                    <a:ln w="6350">
                      <a:solidFill>
                        <a:schemeClr val="tx1"/>
                      </a:solidFill>
                    </a:ln>
                  </pic:spPr>
                </pic:pic>
              </a:graphicData>
            </a:graphic>
          </wp:inline>
        </w:drawing>
      </w:r>
      <w:r>
        <w:br/>
        <w:t>Figure 6.4.9: Critical Load Profile</w:t>
      </w:r>
    </w:p>
    <w:p w14:paraId="7A8E1D40" w14:textId="77777777" w:rsidR="00706F6E" w:rsidRDefault="00706F6E" w:rsidP="00706F6E">
      <w:pPr>
        <w:ind w:firstLine="0"/>
      </w:pPr>
      <w:r>
        <w:tab/>
        <w:t>The residential load has a maximum of 500 kW and has a morning “mini-peak” and a large evening peak, with the minimum during the early hours of the morning:</w:t>
      </w:r>
    </w:p>
    <w:p w14:paraId="3905155D" w14:textId="77777777" w:rsidR="00706F6E" w:rsidRDefault="00706F6E" w:rsidP="00706F6E">
      <w:pPr>
        <w:pStyle w:val="TableFigure"/>
      </w:pPr>
      <w:r>
        <w:rPr>
          <w:noProof/>
          <w:lang w:eastAsia="en-US"/>
        </w:rPr>
        <w:drawing>
          <wp:inline distT="0" distB="0" distL="0" distR="0" wp14:anchorId="12CDFE08" wp14:editId="63D145DD">
            <wp:extent cx="4311650" cy="2165959"/>
            <wp:effectExtent l="19050" t="19050" r="12700" b="254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4329224" cy="2174787"/>
                    </a:xfrm>
                    <a:prstGeom prst="rect">
                      <a:avLst/>
                    </a:prstGeom>
                    <a:ln w="6350">
                      <a:solidFill>
                        <a:schemeClr val="tx1"/>
                      </a:solidFill>
                    </a:ln>
                  </pic:spPr>
                </pic:pic>
              </a:graphicData>
            </a:graphic>
          </wp:inline>
        </w:drawing>
      </w:r>
      <w:r>
        <w:br/>
        <w:t>Figure 6.4.10: Residential Load Profile</w:t>
      </w:r>
    </w:p>
    <w:p w14:paraId="13116708" w14:textId="77777777" w:rsidR="00706F6E" w:rsidRDefault="00706F6E" w:rsidP="00706F6E">
      <w:r>
        <w:t xml:space="preserve">The wind and solar profiles were taken from actual meteorological data from NREL’s Solar Prospector </w:t>
      </w:r>
      <w:sdt>
        <w:sdtPr>
          <w:id w:val="738977542"/>
          <w:citation/>
        </w:sdtPr>
        <w:sdtEndPr/>
        <w:sdtContent>
          <w:r>
            <w:fldChar w:fldCharType="begin"/>
          </w:r>
          <w:r>
            <w:instrText xml:space="preserve"> CITATION NRE \l 1033 </w:instrText>
          </w:r>
          <w:r>
            <w:fldChar w:fldCharType="separate"/>
          </w:r>
          <w:r w:rsidR="004030AA" w:rsidRPr="004030AA">
            <w:rPr>
              <w:noProof/>
            </w:rPr>
            <w:t>[39]</w:t>
          </w:r>
          <w:r>
            <w:fldChar w:fldCharType="end"/>
          </w:r>
        </w:sdtContent>
      </w:sdt>
      <w:r>
        <w:t xml:space="preserve"> for the city of Key Biscayne, FL, which is an island and therefore a good case study for a MG. The wind data provided is at an elevation of 10m </w:t>
      </w:r>
      <w:r>
        <w:lastRenderedPageBreak/>
        <w:t xml:space="preserve">and thus has to be adjusted for the height of a wind turbine. The Inerjy Ecovert 250 </w:t>
      </w:r>
      <w:sdt>
        <w:sdtPr>
          <w:id w:val="-967902331"/>
          <w:citation/>
        </w:sdtPr>
        <w:sdtEndPr/>
        <w:sdtContent>
          <w:r>
            <w:fldChar w:fldCharType="begin"/>
          </w:r>
          <w:r>
            <w:instrText xml:space="preserve"> CITATION Ine \l 1033 </w:instrText>
          </w:r>
          <w:r>
            <w:fldChar w:fldCharType="separate"/>
          </w:r>
          <w:r w:rsidR="004030AA" w:rsidRPr="004030AA">
            <w:rPr>
              <w:noProof/>
            </w:rPr>
            <w:t>[40]</w:t>
          </w:r>
          <w:r>
            <w:fldChar w:fldCharType="end"/>
          </w:r>
        </w:sdtContent>
      </w:sdt>
      <w:r>
        <w:t xml:space="preserve"> with a height of 60m was taken as a suitable candidate for the wind conditions present at this location. The wind is adjusted with the following formula </w:t>
      </w:r>
      <w:sdt>
        <w:sdtPr>
          <w:id w:val="445816926"/>
          <w:citation/>
        </w:sdtPr>
        <w:sdtEndPr/>
        <w:sdtContent>
          <w:r>
            <w:fldChar w:fldCharType="begin"/>
          </w:r>
          <w:r>
            <w:instrText xml:space="preserve"> CITATION GMM04 \l 1033 </w:instrText>
          </w:r>
          <w:r>
            <w:fldChar w:fldCharType="separate"/>
          </w:r>
          <w:r w:rsidR="004030AA" w:rsidRPr="004030AA">
            <w:rPr>
              <w:noProof/>
            </w:rPr>
            <w:t>[22]</w:t>
          </w:r>
          <w:r>
            <w:fldChar w:fldCharType="end"/>
          </w:r>
        </w:sdtContent>
      </w:sdt>
      <w:r>
        <w:t>:</w:t>
      </w:r>
      <w:r w:rsidRPr="007B6821">
        <w:t xml:space="preserve"> </w:t>
      </w:r>
    </w:p>
    <w:p w14:paraId="1DAA5402" w14:textId="77777777" w:rsidR="00706F6E" w:rsidRDefault="00706F6E" w:rsidP="000C649E">
      <w:pPr>
        <w:pStyle w:val="MTDisplayEquation"/>
        <w:tabs>
          <w:tab w:val="clear" w:pos="4680"/>
          <w:tab w:val="clear" w:pos="9360"/>
          <w:tab w:val="center" w:pos="4140"/>
          <w:tab w:val="right" w:pos="8640"/>
        </w:tabs>
      </w:pPr>
      <w:r>
        <w:tab/>
      </w:r>
      <w:r w:rsidRPr="00C94A82">
        <w:rPr>
          <w:position w:val="-4"/>
        </w:rPr>
        <w:object w:dxaOrig="180" w:dyaOrig="279" w14:anchorId="6A5131D9">
          <v:shape id="_x0000_i1162" type="#_x0000_t75" style="width:9.45pt;height:14.55pt" o:ole="">
            <v:imagedata r:id="rId39" o:title=""/>
          </v:shape>
          <o:OLEObject Type="Embed" ProgID="Equation.DSMT4" ShapeID="_x0000_i1162" DrawAspect="Content" ObjectID="_1523816041" r:id="rId301"/>
        </w:object>
      </w:r>
      <w:r>
        <w:t xml:space="preserve"> </w:t>
      </w:r>
      <w:r w:rsidRPr="007B6821">
        <w:rPr>
          <w:position w:val="-32"/>
        </w:rPr>
        <w:object w:dxaOrig="1460" w:dyaOrig="800" w14:anchorId="47F235A3">
          <v:shape id="_x0000_i1163" type="#_x0000_t75" style="width:74.55pt;height:42pt" o:ole="">
            <v:imagedata r:id="rId302" o:title=""/>
          </v:shape>
          <o:OLEObject Type="Embed" ProgID="Equation.DSMT4" ShapeID="_x0000_i1163" DrawAspect="Content" ObjectID="_1523816042" r:id="rId303"/>
        </w:object>
      </w:r>
      <w:r>
        <w:t xml:space="preserve"> </w:t>
      </w:r>
      <w:r>
        <w:tab/>
        <w:t>(6.4.4)</w:t>
      </w:r>
      <w:r w:rsidRPr="00601E19">
        <w:t xml:space="preserve"> </w:t>
      </w:r>
    </w:p>
    <w:p w14:paraId="2A6589C0" w14:textId="77777777" w:rsidR="00706F6E" w:rsidRDefault="00706F6E" w:rsidP="00706F6E">
      <w:r>
        <w:t xml:space="preserve">Where </w:t>
      </w:r>
      <w:r w:rsidRPr="007B6821">
        <w:rPr>
          <w:i/>
        </w:rPr>
        <w:t>v</w:t>
      </w:r>
      <w:r>
        <w:t xml:space="preserve"> is the adjusted wind speed, </w:t>
      </w:r>
      <w:r w:rsidRPr="007B6821">
        <w:rPr>
          <w:i/>
        </w:rPr>
        <w:t>v</w:t>
      </w:r>
      <w:r w:rsidRPr="007B6821">
        <w:rPr>
          <w:i/>
          <w:vertAlign w:val="subscript"/>
        </w:rPr>
        <w:t>0</w:t>
      </w:r>
      <w:r>
        <w:t xml:space="preserve"> is the original wind speed, </w:t>
      </w:r>
      <w:r w:rsidRPr="007B6821">
        <w:rPr>
          <w:i/>
        </w:rPr>
        <w:t>H</w:t>
      </w:r>
      <w:r>
        <w:t xml:space="preserve"> is the adjusted height, </w:t>
      </w:r>
      <w:r w:rsidRPr="007B6821">
        <w:rPr>
          <w:i/>
        </w:rPr>
        <w:t>H</w:t>
      </w:r>
      <w:r w:rsidRPr="007B6821">
        <w:rPr>
          <w:i/>
          <w:vertAlign w:val="subscript"/>
        </w:rPr>
        <w:t>0</w:t>
      </w:r>
      <w:r>
        <w:t xml:space="preserve"> is the original height, and </w:t>
      </w:r>
      <w:r w:rsidRPr="007B6821">
        <w:rPr>
          <w:rFonts w:cstheme="minorHAnsi"/>
          <w:i/>
        </w:rPr>
        <w:t>α</w:t>
      </w:r>
      <w:r>
        <w:t xml:space="preserve"> is the friction coefficient, which varies according to terrain characteristics; </w:t>
      </w:r>
      <w:r w:rsidRPr="007B6821">
        <w:rPr>
          <w:rFonts w:cstheme="minorHAnsi"/>
          <w:i/>
        </w:rPr>
        <w:t>α</w:t>
      </w:r>
      <w:r>
        <w:t xml:space="preserve"> = 0.2 is used, </w:t>
      </w:r>
      <w:r w:rsidRPr="005E6C88">
        <w:t>which</w:t>
      </w:r>
      <w:r>
        <w:t xml:space="preserve"> corresponds to high scrubs, hedges and shrubs. The adjusted wind speed is then mapped to the output power curve of the turbine:</w:t>
      </w:r>
    </w:p>
    <w:p w14:paraId="146246FF" w14:textId="77777777" w:rsidR="00706F6E" w:rsidRDefault="00706F6E" w:rsidP="00706F6E">
      <w:pPr>
        <w:pStyle w:val="TableFigure"/>
      </w:pPr>
      <w:r>
        <w:rPr>
          <w:noProof/>
          <w:lang w:eastAsia="en-US"/>
        </w:rPr>
        <w:drawing>
          <wp:inline distT="0" distB="0" distL="0" distR="0" wp14:anchorId="5A439520" wp14:editId="6E722765">
            <wp:extent cx="3424555" cy="2415081"/>
            <wp:effectExtent l="19050" t="19050" r="23495" b="2349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424555" cy="2415081"/>
                    </a:xfrm>
                    <a:prstGeom prst="rect">
                      <a:avLst/>
                    </a:prstGeom>
                    <a:pattFill prst="dotGrid">
                      <a:fgClr>
                        <a:schemeClr val="accent1"/>
                      </a:fgClr>
                      <a:bgClr>
                        <a:schemeClr val="bg1"/>
                      </a:bgClr>
                    </a:pattFill>
                    <a:ln w="6350">
                      <a:solidFill>
                        <a:schemeClr val="tx1"/>
                      </a:solidFill>
                    </a:ln>
                  </pic:spPr>
                </pic:pic>
              </a:graphicData>
            </a:graphic>
          </wp:inline>
        </w:drawing>
      </w:r>
      <w:r>
        <w:br/>
        <w:t xml:space="preserve">Figure 6.4.11: </w:t>
      </w:r>
      <w:r w:rsidRPr="00BA4F2D">
        <w:t>Inerjy EcoVert 250 Output Power vs Windspeed</w:t>
      </w:r>
      <w:sdt>
        <w:sdtPr>
          <w:id w:val="532465055"/>
          <w:citation/>
        </w:sdtPr>
        <w:sdtEndPr/>
        <w:sdtContent>
          <w:r>
            <w:fldChar w:fldCharType="begin"/>
          </w:r>
          <w:r>
            <w:instrText xml:space="preserve"> CITATION Ine \l 1033 </w:instrText>
          </w:r>
          <w:r>
            <w:fldChar w:fldCharType="separate"/>
          </w:r>
          <w:r w:rsidR="004030AA">
            <w:rPr>
              <w:noProof/>
            </w:rPr>
            <w:t xml:space="preserve"> </w:t>
          </w:r>
          <w:r w:rsidR="004030AA" w:rsidRPr="004030AA">
            <w:rPr>
              <w:noProof/>
            </w:rPr>
            <w:t>[40]</w:t>
          </w:r>
          <w:r>
            <w:fldChar w:fldCharType="end"/>
          </w:r>
        </w:sdtContent>
      </w:sdt>
    </w:p>
    <w:p w14:paraId="716E8098" w14:textId="3194B2FE" w:rsidR="002D51B4" w:rsidRDefault="00706F6E" w:rsidP="002D51B4">
      <w:r>
        <w:t>Taking a day that exhibited variable wind conditions (3/20/2009), the following power vs time of day profile was obtained</w:t>
      </w:r>
      <w:r w:rsidR="002D51B4">
        <w:t xml:space="preserve"> (Fig. 6.4.12). </w:t>
      </w:r>
      <w:r>
        <w:t xml:space="preserve"> A maximum of 1MW was used in the simulation, which would correspond to 4 of these turbines in a wind farm. </w:t>
      </w:r>
    </w:p>
    <w:p w14:paraId="00646A76" w14:textId="5006EB8C" w:rsidR="00706F6E" w:rsidRDefault="002D51B4" w:rsidP="002D51B4">
      <w:r>
        <w:rPr>
          <w:noProof/>
          <w:lang w:eastAsia="en-US"/>
        </w:rPr>
        <w:lastRenderedPageBreak/>
        <mc:AlternateContent>
          <mc:Choice Requires="wpg">
            <w:drawing>
              <wp:anchor distT="0" distB="0" distL="114300" distR="114300" simplePos="0" relativeHeight="251776000" behindDoc="0" locked="0" layoutInCell="1" allowOverlap="1" wp14:anchorId="1F292FD1" wp14:editId="2C5E2E0D">
                <wp:simplePos x="0" y="0"/>
                <wp:positionH relativeFrom="column">
                  <wp:posOffset>42333</wp:posOffset>
                </wp:positionH>
                <wp:positionV relativeFrom="paragraph">
                  <wp:posOffset>19473</wp:posOffset>
                </wp:positionV>
                <wp:extent cx="5477510" cy="2887134"/>
                <wp:effectExtent l="0" t="19050" r="8890" b="8890"/>
                <wp:wrapTopAndBottom/>
                <wp:docPr id="257" name="Group 257"/>
                <wp:cNvGraphicFramePr/>
                <a:graphic xmlns:a="http://schemas.openxmlformats.org/drawingml/2006/main">
                  <a:graphicData uri="http://schemas.microsoft.com/office/word/2010/wordprocessingGroup">
                    <wpg:wgp>
                      <wpg:cNvGrpSpPr/>
                      <wpg:grpSpPr>
                        <a:xfrm>
                          <a:off x="0" y="0"/>
                          <a:ext cx="5477510" cy="2887134"/>
                          <a:chOff x="0" y="0"/>
                          <a:chExt cx="5477510" cy="2887586"/>
                        </a:xfrm>
                      </wpg:grpSpPr>
                      <pic:pic xmlns:pic="http://schemas.openxmlformats.org/drawingml/2006/picture">
                        <pic:nvPicPr>
                          <pic:cNvPr id="107" name="Picture 107"/>
                          <pic:cNvPicPr>
                            <a:picLocks noChangeAspect="1"/>
                          </pic:cNvPicPr>
                        </pic:nvPicPr>
                        <pic:blipFill>
                          <a:blip r:embed="rId305">
                            <a:extLst>
                              <a:ext uri="{28A0092B-C50C-407E-A947-70E740481C1C}">
                                <a14:useLocalDpi xmlns:a14="http://schemas.microsoft.com/office/drawing/2010/main" val="0"/>
                              </a:ext>
                            </a:extLst>
                          </a:blip>
                          <a:stretch>
                            <a:fillRect/>
                          </a:stretch>
                        </pic:blipFill>
                        <pic:spPr>
                          <a:xfrm>
                            <a:off x="550334" y="0"/>
                            <a:ext cx="4312920" cy="2120900"/>
                          </a:xfrm>
                          <a:prstGeom prst="rect">
                            <a:avLst/>
                          </a:prstGeom>
                          <a:ln w="6350">
                            <a:solidFill>
                              <a:schemeClr val="tx1"/>
                            </a:solidFill>
                          </a:ln>
                        </pic:spPr>
                      </pic:pic>
                      <wps:wsp>
                        <wps:cNvPr id="256" name="Text Box 256"/>
                        <wps:cNvSpPr txBox="1"/>
                        <wps:spPr>
                          <a:xfrm>
                            <a:off x="0" y="2133275"/>
                            <a:ext cx="5477510" cy="754311"/>
                          </a:xfrm>
                          <a:prstGeom prst="rect">
                            <a:avLst/>
                          </a:prstGeom>
                          <a:solidFill>
                            <a:prstClr val="white"/>
                          </a:solidFill>
                          <a:ln>
                            <a:noFill/>
                          </a:ln>
                          <a:effectLst/>
                        </wps:spPr>
                        <wps:txbx>
                          <w:txbxContent>
                            <w:p w14:paraId="31587230" w14:textId="77777777" w:rsidR="00592FFE" w:rsidRDefault="00592FFE" w:rsidP="002D51B4">
                              <w:pPr>
                                <w:pStyle w:val="TableFigure"/>
                                <w:spacing w:line="240" w:lineRule="auto"/>
                              </w:pPr>
                              <w:r w:rsidRPr="00E70DDC">
                                <w:t xml:space="preserve">Figure 6.4.12: Wind Turbine Generation Profile </w:t>
                              </w:r>
                            </w:p>
                            <w:p w14:paraId="0038FB2E" w14:textId="29215B5A" w:rsidR="00592FFE" w:rsidRPr="003E4935" w:rsidRDefault="00592FFE" w:rsidP="002D51B4">
                              <w:pPr>
                                <w:pStyle w:val="TableFigure"/>
                                <w:spacing w:line="240" w:lineRule="auto"/>
                                <w:rPr>
                                  <w:noProof/>
                                </w:rPr>
                              </w:pPr>
                              <w:r w:rsidRPr="00E70DDC">
                                <w:t>for the city of Key Biscayne (3/20/2009 @ 60m)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292FD1" id="Group 257" o:spid="_x0000_s1585" style="position:absolute;left:0;text-align:left;margin-left:3.35pt;margin-top:1.55pt;width:431.3pt;height:227.35pt;z-index:251776000;mso-position-horizontal-relative:text;mso-position-vertical-relative:text;mso-height-relative:margin" coordsize="54775,28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">
                <v:shape id="Picture 107" o:spid="_x0000_s1586" type="#_x0000_t75" style="position:absolute;left:5503;width:43129;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unLEAAAA3AAAAA8AAABkcnMvZG93bnJldi54bWxET9tqwkAQfS/4D8sIvunGYq1GVymlLQ2B&#10;Fi8fMGbHJJqdDdltkv69WxD6NodznfW2N5VoqXGlZQXTSQSCOLO65FzB8fA+XoBwHlljZZkU/JKD&#10;7WbwsMZY24531O59LkIIuxgVFN7XsZQuK8igm9iaOHBn2xj0ATa51A12IdxU8jGK5tJgyaGhwJpe&#10;C8qu+x+j4O3y9T07LU9Pydld0w869GmCO6VGw/5lBcJT7//Fd/enDvOjZ/h7Jlw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yunLEAAAA3AAAAA8AAAAAAAAAAAAAAAAA&#10;nwIAAGRycy9kb3ducmV2LnhtbFBLBQYAAAAABAAEAPcAAACQAwAAAAA=&#10;" stroked="t" strokecolor="black [3213]" strokeweight=".5pt">
                  <v:imagedata r:id="rId306" o:title=""/>
                  <v:path arrowok="t"/>
                </v:shape>
                <v:shape id="Text Box 256" o:spid="_x0000_s1587" type="#_x0000_t202" style="position:absolute;top:21332;width:54775;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FhcUA&#10;AADcAAAADwAAAGRycy9kb3ducmV2LnhtbESPT4vCMBTE7wt+h/AEL4umW7A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MWFxQAAANwAAAAPAAAAAAAAAAAAAAAAAJgCAABkcnMv&#10;ZG93bnJldi54bWxQSwUGAAAAAAQABAD1AAAAigMAAAAA&#10;" stroked="f">
                  <v:textbox inset="0,0,0,0">
                    <w:txbxContent>
                      <w:p w14:paraId="31587230" w14:textId="77777777" w:rsidR="00592FFE" w:rsidRDefault="00592FFE" w:rsidP="002D51B4">
                        <w:pPr>
                          <w:pStyle w:val="TableFigure"/>
                          <w:spacing w:line="240" w:lineRule="auto"/>
                        </w:pPr>
                        <w:r w:rsidRPr="00E70DDC">
                          <w:t xml:space="preserve">Figure 6.4.12: Wind Turbine Generation Profile </w:t>
                        </w:r>
                      </w:p>
                      <w:p w14:paraId="0038FB2E" w14:textId="29215B5A" w:rsidR="00592FFE" w:rsidRPr="003E4935" w:rsidRDefault="00592FFE" w:rsidP="002D51B4">
                        <w:pPr>
                          <w:pStyle w:val="TableFigure"/>
                          <w:spacing w:line="240" w:lineRule="auto"/>
                          <w:rPr>
                            <w:noProof/>
                          </w:rPr>
                        </w:pPr>
                        <w:proofErr w:type="gramStart"/>
                        <w:r w:rsidRPr="00E70DDC">
                          <w:t>for</w:t>
                        </w:r>
                        <w:proofErr w:type="gramEnd"/>
                        <w:r w:rsidRPr="00E70DDC">
                          <w:t xml:space="preserve"> the city of Key Biscayne (3/20/2009 @ 60m)</w:t>
                        </w:r>
                      </w:p>
                    </w:txbxContent>
                  </v:textbox>
                </v:shape>
                <w10:wrap type="topAndBottom"/>
              </v:group>
            </w:pict>
          </mc:Fallback>
        </mc:AlternateContent>
      </w:r>
      <w:r w:rsidR="00706F6E">
        <w:t>The solar profile was taken for the same day, adjusted to a 1 MW solar PV farm:</w:t>
      </w:r>
    </w:p>
    <w:p w14:paraId="2754E039" w14:textId="77777777" w:rsidR="00706F6E" w:rsidRDefault="00706F6E" w:rsidP="00706F6E">
      <w:pPr>
        <w:pStyle w:val="TableFigure"/>
      </w:pPr>
      <w:r>
        <w:rPr>
          <w:noProof/>
          <w:lang w:eastAsia="en-US"/>
        </w:rPr>
        <w:drawing>
          <wp:inline distT="0" distB="0" distL="0" distR="0" wp14:anchorId="12B15AC9" wp14:editId="341972FA">
            <wp:extent cx="4312920" cy="2153695"/>
            <wp:effectExtent l="19050" t="19050" r="11430" b="184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345632" cy="2170030"/>
                    </a:xfrm>
                    <a:prstGeom prst="rect">
                      <a:avLst/>
                    </a:prstGeom>
                    <a:ln w="6350">
                      <a:solidFill>
                        <a:schemeClr val="tx1"/>
                      </a:solidFill>
                    </a:ln>
                  </pic:spPr>
                </pic:pic>
              </a:graphicData>
            </a:graphic>
          </wp:inline>
        </w:drawing>
      </w:r>
      <w:r>
        <w:br/>
        <w:t>Figure 6.4.13: Solar PV Generation Profile for the city of Key Biscayne (3/20/2009)</w:t>
      </w:r>
    </w:p>
    <w:p w14:paraId="7E2ABCC0" w14:textId="77777777" w:rsidR="00706F6E" w:rsidRDefault="00706F6E" w:rsidP="00706F6E">
      <w:pPr>
        <w:ind w:firstLine="0"/>
      </w:pPr>
    </w:p>
    <w:p w14:paraId="48981C5E" w14:textId="77777777" w:rsidR="00706F6E" w:rsidRDefault="00706F6E" w:rsidP="00706F6E">
      <w:pPr>
        <w:pStyle w:val="Heading2"/>
      </w:pPr>
      <w:bookmarkStart w:id="28" w:name="_Toc442882607"/>
      <w:r>
        <w:t>6.5. Simulation Results</w:t>
      </w:r>
      <w:bookmarkEnd w:id="28"/>
    </w:p>
    <w:p w14:paraId="0E851D7D" w14:textId="77777777" w:rsidR="00706F6E" w:rsidRDefault="00706F6E" w:rsidP="00706F6E">
      <w:r>
        <w:t xml:space="preserve">The simulation was run for 48 seconds in Simulink, where 2 seconds of simulation represent an hour of the day. The Battery Energy Storage System (BESS) begins with 50% State of Charge (SOC) and 95% efficiency each way (charging and discharging). </w:t>
      </w:r>
      <w:r>
        <w:lastRenderedPageBreak/>
        <w:t xml:space="preserve">Information Sharing (IS) diffusion is accurate to six significant figures, and the diffusion functions were run every 5e-4s, which translates to about one a second in real time. </w:t>
      </w:r>
    </w:p>
    <w:p w14:paraId="23C907FF" w14:textId="77777777" w:rsidR="00706F6E" w:rsidRDefault="00706F6E" w:rsidP="00706F6E">
      <w:pPr>
        <w:pStyle w:val="Heading3"/>
      </w:pPr>
      <w:bookmarkStart w:id="29" w:name="_Toc442882608"/>
      <w:r>
        <w:t>6.5.1. Islanded Microgrid</w:t>
      </w:r>
      <w:bookmarkEnd w:id="29"/>
    </w:p>
    <w:p w14:paraId="72449554" w14:textId="77777777" w:rsidR="00706F6E" w:rsidRDefault="00706F6E" w:rsidP="00706F6E">
      <w:r>
        <w:t>First, the islanded Microgrid (MG) under the load and Renewable Energy Source (RES) profiles described in the previous section is analyzed with the two DGs’ cost functions, as described in Section 5.4 (Eq. 5.4.8-5.4.13), and the BESS cost function following the formulation in Section 4.3:</w:t>
      </w:r>
      <w:r w:rsidRPr="00976978">
        <w:t xml:space="preserve"> </w:t>
      </w:r>
    </w:p>
    <w:p w14:paraId="4C21B399" w14:textId="77777777" w:rsidR="00706F6E" w:rsidRDefault="00706F6E" w:rsidP="002D51B4">
      <w:pPr>
        <w:pStyle w:val="MTDisplayEquation"/>
        <w:tabs>
          <w:tab w:val="clear" w:pos="4680"/>
          <w:tab w:val="clear" w:pos="9360"/>
          <w:tab w:val="center" w:pos="4140"/>
          <w:tab w:val="right" w:pos="8640"/>
        </w:tabs>
      </w:pPr>
      <w:r>
        <w:tab/>
      </w:r>
      <w:r w:rsidRPr="00C94A82">
        <w:rPr>
          <w:position w:val="-4"/>
        </w:rPr>
        <w:object w:dxaOrig="180" w:dyaOrig="279" w14:anchorId="320085F5">
          <v:shape id="_x0000_i1164" type="#_x0000_t75" style="width:9.45pt;height:14.55pt" o:ole="">
            <v:imagedata r:id="rId39" o:title=""/>
          </v:shape>
          <o:OLEObject Type="Embed" ProgID="Equation.DSMT4" ShapeID="_x0000_i1164" DrawAspect="Content" ObjectID="_1523816043" r:id="rId308"/>
        </w:object>
      </w:r>
      <w:r>
        <w:t xml:space="preserve"> </w:t>
      </w:r>
      <w:r w:rsidRPr="00E8004C">
        <w:rPr>
          <w:position w:val="-14"/>
        </w:rPr>
        <w:object w:dxaOrig="6940" w:dyaOrig="400" w14:anchorId="591FD661">
          <v:shape id="_x0000_i1165" type="#_x0000_t75" style="width:342.85pt;height:22.3pt" o:ole="">
            <v:imagedata r:id="rId309" o:title=""/>
          </v:shape>
          <o:OLEObject Type="Embed" ProgID="Equation.DSMT4" ShapeID="_x0000_i1165" DrawAspect="Content" ObjectID="_1523816044" r:id="rId310"/>
        </w:object>
      </w:r>
      <w:r>
        <w:t xml:space="preserve"> </w:t>
      </w:r>
      <w:r>
        <w:tab/>
        <w:t>(6.5.1)</w:t>
      </w:r>
      <w:r w:rsidRPr="00601E19">
        <w:t xml:space="preserve"> </w:t>
      </w:r>
    </w:p>
    <w:p w14:paraId="43F3C6A1" w14:textId="77777777" w:rsidR="00706F6E" w:rsidRDefault="00706F6E" w:rsidP="002D51B4">
      <w:pPr>
        <w:pStyle w:val="MTDisplayEquation"/>
        <w:tabs>
          <w:tab w:val="clear" w:pos="4680"/>
          <w:tab w:val="clear" w:pos="9360"/>
          <w:tab w:val="center" w:pos="4140"/>
          <w:tab w:val="right" w:pos="8640"/>
        </w:tabs>
      </w:pPr>
      <w:r>
        <w:tab/>
      </w:r>
      <w:r w:rsidRPr="00C94A82">
        <w:rPr>
          <w:position w:val="-4"/>
        </w:rPr>
        <w:object w:dxaOrig="180" w:dyaOrig="279" w14:anchorId="357020EE">
          <v:shape id="_x0000_i1166" type="#_x0000_t75" style="width:9.45pt;height:14.55pt" o:ole="">
            <v:imagedata r:id="rId39" o:title=""/>
          </v:shape>
          <o:OLEObject Type="Embed" ProgID="Equation.DSMT4" ShapeID="_x0000_i1166" DrawAspect="Content" ObjectID="_1523816045" r:id="rId311"/>
        </w:object>
      </w:r>
      <w:r>
        <w:t xml:space="preserve"> </w:t>
      </w:r>
      <w:r w:rsidRPr="00B96537">
        <w:rPr>
          <w:position w:val="-30"/>
        </w:rPr>
        <w:object w:dxaOrig="4540" w:dyaOrig="680" w14:anchorId="29AC0E33">
          <v:shape id="_x0000_i1167" type="#_x0000_t75" style="width:227.15pt;height:35.15pt" o:ole="">
            <v:imagedata r:id="rId312" o:title=""/>
          </v:shape>
          <o:OLEObject Type="Embed" ProgID="Equation.DSMT4" ShapeID="_x0000_i1167" DrawAspect="Content" ObjectID="_1523816046" r:id="rId313"/>
        </w:object>
      </w:r>
      <w:r>
        <w:t xml:space="preserve"> </w:t>
      </w:r>
      <w:r>
        <w:tab/>
        <w:t>(6.5.2)</w:t>
      </w:r>
      <w:r w:rsidRPr="001661D8">
        <w:t xml:space="preserve"> </w:t>
      </w:r>
      <w:r>
        <w:tab/>
      </w:r>
      <w:r>
        <w:rPr>
          <w:position w:val="-4"/>
        </w:rPr>
        <w:object w:dxaOrig="192" w:dyaOrig="276" w14:anchorId="48A975CC">
          <v:shape id="_x0000_i1168" type="#_x0000_t75" style="width:9.45pt;height:15.45pt" o:ole="">
            <v:imagedata r:id="rId39" o:title=""/>
          </v:shape>
          <o:OLEObject Type="Embed" ProgID="Equation.DSMT4" ShapeID="_x0000_i1168" DrawAspect="Content" ObjectID="_1523816047" r:id="rId314"/>
        </w:object>
      </w:r>
      <w:r>
        <w:t xml:space="preserve"> </w:t>
      </w:r>
      <w:r w:rsidRPr="00976978">
        <w:rPr>
          <w:position w:val="-12"/>
        </w:rPr>
        <w:object w:dxaOrig="2320" w:dyaOrig="360" w14:anchorId="2818E096">
          <v:shape id="_x0000_i1169" type="#_x0000_t75" style="width:114.85pt;height:18pt" o:ole="">
            <v:imagedata r:id="rId315" o:title=""/>
          </v:shape>
          <o:OLEObject Type="Embed" ProgID="Equation.DSMT4" ShapeID="_x0000_i1169" DrawAspect="Content" ObjectID="_1523816048" r:id="rId316"/>
        </w:object>
      </w:r>
      <w:r>
        <w:t xml:space="preserve"> </w:t>
      </w:r>
      <w:r>
        <w:tab/>
        <w:t xml:space="preserve">(6.5.3) </w:t>
      </w:r>
    </w:p>
    <w:p w14:paraId="7A17E45A" w14:textId="77777777" w:rsidR="00706F6E" w:rsidRDefault="00706F6E" w:rsidP="00706F6E">
      <w:r>
        <w:t xml:space="preserve">The BESS has a rating of 500 kW (charging and discharging) and storage capacity of 500kWh. First, the IS diffusion is evaluated and compared to the actual values. Here, the MG net power </w:t>
      </w:r>
      <w:r>
        <w:rPr>
          <w:i/>
        </w:rPr>
        <w:t>P</w:t>
      </w:r>
      <w:r>
        <w:rPr>
          <w:i/>
          <w:vertAlign w:val="subscript"/>
        </w:rPr>
        <w:t>N</w:t>
      </w:r>
      <w:r>
        <w:t xml:space="preserve"> is being diffused through the network:</w:t>
      </w:r>
    </w:p>
    <w:p w14:paraId="01A0570C" w14:textId="77777777" w:rsidR="00706F6E" w:rsidRDefault="00706F6E" w:rsidP="00706F6E">
      <w:pPr>
        <w:pStyle w:val="TableFigure"/>
      </w:pPr>
      <w:r>
        <w:rPr>
          <w:noProof/>
          <w:lang w:eastAsia="en-US"/>
        </w:rPr>
        <w:drawing>
          <wp:inline distT="0" distB="0" distL="0" distR="0" wp14:anchorId="197A3791" wp14:editId="4F5CBAE2">
            <wp:extent cx="5000171" cy="2355850"/>
            <wp:effectExtent l="19050" t="19050" r="10160" b="2540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015633" cy="2363135"/>
                    </a:xfrm>
                    <a:prstGeom prst="rect">
                      <a:avLst/>
                    </a:prstGeom>
                    <a:ln w="6350">
                      <a:solidFill>
                        <a:schemeClr val="tx1"/>
                      </a:solidFill>
                    </a:ln>
                  </pic:spPr>
                </pic:pic>
              </a:graphicData>
            </a:graphic>
          </wp:inline>
        </w:drawing>
      </w:r>
      <w:r>
        <w:br/>
        <w:t>Figure 6.5.1: MG Net Power Demand, Actual vs Diffusion</w:t>
      </w:r>
    </w:p>
    <w:p w14:paraId="7F380EB1" w14:textId="77777777" w:rsidR="00706F6E" w:rsidRDefault="00706F6E" w:rsidP="00706F6E">
      <w:r>
        <w:lastRenderedPageBreak/>
        <w:t>The net power profile is similar to the residential load profile; this is because the solar and wind power output around noon are large and compensate for the high commercial and critical loads. From the view in Fig. 6.5.1 the difference between the actual value and the diffusion convergence can’t be distinguished, meaning the IS diffusion is closely tracking the net power of the MG. Looking more closely, the slight differences can be noticed:</w:t>
      </w:r>
    </w:p>
    <w:p w14:paraId="2498AA5E" w14:textId="77777777" w:rsidR="00706F6E" w:rsidRPr="003D1C62" w:rsidRDefault="00706F6E" w:rsidP="00706F6E">
      <w:pPr>
        <w:pStyle w:val="TableFigure"/>
      </w:pPr>
      <w:r>
        <w:rPr>
          <w:noProof/>
          <w:lang w:eastAsia="en-US"/>
        </w:rPr>
        <w:drawing>
          <wp:inline distT="0" distB="0" distL="0" distR="0" wp14:anchorId="5A69ECF5" wp14:editId="337A56AE">
            <wp:extent cx="4997450" cy="2255793"/>
            <wp:effectExtent l="19050" t="19050" r="12700" b="1143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008455" cy="2260761"/>
                    </a:xfrm>
                    <a:prstGeom prst="rect">
                      <a:avLst/>
                    </a:prstGeom>
                    <a:ln w="6350">
                      <a:solidFill>
                        <a:schemeClr val="tx1"/>
                      </a:solidFill>
                    </a:ln>
                  </pic:spPr>
                </pic:pic>
              </a:graphicData>
            </a:graphic>
          </wp:inline>
        </w:drawing>
      </w:r>
      <w:r>
        <w:br/>
        <w:t>Figure 6.5.2: MG Net Power Demand, Actual vs Diffusion, Close-up</w:t>
      </w:r>
    </w:p>
    <w:p w14:paraId="390EDD04" w14:textId="46C20825" w:rsidR="00706F6E" w:rsidRDefault="00706F6E" w:rsidP="00D7497F">
      <w:r>
        <w:t>In Fig. 6.5.2, it is apparent how diffusion is a step behind the actual power, but the difference is negligible. Next, the output of the Distributed Energy Resources (DERs) is c</w:t>
      </w:r>
      <w:r w:rsidR="00EA6C02">
        <w:t>ompared to the net power demand (Fig. 6.5.3).</w:t>
      </w:r>
    </w:p>
    <w:p w14:paraId="0A41BACC" w14:textId="408EDE10" w:rsidR="00706F6E" w:rsidRDefault="00706F6E" w:rsidP="00706F6E">
      <w:pPr>
        <w:ind w:firstLine="0"/>
      </w:pPr>
      <w:r>
        <w:tab/>
        <w:t>For this islanded scenario, the output of the three DERs add up to the net power demand. It can be seen how, in the beginning, the BESS has a large negative (charging) output because it was at only 50% SOC and the load was relatively low. The DGs pretty much track the net power demand according to the ED point, which will be compared to a centralized controller in the following figure</w:t>
      </w:r>
      <w:r w:rsidR="00D7497F">
        <w:t xml:space="preserve"> (Fig. 6.5.4).</w:t>
      </w:r>
    </w:p>
    <w:p w14:paraId="16A7DD82" w14:textId="43E9DC49" w:rsidR="00706F6E" w:rsidRDefault="00D7497F" w:rsidP="00706F6E">
      <w:pPr>
        <w:pStyle w:val="TableFigure"/>
      </w:pPr>
      <w:r>
        <w:rPr>
          <w:noProof/>
          <w:lang w:eastAsia="en-US"/>
        </w:rPr>
        <w:lastRenderedPageBreak/>
        <mc:AlternateContent>
          <mc:Choice Requires="wpg">
            <w:drawing>
              <wp:anchor distT="0" distB="0" distL="114300" distR="114300" simplePos="0" relativeHeight="251780096" behindDoc="0" locked="0" layoutInCell="1" allowOverlap="1" wp14:anchorId="5CDC17E7" wp14:editId="775C1E3C">
                <wp:simplePos x="0" y="0"/>
                <wp:positionH relativeFrom="column">
                  <wp:posOffset>237067</wp:posOffset>
                </wp:positionH>
                <wp:positionV relativeFrom="paragraph">
                  <wp:posOffset>19473</wp:posOffset>
                </wp:positionV>
                <wp:extent cx="5006975" cy="2814320"/>
                <wp:effectExtent l="19050" t="19050" r="22225" b="5080"/>
                <wp:wrapTopAndBottom/>
                <wp:docPr id="259" name="Group 259"/>
                <wp:cNvGraphicFramePr/>
                <a:graphic xmlns:a="http://schemas.openxmlformats.org/drawingml/2006/main">
                  <a:graphicData uri="http://schemas.microsoft.com/office/word/2010/wordprocessingGroup">
                    <wpg:wgp>
                      <wpg:cNvGrpSpPr/>
                      <wpg:grpSpPr>
                        <a:xfrm>
                          <a:off x="0" y="0"/>
                          <a:ext cx="5006975" cy="2814320"/>
                          <a:chOff x="0" y="0"/>
                          <a:chExt cx="5006975" cy="2814320"/>
                        </a:xfrm>
                      </wpg:grpSpPr>
                      <pic:pic xmlns:pic="http://schemas.openxmlformats.org/drawingml/2006/picture">
                        <pic:nvPicPr>
                          <pic:cNvPr id="183" name="Picture 183"/>
                          <pic:cNvPicPr>
                            <a:picLocks noChangeAspect="1"/>
                          </pic:cNvPicPr>
                        </pic:nvPicPr>
                        <pic:blipFill>
                          <a:blip r:embed="rId319">
                            <a:extLst>
                              <a:ext uri="{28A0092B-C50C-407E-A947-70E740481C1C}">
                                <a14:useLocalDpi xmlns:a14="http://schemas.microsoft.com/office/drawing/2010/main" val="0"/>
                              </a:ext>
                            </a:extLst>
                          </a:blip>
                          <a:stretch>
                            <a:fillRect/>
                          </a:stretch>
                        </pic:blipFill>
                        <pic:spPr>
                          <a:xfrm>
                            <a:off x="0" y="0"/>
                            <a:ext cx="5006975" cy="2298700"/>
                          </a:xfrm>
                          <a:prstGeom prst="rect">
                            <a:avLst/>
                          </a:prstGeom>
                          <a:ln w="6350">
                            <a:solidFill>
                              <a:schemeClr val="tx1"/>
                            </a:solidFill>
                          </a:ln>
                        </pic:spPr>
                      </pic:pic>
                      <wps:wsp>
                        <wps:cNvPr id="258" name="Text Box 258"/>
                        <wps:cNvSpPr txBox="1"/>
                        <wps:spPr>
                          <a:xfrm>
                            <a:off x="0" y="2311400"/>
                            <a:ext cx="5006975" cy="502920"/>
                          </a:xfrm>
                          <a:prstGeom prst="rect">
                            <a:avLst/>
                          </a:prstGeom>
                          <a:noFill/>
                          <a:ln>
                            <a:noFill/>
                          </a:ln>
                          <a:effectLst/>
                        </wps:spPr>
                        <wps:txbx>
                          <w:txbxContent>
                            <w:p w14:paraId="3EF85836" w14:textId="6B82F656" w:rsidR="00592FFE" w:rsidRPr="00EA7691" w:rsidRDefault="00592FFE" w:rsidP="00D7497F">
                              <w:pPr>
                                <w:pStyle w:val="TableFigure"/>
                                <w:rPr>
                                  <w:noProof/>
                                </w:rPr>
                              </w:pPr>
                              <w:r w:rsidRPr="002C5C54">
                                <w:t>Figure 6.5.3: MG DER Output, Islanded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DC17E7" id="Group 259" o:spid="_x0000_s1588" style="position:absolute;left:0;text-align:left;margin-left:18.65pt;margin-top:1.55pt;width:394.25pt;height:221.6pt;z-index:251780096;mso-position-horizontal-relative:text;mso-position-vertical-relative:text" coordsize="50069,28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">
                <v:shape id="Picture 183" o:spid="_x0000_s1589" type="#_x0000_t75" style="position:absolute;width:50069;height:2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DpcnCAAAA3AAAAA8AAABkcnMvZG93bnJldi54bWxET99rwjAQfh/4P4QTfJupCk6qUVQQBg5h&#10;KoJvR3Nry5pLSbKm/veLMNjbfXw/b7XpTSM6cr62rGAyzkAQF1bXXCq4Xg6vCxA+IGtsLJOCB3nY&#10;rAcvK8y1jfxJ3TmUIoWwz1FBFUKbS+mLigz6sW2JE/dlncGQoCuldhhTuGnkNMvm0mDNqaHClvYV&#10;Fd/nH6PgHu3MTT/i6b7bX30XH2/z5nZUajTst0sQgfrwL/5zv+s0fzGD5zPp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6XJwgAAANwAAAAPAAAAAAAAAAAAAAAAAJ8C&#10;AABkcnMvZG93bnJldi54bWxQSwUGAAAAAAQABAD3AAAAjgMAAAAA&#10;" stroked="t" strokecolor="black [3213]" strokeweight=".5pt">
                  <v:imagedata r:id="rId320" o:title=""/>
                  <v:path arrowok="t"/>
                </v:shape>
                <v:shape id="Text Box 258" o:spid="_x0000_s1590" type="#_x0000_t202" style="position:absolute;top:23114;width:50069;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jMAA&#10;AADcAAAADwAAAGRycy9kb3ducmV2LnhtbERPTYvCMBC9C/6HMMJeRNMWLLtdo4i4IN7UvextaMa2&#10;bDMpTWxrf705CB4f73u9HUwtOmpdZVlBvIxAEOdWV1wo+L3+LD5BOI+ssbZMCh7kYLuZTtaYadvz&#10;mbqLL0QIYZehgtL7JpPS5SUZdEvbEAfuZluDPsC2kLrFPoSbWiZRlEqDFYeGEhval5T/X+5GQToc&#10;mvnpi5J+zOuO/8Y49hQr9TEbdt8gPA3+LX65j1pBsgp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ljMAAAADcAAAADwAAAAAAAAAAAAAAAACYAgAAZHJzL2Rvd25y&#10;ZXYueG1sUEsFBgAAAAAEAAQA9QAAAIUDAAAAAA==&#10;" filled="f" stroked="f">
                  <v:textbox style="mso-fit-shape-to-text:t" inset="0,0,0,0">
                    <w:txbxContent>
                      <w:p w14:paraId="3EF85836" w14:textId="6B82F656" w:rsidR="00592FFE" w:rsidRPr="00EA7691" w:rsidRDefault="00592FFE" w:rsidP="00D7497F">
                        <w:pPr>
                          <w:pStyle w:val="TableFigure"/>
                          <w:rPr>
                            <w:noProof/>
                          </w:rPr>
                        </w:pPr>
                        <w:r w:rsidRPr="002C5C54">
                          <w:t>Figure 6.5.3: MG DER Output, Islanded</w:t>
                        </w:r>
                      </w:p>
                    </w:txbxContent>
                  </v:textbox>
                </v:shape>
                <w10:wrap type="topAndBottom"/>
              </v:group>
            </w:pict>
          </mc:Fallback>
        </mc:AlternateContent>
      </w:r>
      <w:r w:rsidR="00706F6E">
        <w:rPr>
          <w:noProof/>
          <w:lang w:eastAsia="en-US"/>
        </w:rPr>
        <w:drawing>
          <wp:inline distT="0" distB="0" distL="0" distR="0" wp14:anchorId="67FFB4DE" wp14:editId="2400D983">
            <wp:extent cx="4994031" cy="2355625"/>
            <wp:effectExtent l="19050" t="19050" r="16510" b="260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023910" cy="2369718"/>
                    </a:xfrm>
                    <a:prstGeom prst="rect">
                      <a:avLst/>
                    </a:prstGeom>
                    <a:ln w="6350">
                      <a:solidFill>
                        <a:schemeClr val="tx1"/>
                      </a:solidFill>
                    </a:ln>
                  </pic:spPr>
                </pic:pic>
              </a:graphicData>
            </a:graphic>
          </wp:inline>
        </w:drawing>
      </w:r>
      <w:r w:rsidR="00706F6E">
        <w:br/>
        <w:t>Figure 6.5.4: DER No-Load Frequency Adjustments, Islanded</w:t>
      </w:r>
    </w:p>
    <w:p w14:paraId="40E97CF3" w14:textId="22E35240" w:rsidR="00706F6E" w:rsidRDefault="00706F6E" w:rsidP="00706F6E">
      <w:pPr>
        <w:ind w:firstLine="0"/>
      </w:pPr>
      <w:r>
        <w:tab/>
        <w:t>Here, the optimized power points of the three DERs adjust the No-Load Frequencies (</w:t>
      </w:r>
      <w:r>
        <w:rPr>
          <w:i/>
        </w:rPr>
        <w:t>f</w:t>
      </w:r>
      <w:r>
        <w:rPr>
          <w:i/>
          <w:vertAlign w:val="subscript"/>
        </w:rPr>
        <w:t>NL</w:t>
      </w:r>
      <w:r>
        <w:t xml:space="preserve">) of their respective assets according to the relationship described by Eq. 6.2.1. For the BESS, a value of </w:t>
      </w:r>
      <w:r>
        <w:rPr>
          <w:i/>
        </w:rPr>
        <w:t>f</w:t>
      </w:r>
      <w:r>
        <w:rPr>
          <w:i/>
          <w:vertAlign w:val="subscript"/>
        </w:rPr>
        <w:t>NL</w:t>
      </w:r>
      <w:r>
        <w:t xml:space="preserve"> below 60 means it is being set to charge. It is shown how they closely follow what the centralized solution would determine. Taking a closer look, the</w:t>
      </w:r>
      <w:r w:rsidR="00D7497F">
        <w:t xml:space="preserve"> performance is better compared (Fig. 6.5.5).</w:t>
      </w:r>
    </w:p>
    <w:p w14:paraId="586B3D02" w14:textId="77777777" w:rsidR="00706F6E" w:rsidRDefault="00706F6E" w:rsidP="00706F6E">
      <w:pPr>
        <w:pStyle w:val="TableFigure"/>
      </w:pPr>
      <w:r>
        <w:rPr>
          <w:noProof/>
          <w:lang w:eastAsia="en-US"/>
        </w:rPr>
        <w:lastRenderedPageBreak/>
        <w:drawing>
          <wp:inline distT="0" distB="0" distL="0" distR="0" wp14:anchorId="11B187EB" wp14:editId="4FA537DA">
            <wp:extent cx="4792134" cy="2854289"/>
            <wp:effectExtent l="19050" t="19050" r="27940" b="2286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4800477" cy="2859258"/>
                    </a:xfrm>
                    <a:prstGeom prst="rect">
                      <a:avLst/>
                    </a:prstGeom>
                    <a:ln w="6350">
                      <a:solidFill>
                        <a:schemeClr val="tx1"/>
                      </a:solidFill>
                    </a:ln>
                  </pic:spPr>
                </pic:pic>
              </a:graphicData>
            </a:graphic>
          </wp:inline>
        </w:drawing>
      </w:r>
      <w:r>
        <w:br/>
        <w:t>Figure 6.5.5: DG No-Load Frequency Adjustments, Islanded, Close-up</w:t>
      </w:r>
    </w:p>
    <w:p w14:paraId="2510618D" w14:textId="54DC7930" w:rsidR="00706F6E" w:rsidRDefault="00706F6E" w:rsidP="00706F6E">
      <w:r>
        <w:t>Again, the tradeoff is observed between accuracy and adaptability, but the solution is 99.9% accurate, which is a small price to pay for the flexibility offered by the platform. The behavior of the BESS can be observed by looking at the net demand, outp</w:t>
      </w:r>
      <w:r w:rsidR="002D107C">
        <w:t>ut power and SOC of the battery (Fig. 6.5.6).</w:t>
      </w:r>
    </w:p>
    <w:p w14:paraId="007B2050" w14:textId="77777777" w:rsidR="00706F6E" w:rsidRDefault="00706F6E" w:rsidP="00706F6E">
      <w:pPr>
        <w:pStyle w:val="TableFigure"/>
      </w:pPr>
      <w:r>
        <w:rPr>
          <w:noProof/>
          <w:lang w:eastAsia="en-US"/>
        </w:rPr>
        <w:drawing>
          <wp:inline distT="0" distB="0" distL="0" distR="0" wp14:anchorId="46F1F0E8" wp14:editId="105C880E">
            <wp:extent cx="4772660" cy="2596918"/>
            <wp:effectExtent l="19050" t="19050" r="8890" b="1333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4799983" cy="2611785"/>
                    </a:xfrm>
                    <a:prstGeom prst="rect">
                      <a:avLst/>
                    </a:prstGeom>
                    <a:ln w="6350">
                      <a:solidFill>
                        <a:schemeClr val="tx1"/>
                      </a:solidFill>
                    </a:ln>
                  </pic:spPr>
                </pic:pic>
              </a:graphicData>
            </a:graphic>
          </wp:inline>
        </w:drawing>
      </w:r>
      <w:r>
        <w:br/>
        <w:t>Figure 6.5.6: BESS Power Output vs SOC, Islanded</w:t>
      </w:r>
    </w:p>
    <w:p w14:paraId="0E93587C" w14:textId="77777777" w:rsidR="00706F6E" w:rsidRDefault="00706F6E" w:rsidP="00706F6E">
      <w:r>
        <w:lastRenderedPageBreak/>
        <w:t xml:space="preserve">It can be seen how SOC is inversely correlated to the net power demand in the MG. This makes sense because as the demand of the MG rises, the DERs are forced to operate at higher marginal costs, and thus the battery is driven to discharge more of its energy, as described in Section 4.3. </w:t>
      </w:r>
    </w:p>
    <w:p w14:paraId="45B64219" w14:textId="60CBEF51" w:rsidR="00706F6E" w:rsidRDefault="00706F6E" w:rsidP="00706F6E">
      <w:r>
        <w:t>The MAS control was designed to maintain the stability of the MG and adjust the frequency when islanded. The following figure shows the frequency and voltage throughout the simulation</w:t>
      </w:r>
      <w:r w:rsidR="00BF17D9">
        <w:t xml:space="preserve"> (Fig. 6.5.7).</w:t>
      </w:r>
    </w:p>
    <w:p w14:paraId="7C128F22" w14:textId="77777777" w:rsidR="00706F6E" w:rsidRDefault="00706F6E" w:rsidP="00706F6E">
      <w:pPr>
        <w:pStyle w:val="TableFigure"/>
      </w:pPr>
      <w:r>
        <w:rPr>
          <w:noProof/>
          <w:lang w:eastAsia="en-US"/>
        </w:rPr>
        <w:drawing>
          <wp:inline distT="0" distB="0" distL="0" distR="0" wp14:anchorId="71E58B2D" wp14:editId="48DC3D1A">
            <wp:extent cx="5003800" cy="2305704"/>
            <wp:effectExtent l="19050" t="19050" r="25400" b="1841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5026205" cy="2316028"/>
                    </a:xfrm>
                    <a:prstGeom prst="rect">
                      <a:avLst/>
                    </a:prstGeom>
                    <a:ln w="6350">
                      <a:solidFill>
                        <a:schemeClr val="tx1"/>
                      </a:solidFill>
                    </a:ln>
                  </pic:spPr>
                </pic:pic>
              </a:graphicData>
            </a:graphic>
          </wp:inline>
        </w:drawing>
      </w:r>
      <w:r>
        <w:br/>
        <w:t>Figure 6.5.7: MG Frequency and Voltage, Islanded</w:t>
      </w:r>
    </w:p>
    <w:p w14:paraId="6F0A0FF9" w14:textId="77777777" w:rsidR="00706F6E" w:rsidRDefault="00706F6E" w:rsidP="00706F6E">
      <w:r>
        <w:t>As can be seen, the frequency is maintained within a very narrow band of nominal frequency; the deviations are maintained within 0.025 Hz, which is less than 0.05%</w:t>
      </w:r>
      <w:r w:rsidRPr="002B469A">
        <w:t xml:space="preserve"> </w:t>
      </w:r>
      <w:r>
        <w:t>divergence. The voltage is also maintained within acceptable limits at over 395V for a 400V nominal (1.25% deviation).</w:t>
      </w:r>
    </w:p>
    <w:p w14:paraId="7013B0C6" w14:textId="77777777" w:rsidR="00706F6E" w:rsidRDefault="00706F6E" w:rsidP="00706F6E">
      <w:pPr>
        <w:pStyle w:val="Heading3"/>
      </w:pPr>
      <w:bookmarkStart w:id="30" w:name="_Toc442882609"/>
      <w:r>
        <w:t>6.5.2. Grid Connected MG</w:t>
      </w:r>
      <w:bookmarkEnd w:id="30"/>
    </w:p>
    <w:p w14:paraId="3E719CBB" w14:textId="77777777" w:rsidR="00706F6E" w:rsidRDefault="00706F6E" w:rsidP="00706F6E">
      <w:r>
        <w:t xml:space="preserve">The second scenario is a repeat of the first, but now the MG is connected to the utility grid. There is a simple Time of Use (TOU) rate structure, which, as the term suggests, </w:t>
      </w:r>
      <w:r>
        <w:lastRenderedPageBreak/>
        <w:t>varies the electric rates according to the time of day. This is done to economically incentivize customers to</w:t>
      </w:r>
      <w:r w:rsidRPr="00DC69C8">
        <w:t xml:space="preserve"> </w:t>
      </w:r>
      <w:r>
        <w:t>consume electricity during periods of low demand and reduce their consumption during peak times to alleviate stress on the system:</w:t>
      </w:r>
    </w:p>
    <w:p w14:paraId="27969511" w14:textId="77777777" w:rsidR="00706F6E" w:rsidRDefault="00706F6E" w:rsidP="00706F6E">
      <w:pPr>
        <w:pStyle w:val="TableFigure"/>
      </w:pPr>
      <w:r>
        <w:rPr>
          <w:noProof/>
          <w:lang w:eastAsia="en-US"/>
        </w:rPr>
        <w:drawing>
          <wp:inline distT="0" distB="0" distL="0" distR="0" wp14:anchorId="79133F46" wp14:editId="4420FB3E">
            <wp:extent cx="4552950" cy="1969540"/>
            <wp:effectExtent l="19050" t="19050" r="19050" b="1206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4581968" cy="1982093"/>
                    </a:xfrm>
                    <a:prstGeom prst="rect">
                      <a:avLst/>
                    </a:prstGeom>
                    <a:ln w="6350">
                      <a:solidFill>
                        <a:schemeClr val="tx1"/>
                      </a:solidFill>
                    </a:ln>
                  </pic:spPr>
                </pic:pic>
              </a:graphicData>
            </a:graphic>
          </wp:inline>
        </w:drawing>
      </w:r>
      <w:r>
        <w:br/>
        <w:t>Figure 6.5.8: Electric Utility TOU Rate Structure</w:t>
      </w:r>
    </w:p>
    <w:p w14:paraId="210EC3C7" w14:textId="3C172A98" w:rsidR="00706F6E" w:rsidRDefault="004B05A4" w:rsidP="004B05A4">
      <w:r>
        <w:rPr>
          <w:noProof/>
          <w:lang w:eastAsia="en-US"/>
        </w:rPr>
        <mc:AlternateContent>
          <mc:Choice Requires="wpg">
            <w:drawing>
              <wp:anchor distT="0" distB="0" distL="114300" distR="114300" simplePos="0" relativeHeight="251784192" behindDoc="0" locked="0" layoutInCell="1" allowOverlap="1" wp14:anchorId="7423DFEF" wp14:editId="40534979">
                <wp:simplePos x="0" y="0"/>
                <wp:positionH relativeFrom="column">
                  <wp:posOffset>173990</wp:posOffset>
                </wp:positionH>
                <wp:positionV relativeFrom="paragraph">
                  <wp:posOffset>1124585</wp:posOffset>
                </wp:positionV>
                <wp:extent cx="5006975" cy="3136900"/>
                <wp:effectExtent l="19050" t="19050" r="22225" b="6350"/>
                <wp:wrapTopAndBottom/>
                <wp:docPr id="261" name="Group 261"/>
                <wp:cNvGraphicFramePr/>
                <a:graphic xmlns:a="http://schemas.openxmlformats.org/drawingml/2006/main">
                  <a:graphicData uri="http://schemas.microsoft.com/office/word/2010/wordprocessingGroup">
                    <wpg:wgp>
                      <wpg:cNvGrpSpPr/>
                      <wpg:grpSpPr>
                        <a:xfrm>
                          <a:off x="0" y="0"/>
                          <a:ext cx="5006975" cy="3136900"/>
                          <a:chOff x="0" y="119743"/>
                          <a:chExt cx="5007552" cy="3137016"/>
                        </a:xfrm>
                      </wpg:grpSpPr>
                      <pic:pic xmlns:pic="http://schemas.openxmlformats.org/drawingml/2006/picture">
                        <pic:nvPicPr>
                          <pic:cNvPr id="184" name="Picture 184"/>
                          <pic:cNvPicPr>
                            <a:picLocks noChangeAspect="1"/>
                          </pic:cNvPicPr>
                        </pic:nvPicPr>
                        <pic:blipFill>
                          <a:blip r:embed="rId326">
                            <a:extLst>
                              <a:ext uri="{28A0092B-C50C-407E-A947-70E740481C1C}">
                                <a14:useLocalDpi xmlns:a14="http://schemas.microsoft.com/office/drawing/2010/main" val="0"/>
                              </a:ext>
                            </a:extLst>
                          </a:blip>
                          <a:stretch>
                            <a:fillRect/>
                          </a:stretch>
                        </pic:blipFill>
                        <pic:spPr>
                          <a:xfrm>
                            <a:off x="6927" y="119743"/>
                            <a:ext cx="5000625" cy="2712720"/>
                          </a:xfrm>
                          <a:prstGeom prst="rect">
                            <a:avLst/>
                          </a:prstGeom>
                          <a:ln w="6350">
                            <a:solidFill>
                              <a:schemeClr val="tx1"/>
                            </a:solidFill>
                          </a:ln>
                        </pic:spPr>
                      </pic:pic>
                      <wps:wsp>
                        <wps:cNvPr id="260" name="Text Box 260"/>
                        <wps:cNvSpPr txBox="1"/>
                        <wps:spPr>
                          <a:xfrm>
                            <a:off x="0" y="2847819"/>
                            <a:ext cx="4999990" cy="408940"/>
                          </a:xfrm>
                          <a:prstGeom prst="rect">
                            <a:avLst/>
                          </a:prstGeom>
                          <a:noFill/>
                          <a:ln>
                            <a:noFill/>
                          </a:ln>
                          <a:effectLst/>
                        </wps:spPr>
                        <wps:txbx>
                          <w:txbxContent>
                            <w:p w14:paraId="73BF09ED" w14:textId="75A9C55E" w:rsidR="00592FFE" w:rsidRPr="006500A2" w:rsidRDefault="00592FFE" w:rsidP="004B05A4">
                              <w:pPr>
                                <w:pStyle w:val="TableFigure"/>
                                <w:rPr>
                                  <w:noProof/>
                                </w:rPr>
                              </w:pPr>
                              <w:r w:rsidRPr="008C7874">
                                <w:t>Figure 6.5.9: MG DER Output, Grid-Connected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23DFEF" id="Group 261" o:spid="_x0000_s1591" style="position:absolute;left:0;text-align:left;margin-left:13.7pt;margin-top:88.55pt;width:394.25pt;height:247pt;z-index:251784192;mso-position-horizontal-relative:text;mso-position-vertical-relative:text;mso-height-relative:margin" coordorigin=",1197" coordsize="50075,3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">
                <v:shape id="Picture 184" o:spid="_x0000_s1592" type="#_x0000_t75" style="position:absolute;left:69;top:1197;width:50006;height:2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Mr/DAAAA3AAAAA8AAABkcnMvZG93bnJldi54bWxET9tqwkAQfRf6D8sUfNONIirRVWpQFKXQ&#10;enses2MSmp0N2VXTv+8KQt/mcK4znTemFHeqXWFZQa8bgSBOrS44U3A8rDpjEM4jaywtk4JfcjCf&#10;vbWmGGv74G+6730mQgi7GBXk3lexlC7NyaDr2oo4cFdbG/QB1pnUNT5CuCllP4qG0mDBoSHHipKc&#10;0p/9zSi4fC0Xt2I9SJLP3RbPq1Fvsz2flGq/Nx8TEJ4a/y9+uTc6zB8P4PlMuE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Iyv8MAAADcAAAADwAAAAAAAAAAAAAAAACf&#10;AgAAZHJzL2Rvd25yZXYueG1sUEsFBgAAAAAEAAQA9wAAAI8DAAAAAA==&#10;" stroked="t" strokecolor="black [3213]" strokeweight=".5pt">
                  <v:imagedata r:id="rId327" o:title=""/>
                  <v:path arrowok="t"/>
                </v:shape>
                <v:shape id="Text Box 260" o:spid="_x0000_s1593" type="#_x0000_t202" style="position:absolute;top:28478;width:49999;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73BF09ED" w14:textId="75A9C55E" w:rsidR="00592FFE" w:rsidRPr="006500A2" w:rsidRDefault="00592FFE" w:rsidP="004B05A4">
                        <w:pPr>
                          <w:pStyle w:val="TableFigure"/>
                          <w:rPr>
                            <w:noProof/>
                          </w:rPr>
                        </w:pPr>
                        <w:r w:rsidRPr="008C7874">
                          <w:t>Figure 6.5.9: MG DER Output, Grid-Connected</w:t>
                        </w:r>
                      </w:p>
                    </w:txbxContent>
                  </v:textbox>
                </v:shape>
                <w10:wrap type="topAndBottom"/>
              </v:group>
            </w:pict>
          </mc:Fallback>
        </mc:AlternateContent>
      </w:r>
      <w:r w:rsidR="00706F6E">
        <w:t>As can be seen, the rate structure roughly follows the demand profiles. The IS diffusion again closely tracks the net power demand, as shown in Fig. 6.5.1 and 6.5.2, however, the DER outputs follo</w:t>
      </w:r>
      <w:r w:rsidR="007E12DF">
        <w:t>w completely different profiles (Fig. 6.5.9).</w:t>
      </w:r>
    </w:p>
    <w:p w14:paraId="4E797F9C" w14:textId="0FB9C9EB" w:rsidR="00706F6E" w:rsidRDefault="00706F6E" w:rsidP="00706F6E">
      <w:pPr>
        <w:ind w:firstLine="0"/>
      </w:pPr>
      <w:r>
        <w:lastRenderedPageBreak/>
        <w:tab/>
        <w:t>The MG exports power to the utility grid for most of the day, except at peak hours, when it is more economical to import some power than to produce more locally. The two DGs quickly settle at their Economic Dispatch (ED) point after each change in the TOU rate. As explained in Section 4.3, the marginal cost of all DERs for a grid-connected MG settle at the electric rate, which is essentially a constant marginal cost. The grid power then fills or withdraws whatever deficit is left from the DERs to meet the net power demand. The no-load frequency adjustments in this scenario are much more precise due to the long periods of time with constant marginal costs:</w:t>
      </w:r>
    </w:p>
    <w:p w14:paraId="2621671B" w14:textId="77777777" w:rsidR="00706F6E" w:rsidRDefault="00706F6E" w:rsidP="00706F6E">
      <w:pPr>
        <w:pStyle w:val="TableFigure"/>
      </w:pPr>
      <w:r>
        <w:rPr>
          <w:noProof/>
          <w:lang w:eastAsia="en-US"/>
        </w:rPr>
        <w:drawing>
          <wp:inline distT="0" distB="0" distL="0" distR="0" wp14:anchorId="6E985644" wp14:editId="56367987">
            <wp:extent cx="4991100" cy="2190005"/>
            <wp:effectExtent l="19050" t="19050" r="19050" b="203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5000535" cy="2194145"/>
                    </a:xfrm>
                    <a:prstGeom prst="rect">
                      <a:avLst/>
                    </a:prstGeom>
                    <a:ln w="6350">
                      <a:solidFill>
                        <a:schemeClr val="tx1"/>
                      </a:solidFill>
                    </a:ln>
                  </pic:spPr>
                </pic:pic>
              </a:graphicData>
            </a:graphic>
          </wp:inline>
        </w:drawing>
      </w:r>
      <w:r>
        <w:br/>
        <w:t>Figure 6.5.10: DER No-Load Frequency Adjustments, Grid-Connected</w:t>
      </w:r>
    </w:p>
    <w:p w14:paraId="0303811E" w14:textId="2B4F0999" w:rsidR="00706F6E" w:rsidRDefault="00706F6E" w:rsidP="00706F6E">
      <w:pPr>
        <w:ind w:firstLine="0"/>
      </w:pPr>
      <w:r>
        <w:tab/>
        <w:t xml:space="preserve">The tracking is very precise, but again </w:t>
      </w:r>
      <w:r w:rsidR="00BF261B">
        <w:t xml:space="preserve">the transient performance is observed when </w:t>
      </w:r>
      <w:r w:rsidR="0067309A">
        <w:t>zoomed</w:t>
      </w:r>
      <w:r>
        <w:t xml:space="preserve"> </w:t>
      </w:r>
      <w:r w:rsidR="00BF261B">
        <w:t xml:space="preserve">in </w:t>
      </w:r>
      <w:r w:rsidR="00E91A8C">
        <w:t xml:space="preserve">Fig. </w:t>
      </w:r>
      <w:r w:rsidR="00BF261B">
        <w:t>6.5.11</w:t>
      </w:r>
      <w:r w:rsidR="00E91A8C">
        <w:t>.</w:t>
      </w:r>
      <w:r w:rsidR="00BF261B">
        <w:t xml:space="preserve"> </w:t>
      </w:r>
      <w:r>
        <w:t xml:space="preserve">As shown, the tracking is very accurate, and the ED is reached in 0.1s, which is equivalent to 3 minutes in real-time with only one diffusion iteration per real-time second. With the previously mentioned real-world estimate of 25 iterations per second, this process would only take 7 seconds to settle. The BESS in turn is driven to </w:t>
      </w:r>
      <w:r w:rsidR="0067309A">
        <w:rPr>
          <w:noProof/>
          <w:lang w:eastAsia="en-US"/>
        </w:rPr>
        <w:lastRenderedPageBreak/>
        <mc:AlternateContent>
          <mc:Choice Requires="wpg">
            <w:drawing>
              <wp:anchor distT="0" distB="0" distL="114300" distR="114300" simplePos="0" relativeHeight="251788288" behindDoc="0" locked="0" layoutInCell="1" allowOverlap="1" wp14:anchorId="12769834" wp14:editId="02E11054">
                <wp:simplePos x="0" y="0"/>
                <wp:positionH relativeFrom="column">
                  <wp:posOffset>245110</wp:posOffset>
                </wp:positionH>
                <wp:positionV relativeFrom="paragraph">
                  <wp:posOffset>19050</wp:posOffset>
                </wp:positionV>
                <wp:extent cx="4991100" cy="2802255"/>
                <wp:effectExtent l="19050" t="19050" r="19050" b="17145"/>
                <wp:wrapTopAndBottom/>
                <wp:docPr id="263" name="Group 263"/>
                <wp:cNvGraphicFramePr/>
                <a:graphic xmlns:a="http://schemas.openxmlformats.org/drawingml/2006/main">
                  <a:graphicData uri="http://schemas.microsoft.com/office/word/2010/wordprocessingGroup">
                    <wpg:wgp>
                      <wpg:cNvGrpSpPr/>
                      <wpg:grpSpPr>
                        <a:xfrm>
                          <a:off x="0" y="0"/>
                          <a:ext cx="4991100" cy="2802255"/>
                          <a:chOff x="0" y="0"/>
                          <a:chExt cx="4991100" cy="2802685"/>
                        </a:xfrm>
                      </wpg:grpSpPr>
                      <pic:pic xmlns:pic="http://schemas.openxmlformats.org/drawingml/2006/picture">
                        <pic:nvPicPr>
                          <pic:cNvPr id="186" name="Picture 186"/>
                          <pic:cNvPicPr>
                            <a:picLocks noChangeAspect="1"/>
                          </pic:cNvPicPr>
                        </pic:nvPicPr>
                        <pic:blipFill>
                          <a:blip r:embed="rId329">
                            <a:extLst>
                              <a:ext uri="{28A0092B-C50C-407E-A947-70E740481C1C}">
                                <a14:useLocalDpi xmlns:a14="http://schemas.microsoft.com/office/drawing/2010/main" val="0"/>
                              </a:ext>
                            </a:extLst>
                          </a:blip>
                          <a:stretch>
                            <a:fillRect/>
                          </a:stretch>
                        </pic:blipFill>
                        <pic:spPr>
                          <a:xfrm>
                            <a:off x="0" y="0"/>
                            <a:ext cx="4991100" cy="2150745"/>
                          </a:xfrm>
                          <a:prstGeom prst="rect">
                            <a:avLst/>
                          </a:prstGeom>
                          <a:ln w="6350">
                            <a:solidFill>
                              <a:schemeClr val="tx1"/>
                            </a:solidFill>
                          </a:ln>
                        </pic:spPr>
                      </pic:pic>
                      <wps:wsp>
                        <wps:cNvPr id="262" name="Text Box 262"/>
                        <wps:cNvSpPr txBox="1"/>
                        <wps:spPr>
                          <a:xfrm>
                            <a:off x="0" y="2167255"/>
                            <a:ext cx="4991100" cy="635430"/>
                          </a:xfrm>
                          <a:prstGeom prst="rect">
                            <a:avLst/>
                          </a:prstGeom>
                          <a:noFill/>
                          <a:ln>
                            <a:noFill/>
                          </a:ln>
                          <a:effectLst/>
                        </wps:spPr>
                        <wps:txbx>
                          <w:txbxContent>
                            <w:p w14:paraId="128E9149" w14:textId="12AFC066" w:rsidR="00592FFE" w:rsidRPr="003F5DF1" w:rsidRDefault="00592FFE" w:rsidP="00BF261B">
                              <w:pPr>
                                <w:pStyle w:val="TableFigure"/>
                                <w:rPr>
                                  <w:noProof/>
                                </w:rPr>
                              </w:pPr>
                              <w:r w:rsidRPr="006C0674">
                                <w:t>Figure 6.5.11: DER No-Load Frequency Adjustments, Grid-Connected, Close-Up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769834" id="Group 263" o:spid="_x0000_s1594" style="position:absolute;left:0;text-align:left;margin-left:19.3pt;margin-top:1.5pt;width:393pt;height:220.65pt;z-index:251788288;mso-position-horizontal-relative:text;mso-position-vertical-relative:text;mso-height-relative:margin" coordsize="49911,2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">
                <v:shape id="Picture 186" o:spid="_x0000_s1595" type="#_x0000_t75" style="position:absolute;width:49911;height:2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vrjDAAAA3AAAAA8AAABkcnMvZG93bnJldi54bWxET8luwjAQvVfiH6yp1FtxilQaAk4EVIj2&#10;yHKA2xBPk5R4bMUupH9fV0LiNk9vnVnRm1ZcqPONZQUvwwQEcWl1w5WC/W71nILwAVlja5kU/JKH&#10;Ih88zDDT9sobumxDJWII+wwV1CG4TEpf1mTQD60jjtyX7QyGCLtK6g6vMdy0cpQkY2mw4dhQo6Nl&#10;TeV5+2MUuM3xNFm3snf0tihfP4/fO3N4V+rpsZ9PQQTqw118c3/oOD8dw/8z8QK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C+uMMAAADcAAAADwAAAAAAAAAAAAAAAACf&#10;AgAAZHJzL2Rvd25yZXYueG1sUEsFBgAAAAAEAAQA9wAAAI8DAAAAAA==&#10;" stroked="t" strokecolor="black [3213]" strokeweight=".5pt">
                  <v:imagedata r:id="rId330" o:title=""/>
                  <v:path arrowok="t"/>
                </v:shape>
                <v:shape id="Text Box 262" o:spid="_x0000_s1596" type="#_x0000_t202" style="position:absolute;top:21672;width:49911;height:6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128E9149" w14:textId="12AFC066" w:rsidR="00592FFE" w:rsidRPr="003F5DF1" w:rsidRDefault="00592FFE" w:rsidP="00BF261B">
                        <w:pPr>
                          <w:pStyle w:val="TableFigure"/>
                          <w:rPr>
                            <w:noProof/>
                          </w:rPr>
                        </w:pPr>
                        <w:r w:rsidRPr="006C0674">
                          <w:t>Figure 6.5.11: DER No-Load Frequency Adjustments, Grid-Connected, Close-Up</w:t>
                        </w:r>
                      </w:p>
                    </w:txbxContent>
                  </v:textbox>
                </v:shape>
                <w10:wrap type="topAndBottom"/>
              </v:group>
            </w:pict>
          </mc:Fallback>
        </mc:AlternateContent>
      </w:r>
      <w:r>
        <w:t>charge or discharge according to the rate and it settles at an equilibrium po</w:t>
      </w:r>
      <w:r w:rsidR="00BF261B">
        <w:t>int when the rates don’t change (Fig 6.5.12).</w:t>
      </w:r>
    </w:p>
    <w:p w14:paraId="387D0AE1" w14:textId="1A93F5F5" w:rsidR="00706F6E" w:rsidRDefault="00706F6E" w:rsidP="00706F6E">
      <w:pPr>
        <w:pStyle w:val="TableFigure"/>
      </w:pPr>
      <w:r>
        <w:rPr>
          <w:noProof/>
          <w:lang w:eastAsia="en-US"/>
        </w:rPr>
        <w:drawing>
          <wp:inline distT="0" distB="0" distL="0" distR="0" wp14:anchorId="1DE51B58" wp14:editId="0F3C29A8">
            <wp:extent cx="4991100" cy="2104687"/>
            <wp:effectExtent l="19050" t="19050" r="19050" b="1016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5008668" cy="2112095"/>
                    </a:xfrm>
                    <a:prstGeom prst="rect">
                      <a:avLst/>
                    </a:prstGeom>
                    <a:ln w="6350">
                      <a:solidFill>
                        <a:schemeClr val="tx1"/>
                      </a:solidFill>
                    </a:ln>
                  </pic:spPr>
                </pic:pic>
              </a:graphicData>
            </a:graphic>
          </wp:inline>
        </w:drawing>
      </w:r>
      <w:r>
        <w:br/>
        <w:t>Figure 6.5.12: BESS Power Output vs SOC, Grid-Connected</w:t>
      </w:r>
    </w:p>
    <w:p w14:paraId="30172F4F" w14:textId="77777777" w:rsidR="00706F6E" w:rsidRDefault="00706F6E" w:rsidP="00706F6E">
      <w:pPr>
        <w:ind w:firstLine="0"/>
      </w:pPr>
      <w:r>
        <w:tab/>
        <w:t>As explained in Section 4.3, the battery cost function was designed to charge during low-rate periods and discharge during peak hours, which can be clearly observed in Fig. 6.5.12. As was expected, the frequency and voltage deviations are much shorter and only happen during rate transition periods:</w:t>
      </w:r>
    </w:p>
    <w:p w14:paraId="047EC4D1" w14:textId="77777777" w:rsidR="00706F6E" w:rsidRDefault="00706F6E" w:rsidP="00706F6E">
      <w:pPr>
        <w:pStyle w:val="TableFigure"/>
      </w:pPr>
      <w:r>
        <w:rPr>
          <w:noProof/>
          <w:lang w:eastAsia="en-US"/>
        </w:rPr>
        <w:lastRenderedPageBreak/>
        <w:drawing>
          <wp:inline distT="0" distB="0" distL="0" distR="0" wp14:anchorId="0E1130B4" wp14:editId="1216BBEC">
            <wp:extent cx="4991100" cy="2020969"/>
            <wp:effectExtent l="19050" t="19050" r="19050" b="177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5010463" cy="2028810"/>
                    </a:xfrm>
                    <a:prstGeom prst="rect">
                      <a:avLst/>
                    </a:prstGeom>
                    <a:ln w="6350">
                      <a:solidFill>
                        <a:schemeClr val="tx1"/>
                      </a:solidFill>
                    </a:ln>
                  </pic:spPr>
                </pic:pic>
              </a:graphicData>
            </a:graphic>
          </wp:inline>
        </w:drawing>
      </w:r>
      <w:r>
        <w:br/>
        <w:t>Figure 6.5.13: MG Frequency and Voltage, Grid-Connected</w:t>
      </w:r>
    </w:p>
    <w:p w14:paraId="0E51349C" w14:textId="77777777" w:rsidR="00706F6E" w:rsidRDefault="00706F6E" w:rsidP="00706F6E">
      <w:r>
        <w:t>The transient spikes go a bit past the maximum deviations shown in the islanded scenario due to the instantaneous change in marginal cost when the TOU rates change, but the overall frequency and voltage is more stable at the respective nominals of 60 Hz and 400V, as expected.</w:t>
      </w:r>
      <w:r w:rsidRPr="0055796C">
        <w:t xml:space="preserve"> </w:t>
      </w:r>
    </w:p>
    <w:p w14:paraId="5C5BFE5E" w14:textId="77777777" w:rsidR="00706F6E" w:rsidRDefault="00706F6E" w:rsidP="00706F6E">
      <w:pPr>
        <w:pStyle w:val="Heading3"/>
      </w:pPr>
      <w:bookmarkStart w:id="31" w:name="_Toc442882610"/>
      <w:r>
        <w:t>6.5.3. Islanding Event</w:t>
      </w:r>
      <w:bookmarkEnd w:id="31"/>
    </w:p>
    <w:p w14:paraId="636CC5A2" w14:textId="2A1F45F5" w:rsidR="00706F6E" w:rsidRDefault="00706F6E" w:rsidP="0089323C">
      <w:r>
        <w:t xml:space="preserve">The third scenario to analyze is the case where there is an islanding event, which causes the Point of Common Coupling (PCC) breaker to open and therefore the net demand needs to suddenly be maintained solely by the DERs. Again, the IS diffusion tracks net power, as in the previous scenarios (Fig. 6.5.1 and 6.5.2), but when the islanding event happens, the generators need to quickly adjust </w:t>
      </w:r>
      <w:r w:rsidR="0067309A">
        <w:t>to the new operating conditions (Fig. 6.5.14).</w:t>
      </w:r>
    </w:p>
    <w:p w14:paraId="5EE6C52C" w14:textId="27AA554B" w:rsidR="00706F6E" w:rsidRDefault="00706F6E" w:rsidP="00706F6E">
      <w:pPr>
        <w:ind w:firstLine="0"/>
        <w:rPr>
          <w:noProof/>
          <w:lang w:eastAsia="en-US"/>
        </w:rPr>
      </w:pPr>
      <w:r>
        <w:tab/>
        <w:t>As seen in the previous grid-connected scenario, the MG is initially selling power to the utility grid. When the islanding event happens at exactly 2 AM, the DGs immediately drop their outputs and the BESS begins charging heavily because the marginal costs dropped significantly due to the</w:t>
      </w:r>
      <w:r w:rsidR="0089323C">
        <w:t xml:space="preserve"> relatively low net load demand (Fig. 6.5.15).</w:t>
      </w:r>
    </w:p>
    <w:p w14:paraId="56270359" w14:textId="11E64E2E" w:rsidR="00706F6E" w:rsidRPr="0055796C" w:rsidRDefault="0089323C" w:rsidP="00706F6E">
      <w:pPr>
        <w:pStyle w:val="TableFigure"/>
      </w:pPr>
      <w:r>
        <w:rPr>
          <w:noProof/>
          <w:lang w:eastAsia="en-US"/>
        </w:rPr>
        <w:lastRenderedPageBreak/>
        <mc:AlternateContent>
          <mc:Choice Requires="wpg">
            <w:drawing>
              <wp:anchor distT="0" distB="0" distL="114300" distR="114300" simplePos="0" relativeHeight="251792384" behindDoc="0" locked="0" layoutInCell="1" allowOverlap="1" wp14:anchorId="3390EE90" wp14:editId="0D340575">
                <wp:simplePos x="0" y="0"/>
                <wp:positionH relativeFrom="column">
                  <wp:posOffset>237067</wp:posOffset>
                </wp:positionH>
                <wp:positionV relativeFrom="paragraph">
                  <wp:posOffset>19473</wp:posOffset>
                </wp:positionV>
                <wp:extent cx="4999355" cy="2653048"/>
                <wp:effectExtent l="19050" t="19050" r="10795" b="13970"/>
                <wp:wrapTopAndBottom/>
                <wp:docPr id="265" name="Group 265"/>
                <wp:cNvGraphicFramePr/>
                <a:graphic xmlns:a="http://schemas.openxmlformats.org/drawingml/2006/main">
                  <a:graphicData uri="http://schemas.microsoft.com/office/word/2010/wordprocessingGroup">
                    <wpg:wgp>
                      <wpg:cNvGrpSpPr/>
                      <wpg:grpSpPr>
                        <a:xfrm>
                          <a:off x="0" y="0"/>
                          <a:ext cx="4999355" cy="2653048"/>
                          <a:chOff x="0" y="0"/>
                          <a:chExt cx="4999566" cy="2653472"/>
                        </a:xfrm>
                      </wpg:grpSpPr>
                      <pic:pic xmlns:pic="http://schemas.openxmlformats.org/drawingml/2006/picture">
                        <pic:nvPicPr>
                          <pic:cNvPr id="194" name="Picture 194"/>
                          <pic:cNvPicPr>
                            <a:picLocks noChangeAspect="1"/>
                          </pic:cNvPicPr>
                        </pic:nvPicPr>
                        <pic:blipFill>
                          <a:blip r:embed="rId333">
                            <a:extLst>
                              <a:ext uri="{28A0092B-C50C-407E-A947-70E740481C1C}">
                                <a14:useLocalDpi xmlns:a14="http://schemas.microsoft.com/office/drawing/2010/main" val="0"/>
                              </a:ext>
                            </a:extLst>
                          </a:blip>
                          <a:stretch>
                            <a:fillRect/>
                          </a:stretch>
                        </pic:blipFill>
                        <pic:spPr>
                          <a:xfrm>
                            <a:off x="8466" y="0"/>
                            <a:ext cx="4991100" cy="2158365"/>
                          </a:xfrm>
                          <a:prstGeom prst="rect">
                            <a:avLst/>
                          </a:prstGeom>
                          <a:ln w="6350">
                            <a:solidFill>
                              <a:schemeClr val="tx1"/>
                            </a:solidFill>
                          </a:ln>
                        </pic:spPr>
                      </pic:pic>
                      <wps:wsp>
                        <wps:cNvPr id="264" name="Text Box 264"/>
                        <wps:cNvSpPr txBox="1"/>
                        <wps:spPr>
                          <a:xfrm>
                            <a:off x="0" y="2150472"/>
                            <a:ext cx="4991311" cy="503000"/>
                          </a:xfrm>
                          <a:prstGeom prst="rect">
                            <a:avLst/>
                          </a:prstGeom>
                          <a:noFill/>
                          <a:ln>
                            <a:noFill/>
                          </a:ln>
                          <a:effectLst/>
                        </wps:spPr>
                        <wps:txbx>
                          <w:txbxContent>
                            <w:p w14:paraId="2BCD265B" w14:textId="634F61EB" w:rsidR="00592FFE" w:rsidRPr="0022779E" w:rsidRDefault="00592FFE" w:rsidP="0089323C">
                              <w:pPr>
                                <w:pStyle w:val="TableFigure"/>
                                <w:rPr>
                                  <w:noProof/>
                                </w:rPr>
                              </w:pPr>
                              <w:r w:rsidRPr="002540C0">
                                <w:t>Figure 6.5.14: MG DER Output, Islanding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90EE90" id="Group 265" o:spid="_x0000_s1597" style="position:absolute;left:0;text-align:left;margin-left:18.65pt;margin-top:1.55pt;width:393.65pt;height:208.9pt;z-index:251792384;mso-position-horizontal-relative:text;mso-position-vertical-relative:text" coordsize="49995,2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">
                <v:shape id="Picture 194" o:spid="_x0000_s1598" type="#_x0000_t75" style="position:absolute;left:84;width:49911;height:2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7VKjCAAAA3AAAAA8AAABkcnMvZG93bnJldi54bWxET0trAjEQvhf8D2GEXkSTlq7oahQpCHtq&#10;qa/zkIy7i5vJsonu9t83hUJv8/E9Z70dXCMe1IXas4aXmQJBbLytudRwOu6nCxAhIltsPJOGbwqw&#10;3Yye1phb3/MXPQ6xFCmEQ44aqhjbXMpgKnIYZr4lTtzVdw5jgl0pbYd9CneNfFVqLh3WnBoqbOm9&#10;InM73J2GYlJnc3Xy5yIznx9ZdimVmfRaP4+H3QpEpCH+i//chU3zl2/w+0y6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1SowgAAANwAAAAPAAAAAAAAAAAAAAAAAJ8C&#10;AABkcnMvZG93bnJldi54bWxQSwUGAAAAAAQABAD3AAAAjgMAAAAA&#10;" stroked="t" strokecolor="black [3213]" strokeweight=".5pt">
                  <v:imagedata r:id="rId334" o:title=""/>
                  <v:path arrowok="t"/>
                </v:shape>
                <v:shape id="Text Box 264" o:spid="_x0000_s1599" type="#_x0000_t202" style="position:absolute;top:21504;width:49913;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lNMQA&#10;AADcAAAADwAAAGRycy9kb3ducmV2LnhtbESPwWrDMBBE74X+g9hALyWWbYpJHCuhhBZKb0l7yW2x&#10;NpaJtTKWYrv5+qpQyHGYmTdMtZttJ0YafOtYQZakIIhrp1tuFHx/vS9XIHxA1tg5JgU/5GG3fXyo&#10;sNRu4gONx9CICGFfogITQl9K6WtDFn3ieuLond1gMUQ5NFIPOEW47WSepoW02HJcMNjT3lB9OV6t&#10;gmJ+658/15RPt7ob+XTLskCZUk+L+XUDItAc7uH/9odWkBc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JTTEAAAA3AAAAA8AAAAAAAAAAAAAAAAAmAIAAGRycy9k&#10;b3ducmV2LnhtbFBLBQYAAAAABAAEAPUAAACJAwAAAAA=&#10;" filled="f" stroked="f">
                  <v:textbox style="mso-fit-shape-to-text:t" inset="0,0,0,0">
                    <w:txbxContent>
                      <w:p w14:paraId="2BCD265B" w14:textId="634F61EB" w:rsidR="00592FFE" w:rsidRPr="0022779E" w:rsidRDefault="00592FFE" w:rsidP="0089323C">
                        <w:pPr>
                          <w:pStyle w:val="TableFigure"/>
                          <w:rPr>
                            <w:noProof/>
                          </w:rPr>
                        </w:pPr>
                        <w:r w:rsidRPr="002540C0">
                          <w:t>Figure 6.5.14: MG DER Output, Islanding</w:t>
                        </w:r>
                      </w:p>
                    </w:txbxContent>
                  </v:textbox>
                </v:shape>
                <w10:wrap type="topAndBottom"/>
              </v:group>
            </w:pict>
          </mc:Fallback>
        </mc:AlternateContent>
      </w:r>
      <w:r w:rsidR="00706F6E">
        <w:rPr>
          <w:noProof/>
          <w:lang w:eastAsia="en-US"/>
        </w:rPr>
        <w:drawing>
          <wp:inline distT="0" distB="0" distL="0" distR="0" wp14:anchorId="75A5F976" wp14:editId="1FC2203D">
            <wp:extent cx="4991100" cy="2117485"/>
            <wp:effectExtent l="19050" t="19050" r="19050" b="165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009387" cy="2125243"/>
                    </a:xfrm>
                    <a:prstGeom prst="rect">
                      <a:avLst/>
                    </a:prstGeom>
                    <a:ln w="6350">
                      <a:solidFill>
                        <a:schemeClr val="tx1"/>
                      </a:solidFill>
                    </a:ln>
                  </pic:spPr>
                </pic:pic>
              </a:graphicData>
            </a:graphic>
          </wp:inline>
        </w:drawing>
      </w:r>
      <w:r w:rsidR="00706F6E">
        <w:br/>
        <w:t>Figure 6.5.15: BESS Power Output vs SOC, Islanding</w:t>
      </w:r>
    </w:p>
    <w:p w14:paraId="05E570C8" w14:textId="1F82CAD0" w:rsidR="00706F6E" w:rsidRDefault="00706F6E" w:rsidP="00685BC1">
      <w:pPr>
        <w:ind w:firstLine="0"/>
      </w:pPr>
      <w:r>
        <w:tab/>
        <w:t>After the initial transient conditions, the scenario becomes exactly like the first islanded scenario. Because of the abrupt nature of the event, the frequency and voltage exhibit a more drama</w:t>
      </w:r>
      <w:r w:rsidR="00685BC1">
        <w:t>tic deviation from the nominal (Fig. 6.5.16).</w:t>
      </w:r>
    </w:p>
    <w:p w14:paraId="4E245324" w14:textId="7FC1EC90" w:rsidR="00706F6E" w:rsidRDefault="00706F6E" w:rsidP="00706F6E">
      <w:pPr>
        <w:ind w:firstLine="0"/>
      </w:pPr>
      <w:r>
        <w:tab/>
        <w:t xml:space="preserve">The frequency shoots up to around 60.3 Hz due to the extra power being generated, as the MG was initially exporting power to the grid. However, the deviation is well within the boundaries established by the IEEE 1547.4-2011 standard </w:t>
      </w:r>
      <w:sdt>
        <w:sdtPr>
          <w:id w:val="-168330886"/>
          <w:citation/>
        </w:sdtPr>
        <w:sdtEndPr/>
        <w:sdtContent>
          <w:r>
            <w:fldChar w:fldCharType="begin"/>
          </w:r>
          <w:r>
            <w:instrText xml:space="preserve"> CITATION IEE1 \l 1033 </w:instrText>
          </w:r>
          <w:r>
            <w:fldChar w:fldCharType="separate"/>
          </w:r>
          <w:r w:rsidR="004030AA" w:rsidRPr="004030AA">
            <w:rPr>
              <w:noProof/>
            </w:rPr>
            <w:t>[41]</w:t>
          </w:r>
          <w:r>
            <w:fldChar w:fldCharType="end"/>
          </w:r>
        </w:sdtContent>
      </w:sdt>
      <w:r>
        <w:t xml:space="preserve"> (59.3-60.5 Hz are the boundaries). The voltage shoots up further around 10% up to 440V. However, it is so short </w:t>
      </w:r>
      <w:r>
        <w:lastRenderedPageBreak/>
        <w:t>that it wouldn’t violate any standard such as the Information Technology Industry Council (ITIC) Computer and Business Equipment Manufacturers Association’s (CBEMA) specification.</w:t>
      </w:r>
    </w:p>
    <w:p w14:paraId="411DFFEF" w14:textId="410A8406" w:rsidR="00706F6E" w:rsidRDefault="00090658" w:rsidP="00706F6E">
      <w:pPr>
        <w:ind w:firstLine="0"/>
      </w:pPr>
      <w:r>
        <w:rPr>
          <w:noProof/>
          <w:lang w:eastAsia="en-US"/>
        </w:rPr>
        <mc:AlternateContent>
          <mc:Choice Requires="wpg">
            <w:drawing>
              <wp:anchor distT="0" distB="0" distL="114300" distR="114300" simplePos="0" relativeHeight="251796480" behindDoc="0" locked="0" layoutInCell="1" allowOverlap="1" wp14:anchorId="31B503AC" wp14:editId="755B899E">
                <wp:simplePos x="0" y="0"/>
                <wp:positionH relativeFrom="column">
                  <wp:posOffset>254000</wp:posOffset>
                </wp:positionH>
                <wp:positionV relativeFrom="paragraph">
                  <wp:posOffset>-1026160</wp:posOffset>
                </wp:positionV>
                <wp:extent cx="4991100" cy="2573655"/>
                <wp:effectExtent l="19050" t="19050" r="19050" b="17145"/>
                <wp:wrapTopAndBottom/>
                <wp:docPr id="267" name="Group 267"/>
                <wp:cNvGraphicFramePr/>
                <a:graphic xmlns:a="http://schemas.openxmlformats.org/drawingml/2006/main">
                  <a:graphicData uri="http://schemas.microsoft.com/office/word/2010/wordprocessingGroup">
                    <wpg:wgp>
                      <wpg:cNvGrpSpPr/>
                      <wpg:grpSpPr>
                        <a:xfrm>
                          <a:off x="0" y="0"/>
                          <a:ext cx="4991100" cy="2573655"/>
                          <a:chOff x="0" y="0"/>
                          <a:chExt cx="4991100" cy="2573867"/>
                        </a:xfrm>
                      </wpg:grpSpPr>
                      <pic:pic xmlns:pic="http://schemas.openxmlformats.org/drawingml/2006/picture">
                        <pic:nvPicPr>
                          <pic:cNvPr id="197" name="Picture 197"/>
                          <pic:cNvPicPr>
                            <a:picLocks noChangeAspect="1"/>
                          </pic:cNvPicPr>
                        </pic:nvPicPr>
                        <pic:blipFill>
                          <a:blip r:embed="rId336">
                            <a:extLst>
                              <a:ext uri="{28A0092B-C50C-407E-A947-70E740481C1C}">
                                <a14:useLocalDpi xmlns:a14="http://schemas.microsoft.com/office/drawing/2010/main" val="0"/>
                              </a:ext>
                            </a:extLst>
                          </a:blip>
                          <a:stretch>
                            <a:fillRect/>
                          </a:stretch>
                        </pic:blipFill>
                        <pic:spPr>
                          <a:xfrm>
                            <a:off x="0" y="0"/>
                            <a:ext cx="4991100" cy="1987550"/>
                          </a:xfrm>
                          <a:prstGeom prst="rect">
                            <a:avLst/>
                          </a:prstGeom>
                          <a:ln w="6350">
                            <a:solidFill>
                              <a:schemeClr val="tx1"/>
                            </a:solidFill>
                          </a:ln>
                        </pic:spPr>
                      </pic:pic>
                      <wps:wsp>
                        <wps:cNvPr id="266" name="Text Box 266"/>
                        <wps:cNvSpPr txBox="1"/>
                        <wps:spPr>
                          <a:xfrm>
                            <a:off x="0" y="1989455"/>
                            <a:ext cx="4991100" cy="584412"/>
                          </a:xfrm>
                          <a:prstGeom prst="rect">
                            <a:avLst/>
                          </a:prstGeom>
                          <a:noFill/>
                          <a:ln>
                            <a:noFill/>
                          </a:ln>
                          <a:effectLst/>
                        </wps:spPr>
                        <wps:txbx>
                          <w:txbxContent>
                            <w:p w14:paraId="1DDEAC28" w14:textId="5A3D40A5" w:rsidR="00592FFE" w:rsidRPr="00B9582B" w:rsidRDefault="00592FFE" w:rsidP="00685BC1">
                              <w:pPr>
                                <w:pStyle w:val="TableFigure"/>
                              </w:pPr>
                              <w:r w:rsidRPr="00814482">
                                <w:t>Figure 6.5.16: MG Frequency and Voltage, Islanding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B503AC" id="Group 267" o:spid="_x0000_s1600" style="position:absolute;left:0;text-align:left;margin-left:20pt;margin-top:-80.8pt;width:393pt;height:202.65pt;z-index:251796480;mso-position-horizontal-relative:text;mso-position-vertical-relative:text;mso-height-relative:margin" coordsize="49911,2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">
                <v:shape id="Picture 197" o:spid="_x0000_s1601" type="#_x0000_t75" style="position:absolute;width:49911;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49nfAAAAA3AAAAA8AAABkcnMvZG93bnJldi54bWxET0uLwjAQvgv7H8Is7E0Tl1VrNcoiCl59&#10;gNehGdvSZlKaWLv7640geJuP7znLdW9r0VHrS8caxiMFgjhzpuRcw/m0GyYgfEA2WDsmDX/kYb36&#10;GCwxNe7OB+qOIRcxhH2KGooQmlRKnxVk0Y9cQxy5q2sthgjbXJoW7zHc1vJbqam0WHJsKLChTUFZ&#10;dbxZDVLN/2duopKfS7fbJtm2ujiutP767H8XIAL14S1+ufcmzp/P4PlMvE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j2d8AAAADcAAAADwAAAAAAAAAAAAAAAACfAgAA&#10;ZHJzL2Rvd25yZXYueG1sUEsFBgAAAAAEAAQA9wAAAIwDAAAAAA==&#10;" stroked="t" strokecolor="black [3213]" strokeweight=".5pt">
                  <v:imagedata r:id="rId337" o:title=""/>
                  <v:path arrowok="t"/>
                </v:shape>
                <v:shape id="Text Box 266" o:spid="_x0000_s1602" type="#_x0000_t202" style="position:absolute;top:19894;width:49911;height:5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14:paraId="1DDEAC28" w14:textId="5A3D40A5" w:rsidR="00592FFE" w:rsidRPr="00B9582B" w:rsidRDefault="00592FFE" w:rsidP="00685BC1">
                        <w:pPr>
                          <w:pStyle w:val="TableFigure"/>
                        </w:pPr>
                        <w:r w:rsidRPr="00814482">
                          <w:t>Figure 6.5.16: MG Frequency and Voltage, Islanding</w:t>
                        </w:r>
                      </w:p>
                    </w:txbxContent>
                  </v:textbox>
                </v:shape>
                <w10:wrap type="topAndBottom"/>
              </v:group>
            </w:pict>
          </mc:Fallback>
        </mc:AlternateContent>
      </w:r>
      <w:r w:rsidR="00706F6E">
        <w:tab/>
        <w:t>This scenario additionally serves to demonstrate the droop control in action; recalling from Chapter 3, droop is used as primary control, which acts immediately and automatically to adjust the DG outpu</w:t>
      </w:r>
      <w:r>
        <w:t xml:space="preserve">t according to system frequency. </w:t>
      </w:r>
      <w:r w:rsidR="00706F6E">
        <w:t xml:space="preserve">As shown in Fig. 6.5.17, which is a close-up of the droop control mechanism, as soon as the islanding event happens and frequency starts surging, the power set-point of the DG immediately starts dropping. The No-Load Frequency set-point, </w:t>
      </w:r>
      <w:r w:rsidR="00706F6E" w:rsidRPr="00F22BA0">
        <w:t>which</w:t>
      </w:r>
      <w:r w:rsidR="00706F6E">
        <w:t xml:space="preserve"> is set by the MAS, takes just a bit longer to react and adjust downwards. This demonstrates the stability and effectiveness of a combined control strategy, where the droop control maintains the system stability right away and the MAS then coordinates system-wide and adjusts each asset to its optimum point.</w:t>
      </w:r>
    </w:p>
    <w:bookmarkStart w:id="32" w:name="_Toc442882611"/>
    <w:p w14:paraId="36F0402D" w14:textId="63C93446" w:rsidR="00706F6E" w:rsidRDefault="00090658" w:rsidP="00706F6E">
      <w:pPr>
        <w:pStyle w:val="Heading3"/>
      </w:pPr>
      <w:r>
        <w:rPr>
          <w:noProof/>
          <w:lang w:eastAsia="en-US"/>
        </w:rPr>
        <w:lastRenderedPageBreak/>
        <mc:AlternateContent>
          <mc:Choice Requires="wpg">
            <w:drawing>
              <wp:anchor distT="0" distB="0" distL="114300" distR="114300" simplePos="0" relativeHeight="251800576" behindDoc="0" locked="0" layoutInCell="1" allowOverlap="1" wp14:anchorId="38E74ED4" wp14:editId="53BB5AD9">
                <wp:simplePos x="0" y="0"/>
                <wp:positionH relativeFrom="column">
                  <wp:posOffset>16933</wp:posOffset>
                </wp:positionH>
                <wp:positionV relativeFrom="paragraph">
                  <wp:posOffset>19473</wp:posOffset>
                </wp:positionV>
                <wp:extent cx="5458460" cy="3462866"/>
                <wp:effectExtent l="19050" t="19050" r="27940" b="4445"/>
                <wp:wrapTopAndBottom/>
                <wp:docPr id="269" name="Group 269"/>
                <wp:cNvGraphicFramePr/>
                <a:graphic xmlns:a="http://schemas.openxmlformats.org/drawingml/2006/main">
                  <a:graphicData uri="http://schemas.microsoft.com/office/word/2010/wordprocessingGroup">
                    <wpg:wgp>
                      <wpg:cNvGrpSpPr/>
                      <wpg:grpSpPr>
                        <a:xfrm>
                          <a:off x="0" y="0"/>
                          <a:ext cx="5458460" cy="3462866"/>
                          <a:chOff x="0" y="0"/>
                          <a:chExt cx="5458460" cy="3462866"/>
                        </a:xfrm>
                      </wpg:grpSpPr>
                      <pic:pic xmlns:pic="http://schemas.openxmlformats.org/drawingml/2006/picture">
                        <pic:nvPicPr>
                          <pic:cNvPr id="191" name="Picture 191"/>
                          <pic:cNvPicPr>
                            <a:picLocks noChangeAspect="1"/>
                          </pic:cNvPicPr>
                        </pic:nvPicPr>
                        <pic:blipFill>
                          <a:blip r:embed="rId338">
                            <a:extLst>
                              <a:ext uri="{28A0092B-C50C-407E-A947-70E740481C1C}">
                                <a14:useLocalDpi xmlns:a14="http://schemas.microsoft.com/office/drawing/2010/main" val="0"/>
                              </a:ext>
                            </a:extLst>
                          </a:blip>
                          <a:stretch>
                            <a:fillRect/>
                          </a:stretch>
                        </pic:blipFill>
                        <pic:spPr>
                          <a:xfrm>
                            <a:off x="0" y="0"/>
                            <a:ext cx="5458460" cy="2831465"/>
                          </a:xfrm>
                          <a:prstGeom prst="rect">
                            <a:avLst/>
                          </a:prstGeom>
                          <a:ln w="6350">
                            <a:solidFill>
                              <a:schemeClr val="tx1"/>
                            </a:solidFill>
                          </a:ln>
                        </pic:spPr>
                      </pic:pic>
                      <wps:wsp>
                        <wps:cNvPr id="268" name="Text Box 268"/>
                        <wps:cNvSpPr txBox="1"/>
                        <wps:spPr>
                          <a:xfrm>
                            <a:off x="0" y="2844799"/>
                            <a:ext cx="5458460" cy="618067"/>
                          </a:xfrm>
                          <a:prstGeom prst="rect">
                            <a:avLst/>
                          </a:prstGeom>
                          <a:noFill/>
                          <a:ln>
                            <a:noFill/>
                          </a:ln>
                          <a:effectLst/>
                        </wps:spPr>
                        <wps:txbx>
                          <w:txbxContent>
                            <w:p w14:paraId="5397C310" w14:textId="7A55CCFC" w:rsidR="00592FFE" w:rsidRPr="00AA0D25" w:rsidRDefault="00592FFE" w:rsidP="00090658">
                              <w:pPr>
                                <w:pStyle w:val="TableFigure"/>
                                <w:rPr>
                                  <w:b/>
                                  <w:bCs/>
                                  <w:noProof/>
                                </w:rPr>
                              </w:pPr>
                              <w:r w:rsidRPr="00F13C86">
                                <w:t>Figure 6.5.17: DG1 Droop Control, Islanding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E74ED4" id="Group 269" o:spid="_x0000_s1603" style="position:absolute;left:0;text-align:left;margin-left:1.35pt;margin-top:1.55pt;width:429.8pt;height:272.65pt;z-index:251800576;mso-position-horizontal-relative:text;mso-position-vertical-relative:text;mso-height-relative:margin" coordsize="54584,3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">
                <v:shape id="Picture 191" o:spid="_x0000_s1604" type="#_x0000_t75" style="position:absolute;width:54584;height:28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Fl7EAAAA3AAAAA8AAABkcnMvZG93bnJldi54bWxET0trAjEQvhf6H8IUehHNWlR0u1GkUKg9&#10;SLsq9DhsZh+4maxJquu/bwSht/n4npOtetOKMznfWFYwHiUgiAurG64U7HfvwzkIH5A1tpZJwZU8&#10;rJaPDxmm2l74m855qEQMYZ+igjqELpXSFzUZ9CPbEUeutM5giNBVUju8xHDTypckmUmDDceGGjt6&#10;q6k45r9GwdfBfh43snTy5zTRfrDb6Ol2qtTzU79+BRGoD//iu/tDx/mLMdyeiR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KFl7EAAAA3AAAAA8AAAAAAAAAAAAAAAAA&#10;nwIAAGRycy9kb3ducmV2LnhtbFBLBQYAAAAABAAEAPcAAACQAwAAAAA=&#10;" stroked="t" strokecolor="black [3213]" strokeweight=".5pt">
                  <v:imagedata r:id="rId339" o:title=""/>
                  <v:path arrowok="t"/>
                </v:shape>
                <v:shape id="Text Box 268" o:spid="_x0000_s1605" type="#_x0000_t202" style="position:absolute;top:28447;width:54584;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5397C310" w14:textId="7A55CCFC" w:rsidR="00592FFE" w:rsidRPr="00AA0D25" w:rsidRDefault="00592FFE" w:rsidP="00090658">
                        <w:pPr>
                          <w:pStyle w:val="TableFigure"/>
                          <w:rPr>
                            <w:b/>
                            <w:bCs/>
                            <w:noProof/>
                          </w:rPr>
                        </w:pPr>
                        <w:r w:rsidRPr="00F13C86">
                          <w:t>Figure 6.5.17: DG1 Droop Control, Islanding</w:t>
                        </w:r>
                      </w:p>
                    </w:txbxContent>
                  </v:textbox>
                </v:shape>
                <w10:wrap type="topAndBottom"/>
              </v:group>
            </w:pict>
          </mc:Fallback>
        </mc:AlternateContent>
      </w:r>
      <w:r w:rsidR="00706F6E">
        <w:t>6.5.4. Simulation Conclusion</w:t>
      </w:r>
      <w:bookmarkEnd w:id="32"/>
    </w:p>
    <w:p w14:paraId="39DADBB6" w14:textId="77777777" w:rsidR="00706F6E" w:rsidRDefault="00706F6E" w:rsidP="00706F6E">
      <w:pPr>
        <w:ind w:firstLine="0"/>
      </w:pPr>
      <w:r>
        <w:tab/>
        <w:t>With the simulation platform, the concept of using diffusion in a decentralized Multi-Agent system to adjust the Distributed Energy Sources for power imbalances and operate them in an optimal fashion was proven and analyzed. The performance of the modified diffusion algorithm was established and compared to a centralized solution with promising results. The combined droop and MAS control was shown to provide a reliable, effective and flexible solution for future Microgrids.</w:t>
      </w:r>
    </w:p>
    <w:p w14:paraId="1C2B9509" w14:textId="77777777" w:rsidR="00706F6E" w:rsidRDefault="00706F6E" w:rsidP="00706F6E">
      <w:r>
        <w:t>Next, the JADE implementation described in Section 6.3 will be used in a smart grid testbed to evaluate the performance under real-world conditions, including communication delays, signal noise and an extremely low-inertia power system.</w:t>
      </w:r>
    </w:p>
    <w:p w14:paraId="4F012B6C" w14:textId="77777777" w:rsidR="00706F6E" w:rsidRDefault="00706F6E" w:rsidP="00706F6E">
      <w:pPr>
        <w:ind w:firstLine="0"/>
      </w:pPr>
    </w:p>
    <w:p w14:paraId="7AEBAE10" w14:textId="77777777" w:rsidR="00706F6E" w:rsidRPr="00BD716A" w:rsidRDefault="00706F6E" w:rsidP="00706F6E">
      <w:pPr>
        <w:pStyle w:val="Heading2"/>
      </w:pPr>
      <w:bookmarkStart w:id="33" w:name="_Toc442882612"/>
      <w:r>
        <w:rPr>
          <w:webHidden/>
        </w:rPr>
        <w:lastRenderedPageBreak/>
        <w:t>6.6. Experimental Platform</w:t>
      </w:r>
      <w:bookmarkEnd w:id="33"/>
    </w:p>
    <w:p w14:paraId="3E81A83B" w14:textId="447E8F82" w:rsidR="00706F6E" w:rsidRDefault="00706F6E" w:rsidP="00706F6E">
      <w:pPr>
        <w:ind w:firstLine="0"/>
      </w:pPr>
      <w:r>
        <w:tab/>
        <w:t xml:space="preserve">After successfully modeling the proposed platform in a simulation environment, the next step is to test it in a real-world scenario. The Florida International University’s Energy Systems Research Laboratory Smart Grid Testbed has all the equipment necessary to conduct such an experiment. The testbed includes Distributed Generators (DGs), Inverter-Based Distributed Energy Resources (DERs), Battery Energy Storage Systems (BESS), transmission and distribution line models, Phasor Measurement Units (PMUs), </w:t>
      </w:r>
      <w:r w:rsidRPr="0051223D">
        <w:t>Intelligent Electronic Device</w:t>
      </w:r>
      <w:r>
        <w:t>s</w:t>
      </w:r>
      <w:r w:rsidRPr="0051223D">
        <w:t xml:space="preserve"> (IED</w:t>
      </w:r>
      <w:r>
        <w:t>s</w:t>
      </w:r>
      <w:r w:rsidRPr="0051223D">
        <w:t>)</w:t>
      </w:r>
      <w:r>
        <w:t>, Programmable Logic Controllers (PLCs), S</w:t>
      </w:r>
      <w:r w:rsidRPr="00405823">
        <w:t xml:space="preserve">upervisory </w:t>
      </w:r>
      <w:r>
        <w:t>C</w:t>
      </w:r>
      <w:r w:rsidRPr="00405823">
        <w:t xml:space="preserve">ontrol and </w:t>
      </w:r>
      <w:r>
        <w:t>D</w:t>
      </w:r>
      <w:r w:rsidRPr="00405823">
        <w:t xml:space="preserve">ata </w:t>
      </w:r>
      <w:r>
        <w:t>A</w:t>
      </w:r>
      <w:r w:rsidRPr="00405823">
        <w:t>cquisition</w:t>
      </w:r>
      <w:r>
        <w:t xml:space="preserve"> (SCADA) and communication infrastructure. Fig. 6.6.1 shows the Alternating Current (AC) side of the laboratory with the aforementioned components and Fig. 6.6.2 sho</w:t>
      </w:r>
      <w:r w:rsidR="006D0AA1">
        <w:t>ws the Direct Current (DC) side.</w:t>
      </w:r>
    </w:p>
    <w:p w14:paraId="4B9E2BEF" w14:textId="46E71402" w:rsidR="00706F6E" w:rsidRDefault="006D0AA1" w:rsidP="006D0AA1">
      <w:pPr>
        <w:pStyle w:val="TableFigure"/>
      </w:pPr>
      <w:r>
        <w:rPr>
          <w:noProof/>
          <w:lang w:eastAsia="en-US"/>
        </w:rPr>
        <mc:AlternateContent>
          <mc:Choice Requires="wps">
            <w:drawing>
              <wp:anchor distT="0" distB="0" distL="114300" distR="114300" simplePos="0" relativeHeight="251692032" behindDoc="0" locked="0" layoutInCell="1" allowOverlap="1" wp14:anchorId="5E15D3C9" wp14:editId="559918C3">
                <wp:simplePos x="0" y="0"/>
                <wp:positionH relativeFrom="column">
                  <wp:posOffset>86995</wp:posOffset>
                </wp:positionH>
                <wp:positionV relativeFrom="paragraph">
                  <wp:posOffset>327025</wp:posOffset>
                </wp:positionV>
                <wp:extent cx="0" cy="550545"/>
                <wp:effectExtent l="133350" t="76200" r="95250" b="59055"/>
                <wp:wrapNone/>
                <wp:docPr id="207" name="Straight Arrow Connector 207"/>
                <wp:cNvGraphicFramePr/>
                <a:graphic xmlns:a="http://schemas.openxmlformats.org/drawingml/2006/main">
                  <a:graphicData uri="http://schemas.microsoft.com/office/word/2010/wordprocessingShape">
                    <wps:wsp>
                      <wps:cNvCnPr/>
                      <wps:spPr>
                        <a:xfrm>
                          <a:off x="0" y="0"/>
                          <a:ext cx="0" cy="550545"/>
                        </a:xfrm>
                        <a:prstGeom prst="straightConnector1">
                          <a:avLst/>
                        </a:prstGeom>
                        <a:ln w="28575">
                          <a:solidFill>
                            <a:srgbClr val="FFC000"/>
                          </a:solidFill>
                          <a:prstDash val="sysDash"/>
                          <a:tailEnd type="triangle"/>
                        </a:ln>
                        <a:effectLst>
                          <a:glow rad="63500">
                            <a:schemeClr val="tx2">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0307A" id="Straight Arrow Connector 207" o:spid="_x0000_s1026" type="#_x0000_t32" style="position:absolute;margin-left:6.85pt;margin-top:25.75pt;width:0;height:43.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" strokecolor="#ffc000" strokeweight="2.25pt">
                <v:stroke dashstyle="3 1" endarrow="block" joinstyle="miter"/>
              </v:shape>
            </w:pict>
          </mc:Fallback>
        </mc:AlternateContent>
      </w:r>
      <w:r>
        <w:rPr>
          <w:noProof/>
          <w:lang w:eastAsia="en-US"/>
        </w:rPr>
        <mc:AlternateContent>
          <mc:Choice Requires="wps">
            <w:drawing>
              <wp:anchor distT="0" distB="0" distL="114300" distR="114300" simplePos="0" relativeHeight="251691008" behindDoc="0" locked="0" layoutInCell="1" allowOverlap="1" wp14:anchorId="3E7EE7AF" wp14:editId="6D57DA30">
                <wp:simplePos x="0" y="0"/>
                <wp:positionH relativeFrom="column">
                  <wp:posOffset>5926</wp:posOffset>
                </wp:positionH>
                <wp:positionV relativeFrom="paragraph">
                  <wp:posOffset>102870</wp:posOffset>
                </wp:positionV>
                <wp:extent cx="593575" cy="277519"/>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593575" cy="277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3E095"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DGs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EE7AF" id="Text Box 206" o:spid="_x0000_s1606" type="#_x0000_t202" style="position:absolute;left:0;text-align:left;margin-left:.45pt;margin-top:8.1pt;width:46.75pt;height:21.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" filled="f" stroked="f" strokeweight=".5pt">
                <v:textbox>
                  <w:txbxContent>
                    <w:p w14:paraId="7243E095"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DGs</w:t>
                      </w:r>
                    </w:p>
                  </w:txbxContent>
                </v:textbox>
              </v:shape>
            </w:pict>
          </mc:Fallback>
        </mc:AlternateContent>
      </w:r>
      <w:r>
        <w:rPr>
          <w:noProof/>
          <w:lang w:eastAsia="en-US"/>
        </w:rPr>
        <mc:AlternateContent>
          <mc:Choice Requires="wps">
            <w:drawing>
              <wp:anchor distT="0" distB="0" distL="114300" distR="114300" simplePos="0" relativeHeight="251702272" behindDoc="0" locked="0" layoutInCell="1" allowOverlap="1" wp14:anchorId="08D395AA" wp14:editId="5E5A4C1C">
                <wp:simplePos x="0" y="0"/>
                <wp:positionH relativeFrom="column">
                  <wp:posOffset>617220</wp:posOffset>
                </wp:positionH>
                <wp:positionV relativeFrom="paragraph">
                  <wp:posOffset>64770</wp:posOffset>
                </wp:positionV>
                <wp:extent cx="1375410" cy="27749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1375410"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B9A68"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Grid Interconnection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D395AA" id="Text Box 231" o:spid="_x0000_s1607" type="#_x0000_t202" style="position:absolute;left:0;text-align:left;margin-left:48.6pt;margin-top:5.1pt;width:108.3pt;height:21.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" filled="f" stroked="f" strokeweight=".5pt">
                <v:textbox>
                  <w:txbxContent>
                    <w:p w14:paraId="310B9A68"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Grid Interconnection</w:t>
                      </w:r>
                    </w:p>
                  </w:txbxContent>
                </v:textbox>
              </v:shape>
            </w:pict>
          </mc:Fallback>
        </mc:AlternateContent>
      </w:r>
      <w:r>
        <w:rPr>
          <w:noProof/>
          <w:lang w:eastAsia="en-US"/>
        </w:rPr>
        <mc:AlternateContent>
          <mc:Choice Requires="wps">
            <w:drawing>
              <wp:anchor distT="0" distB="0" distL="114300" distR="114300" simplePos="0" relativeHeight="251703296" behindDoc="0" locked="0" layoutInCell="1" allowOverlap="1" wp14:anchorId="44FEFB86" wp14:editId="4926C4EF">
                <wp:simplePos x="0" y="0"/>
                <wp:positionH relativeFrom="column">
                  <wp:posOffset>426297</wp:posOffset>
                </wp:positionH>
                <wp:positionV relativeFrom="paragraph">
                  <wp:posOffset>195791</wp:posOffset>
                </wp:positionV>
                <wp:extent cx="238205" cy="192101"/>
                <wp:effectExtent l="76200" t="76200" r="85725" b="74930"/>
                <wp:wrapNone/>
                <wp:docPr id="232" name="Straight Arrow Connector 232"/>
                <wp:cNvGraphicFramePr/>
                <a:graphic xmlns:a="http://schemas.openxmlformats.org/drawingml/2006/main">
                  <a:graphicData uri="http://schemas.microsoft.com/office/word/2010/wordprocessingShape">
                    <wps:wsp>
                      <wps:cNvCnPr/>
                      <wps:spPr>
                        <a:xfrm flipH="1">
                          <a:off x="0" y="0"/>
                          <a:ext cx="238205" cy="192101"/>
                        </a:xfrm>
                        <a:prstGeom prst="straightConnector1">
                          <a:avLst/>
                        </a:prstGeom>
                        <a:ln w="28575">
                          <a:solidFill>
                            <a:srgbClr val="FFC000"/>
                          </a:solidFill>
                          <a:prstDash val="sysDash"/>
                          <a:tailEnd type="triangle"/>
                        </a:ln>
                        <a:effectLst>
                          <a:glow rad="63500">
                            <a:schemeClr val="tx2">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97372" id="Straight Arrow Connector 232" o:spid="_x0000_s1026" type="#_x0000_t32" style="position:absolute;margin-left:33.55pt;margin-top:15.4pt;width:18.75pt;height:15.1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" strokecolor="#ffc000" strokeweight="2.25pt">
                <v:stroke dashstyle="3 1" endarrow="block" joinstyle="miter"/>
              </v:shape>
            </w:pict>
          </mc:Fallback>
        </mc:AlternateContent>
      </w:r>
      <w:r w:rsidR="00706F6E">
        <w:rPr>
          <w:noProof/>
          <w:lang w:eastAsia="en-US"/>
        </w:rPr>
        <mc:AlternateContent>
          <mc:Choice Requires="wps">
            <w:drawing>
              <wp:anchor distT="0" distB="0" distL="114300" distR="114300" simplePos="0" relativeHeight="251686912" behindDoc="0" locked="0" layoutInCell="1" allowOverlap="1" wp14:anchorId="50BF9BE7" wp14:editId="6F5DDAD7">
                <wp:simplePos x="0" y="0"/>
                <wp:positionH relativeFrom="column">
                  <wp:posOffset>647700</wp:posOffset>
                </wp:positionH>
                <wp:positionV relativeFrom="paragraph">
                  <wp:posOffset>513080</wp:posOffset>
                </wp:positionV>
                <wp:extent cx="600075" cy="1398905"/>
                <wp:effectExtent l="19050" t="19050" r="28575" b="10795"/>
                <wp:wrapNone/>
                <wp:docPr id="202" name="Rectangle 202"/>
                <wp:cNvGraphicFramePr/>
                <a:graphic xmlns:a="http://schemas.openxmlformats.org/drawingml/2006/main">
                  <a:graphicData uri="http://schemas.microsoft.com/office/word/2010/wordprocessingShape">
                    <wps:wsp>
                      <wps:cNvSpPr/>
                      <wps:spPr>
                        <a:xfrm>
                          <a:off x="0" y="0"/>
                          <a:ext cx="600075" cy="1398905"/>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455867" id="Rectangle 202" o:spid="_x0000_s1026" style="position:absolute;margin-left:51pt;margin-top:40.4pt;width:47.25pt;height:110.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" filled="f" strokecolor="#ffc000" strokeweight="2.25pt">
                <v:stroke dashstyle="3 1"/>
              </v:rect>
            </w:pict>
          </mc:Fallback>
        </mc:AlternateContent>
      </w:r>
      <w:r w:rsidR="00706F6E">
        <w:rPr>
          <w:noProof/>
          <w:lang w:eastAsia="en-US"/>
        </w:rPr>
        <mc:AlternateContent>
          <mc:Choice Requires="wps">
            <w:drawing>
              <wp:anchor distT="0" distB="0" distL="114300" distR="114300" simplePos="0" relativeHeight="251687936" behindDoc="0" locked="0" layoutInCell="1" allowOverlap="1" wp14:anchorId="062E8675" wp14:editId="7EA15806">
                <wp:simplePos x="0" y="0"/>
                <wp:positionH relativeFrom="column">
                  <wp:posOffset>644525</wp:posOffset>
                </wp:positionH>
                <wp:positionV relativeFrom="paragraph">
                  <wp:posOffset>1332230</wp:posOffset>
                </wp:positionV>
                <wp:extent cx="603250" cy="51689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603250" cy="516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3C516"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 xml:space="preserve">IEDs </w:t>
                            </w: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br/>
                              <w:t>&amp; PLCs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E8675" id="Text Box 203" o:spid="_x0000_s1608" type="#_x0000_t202" style="position:absolute;left:0;text-align:left;margin-left:50.75pt;margin-top:104.9pt;width:47.5pt;height:40.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chfwIAAG4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" filled="f" stroked="f" strokeweight=".5pt">
                <v:textbox>
                  <w:txbxContent>
                    <w:p w14:paraId="7923C516"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 xml:space="preserve">IEDs </w:t>
                      </w: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br/>
                        <w:t>&amp; PLCs</w:t>
                      </w:r>
                    </w:p>
                  </w:txbxContent>
                </v:textbox>
              </v:shape>
            </w:pict>
          </mc:Fallback>
        </mc:AlternateContent>
      </w:r>
      <w:r w:rsidR="00706F6E">
        <w:rPr>
          <w:noProof/>
          <w:lang w:eastAsia="en-US"/>
        </w:rPr>
        <mc:AlternateContent>
          <mc:Choice Requires="wps">
            <w:drawing>
              <wp:anchor distT="0" distB="0" distL="114300" distR="114300" simplePos="0" relativeHeight="251684864" behindDoc="0" locked="0" layoutInCell="1" allowOverlap="1" wp14:anchorId="1E8D7D8F" wp14:editId="0EBACA01">
                <wp:simplePos x="0" y="0"/>
                <wp:positionH relativeFrom="column">
                  <wp:posOffset>1498387</wp:posOffset>
                </wp:positionH>
                <wp:positionV relativeFrom="paragraph">
                  <wp:posOffset>338482</wp:posOffset>
                </wp:positionV>
                <wp:extent cx="1429230" cy="792480"/>
                <wp:effectExtent l="19050" t="19050" r="19050" b="26670"/>
                <wp:wrapNone/>
                <wp:docPr id="200" name="Rectangle 200"/>
                <wp:cNvGraphicFramePr/>
                <a:graphic xmlns:a="http://schemas.openxmlformats.org/drawingml/2006/main">
                  <a:graphicData uri="http://schemas.microsoft.com/office/word/2010/wordprocessingShape">
                    <wps:wsp>
                      <wps:cNvSpPr/>
                      <wps:spPr>
                        <a:xfrm>
                          <a:off x="0" y="0"/>
                          <a:ext cx="1429230" cy="792480"/>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A4A9D1" id="Rectangle 200" o:spid="_x0000_s1026" style="position:absolute;margin-left:118pt;margin-top:26.65pt;width:112.55pt;height:62.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" filled="f" strokecolor="#ffc000" strokeweight="2.25pt">
                <v:stroke dashstyle="3 1"/>
              </v:rect>
            </w:pict>
          </mc:Fallback>
        </mc:AlternateContent>
      </w:r>
      <w:r w:rsidR="00706F6E">
        <w:rPr>
          <w:noProof/>
          <w:lang w:eastAsia="en-US"/>
        </w:rPr>
        <mc:AlternateContent>
          <mc:Choice Requires="wps">
            <w:drawing>
              <wp:anchor distT="0" distB="0" distL="114300" distR="114300" simplePos="0" relativeHeight="251682816" behindDoc="0" locked="0" layoutInCell="1" allowOverlap="1" wp14:anchorId="3D0B664C" wp14:editId="2EE44A87">
                <wp:simplePos x="0" y="0"/>
                <wp:positionH relativeFrom="column">
                  <wp:posOffset>2986145</wp:posOffset>
                </wp:positionH>
                <wp:positionV relativeFrom="paragraph">
                  <wp:posOffset>755793</wp:posOffset>
                </wp:positionV>
                <wp:extent cx="1924502" cy="856850"/>
                <wp:effectExtent l="19050" t="19050" r="19050" b="19685"/>
                <wp:wrapNone/>
                <wp:docPr id="198" name="Rectangle 198"/>
                <wp:cNvGraphicFramePr/>
                <a:graphic xmlns:a="http://schemas.openxmlformats.org/drawingml/2006/main">
                  <a:graphicData uri="http://schemas.microsoft.com/office/word/2010/wordprocessingShape">
                    <wps:wsp>
                      <wps:cNvSpPr/>
                      <wps:spPr>
                        <a:xfrm>
                          <a:off x="0" y="0"/>
                          <a:ext cx="1924502" cy="856850"/>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FEE88" id="Rectangle 198" o:spid="_x0000_s1026" style="position:absolute;margin-left:235.15pt;margin-top:59.5pt;width:151.55pt;height:67.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" filled="f" strokecolor="#ffc000" strokeweight="2.25pt">
                <v:stroke dashstyle="3 1"/>
              </v:rect>
            </w:pict>
          </mc:Fallback>
        </mc:AlternateContent>
      </w:r>
      <w:r w:rsidR="00706F6E">
        <w:rPr>
          <w:noProof/>
          <w:lang w:eastAsia="en-US"/>
        </w:rPr>
        <mc:AlternateContent>
          <mc:Choice Requires="wps">
            <w:drawing>
              <wp:anchor distT="0" distB="0" distL="114300" distR="114300" simplePos="0" relativeHeight="251683840" behindDoc="0" locked="0" layoutInCell="1" allowOverlap="1" wp14:anchorId="7B754C64" wp14:editId="070BDF6F">
                <wp:simplePos x="0" y="0"/>
                <wp:positionH relativeFrom="column">
                  <wp:posOffset>4111067</wp:posOffset>
                </wp:positionH>
                <wp:positionV relativeFrom="paragraph">
                  <wp:posOffset>755793</wp:posOffset>
                </wp:positionV>
                <wp:extent cx="797981" cy="377270"/>
                <wp:effectExtent l="0" t="0" r="0" b="3810"/>
                <wp:wrapNone/>
                <wp:docPr id="199" name="Text Box 199"/>
                <wp:cNvGraphicFramePr/>
                <a:graphic xmlns:a="http://schemas.openxmlformats.org/drawingml/2006/main">
                  <a:graphicData uri="http://schemas.microsoft.com/office/word/2010/wordprocessingShape">
                    <wps:wsp>
                      <wps:cNvSpPr txBox="1"/>
                      <wps:spPr>
                        <a:xfrm>
                          <a:off x="0" y="0"/>
                          <a:ext cx="797981" cy="377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CD121" w14:textId="77777777" w:rsidR="00592FFE" w:rsidRPr="00405823" w:rsidRDefault="00592FFE" w:rsidP="00706F6E">
                            <w:pPr>
                              <w:ind w:firstLine="0"/>
                              <w:rPr>
                                <w:rFonts w:ascii="Segoe UI Semibold" w:hAnsi="Segoe UI Semibold" w:cs="Segoe UI Semibold"/>
                                <w:b/>
                                <w:color w:val="FFC000"/>
                                <w:sz w:val="20"/>
                                <w:szCs w:val="20"/>
                              </w:rPr>
                            </w:pPr>
                            <w:r w:rsidRPr="00405823">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SCADA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54C64" id="Text Box 199" o:spid="_x0000_s1609" type="#_x0000_t202" style="position:absolute;left:0;text-align:left;margin-left:323.7pt;margin-top:59.5pt;width:62.85pt;height:29.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" filled="f" stroked="f" strokeweight=".5pt">
                <v:textbox>
                  <w:txbxContent>
                    <w:p w14:paraId="6C4CD121" w14:textId="77777777" w:rsidR="00592FFE" w:rsidRPr="00405823" w:rsidRDefault="00592FFE" w:rsidP="00706F6E">
                      <w:pPr>
                        <w:ind w:firstLine="0"/>
                        <w:rPr>
                          <w:rFonts w:ascii="Segoe UI Semibold" w:hAnsi="Segoe UI Semibold" w:cs="Segoe UI Semibold"/>
                          <w:b/>
                          <w:color w:val="FFC000"/>
                          <w:sz w:val="20"/>
                          <w:szCs w:val="20"/>
                        </w:rPr>
                      </w:pPr>
                      <w:r w:rsidRPr="00405823">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SCADA</w:t>
                      </w:r>
                    </w:p>
                  </w:txbxContent>
                </v:textbox>
              </v:shape>
            </w:pict>
          </mc:Fallback>
        </mc:AlternateContent>
      </w:r>
      <w:r w:rsidR="00706F6E">
        <w:rPr>
          <w:noProof/>
          <w:lang w:eastAsia="en-US"/>
        </w:rPr>
        <mc:AlternateContent>
          <mc:Choice Requires="wps">
            <w:drawing>
              <wp:anchor distT="0" distB="0" distL="114300" distR="114300" simplePos="0" relativeHeight="251685888" behindDoc="0" locked="0" layoutInCell="1" allowOverlap="1" wp14:anchorId="552B0AB5" wp14:editId="6D875640">
                <wp:simplePos x="0" y="0"/>
                <wp:positionH relativeFrom="column">
                  <wp:posOffset>1502205</wp:posOffset>
                </wp:positionH>
                <wp:positionV relativeFrom="paragraph">
                  <wp:posOffset>846754</wp:posOffset>
                </wp:positionV>
                <wp:extent cx="1533990" cy="377270"/>
                <wp:effectExtent l="0" t="0" r="0" b="3810"/>
                <wp:wrapNone/>
                <wp:docPr id="201" name="Text Box 201"/>
                <wp:cNvGraphicFramePr/>
                <a:graphic xmlns:a="http://schemas.openxmlformats.org/drawingml/2006/main">
                  <a:graphicData uri="http://schemas.microsoft.com/office/word/2010/wordprocessingShape">
                    <wps:wsp>
                      <wps:cNvSpPr txBox="1"/>
                      <wps:spPr>
                        <a:xfrm>
                          <a:off x="0" y="0"/>
                          <a:ext cx="1533990" cy="377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FCDCE" w14:textId="77777777" w:rsidR="00592FFE" w:rsidRPr="00405823" w:rsidRDefault="00592FFE" w:rsidP="00706F6E">
                            <w:pPr>
                              <w:ind w:firstLine="0"/>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pPr>
                            <w:r w:rsidRPr="00405823">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Distribution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B0AB5" id="Text Box 201" o:spid="_x0000_s1610" type="#_x0000_t202" style="position:absolute;left:0;text-align:left;margin-left:118.3pt;margin-top:66.65pt;width:120.8pt;height:29.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" filled="f" stroked="f" strokeweight=".5pt">
                <v:textbox>
                  <w:txbxContent>
                    <w:p w14:paraId="59FFCDCE" w14:textId="77777777" w:rsidR="00592FFE" w:rsidRPr="00405823" w:rsidRDefault="00592FFE" w:rsidP="00706F6E">
                      <w:pPr>
                        <w:ind w:firstLine="0"/>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pPr>
                      <w:r w:rsidRPr="00405823">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Distribution Lines</w:t>
                      </w:r>
                    </w:p>
                  </w:txbxContent>
                </v:textbox>
              </v:shape>
            </w:pict>
          </mc:Fallback>
        </mc:AlternateContent>
      </w:r>
      <w:r w:rsidR="00706F6E">
        <w:rPr>
          <w:noProof/>
          <w:lang w:eastAsia="en-US"/>
        </w:rPr>
        <mc:AlternateContent>
          <mc:Choice Requires="wps">
            <w:drawing>
              <wp:anchor distT="0" distB="0" distL="114300" distR="114300" simplePos="0" relativeHeight="251688960" behindDoc="0" locked="0" layoutInCell="1" allowOverlap="1" wp14:anchorId="04FC6EAD" wp14:editId="7C04C68A">
                <wp:simplePos x="0" y="0"/>
                <wp:positionH relativeFrom="column">
                  <wp:posOffset>209720</wp:posOffset>
                </wp:positionH>
                <wp:positionV relativeFrom="paragraph">
                  <wp:posOffset>469110</wp:posOffset>
                </wp:positionV>
                <wp:extent cx="406887" cy="1516156"/>
                <wp:effectExtent l="19050" t="19050" r="12700" b="27305"/>
                <wp:wrapNone/>
                <wp:docPr id="204" name="Rectangle 204"/>
                <wp:cNvGraphicFramePr/>
                <a:graphic xmlns:a="http://schemas.openxmlformats.org/drawingml/2006/main">
                  <a:graphicData uri="http://schemas.microsoft.com/office/word/2010/wordprocessingShape">
                    <wps:wsp>
                      <wps:cNvSpPr/>
                      <wps:spPr>
                        <a:xfrm>
                          <a:off x="0" y="0"/>
                          <a:ext cx="406887" cy="1516156"/>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27FD8" id="Rectangle 204" o:spid="_x0000_s1026" style="position:absolute;margin-left:16.5pt;margin-top:36.95pt;width:32.05pt;height:119.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" filled="f" strokecolor="#ffc000" strokeweight="2.25pt">
                <v:stroke dashstyle="3 1"/>
              </v:rect>
            </w:pict>
          </mc:Fallback>
        </mc:AlternateContent>
      </w:r>
      <w:r w:rsidR="00706F6E">
        <w:rPr>
          <w:noProof/>
          <w:lang w:eastAsia="en-US"/>
        </w:rPr>
        <mc:AlternateContent>
          <mc:Choice Requires="wps">
            <w:drawing>
              <wp:anchor distT="0" distB="0" distL="114300" distR="114300" simplePos="0" relativeHeight="251689984" behindDoc="0" locked="0" layoutInCell="1" allowOverlap="1" wp14:anchorId="0D88FCFB" wp14:editId="5E418E8C">
                <wp:simplePos x="0" y="0"/>
                <wp:positionH relativeFrom="column">
                  <wp:posOffset>152299</wp:posOffset>
                </wp:positionH>
                <wp:positionV relativeFrom="paragraph">
                  <wp:posOffset>1224962</wp:posOffset>
                </wp:positionV>
                <wp:extent cx="593575" cy="277519"/>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593575" cy="277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74A8D"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PMUs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8FCFB" id="Text Box 205" o:spid="_x0000_s1611" type="#_x0000_t202" style="position:absolute;left:0;text-align:left;margin-left:12pt;margin-top:96.45pt;width:46.75pt;height:21.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" filled="f" stroked="f" strokeweight=".5pt">
                <v:textbox>
                  <w:txbxContent>
                    <w:p w14:paraId="45874A8D" w14:textId="77777777" w:rsidR="00592FFE" w:rsidRPr="00405823" w:rsidRDefault="00592FFE" w:rsidP="00706F6E">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PMUs</w:t>
                      </w:r>
                    </w:p>
                  </w:txbxContent>
                </v:textbox>
              </v:shape>
            </w:pict>
          </mc:Fallback>
        </mc:AlternateContent>
      </w:r>
      <w:r w:rsidR="00706F6E" w:rsidRPr="00C852FE">
        <w:rPr>
          <w:noProof/>
          <w:lang w:eastAsia="en-US"/>
        </w:rPr>
        <mc:AlternateContent>
          <mc:Choice Requires="wps">
            <w:drawing>
              <wp:anchor distT="0" distB="0" distL="114300" distR="114300" simplePos="0" relativeHeight="251696128" behindDoc="0" locked="0" layoutInCell="1" allowOverlap="1" wp14:anchorId="73BA0353" wp14:editId="140678CA">
                <wp:simplePos x="0" y="0"/>
                <wp:positionH relativeFrom="column">
                  <wp:posOffset>3213715</wp:posOffset>
                </wp:positionH>
                <wp:positionV relativeFrom="paragraph">
                  <wp:posOffset>214420</wp:posOffset>
                </wp:positionV>
                <wp:extent cx="1416993" cy="702023"/>
                <wp:effectExtent l="0" t="0" r="0" b="3175"/>
                <wp:wrapNone/>
                <wp:docPr id="226" name="Text Box 226"/>
                <wp:cNvGraphicFramePr/>
                <a:graphic xmlns:a="http://schemas.openxmlformats.org/drawingml/2006/main">
                  <a:graphicData uri="http://schemas.microsoft.com/office/word/2010/wordprocessingShape">
                    <wps:wsp>
                      <wps:cNvSpPr txBox="1"/>
                      <wps:spPr>
                        <a:xfrm>
                          <a:off x="0" y="0"/>
                          <a:ext cx="1416993" cy="702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F5F60" w14:textId="77777777" w:rsidR="00592FFE" w:rsidRPr="00405823" w:rsidRDefault="00592FFE" w:rsidP="00706F6E">
                            <w:pPr>
                              <w:spacing w:line="240" w:lineRule="auto"/>
                              <w:ind w:firstLine="0"/>
                              <w:jc w:val="right"/>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DC Side</w:t>
                            </w: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br/>
                              <w:t xml:space="preserve"> Interconnection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0353" id="Text Box 226" o:spid="_x0000_s1612" type="#_x0000_t202" style="position:absolute;left:0;text-align:left;margin-left:253.05pt;margin-top:16.9pt;width:111.55pt;height:5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" filled="f" stroked="f" strokeweight=".5pt">
                <v:textbox>
                  <w:txbxContent>
                    <w:p w14:paraId="252F5F60" w14:textId="77777777" w:rsidR="00592FFE" w:rsidRPr="00405823" w:rsidRDefault="00592FFE" w:rsidP="00706F6E">
                      <w:pPr>
                        <w:spacing w:line="240" w:lineRule="auto"/>
                        <w:ind w:firstLine="0"/>
                        <w:jc w:val="right"/>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DC Side</w:t>
                      </w: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br/>
                        <w:t xml:space="preserve"> Interconnection</w:t>
                      </w:r>
                    </w:p>
                  </w:txbxContent>
                </v:textbox>
              </v:shape>
            </w:pict>
          </mc:Fallback>
        </mc:AlternateContent>
      </w:r>
      <w:r w:rsidR="00706F6E" w:rsidRPr="00C852FE">
        <w:rPr>
          <w:noProof/>
          <w:lang w:eastAsia="en-US"/>
        </w:rPr>
        <mc:AlternateContent>
          <mc:Choice Requires="wps">
            <w:drawing>
              <wp:anchor distT="0" distB="0" distL="114300" distR="114300" simplePos="0" relativeHeight="251695104" behindDoc="0" locked="0" layoutInCell="1" allowOverlap="1" wp14:anchorId="26195861" wp14:editId="57548E63">
                <wp:simplePos x="0" y="0"/>
                <wp:positionH relativeFrom="column">
                  <wp:posOffset>3321337</wp:posOffset>
                </wp:positionH>
                <wp:positionV relativeFrom="paragraph">
                  <wp:posOffset>267121</wp:posOffset>
                </wp:positionV>
                <wp:extent cx="1309657" cy="412534"/>
                <wp:effectExtent l="19050" t="19050" r="24130" b="26035"/>
                <wp:wrapNone/>
                <wp:docPr id="225" name="Rectangle 225"/>
                <wp:cNvGraphicFramePr/>
                <a:graphic xmlns:a="http://schemas.openxmlformats.org/drawingml/2006/main">
                  <a:graphicData uri="http://schemas.microsoft.com/office/word/2010/wordprocessingShape">
                    <wps:wsp>
                      <wps:cNvSpPr/>
                      <wps:spPr>
                        <a:xfrm>
                          <a:off x="0" y="0"/>
                          <a:ext cx="1309657" cy="412534"/>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B03C0" id="Rectangle 225" o:spid="_x0000_s1026" style="position:absolute;margin-left:261.5pt;margin-top:21.05pt;width:103.1pt;height: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" filled="f" strokecolor="#ffc000" strokeweight="2.25pt">
                <v:stroke dashstyle="3 1"/>
              </v:rect>
            </w:pict>
          </mc:Fallback>
        </mc:AlternateContent>
      </w:r>
      <w:r w:rsidR="00706F6E">
        <w:rPr>
          <w:noProof/>
          <w:lang w:eastAsia="en-US"/>
        </w:rPr>
        <w:drawing>
          <wp:inline distT="0" distB="0" distL="0" distR="0" wp14:anchorId="4A28DBBE" wp14:editId="61E73DDC">
            <wp:extent cx="5452534" cy="1859711"/>
            <wp:effectExtent l="19050" t="19050" r="15240" b="26670"/>
            <wp:docPr id="196" name="Picture 196" descr="https://energy.fiu.edu/wp-content/uploads/2015/02/115-22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ergy.fiu.edu/wp-content/uploads/2015/02/115-22low.jpg"/>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473842" cy="1866979"/>
                    </a:xfrm>
                    <a:prstGeom prst="rect">
                      <a:avLst/>
                    </a:prstGeom>
                    <a:noFill/>
                    <a:ln w="6350">
                      <a:solidFill>
                        <a:schemeClr val="tx1"/>
                      </a:solidFill>
                    </a:ln>
                  </pic:spPr>
                </pic:pic>
              </a:graphicData>
            </a:graphic>
          </wp:inline>
        </w:drawing>
      </w:r>
      <w:r w:rsidR="00706F6E">
        <w:br/>
        <w:t>Figure 6.6.1: Smart Grid Testbed, Alternating Current Side</w:t>
      </w:r>
    </w:p>
    <w:p w14:paraId="0E084C84" w14:textId="74173B97" w:rsidR="00706F6E" w:rsidRDefault="00706F6E" w:rsidP="00706F6E">
      <w:r>
        <w:t>As previously stated in Section 6.3, the experimental Microgrid (MG) consists of five nodes; two DGs, one BESS, and two loads. The experiment was run on an islanded MG to test the MAS control on a low-inertia system</w:t>
      </w:r>
      <w:r w:rsidR="006D0AA1">
        <w:t xml:space="preserve"> (Fig. 6.6.3).</w:t>
      </w:r>
    </w:p>
    <w:p w14:paraId="6F6C0B83" w14:textId="513F132D" w:rsidR="00706F6E" w:rsidRDefault="00226490" w:rsidP="00706F6E">
      <w:pPr>
        <w:pStyle w:val="TableFigure"/>
      </w:pPr>
      <w:r w:rsidRPr="00226490">
        <w:rPr>
          <w:noProof/>
          <w:lang w:eastAsia="en-US"/>
        </w:rPr>
        <w:lastRenderedPageBreak/>
        <mc:AlternateContent>
          <mc:Choice Requires="wps">
            <w:drawing>
              <wp:anchor distT="0" distB="0" distL="114300" distR="114300" simplePos="0" relativeHeight="251807744" behindDoc="0" locked="0" layoutInCell="1" allowOverlap="1" wp14:anchorId="425A89DF" wp14:editId="13827EDE">
                <wp:simplePos x="0" y="0"/>
                <wp:positionH relativeFrom="column">
                  <wp:posOffset>153035</wp:posOffset>
                </wp:positionH>
                <wp:positionV relativeFrom="paragraph">
                  <wp:posOffset>353060</wp:posOffset>
                </wp:positionV>
                <wp:extent cx="960755" cy="89852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960755" cy="89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AA244" w14:textId="77777777" w:rsidR="00592FFE" w:rsidRPr="00405823" w:rsidRDefault="00592FFE" w:rsidP="00226490">
                            <w:pPr>
                              <w:spacing w:line="240" w:lineRule="auto"/>
                              <w:ind w:firstLine="0"/>
                              <w:jc w:val="right"/>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Renewable Source Emulators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A89DF" id="Text Box 230" o:spid="_x0000_s1613" type="#_x0000_t202" style="position:absolute;left:0;text-align:left;margin-left:12.05pt;margin-top:27.8pt;width:75.65pt;height:7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FOggIAAG4FAAAOAAAAZHJzL2Uyb0RvYy54bWysVN9P2zAQfp+0/8Hy+0hbaI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" filled="f" stroked="f" strokeweight=".5pt">
                <v:textbox>
                  <w:txbxContent>
                    <w:p w14:paraId="6CAAA244" w14:textId="77777777" w:rsidR="00592FFE" w:rsidRPr="00405823" w:rsidRDefault="00592FFE" w:rsidP="00226490">
                      <w:pPr>
                        <w:spacing w:line="240" w:lineRule="auto"/>
                        <w:ind w:firstLine="0"/>
                        <w:jc w:val="right"/>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Renewable Source Emulators</w:t>
                      </w:r>
                    </w:p>
                  </w:txbxContent>
                </v:textbox>
              </v:shape>
            </w:pict>
          </mc:Fallback>
        </mc:AlternateContent>
      </w:r>
      <w:r w:rsidRPr="00226490">
        <w:rPr>
          <w:noProof/>
          <w:lang w:eastAsia="en-US"/>
        </w:rPr>
        <mc:AlternateContent>
          <mc:Choice Requires="wps">
            <w:drawing>
              <wp:anchor distT="0" distB="0" distL="114300" distR="114300" simplePos="0" relativeHeight="251806720" behindDoc="0" locked="0" layoutInCell="1" allowOverlap="1" wp14:anchorId="7A0347D2" wp14:editId="4BBC57D6">
                <wp:simplePos x="0" y="0"/>
                <wp:positionH relativeFrom="column">
                  <wp:posOffset>67945</wp:posOffset>
                </wp:positionH>
                <wp:positionV relativeFrom="paragraph">
                  <wp:posOffset>344805</wp:posOffset>
                </wp:positionV>
                <wp:extent cx="1098550" cy="967105"/>
                <wp:effectExtent l="0" t="0" r="0" b="0"/>
                <wp:wrapNone/>
                <wp:docPr id="229" name="Rectangle 229"/>
                <wp:cNvGraphicFramePr/>
                <a:graphic xmlns:a="http://schemas.openxmlformats.org/drawingml/2006/main">
                  <a:graphicData uri="http://schemas.microsoft.com/office/word/2010/wordprocessingShape">
                    <wps:wsp>
                      <wps:cNvSpPr/>
                      <wps:spPr>
                        <a:xfrm>
                          <a:off x="0" y="0"/>
                          <a:ext cx="1098550" cy="967105"/>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7C933" id="Rectangle 229" o:spid="_x0000_s1026" style="position:absolute;margin-left:5.35pt;margin-top:27.15pt;width:86.5pt;height:76.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" filled="f" strokecolor="#ffc000" strokeweight="2.25pt">
                <v:stroke dashstyle="3 1"/>
              </v:rect>
            </w:pict>
          </mc:Fallback>
        </mc:AlternateContent>
      </w:r>
      <w:r w:rsidRPr="00226490">
        <w:rPr>
          <w:noProof/>
          <w:lang w:eastAsia="en-US"/>
        </w:rPr>
        <mc:AlternateContent>
          <mc:Choice Requires="wps">
            <w:drawing>
              <wp:anchor distT="0" distB="0" distL="114300" distR="114300" simplePos="0" relativeHeight="251805696" behindDoc="0" locked="0" layoutInCell="1" allowOverlap="1" wp14:anchorId="2DE3C036" wp14:editId="54D35DA5">
                <wp:simplePos x="0" y="0"/>
                <wp:positionH relativeFrom="column">
                  <wp:posOffset>254635</wp:posOffset>
                </wp:positionH>
                <wp:positionV relativeFrom="paragraph">
                  <wp:posOffset>1470660</wp:posOffset>
                </wp:positionV>
                <wp:extent cx="796925" cy="55943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796925"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E804" w14:textId="77777777" w:rsidR="00592FFE" w:rsidRPr="00405823" w:rsidRDefault="00592FFE" w:rsidP="00226490">
                            <w:pPr>
                              <w:spacing w:line="240" w:lineRule="auto"/>
                              <w:ind w:firstLine="0"/>
                              <w:jc w:val="right"/>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Battery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3C036" id="Text Box 228" o:spid="_x0000_s1614" type="#_x0000_t202" style="position:absolute;left:0;text-align:left;margin-left:20.05pt;margin-top:115.8pt;width:62.75pt;height:44.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" filled="f" stroked="f" strokeweight=".5pt">
                <v:textbox>
                  <w:txbxContent>
                    <w:p w14:paraId="2AADE804" w14:textId="77777777" w:rsidR="00592FFE" w:rsidRPr="00405823" w:rsidRDefault="00592FFE" w:rsidP="00226490">
                      <w:pPr>
                        <w:spacing w:line="240" w:lineRule="auto"/>
                        <w:ind w:firstLine="0"/>
                        <w:jc w:val="right"/>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Battery Bank</w:t>
                      </w:r>
                    </w:p>
                  </w:txbxContent>
                </v:textbox>
              </v:shape>
            </w:pict>
          </mc:Fallback>
        </mc:AlternateContent>
      </w:r>
      <w:r w:rsidRPr="00226490">
        <w:rPr>
          <w:noProof/>
          <w:lang w:eastAsia="en-US"/>
        </w:rPr>
        <mc:AlternateContent>
          <mc:Choice Requires="wps">
            <w:drawing>
              <wp:anchor distT="0" distB="0" distL="114300" distR="114300" simplePos="0" relativeHeight="251804672" behindDoc="0" locked="0" layoutInCell="1" allowOverlap="1" wp14:anchorId="7D936EEC" wp14:editId="34DE724A">
                <wp:simplePos x="0" y="0"/>
                <wp:positionH relativeFrom="column">
                  <wp:posOffset>17780</wp:posOffset>
                </wp:positionH>
                <wp:positionV relativeFrom="paragraph">
                  <wp:posOffset>1461770</wp:posOffset>
                </wp:positionV>
                <wp:extent cx="1037590" cy="559435"/>
                <wp:effectExtent l="0" t="0" r="0" b="0"/>
                <wp:wrapNone/>
                <wp:docPr id="227" name="Rectangle 227"/>
                <wp:cNvGraphicFramePr/>
                <a:graphic xmlns:a="http://schemas.openxmlformats.org/drawingml/2006/main">
                  <a:graphicData uri="http://schemas.microsoft.com/office/word/2010/wordprocessingShape">
                    <wps:wsp>
                      <wps:cNvSpPr/>
                      <wps:spPr>
                        <a:xfrm>
                          <a:off x="0" y="0"/>
                          <a:ext cx="1037590" cy="559435"/>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1DFFA" id="Rectangle 227" o:spid="_x0000_s1026" style="position:absolute;margin-left:1.4pt;margin-top:115.1pt;width:81.7pt;height:44.0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" filled="f" strokecolor="#ffc000" strokeweight="2.25pt">
                <v:stroke dashstyle="3 1"/>
              </v:rect>
            </w:pict>
          </mc:Fallback>
        </mc:AlternateContent>
      </w:r>
      <w:r w:rsidRPr="00226490">
        <w:rPr>
          <w:noProof/>
          <w:lang w:eastAsia="en-US"/>
        </w:rPr>
        <mc:AlternateContent>
          <mc:Choice Requires="wps">
            <w:drawing>
              <wp:anchor distT="0" distB="0" distL="114300" distR="114300" simplePos="0" relativeHeight="251803648" behindDoc="0" locked="0" layoutInCell="1" allowOverlap="1" wp14:anchorId="7A1966AE" wp14:editId="40847738">
                <wp:simplePos x="0" y="0"/>
                <wp:positionH relativeFrom="column">
                  <wp:posOffset>1769745</wp:posOffset>
                </wp:positionH>
                <wp:positionV relativeFrom="paragraph">
                  <wp:posOffset>496570</wp:posOffset>
                </wp:positionV>
                <wp:extent cx="796925" cy="55943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796925"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FA807" w14:textId="77777777" w:rsidR="00592FFE" w:rsidRPr="00405823" w:rsidRDefault="00592FFE" w:rsidP="00226490">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BESS</w:t>
                            </w: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br/>
                              <w:t>Inverter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966AE" id="Text Box 222" o:spid="_x0000_s1615" type="#_x0000_t202" style="position:absolute;left:0;text-align:left;margin-left:139.35pt;margin-top:39.1pt;width:62.75pt;height:44.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" filled="f" stroked="f" strokeweight=".5pt">
                <v:textbox>
                  <w:txbxContent>
                    <w:p w14:paraId="230FA807" w14:textId="77777777" w:rsidR="00592FFE" w:rsidRPr="00405823" w:rsidRDefault="00592FFE" w:rsidP="00226490">
                      <w:pPr>
                        <w:spacing w:line="240" w:lineRule="auto"/>
                        <w:ind w:firstLine="0"/>
                        <w:rPr>
                          <w:rFonts w:ascii="Segoe UI Semibold" w:hAnsi="Segoe UI Semibold" w:cs="Segoe UI Semibold"/>
                          <w:b/>
                          <w:color w:val="FFC000"/>
                          <w:sz w:val="20"/>
                          <w:szCs w:val="20"/>
                        </w:rPr>
                      </w:pP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t>BESS</w:t>
                      </w:r>
                      <w:r>
                        <w:rPr>
                          <w:rFonts w:ascii="Segoe UI Semibold" w:hAnsi="Segoe UI Semibold" w:cs="Segoe UI Semibold"/>
                          <w:b/>
                          <w:color w:val="FFC000"/>
                          <w:sz w:val="20"/>
                          <w:szCs w:val="20"/>
                          <w14:glow w14:rad="101600">
                            <w14:schemeClr w14:val="tx1">
                              <w14:alpha w14:val="60000"/>
                            </w14:schemeClr>
                          </w14:glow>
                          <w14:shadow w14:blurRad="63500" w14:dist="50800" w14:dir="0" w14:sx="0" w14:sy="0" w14:kx="0" w14:ky="0" w14:algn="none">
                            <w14:srgbClr w14:val="000000">
                              <w14:alpha w14:val="50000"/>
                            </w14:srgbClr>
                          </w14:shadow>
                        </w:rPr>
                        <w:br/>
                        <w:t>Inverter</w:t>
                      </w:r>
                    </w:p>
                  </w:txbxContent>
                </v:textbox>
              </v:shape>
            </w:pict>
          </mc:Fallback>
        </mc:AlternateContent>
      </w:r>
      <w:r w:rsidRPr="00226490">
        <w:rPr>
          <w:noProof/>
          <w:lang w:eastAsia="en-US"/>
        </w:rPr>
        <mc:AlternateContent>
          <mc:Choice Requires="wps">
            <w:drawing>
              <wp:anchor distT="0" distB="0" distL="114300" distR="114300" simplePos="0" relativeHeight="251802624" behindDoc="0" locked="0" layoutInCell="1" allowOverlap="1" wp14:anchorId="083ED248" wp14:editId="6D2B7AFD">
                <wp:simplePos x="0" y="0"/>
                <wp:positionH relativeFrom="column">
                  <wp:posOffset>1761490</wp:posOffset>
                </wp:positionH>
                <wp:positionV relativeFrom="paragraph">
                  <wp:posOffset>488554</wp:posOffset>
                </wp:positionV>
                <wp:extent cx="1038535" cy="560000"/>
                <wp:effectExtent l="0" t="0" r="0" b="0"/>
                <wp:wrapNone/>
                <wp:docPr id="221" name="Rectangle 221"/>
                <wp:cNvGraphicFramePr/>
                <a:graphic xmlns:a="http://schemas.openxmlformats.org/drawingml/2006/main">
                  <a:graphicData uri="http://schemas.microsoft.com/office/word/2010/wordprocessingShape">
                    <wps:wsp>
                      <wps:cNvSpPr/>
                      <wps:spPr>
                        <a:xfrm>
                          <a:off x="0" y="0"/>
                          <a:ext cx="1038535" cy="560000"/>
                        </a:xfrm>
                        <a:prstGeom prst="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1AB37" id="Rectangle 221" o:spid="_x0000_s1026" style="position:absolute;margin-left:138.7pt;margin-top:38.45pt;width:81.75pt;height:44.1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" filled="f" strokecolor="#ffc000" strokeweight="2.25pt">
                <v:stroke dashstyle="3 1"/>
              </v:rect>
            </w:pict>
          </mc:Fallback>
        </mc:AlternateContent>
      </w:r>
      <w:r w:rsidR="006D0AA1">
        <w:rPr>
          <w:noProof/>
          <w:lang w:eastAsia="en-US"/>
        </w:rPr>
        <mc:AlternateContent>
          <mc:Choice Requires="wpg">
            <w:drawing>
              <wp:anchor distT="0" distB="0" distL="114300" distR="114300" simplePos="0" relativeHeight="251679743" behindDoc="0" locked="0" layoutInCell="1" allowOverlap="1" wp14:anchorId="39266470" wp14:editId="4A283C8C">
                <wp:simplePos x="0" y="0"/>
                <wp:positionH relativeFrom="column">
                  <wp:posOffset>16510</wp:posOffset>
                </wp:positionH>
                <wp:positionV relativeFrom="paragraph">
                  <wp:posOffset>19050</wp:posOffset>
                </wp:positionV>
                <wp:extent cx="5476875" cy="2534920"/>
                <wp:effectExtent l="19050" t="19050" r="28575" b="17780"/>
                <wp:wrapTopAndBottom/>
                <wp:docPr id="273" name="Group 273"/>
                <wp:cNvGraphicFramePr/>
                <a:graphic xmlns:a="http://schemas.openxmlformats.org/drawingml/2006/main">
                  <a:graphicData uri="http://schemas.microsoft.com/office/word/2010/wordprocessingGroup">
                    <wpg:wgp>
                      <wpg:cNvGrpSpPr/>
                      <wpg:grpSpPr>
                        <a:xfrm>
                          <a:off x="0" y="0"/>
                          <a:ext cx="5476875" cy="2534920"/>
                          <a:chOff x="0" y="0"/>
                          <a:chExt cx="5476875" cy="2534920"/>
                        </a:xfrm>
                      </wpg:grpSpPr>
                      <pic:pic xmlns:pic="http://schemas.openxmlformats.org/drawingml/2006/picture">
                        <pic:nvPicPr>
                          <pic:cNvPr id="209" name="Picture 209" descr="https://energy.fiu.edu/wp-content/uploads/2015/02/stitch1-22low.jpg"/>
                          <pic:cNvPicPr>
                            <a:picLocks noChangeAspect="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476875" cy="2014855"/>
                          </a:xfrm>
                          <a:prstGeom prst="rect">
                            <a:avLst/>
                          </a:prstGeom>
                          <a:noFill/>
                          <a:ln w="6350">
                            <a:solidFill>
                              <a:schemeClr val="tx1"/>
                            </a:solidFill>
                          </a:ln>
                        </pic:spPr>
                      </pic:pic>
                      <wps:wsp>
                        <wps:cNvPr id="271" name="Text Box 271"/>
                        <wps:cNvSpPr txBox="1"/>
                        <wps:spPr>
                          <a:xfrm>
                            <a:off x="0" y="2032000"/>
                            <a:ext cx="5476875" cy="502920"/>
                          </a:xfrm>
                          <a:prstGeom prst="rect">
                            <a:avLst/>
                          </a:prstGeom>
                          <a:noFill/>
                          <a:ln>
                            <a:noFill/>
                          </a:ln>
                          <a:effectLst/>
                        </wps:spPr>
                        <wps:txbx>
                          <w:txbxContent>
                            <w:p w14:paraId="6513D1ED" w14:textId="772615AD" w:rsidR="00592FFE" w:rsidRPr="00623CA3" w:rsidRDefault="00592FFE" w:rsidP="006D0AA1">
                              <w:pPr>
                                <w:pStyle w:val="TableFigure"/>
                                <w:rPr>
                                  <w:noProof/>
                                </w:rPr>
                              </w:pPr>
                              <w:r w:rsidRPr="00EA201C">
                                <w:t>Figure 6.6.2: Smart Grid Testbed, Direct Current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266470" id="Group 273" o:spid="_x0000_s1616" style="position:absolute;left:0;text-align:left;margin-left:1.3pt;margin-top:1.5pt;width:431.25pt;height:199.6pt;z-index:251679743;mso-position-horizontal-relative:text;mso-position-vertical-relative:text" coordsize="54768,2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">
                <v:shape id="Picture 209" o:spid="_x0000_s1617" type="#_x0000_t75" alt="https://energy.fiu.edu/wp-content/uploads/2015/02/stitch1-22low.jpg" style="position:absolute;width:54768;height:20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fgrFAAAA3AAAAA8AAABkcnMvZG93bnJldi54bWxEj82LwjAUxO+C/0N4wt401f2gVqNUYWEP&#10;HvwC8fZonm2weSlN1O5/b4SFPQ4z8xtmvuxsLe7UeuNYwXiUgCAunDZcKjgevocpCB+QNdaOScEv&#10;eVgu+r05Zto9eEf3fShFhLDPUEEVQpNJ6YuKLPqRa4ijd3GtxRBlW0rd4iPCbS0nSfIlLRqOCxU2&#10;tK6ouO5vVsF5tX3PP7fmJDcf+Ti97VKzPm2Ueht0+QxEoC78h//aP1rBJJnC60w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n4KxQAAANwAAAAPAAAAAAAAAAAAAAAA&#10;AJ8CAABkcnMvZG93bnJldi54bWxQSwUGAAAAAAQABAD3AAAAkQMAAAAA&#10;" stroked="t" strokecolor="black [3213]" strokeweight=".5pt">
                  <v:imagedata r:id="rId342" o:title="stitch1-22low"/>
                  <v:path arrowok="t"/>
                </v:shape>
                <v:shape id="Text Box 271" o:spid="_x0000_s1618" type="#_x0000_t202" style="position:absolute;top:20320;width:54768;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QccMA&#10;AADcAAAADwAAAGRycy9kb3ducmV2LnhtbESPQWvCQBSE7wX/w/KEXopuNger0VVEFIo3bS/eHtln&#10;Esy+Ddk1Sf31XUHocZiZb5jVZrC16Kj1lWMNapqAIM6dqbjQ8PN9mMxB+IBssHZMGn7Jw2Y9elth&#10;ZlzPJ+rOoRARwj5DDWUITSalz0uy6KeuIY7e1bUWQ5RtIU2LfYTbWqZJMpMWK44LJTa0Kym/ne9W&#10;w2zYNx/HBaX9I687vjyUCqS0fh8P2yWIQEP4D7/aX0ZD+qng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QccMAAADcAAAADwAAAAAAAAAAAAAAAACYAgAAZHJzL2Rv&#10;d25yZXYueG1sUEsFBgAAAAAEAAQA9QAAAIgDAAAAAA==&#10;" filled="f" stroked="f">
                  <v:textbox style="mso-fit-shape-to-text:t" inset="0,0,0,0">
                    <w:txbxContent>
                      <w:p w14:paraId="6513D1ED" w14:textId="772615AD" w:rsidR="00592FFE" w:rsidRPr="00623CA3" w:rsidRDefault="00592FFE" w:rsidP="006D0AA1">
                        <w:pPr>
                          <w:pStyle w:val="TableFigure"/>
                          <w:rPr>
                            <w:noProof/>
                          </w:rPr>
                        </w:pPr>
                        <w:r w:rsidRPr="00EA201C">
                          <w:t>Figure 6.6.2: Smart Grid Testbed, Direct Current Side</w:t>
                        </w:r>
                      </w:p>
                    </w:txbxContent>
                  </v:textbox>
                </v:shape>
                <w10:wrap type="topAndBottom"/>
              </v:group>
            </w:pict>
          </mc:Fallback>
        </mc:AlternateContent>
      </w:r>
      <w:r w:rsidR="00706F6E">
        <w:rPr>
          <w:noProof/>
          <w:lang w:eastAsia="en-US"/>
        </w:rPr>
        <mc:AlternateContent>
          <mc:Choice Requires="wpc">
            <w:drawing>
              <wp:inline distT="0" distB="0" distL="0" distR="0" wp14:anchorId="7BCF804A" wp14:editId="416B5335">
                <wp:extent cx="3978275" cy="2727960"/>
                <wp:effectExtent l="0" t="0" r="22225" b="15240"/>
                <wp:docPr id="272" name="Canvas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g:wgp>
                        <wpg:cNvPr id="308" name="Group 308"/>
                        <wpg:cNvGrpSpPr/>
                        <wpg:grpSpPr>
                          <a:xfrm>
                            <a:off x="284613" y="506526"/>
                            <a:ext cx="387350" cy="406400"/>
                            <a:chOff x="0" y="0"/>
                            <a:chExt cx="387469" cy="407034"/>
                          </a:xfrm>
                        </wpg:grpSpPr>
                        <wps:wsp>
                          <wps:cNvPr id="309" name="Oval 309"/>
                          <wps:cNvSpPr/>
                          <wps:spPr>
                            <a:xfrm>
                              <a:off x="0" y="36467"/>
                              <a:ext cx="387469" cy="37056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310"/>
                          <wps:cNvSpPr/>
                          <wps:spPr>
                            <a:xfrm>
                              <a:off x="79026" y="232349"/>
                              <a:ext cx="212078" cy="127882"/>
                            </a:xfrm>
                            <a:custGeom>
                              <a:avLst/>
                              <a:gdLst>
                                <a:gd name="connsiteX0" fmla="*/ 0 w 647700"/>
                                <a:gd name="connsiteY0" fmla="*/ 271450 h 477293"/>
                                <a:gd name="connsiteX1" fmla="*/ 223157 w 647700"/>
                                <a:gd name="connsiteY1" fmla="*/ 4750 h 477293"/>
                                <a:gd name="connsiteX2" fmla="*/ 446314 w 647700"/>
                                <a:gd name="connsiteY2" fmla="*/ 472835 h 477293"/>
                                <a:gd name="connsiteX3" fmla="*/ 647700 w 647700"/>
                                <a:gd name="connsiteY3" fmla="*/ 200693 h 477293"/>
                              </a:gdLst>
                              <a:ahLst/>
                              <a:cxnLst>
                                <a:cxn ang="0">
                                  <a:pos x="connsiteX0" y="connsiteY0"/>
                                </a:cxn>
                                <a:cxn ang="0">
                                  <a:pos x="connsiteX1" y="connsiteY1"/>
                                </a:cxn>
                                <a:cxn ang="0">
                                  <a:pos x="connsiteX2" y="connsiteY2"/>
                                </a:cxn>
                                <a:cxn ang="0">
                                  <a:pos x="connsiteX3" y="connsiteY3"/>
                                </a:cxn>
                              </a:cxnLst>
                              <a:rect l="l" t="t" r="r" b="b"/>
                              <a:pathLst>
                                <a:path w="647700" h="477293">
                                  <a:moveTo>
                                    <a:pt x="0" y="271450"/>
                                  </a:moveTo>
                                  <a:cubicBezTo>
                                    <a:pt x="74385" y="121318"/>
                                    <a:pt x="148771" y="-28814"/>
                                    <a:pt x="223157" y="4750"/>
                                  </a:cubicBezTo>
                                  <a:cubicBezTo>
                                    <a:pt x="297543" y="38314"/>
                                    <a:pt x="375557" y="440178"/>
                                    <a:pt x="446314" y="472835"/>
                                  </a:cubicBezTo>
                                  <a:cubicBezTo>
                                    <a:pt x="517071" y="505492"/>
                                    <a:pt x="582385" y="353092"/>
                                    <a:pt x="647700" y="200693"/>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Text Box 29"/>
                          <wps:cNvSpPr txBox="1"/>
                          <wps:spPr>
                            <a:xfrm>
                              <a:off x="45693" y="0"/>
                              <a:ext cx="302895" cy="281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0BD70" w14:textId="77777777" w:rsidR="00592FFE" w:rsidRDefault="00592FFE" w:rsidP="00706F6E">
                                <w:pPr>
                                  <w:pStyle w:val="NormalWeb"/>
                                  <w:jc w:val="center"/>
                                </w:pPr>
                                <w:r>
                                  <w:rPr>
                                    <w:rFonts w:ascii="Calibri" w:eastAsia="SimSun" w:hAnsi="Calibri"/>
                                    <w:b/>
                                    <w:bCs/>
                                    <w:sz w:val="28"/>
                                    <w:szCs w:val="28"/>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312" name="Group 312"/>
                        <wpg:cNvGrpSpPr/>
                        <wpg:grpSpPr>
                          <a:xfrm>
                            <a:off x="284613" y="1488659"/>
                            <a:ext cx="387350" cy="405765"/>
                            <a:chOff x="0" y="0"/>
                            <a:chExt cx="387469" cy="407034"/>
                          </a:xfrm>
                        </wpg:grpSpPr>
                        <wps:wsp>
                          <wps:cNvPr id="313" name="Oval 313"/>
                          <wps:cNvSpPr/>
                          <wps:spPr>
                            <a:xfrm>
                              <a:off x="0" y="36467"/>
                              <a:ext cx="387469" cy="37056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314"/>
                          <wps:cNvSpPr/>
                          <wps:spPr>
                            <a:xfrm>
                              <a:off x="79026" y="232349"/>
                              <a:ext cx="212078" cy="127882"/>
                            </a:xfrm>
                            <a:custGeom>
                              <a:avLst/>
                              <a:gdLst>
                                <a:gd name="connsiteX0" fmla="*/ 0 w 647700"/>
                                <a:gd name="connsiteY0" fmla="*/ 271450 h 477293"/>
                                <a:gd name="connsiteX1" fmla="*/ 223157 w 647700"/>
                                <a:gd name="connsiteY1" fmla="*/ 4750 h 477293"/>
                                <a:gd name="connsiteX2" fmla="*/ 446314 w 647700"/>
                                <a:gd name="connsiteY2" fmla="*/ 472835 h 477293"/>
                                <a:gd name="connsiteX3" fmla="*/ 647700 w 647700"/>
                                <a:gd name="connsiteY3" fmla="*/ 200693 h 477293"/>
                              </a:gdLst>
                              <a:ahLst/>
                              <a:cxnLst>
                                <a:cxn ang="0">
                                  <a:pos x="connsiteX0" y="connsiteY0"/>
                                </a:cxn>
                                <a:cxn ang="0">
                                  <a:pos x="connsiteX1" y="connsiteY1"/>
                                </a:cxn>
                                <a:cxn ang="0">
                                  <a:pos x="connsiteX2" y="connsiteY2"/>
                                </a:cxn>
                                <a:cxn ang="0">
                                  <a:pos x="connsiteX3" y="connsiteY3"/>
                                </a:cxn>
                              </a:cxnLst>
                              <a:rect l="l" t="t" r="r" b="b"/>
                              <a:pathLst>
                                <a:path w="647700" h="477293">
                                  <a:moveTo>
                                    <a:pt x="0" y="271450"/>
                                  </a:moveTo>
                                  <a:cubicBezTo>
                                    <a:pt x="74385" y="121318"/>
                                    <a:pt x="148771" y="-28814"/>
                                    <a:pt x="223157" y="4750"/>
                                  </a:cubicBezTo>
                                  <a:cubicBezTo>
                                    <a:pt x="297543" y="38314"/>
                                    <a:pt x="375557" y="440178"/>
                                    <a:pt x="446314" y="472835"/>
                                  </a:cubicBezTo>
                                  <a:cubicBezTo>
                                    <a:pt x="517071" y="505492"/>
                                    <a:pt x="582385" y="353092"/>
                                    <a:pt x="647700" y="200693"/>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Text Box 29"/>
                          <wps:cNvSpPr txBox="1"/>
                          <wps:spPr>
                            <a:xfrm>
                              <a:off x="45693" y="0"/>
                              <a:ext cx="302895" cy="281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04203" w14:textId="77777777" w:rsidR="00592FFE" w:rsidRDefault="00592FFE" w:rsidP="00706F6E">
                                <w:pPr>
                                  <w:pStyle w:val="NormalWeb"/>
                                  <w:jc w:val="center"/>
                                </w:pPr>
                                <w:r>
                                  <w:rPr>
                                    <w:rFonts w:ascii="Calibri" w:eastAsia="SimSun" w:hAnsi="Calibri"/>
                                    <w:b/>
                                    <w:bCs/>
                                    <w:sz w:val="28"/>
                                    <w:szCs w:val="28"/>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316" name="Straight Connector 316"/>
                        <wps:cNvCnPr/>
                        <wps:spPr>
                          <a:xfrm flipH="1">
                            <a:off x="850438" y="577526"/>
                            <a:ext cx="8466" cy="319554"/>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H="1">
                            <a:off x="842183" y="1543055"/>
                            <a:ext cx="8255" cy="31940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326" name="Group 326"/>
                        <wpg:cNvGrpSpPr/>
                        <wpg:grpSpPr>
                          <a:xfrm>
                            <a:off x="963151" y="1017614"/>
                            <a:ext cx="166687" cy="396399"/>
                            <a:chOff x="1371601" y="906652"/>
                            <a:chExt cx="166687" cy="396399"/>
                          </a:xfrm>
                        </wpg:grpSpPr>
                        <wps:wsp>
                          <wps:cNvPr id="318" name="Arc 318"/>
                          <wps:cNvSpPr/>
                          <wps:spPr>
                            <a:xfrm>
                              <a:off x="1371601" y="1223963"/>
                              <a:ext cx="166687" cy="79088"/>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Arc 319"/>
                          <wps:cNvSpPr/>
                          <wps:spPr>
                            <a:xfrm>
                              <a:off x="1371918" y="1144088"/>
                              <a:ext cx="166370" cy="7874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Arc 321"/>
                          <wps:cNvSpPr/>
                          <wps:spPr>
                            <a:xfrm>
                              <a:off x="1371601" y="1064234"/>
                              <a:ext cx="166370" cy="7874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Arc 322"/>
                          <wps:cNvSpPr/>
                          <wps:spPr>
                            <a:xfrm>
                              <a:off x="1371601" y="984224"/>
                              <a:ext cx="166370" cy="78105"/>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Arc 325"/>
                          <wps:cNvSpPr/>
                          <wps:spPr>
                            <a:xfrm>
                              <a:off x="1371601" y="906652"/>
                              <a:ext cx="166370" cy="7747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27" name="Straight Connector 327"/>
                        <wps:cNvCnPr>
                          <a:stCxn id="309" idx="6"/>
                        </wps:cNvCnPr>
                        <wps:spPr>
                          <a:xfrm flipV="1">
                            <a:off x="671963" y="727691"/>
                            <a:ext cx="186941" cy="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a:stCxn id="313" idx="6"/>
                        </wps:cNvCnPr>
                        <wps:spPr>
                          <a:xfrm flipV="1">
                            <a:off x="671963" y="1709207"/>
                            <a:ext cx="170220" cy="2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Elbow Connector 329"/>
                        <wps:cNvCnPr/>
                        <wps:spPr>
                          <a:xfrm rot="5400000" flipH="1">
                            <a:off x="802496" y="775493"/>
                            <a:ext cx="289913" cy="194028"/>
                          </a:xfrm>
                          <a:prstGeom prst="bentConnector2">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Elbow Connector 330"/>
                        <wps:cNvCnPr/>
                        <wps:spPr>
                          <a:xfrm rot="16200000" flipH="1" flipV="1">
                            <a:off x="806185" y="1460992"/>
                            <a:ext cx="289560" cy="193675"/>
                          </a:xfrm>
                          <a:prstGeom prst="bentConnector2">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331" name="Group 331"/>
                        <wpg:cNvGrpSpPr/>
                        <wpg:grpSpPr>
                          <a:xfrm rot="16200000">
                            <a:off x="1713375" y="529611"/>
                            <a:ext cx="166370" cy="396240"/>
                            <a:chOff x="0" y="0"/>
                            <a:chExt cx="166687" cy="396399"/>
                          </a:xfrm>
                        </wpg:grpSpPr>
                        <wps:wsp>
                          <wps:cNvPr id="332" name="Arc 332"/>
                          <wps:cNvSpPr/>
                          <wps:spPr>
                            <a:xfrm>
                              <a:off x="0" y="317311"/>
                              <a:ext cx="166687" cy="79088"/>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Arc 333"/>
                          <wps:cNvSpPr/>
                          <wps:spPr>
                            <a:xfrm>
                              <a:off x="317" y="237436"/>
                              <a:ext cx="166370" cy="7874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Arc 334"/>
                          <wps:cNvSpPr/>
                          <wps:spPr>
                            <a:xfrm>
                              <a:off x="0" y="157582"/>
                              <a:ext cx="166370" cy="7874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Arc 335"/>
                          <wps:cNvSpPr/>
                          <wps:spPr>
                            <a:xfrm>
                              <a:off x="0" y="77572"/>
                              <a:ext cx="166370" cy="78105"/>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Arc 336"/>
                          <wps:cNvSpPr/>
                          <wps:spPr>
                            <a:xfrm>
                              <a:off x="0" y="0"/>
                              <a:ext cx="166370" cy="7747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37" name="Straight Connector 337"/>
                        <wps:cNvCnPr>
                          <a:stCxn id="336" idx="0"/>
                        </wps:cNvCnPr>
                        <wps:spPr>
                          <a:xfrm flipH="1" flipV="1">
                            <a:off x="1003298" y="729639"/>
                            <a:ext cx="595153" cy="1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a:endCxn id="332" idx="2"/>
                        </wps:cNvCnPr>
                        <wps:spPr>
                          <a:xfrm flipH="1" flipV="1">
                            <a:off x="1994666" y="729411"/>
                            <a:ext cx="413511" cy="1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H="1">
                            <a:off x="2433562" y="581463"/>
                            <a:ext cx="8255" cy="31940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340" name="Group 340"/>
                        <wpg:cNvGrpSpPr/>
                        <wpg:grpSpPr>
                          <a:xfrm rot="16200000">
                            <a:off x="1557691" y="1505584"/>
                            <a:ext cx="166371" cy="395606"/>
                            <a:chOff x="114617" y="-51753"/>
                            <a:chExt cx="166688" cy="396399"/>
                          </a:xfrm>
                        </wpg:grpSpPr>
                        <wps:wsp>
                          <wps:cNvPr id="344" name="Arc 344"/>
                          <wps:cNvSpPr/>
                          <wps:spPr>
                            <a:xfrm>
                              <a:off x="114618" y="265558"/>
                              <a:ext cx="166687" cy="79088"/>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Arc 345"/>
                          <wps:cNvSpPr/>
                          <wps:spPr>
                            <a:xfrm>
                              <a:off x="114935" y="185683"/>
                              <a:ext cx="166370" cy="7874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Arc 346"/>
                          <wps:cNvSpPr/>
                          <wps:spPr>
                            <a:xfrm>
                              <a:off x="114618" y="105829"/>
                              <a:ext cx="166370" cy="7874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Arc 347"/>
                          <wps:cNvSpPr/>
                          <wps:spPr>
                            <a:xfrm>
                              <a:off x="114617" y="25819"/>
                              <a:ext cx="166370" cy="78105"/>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 name="Arc 348"/>
                          <wps:cNvSpPr/>
                          <wps:spPr>
                            <a:xfrm>
                              <a:off x="114617" y="-51753"/>
                              <a:ext cx="166370" cy="77470"/>
                            </a:xfrm>
                            <a:prstGeom prst="arc">
                              <a:avLst>
                                <a:gd name="adj1" fmla="val 16034113"/>
                                <a:gd name="adj2" fmla="val 555641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41" name="Straight Connector 341"/>
                        <wps:cNvCnPr/>
                        <wps:spPr>
                          <a:xfrm flipH="1" flipV="1">
                            <a:off x="1043657" y="1705293"/>
                            <a:ext cx="3994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flipH="1" flipV="1">
                            <a:off x="1839313" y="1705293"/>
                            <a:ext cx="815489" cy="31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flipH="1">
                            <a:off x="2680493" y="1557338"/>
                            <a:ext cx="8255" cy="31877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Isosceles Triangle 351"/>
                        <wps:cNvSpPr/>
                        <wps:spPr>
                          <a:xfrm flipV="1">
                            <a:off x="2794304" y="2105111"/>
                            <a:ext cx="198120" cy="1905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 name="Straight Arrow Connector 283"/>
                        <wps:cNvCnPr/>
                        <wps:spPr>
                          <a:xfrm rot="10800000" flipH="1" flipV="1">
                            <a:off x="2693339" y="1786341"/>
                            <a:ext cx="200025" cy="318135"/>
                          </a:xfrm>
                          <a:prstGeom prst="bentConnector4">
                            <a:avLst>
                              <a:gd name="adj1" fmla="val 98765"/>
                              <a:gd name="adj2" fmla="val 100532"/>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3" name="Picture 353"/>
                          <pic:cNvPicPr>
                            <a:picLocks noChangeAspect="1"/>
                          </pic:cNvPicPr>
                        </pic:nvPicPr>
                        <pic:blipFill>
                          <a:blip r:embed="rId343">
                            <a:extLst>
                              <a:ext uri="{28A0092B-C50C-407E-A947-70E740481C1C}">
                                <a14:useLocalDpi xmlns:a14="http://schemas.microsoft.com/office/drawing/2010/main" val="0"/>
                              </a:ext>
                            </a:extLst>
                          </a:blip>
                          <a:stretch>
                            <a:fillRect/>
                          </a:stretch>
                        </pic:blipFill>
                        <pic:spPr>
                          <a:xfrm>
                            <a:off x="2992424" y="1487828"/>
                            <a:ext cx="243549" cy="261590"/>
                          </a:xfrm>
                          <a:prstGeom prst="rect">
                            <a:avLst/>
                          </a:prstGeom>
                        </pic:spPr>
                      </pic:pic>
                      <wps:wsp>
                        <wps:cNvPr id="354" name="Straight Connector 354"/>
                        <wps:cNvCnPr>
                          <a:endCxn id="353" idx="1"/>
                        </wps:cNvCnPr>
                        <wps:spPr>
                          <a:xfrm>
                            <a:off x="2693339" y="1618373"/>
                            <a:ext cx="299085" cy="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5" name="Picture 355"/>
                          <pic:cNvPicPr/>
                        </pic:nvPicPr>
                        <pic:blipFill>
                          <a:blip r:embed="rId344"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3361956" y="1467039"/>
                            <a:ext cx="279371" cy="305799"/>
                          </a:xfrm>
                          <a:prstGeom prst="rect">
                            <a:avLst/>
                          </a:prstGeom>
                        </pic:spPr>
                      </pic:pic>
                      <wps:wsp>
                        <wps:cNvPr id="356" name="Straight Connector 356"/>
                        <wps:cNvCnPr>
                          <a:stCxn id="353" idx="3"/>
                          <a:endCxn id="355" idx="1"/>
                        </wps:cNvCnPr>
                        <wps:spPr>
                          <a:xfrm>
                            <a:off x="3235973" y="1618623"/>
                            <a:ext cx="125983" cy="13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Text Box 29"/>
                        <wps:cNvSpPr txBox="1"/>
                        <wps:spPr>
                          <a:xfrm>
                            <a:off x="120649" y="891850"/>
                            <a:ext cx="676275" cy="283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13C24" w14:textId="77777777" w:rsidR="00592FFE" w:rsidRDefault="00592FFE" w:rsidP="00706F6E">
                              <w:pPr>
                                <w:pStyle w:val="NormalWeb"/>
                                <w:jc w:val="center"/>
                              </w:pPr>
                              <w:r>
                                <w:rPr>
                                  <w:rFonts w:ascii="Segoe UI Semibold" w:eastAsia="SimSun" w:hAnsi="Segoe UI Semibold" w:cs="Segoe UI Semibold"/>
                                  <w:sz w:val="22"/>
                                  <w:szCs w:val="22"/>
                                </w:rPr>
                                <w:t>DG2 (4)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6" name="Text Box 29"/>
                        <wps:cNvSpPr txBox="1"/>
                        <wps:spPr>
                          <a:xfrm>
                            <a:off x="128813" y="1232881"/>
                            <a:ext cx="65214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FCC3" w14:textId="77777777" w:rsidR="00592FFE" w:rsidRDefault="00592FFE" w:rsidP="00706F6E">
                              <w:pPr>
                                <w:pStyle w:val="NormalWeb"/>
                                <w:jc w:val="center"/>
                              </w:pPr>
                              <w:r>
                                <w:rPr>
                                  <w:rFonts w:ascii="Segoe UI Semibold" w:eastAsia="SimSun" w:hAnsi="Segoe UI Semibold" w:cs="Segoe UI Semibold"/>
                                  <w:sz w:val="22"/>
                                  <w:szCs w:val="22"/>
                                </w:rPr>
                                <w:t>DG1 (5)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7" name="Text Box 29"/>
                        <wps:cNvSpPr txBox="1"/>
                        <wps:spPr>
                          <a:xfrm>
                            <a:off x="2625413" y="2292923"/>
                            <a:ext cx="80200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9637D" w14:textId="77777777" w:rsidR="00592FFE" w:rsidRDefault="00592FFE" w:rsidP="00706F6E">
                              <w:pPr>
                                <w:pStyle w:val="NormalWeb"/>
                                <w:jc w:val="center"/>
                              </w:pPr>
                              <w:r>
                                <w:rPr>
                                  <w:rFonts w:ascii="Segoe UI Semibold" w:eastAsia="SimSun" w:hAnsi="Segoe UI Semibold" w:cs="Segoe UI Semibold"/>
                                  <w:sz w:val="22"/>
                                  <w:szCs w:val="22"/>
                                </w:rPr>
                                <w:t>Load 1 (2)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8" name="Text Box 29"/>
                        <wps:cNvSpPr txBox="1"/>
                        <wps:spPr>
                          <a:xfrm>
                            <a:off x="3193737" y="1768762"/>
                            <a:ext cx="68580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A710E" w14:textId="77777777" w:rsidR="00592FFE" w:rsidRDefault="00592FFE" w:rsidP="00706F6E">
                              <w:pPr>
                                <w:pStyle w:val="NormalWeb"/>
                                <w:jc w:val="center"/>
                              </w:pPr>
                              <w:r>
                                <w:rPr>
                                  <w:rFonts w:ascii="Segoe UI Semibold" w:eastAsia="SimSun" w:hAnsi="Segoe UI Semibold" w:cs="Segoe UI Semibold"/>
                                  <w:sz w:val="22"/>
                                  <w:szCs w:val="22"/>
                                </w:rPr>
                                <w:t>BESS (1)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9" name="Text Box 29"/>
                        <wps:cNvSpPr txBox="1"/>
                        <wps:spPr>
                          <a:xfrm>
                            <a:off x="2607110" y="690970"/>
                            <a:ext cx="82296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FDF5F" w14:textId="77777777" w:rsidR="00592FFE" w:rsidRDefault="00592FFE" w:rsidP="00706F6E">
                              <w:pPr>
                                <w:pStyle w:val="NormalWeb"/>
                                <w:jc w:val="center"/>
                              </w:pPr>
                              <w:r>
                                <w:rPr>
                                  <w:rFonts w:ascii="Segoe UI Semibold" w:eastAsia="SimSun" w:hAnsi="Segoe UI Semibold" w:cs="Segoe UI Semibold"/>
                                  <w:sz w:val="22"/>
                                  <w:szCs w:val="22"/>
                                </w:rPr>
                                <w:t>Load 2 (3)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1" name="Text Box 29"/>
                        <wps:cNvSpPr txBox="1"/>
                        <wps:spPr>
                          <a:xfrm>
                            <a:off x="2720923" y="1139353"/>
                            <a:ext cx="797560" cy="404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900F6" w14:textId="77777777" w:rsidR="00592FFE" w:rsidRDefault="00592FFE" w:rsidP="00706F6E">
                              <w:pPr>
                                <w:pStyle w:val="NormalWeb"/>
                                <w:spacing w:line="240" w:lineRule="auto"/>
                                <w:jc w:val="center"/>
                                <w:rPr>
                                  <w:rFonts w:ascii="Segoe UI Semibold" w:eastAsia="SimSun" w:hAnsi="Segoe UI Semibold" w:cs="Segoe UI Semibold"/>
                                  <w:i/>
                                  <w:iCs/>
                                  <w:sz w:val="16"/>
                                  <w:szCs w:val="16"/>
                                </w:rPr>
                              </w:pPr>
                              <w:r>
                                <w:rPr>
                                  <w:rFonts w:ascii="Segoe UI Semibold" w:eastAsia="SimSun" w:hAnsi="Segoe UI Semibold" w:cs="Segoe UI Semibold"/>
                                  <w:i/>
                                  <w:iCs/>
                                  <w:sz w:val="16"/>
                                  <w:szCs w:val="16"/>
                                </w:rPr>
                                <w:t>Bidirectional</w:t>
                              </w:r>
                            </w:p>
                            <w:p w14:paraId="0536BD77" w14:textId="77777777" w:rsidR="00592FFE" w:rsidRDefault="00592FFE" w:rsidP="00706F6E">
                              <w:pPr>
                                <w:pStyle w:val="NormalWeb"/>
                                <w:spacing w:line="240" w:lineRule="auto"/>
                                <w:jc w:val="center"/>
                              </w:pPr>
                              <w:r>
                                <w:rPr>
                                  <w:rFonts w:ascii="Segoe UI Semibold" w:eastAsia="SimSun" w:hAnsi="Segoe UI Semibold" w:cs="Segoe UI Semibold"/>
                                  <w:i/>
                                  <w:iCs/>
                                  <w:sz w:val="16"/>
                                  <w:szCs w:val="16"/>
                                </w:rPr>
                                <w:t>Inverter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2" name="Text Box 29"/>
                        <wps:cNvSpPr txBox="1"/>
                        <wps:spPr>
                          <a:xfrm>
                            <a:off x="1159891" y="1004933"/>
                            <a:ext cx="819150" cy="404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F432B" w14:textId="77777777" w:rsidR="00592FFE" w:rsidRDefault="00592FFE" w:rsidP="00706F6E">
                              <w:pPr>
                                <w:pStyle w:val="NormalWeb"/>
                                <w:spacing w:line="240" w:lineRule="auto"/>
                                <w:jc w:val="center"/>
                                <w:rPr>
                                  <w:rFonts w:ascii="Segoe UI Semibold" w:eastAsia="SimSun" w:hAnsi="Segoe UI Semibold" w:cs="Segoe UI Semibold"/>
                                  <w:i/>
                                  <w:iCs/>
                                  <w:sz w:val="16"/>
                                  <w:szCs w:val="16"/>
                                </w:rPr>
                              </w:pPr>
                              <w:r>
                                <w:rPr>
                                  <w:rFonts w:ascii="Segoe UI Semibold" w:eastAsia="SimSun" w:hAnsi="Segoe UI Semibold" w:cs="Segoe UI Semibold"/>
                                  <w:i/>
                                  <w:iCs/>
                                  <w:sz w:val="16"/>
                                  <w:szCs w:val="16"/>
                                </w:rPr>
                                <w:t>Transmission</w:t>
                              </w:r>
                            </w:p>
                            <w:p w14:paraId="0490804C" w14:textId="77777777" w:rsidR="00592FFE" w:rsidRDefault="00592FFE" w:rsidP="00706F6E">
                              <w:pPr>
                                <w:pStyle w:val="NormalWeb"/>
                                <w:spacing w:line="240" w:lineRule="auto"/>
                                <w:jc w:val="center"/>
                              </w:pPr>
                              <w:r>
                                <w:rPr>
                                  <w:rFonts w:ascii="Segoe UI Semibold" w:eastAsia="SimSun" w:hAnsi="Segoe UI Semibold" w:cs="Segoe UI Semibold"/>
                                  <w:i/>
                                  <w:iCs/>
                                  <w:sz w:val="16"/>
                                  <w:szCs w:val="16"/>
                                </w:rPr>
                                <w:t>Lines</w:t>
                              </w:r>
                            </w:p>
                            <w:p w14:paraId="36969583" w14:textId="77777777" w:rsidR="00592FFE" w:rsidRDefault="00592FFE" w:rsidP="00706F6E">
                              <w:pPr>
                                <w:pStyle w:val="NormalWeb"/>
                                <w:spacing w:line="240" w:lineRule="auto"/>
                                <w:jc w:val="center"/>
                              </w:pPr>
                              <w:r>
                                <w:rPr>
                                  <w:rFonts w:ascii="Segoe UI Semibold" w:eastAsia="SimSun" w:hAnsi="Segoe UI Semibold" w:cs="Segoe UI Semibold"/>
                                  <w:i/>
                                  <w:iCs/>
                                  <w:sz w:val="16"/>
                                  <w:szCs w:val="16"/>
                                </w:rPr>
                                <w:t>Inverter</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3" name="Picture 373"/>
                          <pic:cNvPicPr>
                            <a:picLocks noChangeAspect="1"/>
                          </pic:cNvPicPr>
                        </pic:nvPicPr>
                        <pic:blipFill rotWithShape="1">
                          <a:blip r:embed="rId345" cstate="print">
                            <a:extLst>
                              <a:ext uri="{28A0092B-C50C-407E-A947-70E740481C1C}">
                                <a14:useLocalDpi xmlns:a14="http://schemas.microsoft.com/office/drawing/2010/main" val="0"/>
                              </a:ext>
                            </a:extLst>
                          </a:blip>
                          <a:srcRect l="6959" t="13010" r="7103"/>
                          <a:stretch/>
                        </pic:blipFill>
                        <pic:spPr>
                          <a:xfrm>
                            <a:off x="1003298" y="536586"/>
                            <a:ext cx="497080" cy="152813"/>
                          </a:xfrm>
                          <a:prstGeom prst="rect">
                            <a:avLst/>
                          </a:prstGeom>
                        </pic:spPr>
                      </pic:pic>
                      <pic:pic xmlns:pic="http://schemas.openxmlformats.org/drawingml/2006/picture">
                        <pic:nvPicPr>
                          <pic:cNvPr id="374" name="Picture 374"/>
                          <pic:cNvPicPr/>
                        </pic:nvPicPr>
                        <pic:blipFill rotWithShape="1">
                          <a:blip r:embed="rId346" cstate="print">
                            <a:extLst>
                              <a:ext uri="{28A0092B-C50C-407E-A947-70E740481C1C}">
                                <a14:useLocalDpi xmlns:a14="http://schemas.microsoft.com/office/drawing/2010/main" val="0"/>
                              </a:ext>
                            </a:extLst>
                          </a:blip>
                          <a:srcRect l="6959" t="13010" r="7103"/>
                          <a:stretch/>
                        </pic:blipFill>
                        <pic:spPr>
                          <a:xfrm>
                            <a:off x="1979041" y="1513228"/>
                            <a:ext cx="496570" cy="152400"/>
                          </a:xfrm>
                          <a:prstGeom prst="rect">
                            <a:avLst/>
                          </a:prstGeom>
                        </pic:spPr>
                      </pic:pic>
                      <wps:wsp>
                        <wps:cNvPr id="375" name="Text Box 29"/>
                        <wps:cNvSpPr txBox="1"/>
                        <wps:spPr>
                          <a:xfrm>
                            <a:off x="1005505" y="364064"/>
                            <a:ext cx="51498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29B61" w14:textId="77777777" w:rsidR="00592FFE" w:rsidRDefault="00592FFE" w:rsidP="00706F6E">
                              <w:pPr>
                                <w:pStyle w:val="NormalWeb"/>
                              </w:pPr>
                              <w:r>
                                <w:rPr>
                                  <w:rFonts w:ascii="Segoe UI Semibold" w:eastAsia="SimSun" w:hAnsi="Segoe UI Semibold" w:cs="Segoe UI Semibold"/>
                                  <w:i/>
                                  <w:iCs/>
                                  <w:sz w:val="16"/>
                                  <w:szCs w:val="16"/>
                                </w:rPr>
                                <w:t>PMU 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6" name="Text Box 29"/>
                        <wps:cNvSpPr txBox="1"/>
                        <wps:spPr>
                          <a:xfrm>
                            <a:off x="1999744" y="1338553"/>
                            <a:ext cx="50546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FBB71" w14:textId="77777777" w:rsidR="00592FFE" w:rsidRDefault="00592FFE" w:rsidP="00706F6E">
                              <w:pPr>
                                <w:pStyle w:val="NormalWeb"/>
                              </w:pPr>
                              <w:r>
                                <w:rPr>
                                  <w:rFonts w:ascii="Segoe UI Semibold" w:eastAsia="SimSun" w:hAnsi="Segoe UI Semibold" w:cs="Segoe UI Semibold"/>
                                  <w:i/>
                                  <w:iCs/>
                                  <w:sz w:val="16"/>
                                  <w:szCs w:val="16"/>
                                </w:rPr>
                                <w:t>PMU 1</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7" name="Picture 377"/>
                          <pic:cNvPicPr>
                            <a:picLocks noChangeAspect="1"/>
                          </pic:cNvPicPr>
                        </pic:nvPicPr>
                        <pic:blipFill>
                          <a:blip r:embed="rId347"/>
                          <a:stretch>
                            <a:fillRect/>
                          </a:stretch>
                        </pic:blipFill>
                        <pic:spPr>
                          <a:xfrm>
                            <a:off x="705134" y="1893149"/>
                            <a:ext cx="322251" cy="277952"/>
                          </a:xfrm>
                          <a:prstGeom prst="rect">
                            <a:avLst/>
                          </a:prstGeom>
                        </pic:spPr>
                      </pic:pic>
                      <pic:pic xmlns:pic="http://schemas.openxmlformats.org/drawingml/2006/picture">
                        <pic:nvPicPr>
                          <pic:cNvPr id="379" name="Picture 379"/>
                          <pic:cNvPicPr/>
                        </pic:nvPicPr>
                        <pic:blipFill>
                          <a:blip r:embed="rId347">
                            <a:extLst/>
                          </a:blip>
                          <a:stretch>
                            <a:fillRect/>
                          </a:stretch>
                        </pic:blipFill>
                        <pic:spPr>
                          <a:xfrm>
                            <a:off x="671945" y="277961"/>
                            <a:ext cx="321945" cy="277495"/>
                          </a:xfrm>
                          <a:prstGeom prst="rect">
                            <a:avLst/>
                          </a:prstGeom>
                        </pic:spPr>
                      </pic:pic>
                      <pic:pic xmlns:pic="http://schemas.openxmlformats.org/drawingml/2006/picture">
                        <pic:nvPicPr>
                          <pic:cNvPr id="380" name="Picture 380"/>
                          <pic:cNvPicPr/>
                        </pic:nvPicPr>
                        <pic:blipFill>
                          <a:blip r:embed="rId347"/>
                          <a:stretch>
                            <a:fillRect/>
                          </a:stretch>
                        </pic:blipFill>
                        <pic:spPr>
                          <a:xfrm>
                            <a:off x="2285165" y="289367"/>
                            <a:ext cx="321945" cy="277495"/>
                          </a:xfrm>
                          <a:prstGeom prst="rect">
                            <a:avLst/>
                          </a:prstGeom>
                        </pic:spPr>
                      </pic:pic>
                      <pic:pic xmlns:pic="http://schemas.openxmlformats.org/drawingml/2006/picture">
                        <pic:nvPicPr>
                          <pic:cNvPr id="381" name="Picture 381"/>
                          <pic:cNvPicPr/>
                        </pic:nvPicPr>
                        <pic:blipFill>
                          <a:blip r:embed="rId347"/>
                          <a:stretch>
                            <a:fillRect/>
                          </a:stretch>
                        </pic:blipFill>
                        <pic:spPr>
                          <a:xfrm>
                            <a:off x="2360074" y="1876108"/>
                            <a:ext cx="321945" cy="277495"/>
                          </a:xfrm>
                          <a:prstGeom prst="rect">
                            <a:avLst/>
                          </a:prstGeom>
                        </pic:spPr>
                      </pic:pic>
                      <wps:wsp>
                        <wps:cNvPr id="382" name="Text Box 29"/>
                        <wps:cNvSpPr txBox="1"/>
                        <wps:spPr>
                          <a:xfrm>
                            <a:off x="670259" y="2105406"/>
                            <a:ext cx="37338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CAC5" w14:textId="77777777" w:rsidR="00592FFE" w:rsidRDefault="00592FFE" w:rsidP="00706F6E">
                              <w:pPr>
                                <w:pStyle w:val="NormalWeb"/>
                              </w:pPr>
                              <w:r>
                                <w:rPr>
                                  <w:rFonts w:ascii="Segoe UI Semibold" w:eastAsia="SimSun" w:hAnsi="Segoe UI Semibold" w:cs="Segoe UI Semibold"/>
                                  <w:i/>
                                  <w:iCs/>
                                  <w:sz w:val="16"/>
                                  <w:szCs w:val="16"/>
                                </w:rPr>
                                <w:t>IED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83" name="Text Box 29"/>
                        <wps:cNvSpPr txBox="1"/>
                        <wps:spPr>
                          <a:xfrm>
                            <a:off x="630536" y="94484"/>
                            <a:ext cx="37338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DD6FC" w14:textId="77777777" w:rsidR="00592FFE" w:rsidRDefault="00592FFE" w:rsidP="00706F6E">
                              <w:pPr>
                                <w:pStyle w:val="NormalWeb"/>
                              </w:pPr>
                              <w:r>
                                <w:rPr>
                                  <w:rFonts w:ascii="Segoe UI Semibold" w:eastAsia="SimSun" w:hAnsi="Segoe UI Semibold" w:cs="Segoe UI Semibold"/>
                                  <w:i/>
                                  <w:iCs/>
                                  <w:sz w:val="16"/>
                                  <w:szCs w:val="16"/>
                                </w:rPr>
                                <w:t>IED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84" name="Text Box 29"/>
                        <wps:cNvSpPr txBox="1"/>
                        <wps:spPr>
                          <a:xfrm>
                            <a:off x="2261951" y="114656"/>
                            <a:ext cx="37338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D5F35" w14:textId="77777777" w:rsidR="00592FFE" w:rsidRDefault="00592FFE" w:rsidP="00706F6E">
                              <w:pPr>
                                <w:pStyle w:val="NormalWeb"/>
                              </w:pPr>
                              <w:r>
                                <w:rPr>
                                  <w:rFonts w:ascii="Segoe UI Semibold" w:eastAsia="SimSun" w:hAnsi="Segoe UI Semibold" w:cs="Segoe UI Semibold"/>
                                  <w:i/>
                                  <w:iCs/>
                                  <w:sz w:val="16"/>
                                  <w:szCs w:val="16"/>
                                </w:rPr>
                                <w:t>IED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85" name="Text Box 29"/>
                        <wps:cNvSpPr txBox="1"/>
                        <wps:spPr>
                          <a:xfrm>
                            <a:off x="2338663" y="2076166"/>
                            <a:ext cx="37338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A500B" w14:textId="77777777" w:rsidR="00592FFE" w:rsidRDefault="00592FFE" w:rsidP="00706F6E">
                              <w:pPr>
                                <w:pStyle w:val="NormalWeb"/>
                              </w:pPr>
                              <w:r>
                                <w:rPr>
                                  <w:rFonts w:ascii="Segoe UI Semibold" w:eastAsia="SimSun" w:hAnsi="Segoe UI Semibold" w:cs="Segoe UI Semibold"/>
                                  <w:i/>
                                  <w:iCs/>
                                  <w:sz w:val="16"/>
                                  <w:szCs w:val="16"/>
                                </w:rPr>
                                <w:t>IED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88" name="Isosceles Triangle 388"/>
                        <wps:cNvSpPr/>
                        <wps:spPr>
                          <a:xfrm flipV="1">
                            <a:off x="2526306" y="1042381"/>
                            <a:ext cx="198120" cy="1905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 name="Straight Arrow Connector 283"/>
                        <wps:cNvCnPr/>
                        <wps:spPr>
                          <a:xfrm rot="10800000" flipH="1" flipV="1">
                            <a:off x="2425341" y="723611"/>
                            <a:ext cx="200025" cy="318135"/>
                          </a:xfrm>
                          <a:prstGeom prst="bentConnector4">
                            <a:avLst>
                              <a:gd name="adj1" fmla="val 98765"/>
                              <a:gd name="adj2" fmla="val 100532"/>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BCF804A" id="Canvas 272" o:spid="_x0000_s1619" editas="canvas" style="width:313.25pt;height:214.8pt;mso-position-horizontal-relative:char;mso-position-vertical-relative:line" coordsize="39782,27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">
                <v:shape id="_x0000_s1620" type="#_x0000_t75" style="position:absolute;width:39782;height:27279;visibility:visible;mso-wrap-style:square" stroked="t" strokecolor="black [3213]" strokeweight=".5pt">
                  <v:fill o:detectmouseclick="t"/>
                  <v:path o:connecttype="none"/>
                </v:shape>
                <v:group id="Group 308" o:spid="_x0000_s1621" style="position:absolute;left:2846;top:5065;width:3873;height:4064" coordsize="387469,407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oval id="Oval 309" o:spid="_x0000_s1622" style="position:absolute;top:36467;width:387469;height:370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XzsQA&#10;AADcAAAADwAAAGRycy9kb3ducmV2LnhtbESPQWvCQBSE70L/w/IKvemuCm2NrqGVSnusMQePz+wz&#10;Ccm+DdltTP99VxB6HGbmG2aTjrYVA/W+dqxhPlMgiAtnai415Mf99BWED8gGW8ek4Zc8pNuHyQYT&#10;4658oCELpYgQ9glqqELoEil9UZFFP3MdcfQurrcYouxLaXq8Rrht5UKpZ2mx5rhQYUe7ioom+7Ea&#10;zHj4OA325XuvmnO+ysvl+2A+tX56HN/WIAKN4T98b38ZDUu1gtu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l87EAAAA3AAAAA8AAAAAAAAAAAAAAAAAmAIAAGRycy9k&#10;b3ducmV2LnhtbFBLBQYAAAAABAAEAPUAAACJAwAAAAA=&#10;" filled="f" strokecolor="black [3213]" strokeweight="1pt">
                    <v:stroke joinstyle="miter"/>
                  </v:oval>
                  <v:shape id="Freeform 310" o:spid="_x0000_s1623" style="position:absolute;left:79026;top:232349;width:212078;height:127882;visibility:visible;mso-wrap-style:square;v-text-anchor:middle" coordsize="647700,4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tz8EA&#10;AADcAAAADwAAAGRycy9kb3ducmV2LnhtbERPTWuDQBC9F/Iflgnk1qw22BSbVUJKQ46tlp4Hd6JG&#10;d1bcrTH59d1DocfH+97ls+nFRKNrLSuI1xEI4srqlmsFX+X74wsI55E19pZJwY0c5NniYYeptlf+&#10;pKnwtQgh7FJU0Hg/pFK6qiGDbm0H4sCd7WjQBzjWUo94DeGml09R9CwNthwaGhzo0FDVFT9GQTn1&#10;Mrl3hj+2yfHtdEmO/D0bpVbLef8KwtPs/8V/7pNWsInD/HAmHA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bc/BAAAA3AAAAA8AAAAAAAAAAAAAAAAAmAIAAGRycy9kb3du&#10;cmV2LnhtbFBLBQYAAAAABAAEAPUAAACGAwAAAAA=&#10;" path="m,271450c74385,121318,148771,-28814,223157,4750v74386,33564,152400,435428,223157,468085c517071,505492,582385,353092,647700,200693e" filled="f" strokecolor="black [3200]" strokeweight=".5pt">
                    <v:stroke joinstyle="miter"/>
                    <v:path arrowok="t" o:connecttype="custom" o:connectlocs="0,72730;73069,1273;146138,126688;212078,53772" o:connectangles="0,0,0,0"/>
                  </v:shape>
                  <v:shape id="Text Box 29" o:spid="_x0000_s1624" type="#_x0000_t202" style="position:absolute;left:45693;width:302895;height:281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PMMYA&#10;AADcAAAADwAAAGRycy9kb3ducmV2LnhtbESPQWsCMRSE74L/ITyhl1KzW0HK1ihVaBGxSrUUj4/N&#10;62Zx87IkUdd/bwoFj8PMfMNMZp1txJl8qB0ryIcZCOLS6ZorBd/796cXECEia2wck4IrBZhN+70J&#10;Ftpd+IvOu1iJBOFQoAITY1tIGUpDFsPQtcTJ+3XeYkzSV1J7vCS4beRzlo2lxZrTgsGWFobK4+5k&#10;FRzN6nGbfXzOf8bLq9/sT+7g1welHgbd2yuISF28h//bS61glOfwd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SPMMYAAADcAAAADwAAAAAAAAAAAAAAAACYAgAAZHJz&#10;L2Rvd25yZXYueG1sUEsFBgAAAAAEAAQA9QAAAIsDAAAAAA==&#10;" filled="f" stroked="f" strokeweight=".5pt">
                    <v:textbox>
                      <w:txbxContent>
                        <w:p w14:paraId="30D0BD70" w14:textId="77777777" w:rsidR="00592FFE" w:rsidRDefault="00592FFE" w:rsidP="00706F6E">
                          <w:pPr>
                            <w:pStyle w:val="NormalWeb"/>
                            <w:jc w:val="center"/>
                          </w:pPr>
                          <w:r>
                            <w:rPr>
                              <w:rFonts w:ascii="Calibri" w:eastAsia="SimSun" w:hAnsi="Calibri"/>
                              <w:b/>
                              <w:bCs/>
                              <w:sz w:val="28"/>
                              <w:szCs w:val="28"/>
                            </w:rPr>
                            <w:t>G</w:t>
                          </w:r>
                        </w:p>
                      </w:txbxContent>
                    </v:textbox>
                  </v:shape>
                </v:group>
                <v:group id="Group 312" o:spid="_x0000_s1625" style="position:absolute;left:2846;top:14886;width:3873;height:4058" coordsize="387469,407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oval id="Oval 313" o:spid="_x0000_s1626" style="position:absolute;top:36467;width:387469;height:370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2+cQA&#10;AADcAAAADwAAAGRycy9kb3ducmV2LnhtbESPT4vCMBTE74LfITzBm6ZaWNdqFBVl9+ifHjw+m2db&#10;bF5KE2v99puFhT0OM/MbZrnuTCVaalxpWcFkHIEgzqwuOVeQXg6jTxDOI2usLJOCNzlYr/q9JSba&#10;vvhE7dnnIkDYJaig8L5OpHRZQQbd2NbEwbvbxqAPssmlbvAV4KaS0yj6kAZLDgsF1rQrKHucn0aB&#10;7k77a2tmx0P0uKXzNI+3rf5SajjoNgsQnjr/H/5rf2sF8SSG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dNvnEAAAA3AAAAA8AAAAAAAAAAAAAAAAAmAIAAGRycy9k&#10;b3ducmV2LnhtbFBLBQYAAAAABAAEAPUAAACJAwAAAAA=&#10;" filled="f" strokecolor="black [3213]" strokeweight="1pt">
                    <v:stroke joinstyle="miter"/>
                  </v:oval>
                  <v:shape id="Freeform 314" o:spid="_x0000_s1627" style="position:absolute;left:79026;top:232349;width:212078;height:127882;visibility:visible;mso-wrap-style:square;v-text-anchor:middle" coordsize="647700,4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rzMMA&#10;AADcAAAADwAAAGRycy9kb3ducmV2LnhtbESPS4vCQBCE78L+h6EXvOnER9wl6yiiKB59secm05tk&#10;zfSEzBijv94RBI9FVX1FTeetKUVDtSssKxj0IxDEqdUFZwpOx3XvG4TzyBpLy6TgRg7ms4/OFBNt&#10;r7yn5uAzESDsElSQe18lUro0J4Oubyvi4P3Z2qAPss6krvEa4KaUwyiaSIMFh4UcK1rmlJ4PF6Pg&#10;2JQyvp8N777izWr7H2/4tzVKdT/bxQ8IT61/h1/trVYwGozh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VrzMMAAADcAAAADwAAAAAAAAAAAAAAAACYAgAAZHJzL2Rv&#10;d25yZXYueG1sUEsFBgAAAAAEAAQA9QAAAIgDAAAAAA==&#10;" path="m,271450c74385,121318,148771,-28814,223157,4750v74386,33564,152400,435428,223157,468085c517071,505492,582385,353092,647700,200693e" filled="f" strokecolor="black [3200]" strokeweight=".5pt">
                    <v:stroke joinstyle="miter"/>
                    <v:path arrowok="t" o:connecttype="custom" o:connectlocs="0,72730;73069,1273;146138,126688;212078,53772" o:connectangles="0,0,0,0"/>
                  </v:shape>
                  <v:shape id="Text Box 29" o:spid="_x0000_s1628" type="#_x0000_t202" style="position:absolute;left:45693;width:302895;height:281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M8YA&#10;AADcAAAADwAAAGRycy9kb3ducmV2LnhtbESPQWsCMRSE74L/ITyhF6lZK5WyNYoKikhtqZbi8bF5&#10;3SxuXpYk6vrvTaHQ4zAz3zCTWWtrcSEfKscKhoMMBHHhdMWlgq/D6vEFRIjIGmvHpOBGAWbTbmeC&#10;uXZX/qTLPpYiQTjkqMDE2ORShsKQxTBwDXHyfpy3GJP0pdQerwlua/mUZWNpseK0YLChpaHitD9b&#10;BSez7X9k693ie7y5+ffD2R3921Gph147fwURqY3/4b/2RisYDZ/h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M8YAAADcAAAADwAAAAAAAAAAAAAAAACYAgAAZHJz&#10;L2Rvd25yZXYueG1sUEsFBgAAAAAEAAQA9QAAAIsDAAAAAA==&#10;" filled="f" stroked="f" strokeweight=".5pt">
                    <v:textbox>
                      <w:txbxContent>
                        <w:p w14:paraId="53004203" w14:textId="77777777" w:rsidR="00592FFE" w:rsidRDefault="00592FFE" w:rsidP="00706F6E">
                          <w:pPr>
                            <w:pStyle w:val="NormalWeb"/>
                            <w:jc w:val="center"/>
                          </w:pPr>
                          <w:r>
                            <w:rPr>
                              <w:rFonts w:ascii="Calibri" w:eastAsia="SimSun" w:hAnsi="Calibri"/>
                              <w:b/>
                              <w:bCs/>
                              <w:sz w:val="28"/>
                              <w:szCs w:val="28"/>
                            </w:rPr>
                            <w:t>G</w:t>
                          </w:r>
                        </w:p>
                      </w:txbxContent>
                    </v:textbox>
                  </v:shape>
                </v:group>
                <v:line id="Straight Connector 316" o:spid="_x0000_s1629" style="position:absolute;flip:x;visibility:visible;mso-wrap-style:square" from="8504,5775" to="8589,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M4MYAAADcAAAADwAAAGRycy9kb3ducmV2LnhtbESPT2vCQBTE7wW/w/KE3nSjhVSiq1Sh&#10;pPVS/FN6fWSf2dDs25BdTdJP3y0IPQ4z8xtmteltLW7U+sqxgtk0AUFcOF1xqeB8ep0sQPiArLF2&#10;TAoG8rBZjx5WmGnX8YFux1CKCGGfoQITQpNJ6QtDFv3UNcTRu7jWYoiyLaVusYtwW8t5kqTSYsVx&#10;wWBDO0PF9/FqFXD+Ubzv9/nn9XmYlz9flTkZ3ir1OO5fliAC9eE/fG+/aQVPs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3jODGAAAA3AAAAA8AAAAAAAAA&#10;AAAAAAAAoQIAAGRycy9kb3ducmV2LnhtbFBLBQYAAAAABAAEAPkAAACUAwAAAAA=&#10;" strokecolor="black [3213]" strokeweight="6pt">
                  <v:stroke joinstyle="miter"/>
                </v:line>
                <v:line id="Straight Connector 317" o:spid="_x0000_s1630" style="position:absolute;flip:x;visibility:visible;mso-wrap-style:square" from="8421,15430" to="8504,1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pe8QAAADcAAAADwAAAGRycy9kb3ducmV2LnhtbESPT4vCMBTE7wv7HcJb8KapCrpUo7gL&#10;4p+LqCteH82zKTYvpYla/fRGEPY4zMxvmPG0saW4Uu0Lxwq6nQQEceZ0wbmCv/28/Q3CB2SNpWNS&#10;cCcP08nnxxhT7W68pesu5CJC2KeowIRQpVL6zJBF33EVcfROrrYYoqxzqWu8RbgtZS9JBtJiwXHB&#10;YEW/hrLz7mIV8GKTrdbrxeEyvPfyx7Ewe8M/SrW+mtkIRKAm/Iff7aVW0O8O4XUmHg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yl7xAAAANwAAAAPAAAAAAAAAAAA&#10;AAAAAKECAABkcnMvZG93bnJldi54bWxQSwUGAAAAAAQABAD5AAAAkgMAAAAA&#10;" strokecolor="black [3213]" strokeweight="6pt">
                  <v:stroke joinstyle="miter"/>
                </v:line>
                <v:group id="Group 326" o:spid="_x0000_s1631" style="position:absolute;left:9631;top:10176;width:1667;height:3964" coordorigin="13716,9066" coordsize="1666,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Arc 318" o:spid="_x0000_s1632" style="position:absolute;left:13716;top:12239;width:1666;height:791;visibility:visible;mso-wrap-style:square;v-text-anchor:middle" coordsize="166687,7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RsEA&#10;AADcAAAADwAAAGRycy9kb3ducmV2LnhtbERPTWvCQBC9F/oflil4qxsVWomuooJQvZSqoMcxOybB&#10;7GzIbE3013cPBY+P9z2dd65SN2qk9Gxg0E9AEWfelpwbOOzX72NQEpAtVp7JwJ0E5rPXlymm1rf8&#10;Q7ddyFUMYUnRQBFCnWotWUEOpe9r4shdfOMwRNjk2jbYxnBX6WGSfGiHJceGAmtaFZRdd7/OwELo&#10;2G4fS/GfMjonp+9x+9hkxvTeusUEVKAuPMX/7i9rYDSIa+OZeAT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PoUbBAAAA3AAAAA8AAAAAAAAAAAAAAAAAmAIAAGRycy9kb3du&#10;cmV2LnhtbFBLBQYAAAAABAAEAPUAAACGAwAAAAA=&#10;" path="m81434,10nsc100842,-201,119796,2809,135026,8521v42133,15802,42230,46108,199,61970c119993,76239,101001,79277,81543,79078v600,-13178,1201,-26356,1801,-39534c82707,26366,82071,13188,81434,10xem81434,10nfc100842,-201,119796,2809,135026,8521v42133,15802,42230,46108,199,61970c119993,76239,101001,79277,81543,79078e" filled="f" strokecolor="black [3213]">
                    <v:stroke joinstyle="miter"/>
                    <v:path arrowok="t" o:connecttype="custom" o:connectlocs="81434,10;135026,8521;135225,70491;81543,79078" o:connectangles="0,0,0,0"/>
                  </v:shape>
                  <v:shape id="Arc 319" o:spid="_x0000_s1633" style="position:absolute;left:13719;top:11440;width:1663;height:788;visibility:visible;mso-wrap-style:square;v-text-anchor:middle" coordsize="1663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pHsQA&#10;AADcAAAADwAAAGRycy9kb3ducmV2LnhtbESPUWvCMBSF3wf+h3AF32ZaB1KrUYYymHsYWPcD7ppr&#10;UtbclCar1V+/DAZ7PJxzvsPZ7EbXioH60HhWkM8zEMS11w0bBR/nl8cCRIjIGlvPpOBGAXbbycMG&#10;S+2vfKKhikYkCIcSFdgYu1LKUFtyGOa+I07exfcOY5K9kbrHa4K7Vi6ybCkdNpwWLHa0t1R/Vd9O&#10;gcFx//5mh2OeN5/mfipcsTw4pWbT8XkNItIY/8N/7Vet4Clf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aR7EAAAA3AAAAA8AAAAAAAAAAAAAAAAAmAIAAGRycy9k&#10;b3ducmV2LnhtbFBLBQYAAAAABAAEAPUAAACJAwAAAAA=&#10;" path="m81284,10nsc100619,-199,119503,2787,134690,8454v42158,15732,42255,45964,199,61757c119700,75915,100778,78928,81393,78730v597,-13120,1195,-26240,1792,-39360c82551,26250,81918,13130,81284,10xem81284,10nfc100619,-199,119503,2787,134690,8454v42158,15732,42255,45964,199,61757c119700,75915,100778,78928,81393,78730e" filled="f" strokecolor="black [3213]">
                    <v:stroke joinstyle="miter"/>
                    <v:path arrowok="t" o:connecttype="custom" o:connectlocs="81284,10;134690,8454;134889,70211;81393,78730" o:connectangles="0,0,0,0"/>
                  </v:shape>
                  <v:shape id="Arc 321" o:spid="_x0000_s1634" style="position:absolute;left:13716;top:10642;width:1663;height:787;visibility:visible;mso-wrap-style:square;v-text-anchor:middle" coordsize="1663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pcQA&#10;AADcAAAADwAAAGRycy9kb3ducmV2LnhtbESP3WoCMRSE7wt9h3AK3tXsKsiyNUqxFNQLwZ8HON2c&#10;Jks3J8smXVef3giCl8PMfMPMl4NrRE9dqD0ryMcZCOLK65qNgtPx+70AESKyxsYzKbhQgOXi9WWO&#10;pfZn3lN/iEYkCIcSFdgY21LKUFlyGMa+JU7er+8cxiQ7I3WH5wR3jZxk2Uw6rDktWGxpZan6O/w7&#10;BQaH1W5r+02e1z/mui9cMftySo3ehs8PEJGG+Aw/2mutYDrJ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r6XEAAAA3AAAAA8AAAAAAAAAAAAAAAAAmAIAAGRycy9k&#10;b3ducmV2LnhtbFBLBQYAAAAABAAEAPUAAACJAwAAAAA=&#10;" path="m81284,10nsc100619,-199,119503,2787,134690,8454v42158,15732,42255,45964,199,61757c119700,75915,100778,78928,81393,78730v597,-13120,1195,-26240,1792,-39360c82551,26250,81918,13130,81284,10xem81284,10nfc100619,-199,119503,2787,134690,8454v42158,15732,42255,45964,199,61757c119700,75915,100778,78928,81393,78730e" filled="f" strokecolor="black [3213]">
                    <v:stroke joinstyle="miter"/>
                    <v:path arrowok="t" o:connecttype="custom" o:connectlocs="81284,10;134690,8454;134889,70211;81393,78730" o:connectangles="0,0,0,0"/>
                  </v:shape>
                  <v:shape id="Arc 322" o:spid="_x0000_s1635" style="position:absolute;left:13716;top:9842;width:1663;height:781;visibility:visible;mso-wrap-style:square;v-text-anchor:middle" coordsize="166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Yf8IA&#10;AADcAAAADwAAAGRycy9kb3ducmV2LnhtbESPX2vCMBTF3wd+h3CFvc10GcioRukUwZchVsHXS3Nt&#10;uzU3tYm1+/ZGEPZ4OH9+nPlysI3oqfO1Yw3vkwQEceFMzaWG42Hz9gnCB2SDjWPS8EcelovRyxxT&#10;4268pz4PpYgj7FPUUIXQplL6oiKLfuJa4uidXWcxRNmV0nR4i+O2kSpJptJizZFQYUuriorf/Goj&#10;V516znJ74m9Vn9c/cnfJvqTWr+Mhm4EINIT/8LO9NRo+lILHmX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dh/wgAAANwAAAAPAAAAAAAAAAAAAAAAAJgCAABkcnMvZG93&#10;bnJldi54bWxQSwUGAAAAAAQABAD1AAAAhwMAAAAA&#10;" path="m81300,10nsc100517,-195,119292,2732,134434,8291v42500,15606,42598,45784,199,61450c119489,75337,100676,78290,81408,78097v592,-13015,1185,-26029,1777,-39044c82557,26039,81928,13024,81300,10xem81300,10nfc100517,-195,119292,2732,134434,8291v42500,15606,42598,45784,199,61450c119489,75337,100676,78290,81408,78097e" filled="f" strokecolor="black [3213]">
                    <v:stroke joinstyle="miter"/>
                    <v:path arrowok="t" o:connecttype="custom" o:connectlocs="81300,10;134434,8291;134633,69741;81408,78097" o:connectangles="0,0,0,0"/>
                  </v:shape>
                  <v:shape id="Arc 325" o:spid="_x0000_s1636" style="position:absolute;left:13716;top:9066;width:1663;height:775;visibility:visible;mso-wrap-style:square;v-text-anchor:middle" coordsize="1663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Di8MA&#10;AADcAAAADwAAAGRycy9kb3ducmV2LnhtbESPQYvCMBSE74L/ITzBm6YqLm41ipQVFE/qwrK3R/Ns&#10;i81Lt4lt/fdGWPA4zMw3zGrTmVI0VLvCsoLJOAJBnFpdcKbg+7IbLUA4j6yxtEwKHuRgs+73Vhhr&#10;2/KJmrPPRICwi1FB7n0VS+nSnAy6sa2Ig3e1tUEfZJ1JXWMb4KaU0yj6kAYLDgs5VpTklN7Od6Pg&#10;aD8nB3lIftn9JKdLl8i/r7ZRajjotksQnjr/Dv+391rBbDqH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aDi8MAAADcAAAADwAAAAAAAAAAAAAAAACYAgAAZHJzL2Rv&#10;d25yZXYueG1sUEsFBgAAAAAEAAQA9QAAAIgDAAAAAA==&#10;" path="m81315,10nsc100414,-190,119079,2677,134173,8130v42847,15478,42945,45601,199,61139c119274,74757,100571,77651,81422,77462v588,-12909,1175,-25818,1763,-38727c82562,25827,81938,12918,81315,10xem81315,10nfc100414,-190,119079,2677,134173,8130v42847,15478,42945,45601,199,61139c119274,74757,100571,77651,81422,77462e" filled="f" strokecolor="black [3213]">
                    <v:stroke joinstyle="miter"/>
                    <v:path arrowok="t" o:connecttype="custom" o:connectlocs="81315,10;134173,8130;134372,69269;81422,77462" o:connectangles="0,0,0,0"/>
                  </v:shape>
                </v:group>
                <v:line id="Straight Connector 327" o:spid="_x0000_s1637" style="position:absolute;flip:y;visibility:visible;mso-wrap-style:square" from="6719,7276" to="8589,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qjcYAAADcAAAADwAAAGRycy9kb3ducmV2LnhtbESP3WoCMRSE7wXfIRzBG9GstlTdGqVU&#10;iqJF8OcBDpvT3cXNyZJE3fr0TUHwcpiZb5jZojGVuJLzpWUFw0ECgjizuuRcwen41Z+A8AFZY2WZ&#10;FPySh8W83Zphqu2N93Q9hFxECPsUFRQh1KmUPivIoB/Ymjh6P9YZDFG6XGqHtwg3lRwlyZs0WHJc&#10;KLCmz4Ky8+FiFJhLXq+338nK7zbTV3df3ffH3lKpbqf5eAcRqAnP8KO91gpeRm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Ko3GAAAA3AAAAA8AAAAAAAAA&#10;AAAAAAAAoQIAAGRycy9kb3ducmV2LnhtbFBLBQYAAAAABAAEAPkAAACUAwAAAAA=&#10;" strokecolor="black [3213]">
                  <v:stroke joinstyle="miter"/>
                </v:line>
                <v:line id="Straight Connector 328" o:spid="_x0000_s1638" style="position:absolute;flip:y;visibility:visible;mso-wrap-style:square" from="6719,17092" to="8421,1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2+/8QAAADcAAAADwAAAGRycy9kb3ducmV2LnhtbERP3WrCMBS+F3yHcAa7GTbVydDOtIhj&#10;KG4MtD7AoTlry5qTkkTtfPrlYuDlx/e/KgbTiQs531pWME1SEMSV1S3XCk7l+2QBwgdkjZ1lUvBL&#10;Hop8PFphpu2VD3Q5hlrEEPYZKmhC6DMpfdWQQZ/Ynjhy39YZDBG6WmqH1xhuOjlL0xdpsOXY0GBP&#10;m4aqn+PZKDDnut99fKZb/7Vfzt1tezuUT29KPT4M61cQgYZwF/+7d1rB8yyujWfi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b7/xAAAANwAAAAPAAAAAAAAAAAA&#10;AAAAAKECAABkcnMvZG93bnJldi54bWxQSwUGAAAAAAQABAD5AAAAkgMAAAAA&#10;" strokecolor="black [3213]">
                  <v:stroke joinstyle="miter"/>
                </v:line>
                <v:shape id="Elbow Connector 329" o:spid="_x0000_s1639" type="#_x0000_t33" style="position:absolute;left:8024;top:7755;width:2899;height:19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vtcQAAADcAAAADwAAAGRycy9kb3ducmV2LnhtbESPQWsCMRSE7wX/Q3iCt5qtQqmrWSlC&#10;odrTqu35uXm7Wdy8bJNU13/fFAoeh5n5hlmtB9uJC/nQOlbwNM1AEFdOt9woOB7eHl9AhIissXNM&#10;Cm4UYF2MHlaYa3flki772IgE4ZCjAhNjn0sZKkMWw9T1xMmrnbcYk/SN1B6vCW47OcuyZ2mx5bRg&#10;sKeNoeq8/7EK/PajvJ3pEJr283uDu1P5VfdGqcl4eF2CiDTEe/i//a4VzGcL+DuTj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y+1xAAAANwAAAAPAAAAAAAAAAAA&#10;AAAAAKECAABkcnMvZG93bnJldi54bWxQSwUGAAAAAAQABAD5AAAAkgMAAAAA&#10;" strokecolor="black [3213]"/>
                <v:shape id="Elbow Connector 330" o:spid="_x0000_s1640" type="#_x0000_t33" style="position:absolute;left:8062;top:14609;width:2896;height:193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kvsIAAADcAAAADwAAAGRycy9kb3ducmV2LnhtbERPy4rCMBTdD/gP4QqzG1MfiFTTIqLD&#10;oOAw1oXLS3Nti81NaVLt/L1ZCC4P571Ke1OLO7WusqxgPIpAEOdWV1woOGe7rwUI55E11pZJwT85&#10;SJPBxwpjbR/8R/eTL0QIYRejgtL7JpbS5SUZdCPbEAfualuDPsC2kLrFRwg3tZxE0VwarDg0lNjQ&#10;pqT8duqMgu/jfpuP19z/dt0lO1zrLpvMSKnPYb9egvDU+7f45f7RCqbTMD+cCUdAJ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FkvsIAAADcAAAADwAAAAAAAAAAAAAA&#10;AAChAgAAZHJzL2Rvd25yZXYueG1sUEsFBgAAAAAEAAQA+QAAAJADAAAAAA==&#10;" strokecolor="black [3213]"/>
                <v:group id="Group 331" o:spid="_x0000_s1641" style="position:absolute;left:17133;top:5296;width:1664;height:3962;rotation:-90" coordsize="166687,396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bH3xgAAANwA&#10;AAAPAAAAAAAAAAAAAAAAAKoCAABkcnMvZG93bnJldi54bWxQSwUGAAAAAAQABAD6AAAAnQMAAAAA&#10;">
                  <v:shape id="Arc 332" o:spid="_x0000_s1642" style="position:absolute;top:317311;width:166687;height:79088;visibility:visible;mso-wrap-style:square;v-text-anchor:middle" coordsize="166687,7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KzMUA&#10;AADcAAAADwAAAGRycy9kb3ducmV2LnhtbESPQWvCQBSE74L/YXlCb7rRQCvRVWyh0PZStIIen9ln&#10;Esy+DXlbk/rru0Khx2FmvmGW697V6kqtVJ4NTCcJKOLc24oLA/uv1/EclARki7VnMvBDAuvVcLDE&#10;zPqOt3TdhUJFCEuGBsoQmkxryUtyKBPfEEfv7FuHIcq20LbFLsJdrWdJ8qgdVhwXSmzopaT8svt2&#10;BjZCh+7j9iz+SdJTcvycd7f33JiHUb9ZgArUh//wX/vNGkjTG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srMxQAAANwAAAAPAAAAAAAAAAAAAAAAAJgCAABkcnMv&#10;ZG93bnJldi54bWxQSwUGAAAAAAQABAD1AAAAigMAAAAA&#10;" path="m81434,10nsc100842,-201,119796,2809,135026,8521v42133,15802,42230,46108,199,61970c119993,76239,101001,79277,81543,79078v600,-13178,1201,-26356,1801,-39534c82707,26366,82071,13188,81434,10xem81434,10nfc100842,-201,119796,2809,135026,8521v42133,15802,42230,46108,199,61970c119993,76239,101001,79277,81543,79078e" filled="f" strokecolor="black [3213]">
                    <v:stroke joinstyle="miter"/>
                    <v:path arrowok="t" o:connecttype="custom" o:connectlocs="81434,10;135026,8521;135225,70491;81543,79078" o:connectangles="0,0,0,0"/>
                  </v:shape>
                  <v:shape id="Arc 333" o:spid="_x0000_s1643" style="position:absolute;left:317;top:237436;width:166370;height:78740;visibility:visible;mso-wrap-style:square;v-text-anchor:middle" coordsize="1663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ClMQA&#10;AADcAAAADwAAAGRycy9kb3ducmV2LnhtbESPzWrDMBCE74W8g9hCbo3sGoJxooSSUEh6COTnATbW&#10;VjK1VsZSHLdPXwUKPQ4z8w2zXI+uFQP1ofGsIJ9lIIhrrxs2Ci7n95cSRIjIGlvPpOCbAqxXk6cl&#10;Vtrf+UjDKRqRIBwqVGBj7CopQ23JYZj5jjh5n753GJPsjdQ93hPctfI1y+bSYcNpwWJHG0v11+nm&#10;FBgcN4cPO+zzvLman2PpyvnWKTV9Ht8WICKN8T/8195pBUVRwO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YApTEAAAA3AAAAA8AAAAAAAAAAAAAAAAAmAIAAGRycy9k&#10;b3ducmV2LnhtbFBLBQYAAAAABAAEAPUAAACJAwAAAAA=&#10;" path="m81284,10nsc100619,-199,119503,2787,134690,8454v42158,15732,42255,45964,199,61757c119700,75915,100778,78928,81393,78730v597,-13120,1195,-26240,1792,-39360c82551,26250,81918,13130,81284,10xem81284,10nfc100619,-199,119503,2787,134690,8454v42158,15732,42255,45964,199,61757c119700,75915,100778,78928,81393,78730e" filled="f" strokecolor="black [3213]">
                    <v:stroke joinstyle="miter"/>
                    <v:path arrowok="t" o:connecttype="custom" o:connectlocs="81284,10;134690,8454;134889,70211;81393,78730" o:connectangles="0,0,0,0"/>
                  </v:shape>
                  <v:shape id="Arc 334" o:spid="_x0000_s1644" style="position:absolute;top:157582;width:166370;height:78740;visibility:visible;mso-wrap-style:square;v-text-anchor:middle" coordsize="1663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a4MUA&#10;AADcAAAADwAAAGRycy9kb3ducmV2LnhtbESP3WoCMRSE7wu+QziCdzW7KrJsjVKUgvVC8OcBjpvT&#10;ZOnmZNmk67ZP3wiFXg4z8w2z2gyuET11ofasIJ9mIIgrr2s2Cq6Xt+cCRIjIGhvPpOCbAmzWo6cV&#10;ltrf+UT9ORqRIBxKVGBjbEspQ2XJYZj6ljh5H75zGJPsjNQd3hPcNXKWZUvpsOa0YLGlraXq8/zl&#10;FBgctseD7d/zvL6Zn1PhiuXOKTUZD68vICIN8T/8195rBfP5Ah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ZrgxQAAANwAAAAPAAAAAAAAAAAAAAAAAJgCAABkcnMv&#10;ZG93bnJldi54bWxQSwUGAAAAAAQABAD1AAAAigMAAAAA&#10;" path="m81284,10nsc100619,-199,119503,2787,134690,8454v42158,15732,42255,45964,199,61757c119700,75915,100778,78928,81393,78730v597,-13120,1195,-26240,1792,-39360c82551,26250,81918,13130,81284,10xem81284,10nfc100619,-199,119503,2787,134690,8454v42158,15732,42255,45964,199,61757c119700,75915,100778,78928,81393,78730e" filled="f" strokecolor="black [3213]">
                    <v:stroke joinstyle="miter"/>
                    <v:path arrowok="t" o:connecttype="custom" o:connectlocs="81284,10;134690,8454;134889,70211;81393,78730" o:connectangles="0,0,0,0"/>
                  </v:shape>
                  <v:shape id="Arc 335" o:spid="_x0000_s1645" style="position:absolute;top:77572;width:166370;height:78105;visibility:visible;mso-wrap-style:square;v-text-anchor:middle" coordsize="166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W1sMA&#10;AADcAAAADwAAAGRycy9kb3ducmV2LnhtbESPzWrCQBSF9wXfYbiCuzoxYpHoKLEidCOlUXB7yVyT&#10;aOZOmhlj+vYdQXB5OD8fZ7nuTS06al1lWcFkHIEgzq2uuFBwPOze5yCcR9ZYWyYFf+RgvRq8LTHR&#10;9s4/1GW+EGGEXYIKSu+bREqXl2TQjW1DHLyzbQ36INtC6hbvYdzUMo6iD2mw4kAosaHPkvJrdjOB&#10;G586TjNz4n1cnbcX+f2bbqRSo2GfLkB46v0r/Gx/aQXT6Qw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W1sMAAADcAAAADwAAAAAAAAAAAAAAAACYAgAAZHJzL2Rv&#10;d25yZXYueG1sUEsFBgAAAAAEAAQA9QAAAIgDAAAAAA==&#10;" path="m81300,10nsc100517,-195,119292,2732,134434,8291v42500,15606,42598,45784,199,61450c119489,75337,100676,78290,81408,78097v592,-13015,1185,-26029,1777,-39044c82557,26039,81928,13024,81300,10xem81300,10nfc100517,-195,119292,2732,134434,8291v42500,15606,42598,45784,199,61450c119489,75337,100676,78290,81408,78097e" filled="f" strokecolor="black [3213]">
                    <v:stroke joinstyle="miter"/>
                    <v:path arrowok="t" o:connecttype="custom" o:connectlocs="81300,10;134434,8291;134633,69741;81408,78097" o:connectangles="0,0,0,0"/>
                  </v:shape>
                  <v:shape id="Arc 336" o:spid="_x0000_s1646" style="position:absolute;width:166370;height:77470;visibility:visible;mso-wrap-style:square;v-text-anchor:middle" coordsize="1663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LIcUA&#10;AADcAAAADwAAAGRycy9kb3ducmV2LnhtbESPQWuDQBSE74X+h+UVemvWNCCtySYESaGSk1oovT3c&#10;F5W4b427Vfvvs4FAj8PMfMNsdrPpxEiDay0rWC4iEMSV1S3XCr7Kj5c3EM4ja+wsk4I/crDbPj5s&#10;MNF24pzGwtciQNglqKDxvk+kdFVDBt3C9sTBO9nBoA9yqKUecApw08nXKIqlwZbDQoM9pQ1V5+LX&#10;KDja92Ums/SH3Xeal3MqL4dpVOr5ad6vQXia/X/43v7UClarGG5nw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YshxQAAANwAAAAPAAAAAAAAAAAAAAAAAJgCAABkcnMv&#10;ZG93bnJldi54bWxQSwUGAAAAAAQABAD1AAAAigMAAAAA&#10;" path="m81315,10nsc100414,-190,119079,2677,134173,8130v42847,15478,42945,45601,199,61139c119274,74757,100571,77651,81422,77462v588,-12909,1175,-25818,1763,-38727c82562,25827,81938,12918,81315,10xem81315,10nfc100414,-190,119079,2677,134173,8130v42847,15478,42945,45601,199,61139c119274,74757,100571,77651,81422,77462e" filled="f" strokecolor="black [3213]">
                    <v:stroke joinstyle="miter"/>
                    <v:path arrowok="t" o:connecttype="custom" o:connectlocs="81315,10;134173,8130;134372,69269;81422,77462" o:connectangles="0,0,0,0"/>
                  </v:shape>
                </v:group>
                <v:line id="Straight Connector 337" o:spid="_x0000_s1647" style="position:absolute;flip:x y;visibility:visible;mso-wrap-style:square" from="10032,7296" to="15984,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bNMUAAADcAAAADwAAAGRycy9kb3ducmV2LnhtbESPQWvCQBSE7wX/w/KEXoJuNFAluoot&#10;BoqHQqMXb4/sMwlm36a7W03/fVco9DjMzDfMejuYTtzI+daygtk0BUFcWd1yreB0LCZLED4ga+ws&#10;k4If8rDdjJ7WmGt750+6laEWEcI+RwVNCH0upa8aMuintieO3sU6gyFKV0vt8B7hppPzNH2RBluO&#10;Cw329NZQdS2/jYJ9miXDRSbn8iM5vBYLLNyXmyn1PB52KxCBhvAf/mu/awVZtoDH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QbNMUAAADcAAAADwAAAAAAAAAA&#10;AAAAAAChAgAAZHJzL2Rvd25yZXYueG1sUEsFBgAAAAAEAAQA+QAAAJMDAAAAAA==&#10;" strokecolor="black [3213]">
                  <v:stroke joinstyle="miter"/>
                </v:line>
                <v:line id="Straight Connector 338" o:spid="_x0000_s1648" style="position:absolute;flip:x y;visibility:visible;mso-wrap-style:square" from="19946,7294" to="24081,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PRsIAAADcAAAADwAAAGRycy9kb3ducmV2LnhtbERPz2vCMBS+C/4P4Q12KTPVghvVKDos&#10;iIfBqhdvj+bZljUvNcm0++/NQdjx4/u9XA+mEzdyvrWsYDpJQRBXVrdcKzgdi7cPED4ga+wsk4I/&#10;8rBejUdLzLW98zfdylCLGMI+RwVNCH0upa8aMugntieO3MU6gyFCV0vt8B7DTSdnaTqXBluODQ32&#10;9NlQ9VP+GgW7NEuGi0zO5Vdy2BbvWLirmyr1+jJsFiACDeFf/HTvtYIsi2v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PRsIAAADcAAAADwAAAAAAAAAAAAAA&#10;AAChAgAAZHJzL2Rvd25yZXYueG1sUEsFBgAAAAAEAAQA+QAAAJADAAAAAA==&#10;" strokecolor="black [3213]">
                  <v:stroke joinstyle="miter"/>
                </v:line>
                <v:line id="Straight Connector 339" o:spid="_x0000_s1649" style="position:absolute;flip:x;visibility:visible;mso-wrap-style:square" from="24335,5814" to="24418,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E8sUAAADcAAAADwAAAGRycy9kb3ducmV2LnhtbESPQWvCQBSE7wX/w/KE3uqmEaqNrqKF&#10;YutFjBWvj+wzG5p9G7JrjP31XaHQ4zAz3zDzZW9r0VHrK8cKnkcJCOLC6YpLBV+H96cpCB+QNdaO&#10;ScGNPCwXg4c5ZtpdeU9dHkoRIewzVGBCaDIpfWHIoh+5hjh6Z9daDFG2pdQtXiPc1jJNkhdpseK4&#10;YLChN0PFd36xCnizKz63283xMrml5c+pMgfDa6Ueh/1qBiJQH/7Df+0PrWA8foX7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1E8sUAAADcAAAADwAAAAAAAAAA&#10;AAAAAAChAgAAZHJzL2Rvd25yZXYueG1sUEsFBgAAAAAEAAQA+QAAAJMDAAAAAA==&#10;" strokecolor="black [3213]" strokeweight="6pt">
                  <v:stroke joinstyle="miter"/>
                </v:line>
                <v:group id="Group 340" o:spid="_x0000_s1650" style="position:absolute;left:15576;top:15056;width:1663;height:3956;rotation:-90" coordorigin="114617,-51753" coordsize="166688,396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2cRwwAAANwAAAAP&#10;AAAAAAAAAAAAAAAAAKoCAABkcnMvZG93bnJldi54bWxQSwUGAAAAAAQABAD6AAAAmgMAAAAA&#10;">
                  <v:shape id="Arc 344" o:spid="_x0000_s1651" style="position:absolute;left:114618;top:265558;width:166687;height:79088;visibility:visible;mso-wrap-style:square;v-text-anchor:middle" coordsize="166687,7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EXsUA&#10;AADcAAAADwAAAGRycy9kb3ducmV2LnhtbESPQWvCQBSE74X+h+UVvNVNq1RJXcUWBPVStAU9vmaf&#10;STD7NuStJvrr3ULB4zAz3zCTWecqdaZGSs8GXvoJKOLM25JzAz/fi+cxKAnIFivPZOBCArPp48ME&#10;U+tb3tB5G3IVISwpGihCqFOtJSvIofR9TRy9g28chiibXNsG2wh3lX5NkjftsOS4UGBNnwVlx+3J&#10;GZgL7dr19UP8SAa/yf5r3F5XmTG9p27+DipQF+7h//bSGhgMh/B3Jh4BP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YRexQAAANwAAAAPAAAAAAAAAAAAAAAAAJgCAABkcnMv&#10;ZG93bnJldi54bWxQSwUGAAAAAAQABAD1AAAAigMAAAAA&#10;" path="m81434,10nsc100842,-201,119796,2809,135026,8521v42133,15802,42230,46108,199,61970c119993,76239,101001,79277,81543,79078v600,-13178,1201,-26356,1801,-39534c82707,26366,82071,13188,81434,10xem81434,10nfc100842,-201,119796,2809,135026,8521v42133,15802,42230,46108,199,61970c119993,76239,101001,79277,81543,79078e" filled="f" strokecolor="black [3213]">
                    <v:stroke joinstyle="miter"/>
                    <v:path arrowok="t" o:connecttype="custom" o:connectlocs="81434,10;135026,8521;135225,70491;81543,79078" o:connectangles="0,0,0,0"/>
                  </v:shape>
                  <v:shape id="Arc 345" o:spid="_x0000_s1652" style="position:absolute;left:114935;top:185683;width:166370;height:78740;visibility:visible;mso-wrap-style:square;v-text-anchor:middle" coordsize="1663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MBsUA&#10;AADcAAAADwAAAGRycy9kb3ducmV2LnhtbESPUWvCMBSF3wX/Q7jC3jSt26RUo4hjsO1hoNsPuDbX&#10;pNjclCar3X79Igg+Hs453+GsNoNrRE9dqD0ryGcZCOLK65qNgu+v12kBIkRkjY1nUvBLATbr8WiF&#10;pfYX3lN/iEYkCIcSFdgY21LKUFlyGGa+JU7eyXcOY5KdkbrDS4K7Rs6zbCEd1pwWLLa0s1SdDz9O&#10;gcFh9/lh+/c8r4/mb1+4YvHilHqYDNsliEhDvIdv7Tet4PHpGa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wGxQAAANwAAAAPAAAAAAAAAAAAAAAAAJgCAABkcnMv&#10;ZG93bnJldi54bWxQSwUGAAAAAAQABAD1AAAAigMAAAAA&#10;" path="m81284,10nsc100619,-199,119503,2787,134690,8454v42158,15732,42255,45964,199,61757c119700,75915,100778,78928,81393,78730v597,-13120,1195,-26240,1792,-39360c82551,26250,81918,13130,81284,10xem81284,10nfc100619,-199,119503,2787,134690,8454v42158,15732,42255,45964,199,61757c119700,75915,100778,78928,81393,78730e" filled="f" strokecolor="black [3213]">
                    <v:stroke joinstyle="miter"/>
                    <v:path arrowok="t" o:connecttype="custom" o:connectlocs="81284,10;134690,8454;134889,70211;81393,78730" o:connectangles="0,0,0,0"/>
                  </v:shape>
                  <v:shape id="Arc 346" o:spid="_x0000_s1653" style="position:absolute;left:114618;top:105829;width:166370;height:78740;visibility:visible;mso-wrap-style:square;v-text-anchor:middle" coordsize="16637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ccUA&#10;AADcAAAADwAAAGRycy9kb3ducmV2LnhtbESPzWrDMBCE74W8g9hAb43sNhjjRgkhIZDmEMjPA2yt&#10;rWRqrYylOm6fvgoUehxm5htmsRpdKwbqQ+NZQT7LQBDXXjdsFFwvu6cSRIjIGlvPpOCbAqyWk4cF&#10;Vtrf+ETDORqRIBwqVGBj7CopQ23JYZj5jjh5H753GJPsjdQ93hLctfI5ywrpsOG0YLGjjaX68/zl&#10;FBgcN8eDHd7yvHk3P6fSlcXWKfU4HdevICKN8T/8195rBS/zAu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dJxxQAAANwAAAAPAAAAAAAAAAAAAAAAAJgCAABkcnMv&#10;ZG93bnJldi54bWxQSwUGAAAAAAQABAD1AAAAigMAAAAA&#10;" path="m81284,10nsc100619,-199,119503,2787,134690,8454v42158,15732,42255,45964,199,61757c119700,75915,100778,78928,81393,78730v597,-13120,1195,-26240,1792,-39360c82551,26250,81918,13130,81284,10xem81284,10nfc100619,-199,119503,2787,134690,8454v42158,15732,42255,45964,199,61757c119700,75915,100778,78928,81393,78730e" filled="f" strokecolor="black [3213]">
                    <v:stroke joinstyle="miter"/>
                    <v:path arrowok="t" o:connecttype="custom" o:connectlocs="81284,10;134690,8454;134889,70211;81393,78730" o:connectangles="0,0,0,0"/>
                  </v:shape>
                  <v:shape id="Arc 347" o:spid="_x0000_s1654" style="position:absolute;left:114617;top:25819;width:166370;height:78105;visibility:visible;mso-wrap-style:square;v-text-anchor:middle" coordsize="16637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eR8QA&#10;AADcAAAADwAAAGRycy9kb3ducmV2LnhtbESPS2vCQBSF90L/w3AL3emkqdgSM0raUnAjYlpwe8nc&#10;PGzmTpqZxvjvHUFweTiPj5OuR9OKgXrXWFbwPItAEBdWN1wp+Pn+mr6BcB5ZY2uZFJzJwXr1MEkx&#10;0fbEexpyX4kwwi5BBbX3XSKlK2oy6Ga2Iw5eaXuDPsi+krrHUxg3rYyjaCENNhwINXb0UVPxm/+b&#10;wI0PA2e5OfA2bsrPo9z9Ze9SqafHMVuC8DT6e/jW3mgFL/NXuJ4J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nkfEAAAA3AAAAA8AAAAAAAAAAAAAAAAAmAIAAGRycy9k&#10;b3ducmV2LnhtbFBLBQYAAAAABAAEAPUAAACJAwAAAAA=&#10;" path="m81300,10nsc100517,-195,119292,2732,134434,8291v42500,15606,42598,45784,199,61450c119489,75337,100676,78290,81408,78097v592,-13015,1185,-26029,1777,-39044c82557,26039,81928,13024,81300,10xem81300,10nfc100517,-195,119292,2732,134434,8291v42500,15606,42598,45784,199,61450c119489,75337,100676,78290,81408,78097e" filled="f" strokecolor="black [3213]">
                    <v:stroke joinstyle="miter"/>
                    <v:path arrowok="t" o:connecttype="custom" o:connectlocs="81300,10;134434,8291;134633,69741;81408,78097" o:connectangles="0,0,0,0"/>
                  </v:shape>
                  <v:shape id="Arc 348" o:spid="_x0000_s1655" style="position:absolute;left:114617;top:-51753;width:166370;height:77470;visibility:visible;mso-wrap-style:square;v-text-anchor:middle" coordsize="166370,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JtcIA&#10;AADcAAAADwAAAGRycy9kb3ducmV2LnhtbERPTWvCQBC9C/6HZQRvZhMtpaauQYKFiidNQXobstMk&#10;NDsbs9sk/ffdg9Dj433vssm0YqDeNZYVJFEMgri0uuFKwUfxtnoB4TyyxtYyKfglB9l+Ptthqu3I&#10;FxquvhIhhF2KCmrvu1RKV9Zk0EW2Iw7cl+0N+gD7SuoexxBuWrmO42dpsOHQUGNHeU3l9/XHKDjb&#10;bXKSp/yT3S2/FFMu78dxUGq5mA6vIDxN/l/8cL9rBZunsDacCUd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Mm1wgAAANwAAAAPAAAAAAAAAAAAAAAAAJgCAABkcnMvZG93&#10;bnJldi54bWxQSwUGAAAAAAQABAD1AAAAhwMAAAAA&#10;" path="m81315,10nsc100414,-190,119079,2677,134173,8130v42847,15478,42945,45601,199,61139c119274,74757,100571,77651,81422,77462v588,-12909,1175,-25818,1763,-38727c82562,25827,81938,12918,81315,10xem81315,10nfc100414,-190,119079,2677,134173,8130v42847,15478,42945,45601,199,61139c119274,74757,100571,77651,81422,77462e" filled="f" strokecolor="black [3213]">
                    <v:stroke joinstyle="miter"/>
                    <v:path arrowok="t" o:connecttype="custom" o:connectlocs="81315,10;134173,8130;134372,69269;81422,77462" o:connectangles="0,0,0,0"/>
                  </v:shape>
                </v:group>
                <v:line id="Straight Connector 341" o:spid="_x0000_s1656" style="position:absolute;flip:x y;visibility:visible;mso-wrap-style:square" from="10436,17052" to="14430,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psYAAADcAAAADwAAAGRycy9kb3ducmV2LnhtbESPQWvCQBSE7wX/w/IEL6FuomJL6ipW&#10;Gig9FBq9eHtkn0kw+zbdXTX9992C0OMwM98wq81gOnEl51vLCrJpCoK4srrlWsFhXzw+g/ABWWNn&#10;mRT8kIfNevSwwlzbG3/RtQy1iBD2OSpoQuhzKX3VkEE/tT1x9E7WGQxRulpqh7cIN52cpelSGmw5&#10;LjTY066h6lxejIK3dJ4MJ5kcy8/k47V4wsJ9u0ypyXjYvoAINIT/8L39rhXMFx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3VabGAAAA3AAAAA8AAAAAAAAA&#10;AAAAAAAAoQIAAGRycy9kb3ducmV2LnhtbFBLBQYAAAAABAAEAPkAAACUAwAAAAA=&#10;" strokecolor="black [3213]">
                  <v:stroke joinstyle="miter"/>
                </v:line>
                <v:line id="Straight Connector 342" o:spid="_x0000_s1657" style="position:absolute;flip:x y;visibility:visible;mso-wrap-style:square" from="18393,17052" to="26548,1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0cYAAADcAAAADwAAAGRycy9kb3ducmV2LnhtbESPQWvCQBSE70L/w/IKvQTdqEUldRVb&#10;GpAeBKMXb4/sMwnNvo27W03/vVsoeBxm5htmue5NK67kfGNZwXiUgiAurW64UnA85MMFCB+QNbaW&#10;ScEveVivngZLzLS98Z6uRahEhLDPUEEdQpdJ6cuaDPqR7Yijd7bOYIjSVVI7vEW4aeUkTWfSYMNx&#10;ocaOPmoqv4sfo+AznSb9WSanYpd8vedzzN3FjZV6ee43byAC9eER/m9vtYLp6wT+zs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ly9HGAAAA3AAAAA8AAAAAAAAA&#10;AAAAAAAAoQIAAGRycy9kb3ducmV2LnhtbFBLBQYAAAAABAAEAPkAAACUAwAAAAA=&#10;" strokecolor="black [3213]">
                  <v:stroke joinstyle="miter"/>
                </v:line>
                <v:line id="Straight Connector 343" o:spid="_x0000_s1658" style="position:absolute;flip:x;visibility:visible;mso-wrap-style:square" from="26804,15573" to="26887,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ZcUAAADcAAAADwAAAGRycy9kb3ducmV2LnhtbESPQWvCQBSE7wX/w/KE3uqmsWiJrqKF&#10;YutFjBWvj+wzG5p9G7JrjP31XaHQ4zAz3zDzZW9r0VHrK8cKnkcJCOLC6YpLBV+H96dXED4ga6wd&#10;k4IbeVguBg9zzLS78p66PJQiQthnqMCE0GRS+sKQRT9yDXH0zq61GKJsS6lbvEa4rWWaJBNpseK4&#10;YLChN0PFd36xCnizKz63283xMr2l5c+pMgfDa6Ueh/1qBiJQH/7Df+0PrWD8Mob7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AZcUAAADcAAAADwAAAAAAAAAA&#10;AAAAAAChAgAAZHJzL2Rvd25yZXYueG1sUEsFBgAAAAAEAAQA+QAAAJMDAAAAAA==&#10;" strokecolor="black [3213]" strokeweight="6pt">
                  <v:stroke joinstyle="miter"/>
                </v:line>
                <v:shape id="Isosceles Triangle 351" o:spid="_x0000_s1659" type="#_x0000_t5" style="position:absolute;left:27943;top:21051;width:1981;height:190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iJ8EA&#10;AADcAAAADwAAAGRycy9kb3ducmV2LnhtbESPQYvCMBSE7wv+h/AEb2uqskWrUUQUvK4r6PHRPNti&#10;81KbWFt/vRGEPQ4z8w2zWLWmFA3VrrCsYDSMQBCnVhecKTj+7b6nIJxH1lhaJgUdOVgte18LTLR9&#10;8C81B5+JAGGXoILc+yqR0qU5GXRDWxEH72Jrgz7IOpO6xkeAm1KOoyiWBgsOCzlWtMkpvR7uRsFs&#10;vN6eiuZZdm18pgr9LeowVmrQb9dzEJ5a/x/+tPdaweRnBO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YifBAAAA3AAAAA8AAAAAAAAAAAAAAAAAmAIAAGRycy9kb3du&#10;cmV2LnhtbFBLBQYAAAAABAAEAPUAAACGAwAAAAA=&#10;" filled="f" strokecolor="black [3213]" strokeweight="1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Straight Arrow Connector 283" o:spid="_x0000_s1660" type="#_x0000_t35" style="position:absolute;left:26933;top:17863;width:2000;height:318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i1t8YAAADcAAAADwAAAGRycy9kb3ducmV2LnhtbESPX2vCMBTF3wW/Q7jC3jRV6ZDOVNzY&#10;UISJ6wbSt0tzbYvNTddE7b79Mhj4eDh/fpzlqjeNuFLnassKppMIBHFhdc2lgq/Pt/EChPPIGhvL&#10;pOCHHKzS4WCJibY3/qBr5ksRRtglqKDyvk2kdEVFBt3EtsTBO9nOoA+yK6Xu8BbGTSNnUfQoDdYc&#10;CBW29FJRcc4uJnCzfIOX5ntxfn8+xHE+3+xe90elHkb9+gmEp97fw//trVYwj2f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tbfGAAAA3AAAAA8AAAAAAAAA&#10;AAAAAAAAoQIAAGRycy9kb3ducmV2LnhtbFBLBQYAAAAABAAEAPkAAACUAwAAAAA=&#10;" adj="21333,21715" strokecolor="black [3213]" strokeweight="1pt"/>
                <v:shape id="Picture 353" o:spid="_x0000_s1661" type="#_x0000_t75" style="position:absolute;left:29924;top:14878;width:2435;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hWmPEAAAA3AAAAA8AAABkcnMvZG93bnJldi54bWxEj09rwkAUxO9Cv8PyCt7qRsW2RlcpQsGb&#10;+Ifg8bH7TFKzb0N2m0Q/vVsoeBxm5jfMct3bSrTU+NKxgvEoAUGsnSk5V3A6fr99gvAB2WDlmBTc&#10;yMN69TJYYmpcx3tqDyEXEcI+RQVFCHUqpdcFWfQjVxNH7+IaiyHKJpemwS7CbSUnSfIuLZYcFwqs&#10;aVOQvh5+rYJ5db9mWv7Y+bj1cnfW5+yjc0oNX/uvBYhAfXiG/9tbo2A6m8Lf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hWmPEAAAA3AAAAA8AAAAAAAAAAAAAAAAA&#10;nwIAAGRycy9kb3ducmV2LnhtbFBLBQYAAAAABAAEAPcAAACQAwAAAAA=&#10;">
                  <v:imagedata r:id="rId348" o:title=""/>
                  <v:path arrowok="t"/>
                </v:shape>
                <v:line id="Straight Connector 354" o:spid="_x0000_s1662" style="position:absolute;visibility:visible;mso-wrap-style:square" from="26933,16183" to="2992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N5sQAAADcAAAADwAAAGRycy9kb3ducmV2LnhtbESPUWsCMRCE3wv+h7AF3zTXqkVOo9hK&#10;qQ+CaPsDtpf17vCyOZKtXvvrjSD0cZiZb5j5snONOlOItWcDT8MMFHHhbc2lga/P98EUVBRki41n&#10;MvBLEZaL3sMcc+svvKfzQUqVIBxzNFCJtLnWsajIYRz6ljh5Rx8cSpKh1DbgJcFdo5+z7EU7rDkt&#10;VNjSW0XF6fDjDLQf0+2ui99H/7dxI1m/CoexGNN/7FYzUEKd/Ifv7Y01MJqM4XYmHQG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A3mxAAAANwAAAAPAAAAAAAAAAAA&#10;AAAAAKECAABkcnMvZG93bnJldi54bWxQSwUGAAAAAAQABAD5AAAAkgMAAAAA&#10;" strokecolor="black [3213]">
                  <v:stroke joinstyle="miter"/>
                </v:line>
                <v:shape id="Picture 355" o:spid="_x0000_s1663" type="#_x0000_t75" style="position:absolute;left:33619;top:14670;width:2794;height: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LQfGAAAA3AAAAA8AAABkcnMvZG93bnJldi54bWxEj09rwkAUxO9Cv8PyCr3ppi1Ria4iBUul&#10;F+M/8PbMPpPU7NuQXTV++64geBxm5jfMeNqaSlyocaVlBe+9CARxZnXJuYLNet4dgnAeWWNlmRTc&#10;yMF08tIZY6LtlVO6rHwuAoRdggoK7+tESpcVZND1bE0cvKNtDPogm1zqBq8Bbir5EUV9abDksFBg&#10;TV8FZafV2SiIf3d/NPhuz8t0ub9tD7yI5+lCqbfXdjYC4an1z/Cj/aMVfMYx3M+EIyA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7MtB8YAAADcAAAADwAAAAAAAAAAAAAA&#10;AACfAgAAZHJzL2Rvd25yZXYueG1sUEsFBgAAAAAEAAQA9wAAAJIDAAAAAA==&#10;">
                  <v:imagedata r:id="rId349" o:title="" recolortarget="black"/>
                </v:shape>
                <v:line id="Straight Connector 356" o:spid="_x0000_s1664" style="position:absolute;visibility:visible;mso-wrap-style:square" from="32359,16186" to="33619,1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2CsQAAADcAAAADwAAAGRycy9kb3ducmV2LnhtbESPUWsCMRCE3wv+h7BC32rO2oqcRtFK&#10;0YdCqfoD1st6d3jZHMmqZ399Uyj0cZiZb5jZonONulKItWcDw0EGirjwtubSwGH//jQBFQXZYuOZ&#10;DNwpwmLee5hhbv2Nv+i6k1IlCMccDVQiba51LCpyGAe+JU7eyQeHkmQotQ14S3DX6OcsG2uHNaeF&#10;Clt6q6g47y7OQLuZfHx28Xjy31s3kvVKOLyIMY/9bjkFJdTJf/ivvbUGRq9j+D2TjoC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jYKxAAAANwAAAAPAAAAAAAAAAAA&#10;AAAAAKECAABkcnMvZG93bnJldi54bWxQSwUGAAAAAAQABAD5AAAAkgMAAAAA&#10;" strokecolor="black [3213]">
                  <v:stroke joinstyle="miter"/>
                </v:line>
                <v:shape id="Text Box 29" o:spid="_x0000_s1665" type="#_x0000_t202" style="position:absolute;left:1206;top:8918;width:6763;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6TscA&#10;AADcAAAADwAAAGRycy9kb3ducmV2LnhtbESP3WoCMRSE7wXfIZxCb6RmW+lStkaxhYoUf6iW4uVh&#10;c7pZ3JwsSdT17Ruh4OUwM98w42lnG3EiH2rHCh6HGQji0umaKwXfu4+HFxAhImtsHJOCCwWYTvq9&#10;MRbanfmLTttYiQThUKACE2NbSBlKQxbD0LXEyft13mJM0ldSezwnuG3kU5bl0mLNacFgS++GysP2&#10;aBUczOdgk81Xbz/54uLXu6Pb++Veqfu7bvYKIlIXb+H/9kIrGOXPcD2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5+k7HAAAA3AAAAA8AAAAAAAAAAAAAAAAAmAIAAGRy&#10;cy9kb3ducmV2LnhtbFBLBQYAAAAABAAEAPUAAACMAwAAAAA=&#10;" filled="f" stroked="f" strokeweight=".5pt">
                  <v:textbox>
                    <w:txbxContent>
                      <w:p w14:paraId="4BF13C24" w14:textId="77777777" w:rsidR="00592FFE" w:rsidRDefault="00592FFE" w:rsidP="00706F6E">
                        <w:pPr>
                          <w:pStyle w:val="NormalWeb"/>
                          <w:jc w:val="center"/>
                        </w:pPr>
                        <w:r>
                          <w:rPr>
                            <w:rFonts w:ascii="Segoe UI Semibold" w:eastAsia="SimSun" w:hAnsi="Segoe UI Semibold" w:cs="Segoe UI Semibold"/>
                            <w:sz w:val="22"/>
                            <w:szCs w:val="22"/>
                          </w:rPr>
                          <w:t>DG2 (4)</w:t>
                        </w:r>
                      </w:p>
                    </w:txbxContent>
                  </v:textbox>
                </v:shape>
                <v:shape id="Text Box 29" o:spid="_x0000_s1666" type="#_x0000_t202" style="position:absolute;left:1288;top:12328;width:6521;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kOcYA&#10;AADcAAAADwAAAGRycy9kb3ducmV2LnhtbESPQWsCMRSE74L/IbxCL1KztrDI1ihVaJFilWopHh+b&#10;183i5mVJoq7/3hQEj8PMfMNMZp1txIl8qB0rGA0zEMSl0zVXCn52709jECEia2wck4ILBZhN+70J&#10;Ftqd+ZtO21iJBOFQoAITY1tIGUpDFsPQtcTJ+3PeYkzSV1J7PCe4beRzluXSYs1pwWBLC0PlYXu0&#10;Cg7mc7DJPr7mv/ny4te7o9v71V6px4fu7RVEpC7ew7f2Uit4yXP4P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kOcYAAADcAAAADwAAAAAAAAAAAAAAAACYAgAAZHJz&#10;L2Rvd25yZXYueG1sUEsFBgAAAAAEAAQA9QAAAIsDAAAAAA==&#10;" filled="f" stroked="f" strokeweight=".5pt">
                  <v:textbox>
                    <w:txbxContent>
                      <w:p w14:paraId="009CFCC3" w14:textId="77777777" w:rsidR="00592FFE" w:rsidRDefault="00592FFE" w:rsidP="00706F6E">
                        <w:pPr>
                          <w:pStyle w:val="NormalWeb"/>
                          <w:jc w:val="center"/>
                        </w:pPr>
                        <w:r>
                          <w:rPr>
                            <w:rFonts w:ascii="Segoe UI Semibold" w:eastAsia="SimSun" w:hAnsi="Segoe UI Semibold" w:cs="Segoe UI Semibold"/>
                            <w:sz w:val="22"/>
                            <w:szCs w:val="22"/>
                          </w:rPr>
                          <w:t>DG1 (5)</w:t>
                        </w:r>
                      </w:p>
                    </w:txbxContent>
                  </v:textbox>
                </v:shape>
                <v:shape id="Text Box 29" o:spid="_x0000_s1667" type="#_x0000_t202" style="position:absolute;left:26254;top:22929;width:8020;height:2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BoscA&#10;AADcAAAADwAAAGRycy9kb3ducmV2LnhtbESPQWsCMRSE7wX/Q3iFXqRmbWEtW6NooUWkrXQtxeNj&#10;87pZ3LwsSdT135uC0OMwM98w03lvW3EkHxrHCsajDARx5XTDtYLv7ev9E4gQkTW2jknBmQLMZ4Ob&#10;KRbanfiLjmWsRYJwKFCBibErpAyVIYth5Dri5P06bzEm6WupPZ4S3LbyIctyabHhtGCwoxdD1b48&#10;WAV7sx5usreP5U++OvvP7cHt/PtOqbvbfvEMIlIf/8PX9koreMwn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waLHAAAA3AAAAA8AAAAAAAAAAAAAAAAAmAIAAGRy&#10;cy9kb3ducmV2LnhtbFBLBQYAAAAABAAEAPUAAACMAwAAAAA=&#10;" filled="f" stroked="f" strokeweight=".5pt">
                  <v:textbox>
                    <w:txbxContent>
                      <w:p w14:paraId="2199637D" w14:textId="77777777" w:rsidR="00592FFE" w:rsidRDefault="00592FFE" w:rsidP="00706F6E">
                        <w:pPr>
                          <w:pStyle w:val="NormalWeb"/>
                          <w:jc w:val="center"/>
                        </w:pPr>
                        <w:r>
                          <w:rPr>
                            <w:rFonts w:ascii="Segoe UI Semibold" w:eastAsia="SimSun" w:hAnsi="Segoe UI Semibold" w:cs="Segoe UI Semibold"/>
                            <w:sz w:val="22"/>
                            <w:szCs w:val="22"/>
                          </w:rPr>
                          <w:t>Load 1 (2)</w:t>
                        </w:r>
                      </w:p>
                    </w:txbxContent>
                  </v:textbox>
                </v:shape>
                <v:shape id="Text Box 29" o:spid="_x0000_s1668" type="#_x0000_t202" style="position:absolute;left:31937;top:17687;width:6858;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V0MMA&#10;AADcAAAADwAAAGRycy9kb3ducmV2LnhtbERPTWsCMRC9C/0PYQpeSs22haWsRlGhRaQq1SIeh824&#10;WdxMliTq+u/NoeDx8b5Hk8424kI+1I4VvA0yEMSl0zVXCv52X6+fIEJE1tg4JgU3CjAZP/VGWGh3&#10;5V+6bGMlUgiHAhWYGNtCylAashgGriVO3NF5izFBX0nt8ZrCbSPfsyyXFmtODQZbmhsqT9uzVXAy&#10;y5dN9r2a7fPFza93Z3fwPwel+s/ddAgiUhcf4n/3Qiv4yNPadC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hV0MMAAADcAAAADwAAAAAAAAAAAAAAAACYAgAAZHJzL2Rv&#10;d25yZXYueG1sUEsFBgAAAAAEAAQA9QAAAIgDAAAAAA==&#10;" filled="f" stroked="f" strokeweight=".5pt">
                  <v:textbox>
                    <w:txbxContent>
                      <w:p w14:paraId="148A710E" w14:textId="77777777" w:rsidR="00592FFE" w:rsidRDefault="00592FFE" w:rsidP="00706F6E">
                        <w:pPr>
                          <w:pStyle w:val="NormalWeb"/>
                          <w:jc w:val="center"/>
                        </w:pPr>
                        <w:r>
                          <w:rPr>
                            <w:rFonts w:ascii="Segoe UI Semibold" w:eastAsia="SimSun" w:hAnsi="Segoe UI Semibold" w:cs="Segoe UI Semibold"/>
                            <w:sz w:val="22"/>
                            <w:szCs w:val="22"/>
                          </w:rPr>
                          <w:t>BESS (1)</w:t>
                        </w:r>
                      </w:p>
                    </w:txbxContent>
                  </v:textbox>
                </v:shape>
                <v:shape id="Text Box 29" o:spid="_x0000_s1669" type="#_x0000_t202" style="position:absolute;left:26071;top:6909;width:8229;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wS8cA&#10;AADcAAAADwAAAGRycy9kb3ducmV2LnhtbESPQWsCMRSE7wX/Q3iFXqRmbWGxW6NooUWkrXQtxeNj&#10;87pZ3LwsSdT135uC0OMwM98w03lvW3EkHxrHCsajDARx5XTDtYLv7ev9BESIyBpbx6TgTAHms8HN&#10;FAvtTvxFxzLWIkE4FKjAxNgVUobKkMUwch1x8n6dtxiT9LXUHk8Jblv5kGW5tNhwWjDY0Yuhal8e&#10;rIK9WQ832dvH8idfnf3n9uB2/n2n1N1tv3gGEamP/+Fre6UVPOZP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08EvHAAAA3AAAAA8AAAAAAAAAAAAAAAAAmAIAAGRy&#10;cy9kb3ducmV2LnhtbFBLBQYAAAAABAAEAPUAAACMAwAAAAA=&#10;" filled="f" stroked="f" strokeweight=".5pt">
                  <v:textbox>
                    <w:txbxContent>
                      <w:p w14:paraId="1E1FDF5F" w14:textId="77777777" w:rsidR="00592FFE" w:rsidRDefault="00592FFE" w:rsidP="00706F6E">
                        <w:pPr>
                          <w:pStyle w:val="NormalWeb"/>
                          <w:jc w:val="center"/>
                        </w:pPr>
                        <w:r>
                          <w:rPr>
                            <w:rFonts w:ascii="Segoe UI Semibold" w:eastAsia="SimSun" w:hAnsi="Segoe UI Semibold" w:cs="Segoe UI Semibold"/>
                            <w:sz w:val="22"/>
                            <w:szCs w:val="22"/>
                          </w:rPr>
                          <w:t>Load 2 (3)</w:t>
                        </w:r>
                      </w:p>
                    </w:txbxContent>
                  </v:textbox>
                </v:shape>
                <v:shape id="Text Box 29" o:spid="_x0000_s1670" type="#_x0000_t202" style="position:absolute;left:27209;top:11393;width:7975;height:4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qkMYA&#10;AADcAAAADwAAAGRycy9kb3ducmV2LnhtbESPQWsCMRSE74L/ITyhl1KzVrBlaxQVFJHaUi3F42Pz&#10;ulncvCxJ1PXfm0LB4zAz3zDjaWtrcSYfKscKBv0MBHHhdMWlgu/98ukVRIjIGmvHpOBKAaaTbmeM&#10;uXYX/qLzLpYiQTjkqMDE2ORShsKQxdB3DXHyfp23GJP0pdQeLwlua/mcZSNpseK0YLChhaHiuDtZ&#10;BUezefzMVtv5z2h99R/7kzv494NSD7129gYiUhvv4f/2WisYvgzg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tqkMYAAADcAAAADwAAAAAAAAAAAAAAAACYAgAAZHJz&#10;L2Rvd25yZXYueG1sUEsFBgAAAAAEAAQA9QAAAIsDAAAAAA==&#10;" filled="f" stroked="f" strokeweight=".5pt">
                  <v:textbox>
                    <w:txbxContent>
                      <w:p w14:paraId="47C900F6" w14:textId="77777777" w:rsidR="00592FFE" w:rsidRDefault="00592FFE" w:rsidP="00706F6E">
                        <w:pPr>
                          <w:pStyle w:val="NormalWeb"/>
                          <w:spacing w:line="240" w:lineRule="auto"/>
                          <w:jc w:val="center"/>
                          <w:rPr>
                            <w:rFonts w:ascii="Segoe UI Semibold" w:eastAsia="SimSun" w:hAnsi="Segoe UI Semibold" w:cs="Segoe UI Semibold"/>
                            <w:i/>
                            <w:iCs/>
                            <w:sz w:val="16"/>
                            <w:szCs w:val="16"/>
                          </w:rPr>
                        </w:pPr>
                        <w:r>
                          <w:rPr>
                            <w:rFonts w:ascii="Segoe UI Semibold" w:eastAsia="SimSun" w:hAnsi="Segoe UI Semibold" w:cs="Segoe UI Semibold"/>
                            <w:i/>
                            <w:iCs/>
                            <w:sz w:val="16"/>
                            <w:szCs w:val="16"/>
                          </w:rPr>
                          <w:t>Bidirectional</w:t>
                        </w:r>
                      </w:p>
                      <w:p w14:paraId="0536BD77" w14:textId="77777777" w:rsidR="00592FFE" w:rsidRDefault="00592FFE" w:rsidP="00706F6E">
                        <w:pPr>
                          <w:pStyle w:val="NormalWeb"/>
                          <w:spacing w:line="240" w:lineRule="auto"/>
                          <w:jc w:val="center"/>
                        </w:pPr>
                        <w:r>
                          <w:rPr>
                            <w:rFonts w:ascii="Segoe UI Semibold" w:eastAsia="SimSun" w:hAnsi="Segoe UI Semibold" w:cs="Segoe UI Semibold"/>
                            <w:i/>
                            <w:iCs/>
                            <w:sz w:val="16"/>
                            <w:szCs w:val="16"/>
                          </w:rPr>
                          <w:t>Inverter</w:t>
                        </w:r>
                      </w:p>
                    </w:txbxContent>
                  </v:textbox>
                </v:shape>
                <v:shape id="Text Box 29" o:spid="_x0000_s1671" type="#_x0000_t202" style="position:absolute;left:11598;top:10049;width:8192;height:4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58YA&#10;AADcAAAADwAAAGRycy9kb3ducmV2LnhtbESPQWsCMRSE74L/ITyhl1KzWrBlaxQVWkS0pVqKx8fm&#10;dbO4eVmSqOu/N0LB4zAz3zDjaWtrcSIfKscKBv0MBHHhdMWlgp/d+9MriBCRNdaOScGFAkwn3c4Y&#10;c+3O/E2nbSxFgnDIUYGJscmlDIUhi6HvGuLk/TlvMSbpS6k9nhPc1nKYZSNpseK0YLChhaHisD1a&#10;BQezevzKPjbz39Hy4j93R7f3671SD7129gYiUhvv4f/2Uit4fhnC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n058YAAADcAAAADwAAAAAAAAAAAAAAAACYAgAAZHJz&#10;L2Rvd25yZXYueG1sUEsFBgAAAAAEAAQA9QAAAIsDAAAAAA==&#10;" filled="f" stroked="f" strokeweight=".5pt">
                  <v:textbox>
                    <w:txbxContent>
                      <w:p w14:paraId="200F432B" w14:textId="77777777" w:rsidR="00592FFE" w:rsidRDefault="00592FFE" w:rsidP="00706F6E">
                        <w:pPr>
                          <w:pStyle w:val="NormalWeb"/>
                          <w:spacing w:line="240" w:lineRule="auto"/>
                          <w:jc w:val="center"/>
                          <w:rPr>
                            <w:rFonts w:ascii="Segoe UI Semibold" w:eastAsia="SimSun" w:hAnsi="Segoe UI Semibold" w:cs="Segoe UI Semibold"/>
                            <w:i/>
                            <w:iCs/>
                            <w:sz w:val="16"/>
                            <w:szCs w:val="16"/>
                          </w:rPr>
                        </w:pPr>
                        <w:r>
                          <w:rPr>
                            <w:rFonts w:ascii="Segoe UI Semibold" w:eastAsia="SimSun" w:hAnsi="Segoe UI Semibold" w:cs="Segoe UI Semibold"/>
                            <w:i/>
                            <w:iCs/>
                            <w:sz w:val="16"/>
                            <w:szCs w:val="16"/>
                          </w:rPr>
                          <w:t>Transmission</w:t>
                        </w:r>
                      </w:p>
                      <w:p w14:paraId="0490804C" w14:textId="77777777" w:rsidR="00592FFE" w:rsidRDefault="00592FFE" w:rsidP="00706F6E">
                        <w:pPr>
                          <w:pStyle w:val="NormalWeb"/>
                          <w:spacing w:line="240" w:lineRule="auto"/>
                          <w:jc w:val="center"/>
                        </w:pPr>
                        <w:r>
                          <w:rPr>
                            <w:rFonts w:ascii="Segoe UI Semibold" w:eastAsia="SimSun" w:hAnsi="Segoe UI Semibold" w:cs="Segoe UI Semibold"/>
                            <w:i/>
                            <w:iCs/>
                            <w:sz w:val="16"/>
                            <w:szCs w:val="16"/>
                          </w:rPr>
                          <w:t>Lines</w:t>
                        </w:r>
                      </w:p>
                      <w:p w14:paraId="36969583" w14:textId="77777777" w:rsidR="00592FFE" w:rsidRDefault="00592FFE" w:rsidP="00706F6E">
                        <w:pPr>
                          <w:pStyle w:val="NormalWeb"/>
                          <w:spacing w:line="240" w:lineRule="auto"/>
                          <w:jc w:val="center"/>
                        </w:pPr>
                        <w:r>
                          <w:rPr>
                            <w:rFonts w:ascii="Segoe UI Semibold" w:eastAsia="SimSun" w:hAnsi="Segoe UI Semibold" w:cs="Segoe UI Semibold"/>
                            <w:i/>
                            <w:iCs/>
                            <w:sz w:val="16"/>
                            <w:szCs w:val="16"/>
                          </w:rPr>
                          <w:t>Inverter</w:t>
                        </w:r>
                      </w:p>
                    </w:txbxContent>
                  </v:textbox>
                </v:shape>
                <v:shape id="Picture 373" o:spid="_x0000_s1672" type="#_x0000_t75" style="position:absolute;left:10032;top:5365;width:4971;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fZzEAAAA3AAAAA8AAABkcnMvZG93bnJldi54bWxEj0+LwjAUxO8LfofwhL2tqSuodI2yKKIH&#10;/6Au7PXZPNti81KSqPXbG0HwOMzMb5jRpDGVuJLzpWUF3U4CgjizuuRcwd9h/jUE4QOyxsoyKbiT&#10;h8m49THCVNsb7+i6D7mIEPYpKihCqFMpfVaQQd+xNXH0TtYZDFG6XGqHtwg3lfxOkr40WHJcKLCm&#10;aUHZeX8xCg68vvB5dtx0F//bhZ/L0+rotkp9tpvfHxCBmvAOv9pLraA36MHzTDwCc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QfZzEAAAA3AAAAA8AAAAAAAAAAAAAAAAA&#10;nwIAAGRycy9kb3ducmV2LnhtbFBLBQYAAAAABAAEAPcAAACQAwAAAAA=&#10;">
                  <v:imagedata r:id="rId350" o:title="" croptop="8526f" cropleft="4561f" cropright="4655f"/>
                  <v:path arrowok="t"/>
                </v:shape>
                <v:shape id="Picture 374" o:spid="_x0000_s1673" type="#_x0000_t75" style="position:absolute;left:19790;top:15132;width:496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Vx/FAAAA3AAAAA8AAABkcnMvZG93bnJldi54bWxEj1trAjEUhN8L/Q/hCH2rWbV4WY0illLf&#10;ihfw9bA5bhY3J9sk6m5/vSkU+jjMzDfMYtXaWtzIh8qxgkE/A0FcOF1xqeB4+HidgggRWWPtmBR0&#10;FGC1fH5aYK7dnXd028dSJAiHHBWYGJtcylAYshj6riFO3tl5izFJX0rt8Z7gtpbDLBtLixWnBYMN&#10;bQwVl/3VKjh9NePv408sC+vN9H22+Rx23Uipl167noOI1Mb/8F97qxWMJm/weyYd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AlcfxQAAANwAAAAPAAAAAAAAAAAAAAAA&#10;AJ8CAABkcnMvZG93bnJldi54bWxQSwUGAAAAAAQABAD3AAAAkQMAAAAA&#10;">
                  <v:imagedata r:id="rId351" o:title="" croptop="8526f" cropleft="4561f" cropright="4655f"/>
                </v:shape>
                <v:shape id="Text Box 29" o:spid="_x0000_s1674" type="#_x0000_t202" style="position:absolute;left:10055;top:3640;width:5149;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sk8cA&#10;AADcAAAADwAAAGRycy9kb3ducmV2LnhtbESPQWsCMRSE74X+h/AKvUjNtqItq1GqUBHRlmopHh+b&#10;52Zx87IkUdd/3whCj8PMfMOMJq2txYl8qBwreO5mIIgLpysuFfxsP57eQISIrLF2TAouFGAyvr8b&#10;Ya7dmb/ptImlSBAOOSowMTa5lKEwZDF0XUOcvL3zFmOSvpTa4znBbS1fsmwgLVacFgw2NDNUHDZH&#10;q+Bglp2vbL6e/g4WF/+5PbqdX+2Uenxo34cgIrXxP3xrL7SC3msf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gbJPHAAAA3AAAAA8AAAAAAAAAAAAAAAAAmAIAAGRy&#10;cy9kb3ducmV2LnhtbFBLBQYAAAAABAAEAPUAAACMAwAAAAA=&#10;" filled="f" stroked="f" strokeweight=".5pt">
                  <v:textbox>
                    <w:txbxContent>
                      <w:p w14:paraId="49F29B61" w14:textId="77777777" w:rsidR="00592FFE" w:rsidRDefault="00592FFE" w:rsidP="00706F6E">
                        <w:pPr>
                          <w:pStyle w:val="NormalWeb"/>
                        </w:pPr>
                        <w:r>
                          <w:rPr>
                            <w:rFonts w:ascii="Segoe UI Semibold" w:eastAsia="SimSun" w:hAnsi="Segoe UI Semibold" w:cs="Segoe UI Semibold"/>
                            <w:i/>
                            <w:iCs/>
                            <w:sz w:val="16"/>
                            <w:szCs w:val="16"/>
                          </w:rPr>
                          <w:t>PMU 2</w:t>
                        </w:r>
                      </w:p>
                    </w:txbxContent>
                  </v:textbox>
                </v:shape>
                <v:shape id="Text Box 29" o:spid="_x0000_s1675" type="#_x0000_t202" style="position:absolute;left:19997;top:13385;width:5055;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y5McA&#10;AADcAAAADwAAAGRycy9kb3ducmV2LnhtbESPQWsCMRSE7wX/Q3iFXqRmbWEtW6NooUWkrXQtxeNj&#10;87pZ3LwsSdT135uC0OMwM98w03lvW3EkHxrHCsajDARx5XTDtYLv7ev9E4gQkTW2jknBmQLMZ4Ob&#10;KRbanfiLjmWsRYJwKFCBibErpAyVIYth5Dri5P06bzEm6WupPZ4S3LbyIctyabHhtGCwoxdD1b48&#10;WAV7sx5usreP5U++OvvP7cHt/PtOqbvbfvEMIlIf/8PX9koreJzk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8uTHAAAA3AAAAA8AAAAAAAAAAAAAAAAAmAIAAGRy&#10;cy9kb3ducmV2LnhtbFBLBQYAAAAABAAEAPUAAACMAwAAAAA=&#10;" filled="f" stroked="f" strokeweight=".5pt">
                  <v:textbox>
                    <w:txbxContent>
                      <w:p w14:paraId="7B3FBB71" w14:textId="77777777" w:rsidR="00592FFE" w:rsidRDefault="00592FFE" w:rsidP="00706F6E">
                        <w:pPr>
                          <w:pStyle w:val="NormalWeb"/>
                        </w:pPr>
                        <w:r>
                          <w:rPr>
                            <w:rFonts w:ascii="Segoe UI Semibold" w:eastAsia="SimSun" w:hAnsi="Segoe UI Semibold" w:cs="Segoe UI Semibold"/>
                            <w:i/>
                            <w:iCs/>
                            <w:sz w:val="16"/>
                            <w:szCs w:val="16"/>
                          </w:rPr>
                          <w:t>PMU 1</w:t>
                        </w:r>
                      </w:p>
                    </w:txbxContent>
                  </v:textbox>
                </v:shape>
                <v:shape id="Picture 377" o:spid="_x0000_s1676" type="#_x0000_t75" style="position:absolute;left:7051;top:18931;width:3222;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c4XLFAAAA3AAAAA8AAABkcnMvZG93bnJldi54bWxEj09rAjEUxO+FfofwCl6KZtviv61RiqB4&#10;1Yro7bF5bkI3L9tNdNdv3whCj8PM/IaZLTpXiSs1wXpW8DbIQBAXXlsuFey/V/0JiBCRNVaeScGN&#10;Aizmz08zzLVveUvXXSxFgnDIUYGJsc6lDIUhh2Hga+LknX3jMCbZlFI32Ca4q+R7lo2kQ8tpwWBN&#10;S0PFz+7iFMS1uW2H07pdFr+bsz3i8PVgT0r1XrqvTxCRuvgffrQ3WsHHeAz3M+k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OFyxQAAANwAAAAPAAAAAAAAAAAAAAAA&#10;AJ8CAABkcnMvZG93bnJldi54bWxQSwUGAAAAAAQABAD3AAAAkQMAAAAA&#10;">
                  <v:imagedata r:id="rId352" o:title=""/>
                  <v:path arrowok="t"/>
                </v:shape>
                <v:shape id="Picture 379" o:spid="_x0000_s1677" type="#_x0000_t75" style="position:absolute;left:6719;top:2779;width:3219;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wTHEAAAA3AAAAA8AAABkcnMvZG93bnJldi54bWxEj0GLwjAUhO/C/ofwFrxpuiquVqPIouhV&#10;14PHZ/NsyzYv3Sa21V9vBMHjMDPfMPNlawpRU+Vyywq++hEI4sTqnFMFx99NbwLCeWSNhWVScCMH&#10;y8VHZ46xtg3vqT74VAQIuxgVZN6XsZQuycig69uSOHgXWxn0QVap1BU2AW4KOYiisTSYc1jIsKSf&#10;jJK/w9Uo2Dbj+m7a//M+l7fRYLU5yct6p1T3s13NQHhq/Tv8au+0guH3F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lwTHEAAAA3AAAAA8AAAAAAAAAAAAAAAAA&#10;nwIAAGRycy9kb3ducmV2LnhtbFBLBQYAAAAABAAEAPcAAACQAwAAAAA=&#10;">
                  <v:imagedata r:id="rId352" o:title=""/>
                </v:shape>
                <v:shape id="Picture 380" o:spid="_x0000_s1678" type="#_x0000_t75" style="position:absolute;left:22851;top:2893;width:3220;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GIvBAAAA3AAAAA8AAABkcnMvZG93bnJldi54bWxET8luwjAQvVfiH6xB6q1xoBVCAYNQ1ai5&#10;shw4DvFkEfE4xG4S+Hp8qMTx6e3r7Wga0VPnassKZlEMgji3uuZSwemYfixBOI+ssbFMCu7kYLuZ&#10;vK0x0XbgPfUHX4oQwi5BBZX3bSKlyysy6CLbEgeusJ1BH2BXSt3hEMJNI+dxvJAGaw4NFbb0XVF+&#10;PfwZBb/Don+Y8XbZ1/L+Nd+lZ1n8ZEq9T8fdCoSn0b/E/+5MK/hchvnhTDg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KGIvBAAAA3AAAAA8AAAAAAAAAAAAAAAAAnwIA&#10;AGRycy9kb3ducmV2LnhtbFBLBQYAAAAABAAEAPcAAACNAwAAAAA=&#10;">
                  <v:imagedata r:id="rId352" o:title=""/>
                </v:shape>
                <v:shape id="Picture 381" o:spid="_x0000_s1679" type="#_x0000_t75" style="position:absolute;left:23600;top:18761;width:3220;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vRDFAAAA3AAAAA8AAABkcnMvZG93bnJldi54bWxEj0Frg0AUhO+F/IflBXKra9IQxGaVUCr1&#10;mjSHHl/dF5W6b627VZNfny0Uehxm5htmn8+mEyMNrrWsYB3FIIgrq1uuFZzfi8cEhPPIGjvLpOBK&#10;DvJs8bDHVNuJjzSefC0ChF2KChrv+1RKVzVk0EW2Jw7exQ4GfZBDLfWAU4CbTm7ieCcNthwWGuzp&#10;paHq6/RjFLxNu/Fm5u/PYyuv282h+JCX11Kp1XI+PIPwNPv/8F+71AqekjX8nglHQG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r0QxQAAANwAAAAPAAAAAAAAAAAAAAAA&#10;AJ8CAABkcnMvZG93bnJldi54bWxQSwUGAAAAAAQABAD3AAAAkQMAAAAA&#10;">
                  <v:imagedata r:id="rId352" o:title=""/>
                </v:shape>
                <v:shape id="Text Box 29" o:spid="_x0000_s1680" type="#_x0000_t202" style="position:absolute;left:6702;top:21054;width:3734;height:2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EwMYA&#10;AADcAAAADwAAAGRycy9kb3ducmV2LnhtbESPQWsCMRSE70L/Q3gFL1KztSCyNUpbUESq0rUUj4/N&#10;62Zx87IkUdd/3xQEj8PMfMNM551txJl8qB0reB5mIIhLp2uuFHzvF08TECEia2wck4IrBZjPHnpT&#10;zLW78Bedi1iJBOGQowITY5tLGUpDFsPQtcTJ+3XeYkzSV1J7vCS4beQoy8bSYs1pwWBLH4bKY3Gy&#10;Co5mPdhly837z3h19dv9yR3850Gp/mP39goiUhfv4Vt7pRW8TE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yEwMYAAADcAAAADwAAAAAAAAAAAAAAAACYAgAAZHJz&#10;L2Rvd25yZXYueG1sUEsFBgAAAAAEAAQA9QAAAIsDAAAAAA==&#10;" filled="f" stroked="f" strokeweight=".5pt">
                  <v:textbox>
                    <w:txbxContent>
                      <w:p w14:paraId="5706CAC5" w14:textId="77777777" w:rsidR="00592FFE" w:rsidRDefault="00592FFE" w:rsidP="00706F6E">
                        <w:pPr>
                          <w:pStyle w:val="NormalWeb"/>
                        </w:pPr>
                        <w:r>
                          <w:rPr>
                            <w:rFonts w:ascii="Segoe UI Semibold" w:eastAsia="SimSun" w:hAnsi="Segoe UI Semibold" w:cs="Segoe UI Semibold"/>
                            <w:i/>
                            <w:iCs/>
                            <w:sz w:val="16"/>
                            <w:szCs w:val="16"/>
                          </w:rPr>
                          <w:t>IED</w:t>
                        </w:r>
                      </w:p>
                    </w:txbxContent>
                  </v:textbox>
                </v:shape>
                <v:shape id="Text Box 29" o:spid="_x0000_s1681" type="#_x0000_t202" style="position:absolute;left:6305;top:944;width:3734;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hW8YA&#10;AADcAAAADwAAAGRycy9kb3ducmV2LnhtbESPQWsCMRSE70L/Q3iFXqRmW0FkNUpbaJFSLV1FPD42&#10;z83i5mVJoq7/3ghCj8PMfMNM551txIl8qB0reBlkIIhLp2uuFGzWn89jECEia2wck4ILBZjPHnpT&#10;zLU78x+diliJBOGQowITY5tLGUpDFsPAtcTJ2ztvMSbpK6k9nhPcNvI1y0bSYs1pwWBLH4bKQ3G0&#10;Cg7mu/+bfS3ft6PFxa/WR7fzPzulnh67twmISF38D9/bC61gOB7C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AhW8YAAADcAAAADwAAAAAAAAAAAAAAAACYAgAAZHJz&#10;L2Rvd25yZXYueG1sUEsFBgAAAAAEAAQA9QAAAIsDAAAAAA==&#10;" filled="f" stroked="f" strokeweight=".5pt">
                  <v:textbox>
                    <w:txbxContent>
                      <w:p w14:paraId="3A9DD6FC" w14:textId="77777777" w:rsidR="00592FFE" w:rsidRDefault="00592FFE" w:rsidP="00706F6E">
                        <w:pPr>
                          <w:pStyle w:val="NormalWeb"/>
                        </w:pPr>
                        <w:r>
                          <w:rPr>
                            <w:rFonts w:ascii="Segoe UI Semibold" w:eastAsia="SimSun" w:hAnsi="Segoe UI Semibold" w:cs="Segoe UI Semibold"/>
                            <w:i/>
                            <w:iCs/>
                            <w:sz w:val="16"/>
                            <w:szCs w:val="16"/>
                          </w:rPr>
                          <w:t>IED</w:t>
                        </w:r>
                      </w:p>
                    </w:txbxContent>
                  </v:textbox>
                </v:shape>
                <v:shape id="Text Box 29" o:spid="_x0000_s1682" type="#_x0000_t202" style="position:absolute;left:22619;top:1146;width:3734;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5L8YA&#10;AADcAAAADwAAAGRycy9kb3ducmV2LnhtbESPQWsCMRSE7wX/Q3iFXkrN2orI1ihaaBFRS7UUj4/N&#10;62Zx87IkUdd/bwTB4zAz3zCjSWtrcSQfKscKet0MBHHhdMWlgt/t58sQRIjIGmvHpOBMASbjzsMI&#10;c+1O/EPHTSxFgnDIUYGJscmlDIUhi6HrGuLk/TtvMSbpS6k9nhLc1vI1ywbSYsVpwWBDH4aK/eZg&#10;FezN4vk7+1rN/gbzs19vD27nlzulnh7b6TuISG28h2/tuVbwNuz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5L8YAAADcAAAADwAAAAAAAAAAAAAAAACYAgAAZHJz&#10;L2Rvd25yZXYueG1sUEsFBgAAAAAEAAQA9QAAAIsDAAAAAA==&#10;" filled="f" stroked="f" strokeweight=".5pt">
                  <v:textbox>
                    <w:txbxContent>
                      <w:p w14:paraId="544D5F35" w14:textId="77777777" w:rsidR="00592FFE" w:rsidRDefault="00592FFE" w:rsidP="00706F6E">
                        <w:pPr>
                          <w:pStyle w:val="NormalWeb"/>
                        </w:pPr>
                        <w:r>
                          <w:rPr>
                            <w:rFonts w:ascii="Segoe UI Semibold" w:eastAsia="SimSun" w:hAnsi="Segoe UI Semibold" w:cs="Segoe UI Semibold"/>
                            <w:i/>
                            <w:iCs/>
                            <w:sz w:val="16"/>
                            <w:szCs w:val="16"/>
                          </w:rPr>
                          <w:t>IED</w:t>
                        </w:r>
                      </w:p>
                    </w:txbxContent>
                  </v:textbox>
                </v:shape>
                <v:shape id="Text Box 29" o:spid="_x0000_s1683" type="#_x0000_t202" style="position:absolute;left:23386;top:20761;width:3734;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ctMYA&#10;AADcAAAADwAAAGRycy9kb3ducmV2LnhtbESPQWsCMRSE7wX/Q3iFXkrN2qLI1ihaaBFRS7UUj4/N&#10;62Zx87IkUdd/bwTB4zAz3zCjSWtrcSQfKscKet0MBHHhdMWlgt/t58sQRIjIGmvHpOBMASbjzsMI&#10;c+1O/EPHTSxFgnDIUYGJscmlDIUhi6HrGuLk/TtvMSbpS6k9nhLc1vI1ywbSYsVpwWBDH4aK/eZg&#10;FezN4vk7+1rN/gbzs19vD27nlzulnh7b6TuISG28h2/tuVbwNuzD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ctMYAAADcAAAADwAAAAAAAAAAAAAAAACYAgAAZHJz&#10;L2Rvd25yZXYueG1sUEsFBgAAAAAEAAQA9QAAAIsDAAAAAA==&#10;" filled="f" stroked="f" strokeweight=".5pt">
                  <v:textbox>
                    <w:txbxContent>
                      <w:p w14:paraId="374A500B" w14:textId="77777777" w:rsidR="00592FFE" w:rsidRDefault="00592FFE" w:rsidP="00706F6E">
                        <w:pPr>
                          <w:pStyle w:val="NormalWeb"/>
                        </w:pPr>
                        <w:r>
                          <w:rPr>
                            <w:rFonts w:ascii="Segoe UI Semibold" w:eastAsia="SimSun" w:hAnsi="Segoe UI Semibold" w:cs="Segoe UI Semibold"/>
                            <w:i/>
                            <w:iCs/>
                            <w:sz w:val="16"/>
                            <w:szCs w:val="16"/>
                          </w:rPr>
                          <w:t>IED</w:t>
                        </w:r>
                      </w:p>
                    </w:txbxContent>
                  </v:textbox>
                </v:shape>
                <v:shape id="Isosceles Triangle 388" o:spid="_x0000_s1684" type="#_x0000_t5" style="position:absolute;left:25263;top:10423;width:1981;height:190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n/cAA&#10;AADcAAAADwAAAGRycy9kb3ducmV2LnhtbERPTWuDQBC9F/IflinkVtcmIMa4hlAayDW2kBwHd6pS&#10;d9a4G6P59dlDocfH+853k+nESINrLSt4j2IQxJXVLdcKvr8ObykI55E1dpZJwUwOdsXiJcdM2zuf&#10;aCx9LUIIuwwVNN73mZSuasigi2xPHLgfOxj0AQ611APeQ7jp5CqOE2mw5dDQYE8fDVW/5c0o2Kz2&#10;n+d2fHTzlFyoR3+NZ0yUWr5O+y0IT5P/F/+5j1rBOg1rw5lwBGT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vn/cAAAADcAAAADwAAAAAAAAAAAAAAAACYAgAAZHJzL2Rvd25y&#10;ZXYueG1sUEsFBgAAAAAEAAQA9QAAAIUDAAAAAA==&#10;" filled="f" strokecolor="black [3213]" strokeweight="1pt"/>
                <v:shape id="Straight Arrow Connector 283" o:spid="_x0000_s1685" type="#_x0000_t35" style="position:absolute;left:24253;top:7236;width:2000;height:318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LgcYAAADcAAAADwAAAGRycy9kb3ducmV2LnhtbESPX2vCMBTF3wd+h3AF32bqxNFVozhx&#10;OARFu8Hw7dJc22JzU5uo3bdfBGGPh/Pnx5nMWlOJKzWutKxg0I9AEGdWl5wr+P76eI5BOI+ssbJM&#10;Cn7JwWzaeZpgou2N93RNfS7CCLsEFRTe14mULivIoOvbmjh4R9sY9EE2udQN3sK4qeRLFL1KgyUH&#10;QoE1LQrKTunFBG56WOGlOsenzftuNDoMV+vl9kepXredj0F4av1/+NH+1AqG8Rvcz4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cC4HGAAAA3AAAAA8AAAAAAAAA&#10;AAAAAAAAoQIAAGRycy9kb3ducmV2LnhtbFBLBQYAAAAABAAEAPkAAACUAwAAAAA=&#10;" adj="21333,21715" strokecolor="black [3213]" strokeweight="1pt"/>
                <w10:anchorlock/>
              </v:group>
            </w:pict>
          </mc:Fallback>
        </mc:AlternateContent>
      </w:r>
      <w:r w:rsidR="00706F6E">
        <w:br/>
        <w:t>Figure 6.6.3: Experimental MG Physical Layout</w:t>
      </w:r>
    </w:p>
    <w:p w14:paraId="1F029D33" w14:textId="77777777" w:rsidR="00706F6E" w:rsidRDefault="00706F6E" w:rsidP="00706F6E">
      <w:r>
        <w:t xml:space="preserve">Node 1 of the experimental MG is the BESS, </w:t>
      </w:r>
      <w:r w:rsidRPr="00F22BA0">
        <w:t>which</w:t>
      </w:r>
      <w:r>
        <w:t xml:space="preserve"> sits on the DC side of the testbed (Fig. 6.6.2). It is composed of a battery emulator (DC source) and a 1 kW three-phase bidirectional inverter, which synchronizes to the AC side and</w:t>
      </w:r>
      <w:r w:rsidRPr="006E095B">
        <w:t xml:space="preserve"> </w:t>
      </w:r>
      <w:r>
        <w:t xml:space="preserve">can inject or withdraw power from the MG. Node 2 is a controllable three-phase load, which is connected on the same bus as the BESS; this is the load that will suddenly increase when the experiment runs, as explained in Section 6.7. Nodes 1 and 2 connect through a transmission line to </w:t>
      </w:r>
      <w:r>
        <w:lastRenderedPageBreak/>
        <w:t>DG1, which is labeled node 5; it is a 5 kW three-phase synchronous generator. DG1 connects to DG2 on node 4 through another transmission line; it is a similar but smaller generator with a rating 3 kW. DG2 connects through yet another transmission line to a second controllable three-phase load at node 3.</w:t>
      </w:r>
    </w:p>
    <w:p w14:paraId="425563B3" w14:textId="77777777" w:rsidR="00706F6E" w:rsidRDefault="00706F6E" w:rsidP="00706F6E">
      <w:r>
        <w:t>Obviously, every system is going to be quite different and each electrical component will have its own characteristics and control interface. For this experiment, the MAS control scheme had to be adapted to the equipment available in the lab. Because the two DGs are of such a low rating, they provide very limited inertia to the system and their control is quite erratic. The DGs are controlled through serial communication ports with torque references ranging from 0-100. Although not very precise, each additional torque step for DG1 represents around 52 Watts of output power and 38 W for DG2. A mapping of torque vs output power was done in order to program the agents to provide the torque values closest to the optimized power points reached by the diffusion algorithm:</w:t>
      </w:r>
    </w:p>
    <w:p w14:paraId="60DEB061" w14:textId="77777777" w:rsidR="00706F6E" w:rsidRDefault="00706F6E" w:rsidP="00706F6E">
      <w:pPr>
        <w:pStyle w:val="TableFigure"/>
      </w:pPr>
      <w:r>
        <w:rPr>
          <w:noProof/>
          <w:lang w:eastAsia="en-US"/>
        </w:rPr>
        <w:drawing>
          <wp:inline distT="0" distB="0" distL="0" distR="0" wp14:anchorId="6C24CA11" wp14:editId="4D63E0A2">
            <wp:extent cx="5019609" cy="2660500"/>
            <wp:effectExtent l="19050" t="19050" r="10160" b="2603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5035438" cy="2668890"/>
                    </a:xfrm>
                    <a:prstGeom prst="rect">
                      <a:avLst/>
                    </a:prstGeom>
                    <a:ln w="6350">
                      <a:solidFill>
                        <a:schemeClr val="tx1"/>
                      </a:solidFill>
                    </a:ln>
                  </pic:spPr>
                </pic:pic>
              </a:graphicData>
            </a:graphic>
          </wp:inline>
        </w:drawing>
      </w:r>
      <w:r w:rsidRPr="00522EF7">
        <w:t xml:space="preserve"> </w:t>
      </w:r>
      <w:r>
        <w:br/>
        <w:t>Figure 6.6.4: DG1 Torque vs Power Output</w:t>
      </w:r>
    </w:p>
    <w:p w14:paraId="5A2157B9" w14:textId="77777777" w:rsidR="00706F6E" w:rsidRDefault="00706F6E" w:rsidP="00706F6E">
      <w:pPr>
        <w:pStyle w:val="TableFigure"/>
      </w:pPr>
      <w:r>
        <w:rPr>
          <w:noProof/>
          <w:lang w:eastAsia="en-US"/>
        </w:rPr>
        <w:lastRenderedPageBreak/>
        <w:drawing>
          <wp:inline distT="0" distB="0" distL="0" distR="0" wp14:anchorId="040CCDC1" wp14:editId="0BAD9287">
            <wp:extent cx="5006820" cy="2649977"/>
            <wp:effectExtent l="19050" t="19050" r="22860" b="1714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5029965" cy="2662227"/>
                    </a:xfrm>
                    <a:prstGeom prst="rect">
                      <a:avLst/>
                    </a:prstGeom>
                    <a:ln w="6350">
                      <a:solidFill>
                        <a:schemeClr val="tx1"/>
                      </a:solidFill>
                    </a:ln>
                  </pic:spPr>
                </pic:pic>
              </a:graphicData>
            </a:graphic>
          </wp:inline>
        </w:drawing>
      </w:r>
      <w:r w:rsidRPr="00A21274">
        <w:t xml:space="preserve"> </w:t>
      </w:r>
      <w:r>
        <w:br/>
        <w:t>Figure 6.6.5: DG2 Torque vs Power Output</w:t>
      </w:r>
    </w:p>
    <w:p w14:paraId="4C2F2FEB" w14:textId="77777777" w:rsidR="00706F6E" w:rsidRPr="00DD03AE" w:rsidRDefault="00706F6E" w:rsidP="00706F6E">
      <w:pPr>
        <w:rPr>
          <w:i/>
        </w:rPr>
      </w:pPr>
      <w:r>
        <w:t xml:space="preserve">The BESS provides a more precise control, given that the inverter is an advanced power electronics device with the ability to accurately determine the current and voltage output. The BESS can run in two modes: it can be used as a slack DER to provide the power necessary to maintain nominal frequency, or it can be used as a current injector independent of the system frequency. </w:t>
      </w:r>
    </w:p>
    <w:p w14:paraId="494E30CC" w14:textId="77777777" w:rsidR="00706F6E" w:rsidRDefault="00706F6E" w:rsidP="00706F6E">
      <w:r>
        <w:t>PMUs 1 and 2 are actually located together, as shown in Fig. 6.6.1, but they are able to monitor several electrical connections at a time. PMU 1 measures the output from the BESS inverter and DG1, while PMU 2 measures the output from DG2. Additionally, they measure the voltage and frequency of the system and store it in a local database, which can be queried to obtain detailed information about the overall behavior of the grid or a specific event. Also, there are IEDs at every bus that implement overcurrent protection and similarly provide measurements.</w:t>
      </w:r>
    </w:p>
    <w:p w14:paraId="57B2E790" w14:textId="397E6BC9" w:rsidR="00706F6E" w:rsidRDefault="00706F6E" w:rsidP="00706F6E">
      <w:r>
        <w:t xml:space="preserve">The aforementioned measurements from the PMUs and IEDs are communicated throughout the MG via OPC middleware. OPC stands for </w:t>
      </w:r>
      <w:r w:rsidRPr="00C54A2E">
        <w:t>Open Platform Communications</w:t>
      </w:r>
      <w:r>
        <w:t xml:space="preserve">, </w:t>
      </w:r>
      <w:r>
        <w:lastRenderedPageBreak/>
        <w:t xml:space="preserve">which was originally developed as </w:t>
      </w:r>
      <w:r w:rsidRPr="00C54A2E">
        <w:t>OLE</w:t>
      </w:r>
      <w:r>
        <w:t xml:space="preserve"> (Object Linking and Embedding) </w:t>
      </w:r>
      <w:r w:rsidRPr="00C54A2E">
        <w:t xml:space="preserve">for Process Control </w:t>
      </w:r>
      <w:sdt>
        <w:sdtPr>
          <w:id w:val="488376221"/>
          <w:citation/>
        </w:sdtPr>
        <w:sdtEndPr/>
        <w:sdtContent>
          <w:r>
            <w:fldChar w:fldCharType="begin"/>
          </w:r>
          <w:r>
            <w:instrText xml:space="preserve"> CITATION OPC \l 1033 </w:instrText>
          </w:r>
          <w:r>
            <w:fldChar w:fldCharType="separate"/>
          </w:r>
          <w:r w:rsidR="004030AA" w:rsidRPr="004030AA">
            <w:rPr>
              <w:noProof/>
            </w:rPr>
            <w:t>[42]</w:t>
          </w:r>
          <w:r>
            <w:fldChar w:fldCharType="end"/>
          </w:r>
        </w:sdtContent>
      </w:sdt>
      <w:r>
        <w:t xml:space="preserve">. It is a standard for secure and reliable communication for industrial telecommunications within different platforms. The communicational topology of the MG, </w:t>
      </w:r>
      <w:r w:rsidRPr="00B415DD">
        <w:t>which</w:t>
      </w:r>
      <w:r>
        <w:t xml:space="preserve"> was arbitrarily chosen, is shown in Fig. 6.6.</w:t>
      </w:r>
      <w:r w:rsidR="00865A55">
        <w:t>6</w:t>
      </w:r>
      <w:r>
        <w:t>:</w:t>
      </w:r>
    </w:p>
    <w:p w14:paraId="056A56E8" w14:textId="7C725014" w:rsidR="00706F6E" w:rsidRDefault="00706F6E" w:rsidP="00706F6E">
      <w:pPr>
        <w:pStyle w:val="TableFigure"/>
      </w:pPr>
      <w:r>
        <w:rPr>
          <w:noProof/>
          <w:lang w:eastAsia="en-US"/>
        </w:rPr>
        <mc:AlternateContent>
          <mc:Choice Requires="wpc">
            <w:drawing>
              <wp:inline distT="0" distB="0" distL="0" distR="0" wp14:anchorId="3AEECE47" wp14:editId="1CDAF932">
                <wp:extent cx="3731265" cy="2910840"/>
                <wp:effectExtent l="0" t="0" r="21590" b="22860"/>
                <wp:docPr id="307" name="Canvas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solidFill>
                            <a:schemeClr val="tx1"/>
                          </a:solidFill>
                        </a:ln>
                      </wpc:whole>
                      <wps:wsp>
                        <wps:cNvPr id="284" name="Straight Arrow Connector 284"/>
                        <wps:cNvCnPr>
                          <a:stCxn id="295" idx="1"/>
                          <a:endCxn id="289" idx="3"/>
                        </wps:cNvCnPr>
                        <wps:spPr>
                          <a:xfrm flipH="1" flipV="1">
                            <a:off x="1887810" y="460977"/>
                            <a:ext cx="1020514" cy="59989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5" name="Straight Arrow Connector 285"/>
                        <wps:cNvCnPr>
                          <a:stCxn id="289" idx="1"/>
                          <a:endCxn id="298" idx="7"/>
                        </wps:cNvCnPr>
                        <wps:spPr>
                          <a:xfrm flipH="1">
                            <a:off x="616288" y="460977"/>
                            <a:ext cx="835912" cy="52132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6" name="Straight Arrow Connector 286"/>
                        <wps:cNvCnPr>
                          <a:stCxn id="289" idx="2"/>
                          <a:endCxn id="293" idx="0"/>
                        </wps:cNvCnPr>
                        <wps:spPr>
                          <a:xfrm flipH="1">
                            <a:off x="1170630" y="699419"/>
                            <a:ext cx="499340" cy="144137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a:stCxn id="291" idx="1"/>
                          <a:endCxn id="298" idx="4"/>
                        </wps:cNvCnPr>
                        <wps:spPr>
                          <a:xfrm flipH="1" flipV="1">
                            <a:off x="479339" y="1298107"/>
                            <a:ext cx="550920" cy="93342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9" name="Picture 289"/>
                          <pic:cNvPicPr/>
                        </pic:nvPicPr>
                        <pic:blipFill>
                          <a:blip r:embed="rId3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1452200" y="222534"/>
                            <a:ext cx="435610" cy="476885"/>
                          </a:xfrm>
                          <a:prstGeom prst="rect">
                            <a:avLst/>
                          </a:prstGeom>
                        </pic:spPr>
                      </pic:pic>
                      <wpg:wgp>
                        <wpg:cNvPr id="290" name="Group 290"/>
                        <wpg:cNvGrpSpPr/>
                        <wpg:grpSpPr>
                          <a:xfrm>
                            <a:off x="973515" y="2140793"/>
                            <a:ext cx="387469" cy="407034"/>
                            <a:chOff x="1554716" y="259179"/>
                            <a:chExt cx="387469" cy="407034"/>
                          </a:xfrm>
                        </wpg:grpSpPr>
                        <wps:wsp>
                          <wps:cNvPr id="291" name="Oval 291"/>
                          <wps:cNvSpPr/>
                          <wps:spPr>
                            <a:xfrm>
                              <a:off x="1554716" y="295646"/>
                              <a:ext cx="387469" cy="37056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292"/>
                          <wps:cNvSpPr/>
                          <wps:spPr>
                            <a:xfrm>
                              <a:off x="1633742" y="491528"/>
                              <a:ext cx="212078" cy="127882"/>
                            </a:xfrm>
                            <a:custGeom>
                              <a:avLst/>
                              <a:gdLst>
                                <a:gd name="connsiteX0" fmla="*/ 0 w 647700"/>
                                <a:gd name="connsiteY0" fmla="*/ 271450 h 477293"/>
                                <a:gd name="connsiteX1" fmla="*/ 223157 w 647700"/>
                                <a:gd name="connsiteY1" fmla="*/ 4750 h 477293"/>
                                <a:gd name="connsiteX2" fmla="*/ 446314 w 647700"/>
                                <a:gd name="connsiteY2" fmla="*/ 472835 h 477293"/>
                                <a:gd name="connsiteX3" fmla="*/ 647700 w 647700"/>
                                <a:gd name="connsiteY3" fmla="*/ 200693 h 477293"/>
                              </a:gdLst>
                              <a:ahLst/>
                              <a:cxnLst>
                                <a:cxn ang="0">
                                  <a:pos x="connsiteX0" y="connsiteY0"/>
                                </a:cxn>
                                <a:cxn ang="0">
                                  <a:pos x="connsiteX1" y="connsiteY1"/>
                                </a:cxn>
                                <a:cxn ang="0">
                                  <a:pos x="connsiteX2" y="connsiteY2"/>
                                </a:cxn>
                                <a:cxn ang="0">
                                  <a:pos x="connsiteX3" y="connsiteY3"/>
                                </a:cxn>
                              </a:cxnLst>
                              <a:rect l="l" t="t" r="r" b="b"/>
                              <a:pathLst>
                                <a:path w="647700" h="477293">
                                  <a:moveTo>
                                    <a:pt x="0" y="271450"/>
                                  </a:moveTo>
                                  <a:cubicBezTo>
                                    <a:pt x="74385" y="121318"/>
                                    <a:pt x="148771" y="-28814"/>
                                    <a:pt x="223157" y="4750"/>
                                  </a:cubicBezTo>
                                  <a:cubicBezTo>
                                    <a:pt x="297543" y="38314"/>
                                    <a:pt x="375557" y="440178"/>
                                    <a:pt x="446314" y="472835"/>
                                  </a:cubicBezTo>
                                  <a:cubicBezTo>
                                    <a:pt x="517071" y="505492"/>
                                    <a:pt x="582385" y="353092"/>
                                    <a:pt x="647700" y="200693"/>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Text Box 29"/>
                          <wps:cNvSpPr txBox="1"/>
                          <wps:spPr>
                            <a:xfrm>
                              <a:off x="1600409" y="259179"/>
                              <a:ext cx="302895" cy="281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D7D07" w14:textId="77777777" w:rsidR="00592FFE" w:rsidRPr="003D3CA6" w:rsidRDefault="00592FFE" w:rsidP="00706F6E">
                                <w:pPr>
                                  <w:pStyle w:val="NormalWeb"/>
                                  <w:jc w:val="center"/>
                                  <w:rPr>
                                    <w:sz w:val="16"/>
                                  </w:rPr>
                                </w:pPr>
                                <w:r w:rsidRPr="003D3CA6">
                                  <w:rPr>
                                    <w:rFonts w:ascii="Calibri" w:eastAsia="SimSun" w:hAnsi="Calibri"/>
                                    <w:b/>
                                    <w:bCs/>
                                    <w:sz w:val="28"/>
                                    <w:szCs w:val="44"/>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94" name="Text Box 29"/>
                        <wps:cNvSpPr txBox="1"/>
                        <wps:spPr>
                          <a:xfrm>
                            <a:off x="1340814" y="0"/>
                            <a:ext cx="6858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256E1" w14:textId="77777777" w:rsidR="00592FFE" w:rsidRPr="00AC22E9" w:rsidRDefault="00592FFE" w:rsidP="00706F6E">
                              <w:pPr>
                                <w:pStyle w:val="NormalWeb"/>
                                <w:jc w:val="center"/>
                                <w:rPr>
                                  <w:rFonts w:ascii="Segoe UI Semibold" w:hAnsi="Segoe UI Semibold" w:cs="Segoe UI Semibold"/>
                                  <w:sz w:val="22"/>
                                  <w:szCs w:val="22"/>
                                </w:rPr>
                              </w:pPr>
                              <w:r>
                                <w:rPr>
                                  <w:rFonts w:ascii="Segoe UI Semibold" w:eastAsia="SimSun" w:hAnsi="Segoe UI Semibold" w:cs="Segoe UI Semibold"/>
                                  <w:sz w:val="22"/>
                                  <w:szCs w:val="22"/>
                                </w:rPr>
                                <w:t>B</w:t>
                              </w:r>
                              <w:r w:rsidRPr="00AC22E9">
                                <w:rPr>
                                  <w:rFonts w:ascii="Segoe UI Semibold" w:eastAsia="SimSun" w:hAnsi="Segoe UI Semibold" w:cs="Segoe UI Semibold"/>
                                  <w:sz w:val="22"/>
                                  <w:szCs w:val="22"/>
                                </w:rPr>
                                <w:t>ESS</w:t>
                              </w:r>
                              <w:r>
                                <w:rPr>
                                  <w:rFonts w:ascii="Segoe UI Semibold" w:eastAsia="SimSun" w:hAnsi="Segoe UI Semibold" w:cs="Segoe UI Semibold"/>
                                  <w:sz w:val="22"/>
                                  <w:szCs w:val="22"/>
                                </w:rPr>
                                <w:t xml:space="preserve"> (1)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5" name="Text Box 29"/>
                        <wps:cNvSpPr txBox="1"/>
                        <wps:spPr>
                          <a:xfrm>
                            <a:off x="2908293" y="784861"/>
                            <a:ext cx="80200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BA757" w14:textId="77777777" w:rsidR="00592FFE" w:rsidRPr="00AC22E9" w:rsidRDefault="00592FFE" w:rsidP="00706F6E">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Load</w:t>
                              </w:r>
                              <w:r>
                                <w:rPr>
                                  <w:rFonts w:ascii="Segoe UI Semibold" w:eastAsia="SimSun" w:hAnsi="Segoe UI Semibold" w:cs="Segoe UI Semibold"/>
                                  <w:sz w:val="22"/>
                                  <w:szCs w:val="22"/>
                                </w:rPr>
                                <w:t xml:space="preserve"> 1 (2)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6" name="Text Box 29"/>
                        <wps:cNvSpPr txBox="1"/>
                        <wps:spPr>
                          <a:xfrm>
                            <a:off x="857660" y="2531427"/>
                            <a:ext cx="67627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F97E2" w14:textId="77777777" w:rsidR="00592FFE" w:rsidRPr="00AC22E9" w:rsidRDefault="00592FFE" w:rsidP="00706F6E">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DG</w:t>
                              </w:r>
                              <w:r>
                                <w:rPr>
                                  <w:rFonts w:ascii="Segoe UI Semibold" w:eastAsia="SimSun" w:hAnsi="Segoe UI Semibold" w:cs="Segoe UI Semibold"/>
                                  <w:sz w:val="22"/>
                                  <w:szCs w:val="22"/>
                                </w:rPr>
                                <w:t>2 (4)</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297" name="Group 297"/>
                        <wpg:cNvGrpSpPr/>
                        <wpg:grpSpPr>
                          <a:xfrm>
                            <a:off x="285664" y="891707"/>
                            <a:ext cx="387350" cy="406400"/>
                            <a:chOff x="0" y="0"/>
                            <a:chExt cx="387469" cy="407034"/>
                          </a:xfrm>
                        </wpg:grpSpPr>
                        <wps:wsp>
                          <wps:cNvPr id="298" name="Oval 298"/>
                          <wps:cNvSpPr/>
                          <wps:spPr>
                            <a:xfrm>
                              <a:off x="0" y="36467"/>
                              <a:ext cx="387469" cy="37056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299"/>
                          <wps:cNvSpPr/>
                          <wps:spPr>
                            <a:xfrm>
                              <a:off x="79026" y="232349"/>
                              <a:ext cx="212078" cy="127882"/>
                            </a:xfrm>
                            <a:custGeom>
                              <a:avLst/>
                              <a:gdLst>
                                <a:gd name="connsiteX0" fmla="*/ 0 w 647700"/>
                                <a:gd name="connsiteY0" fmla="*/ 271450 h 477293"/>
                                <a:gd name="connsiteX1" fmla="*/ 223157 w 647700"/>
                                <a:gd name="connsiteY1" fmla="*/ 4750 h 477293"/>
                                <a:gd name="connsiteX2" fmla="*/ 446314 w 647700"/>
                                <a:gd name="connsiteY2" fmla="*/ 472835 h 477293"/>
                                <a:gd name="connsiteX3" fmla="*/ 647700 w 647700"/>
                                <a:gd name="connsiteY3" fmla="*/ 200693 h 477293"/>
                              </a:gdLst>
                              <a:ahLst/>
                              <a:cxnLst>
                                <a:cxn ang="0">
                                  <a:pos x="connsiteX0" y="connsiteY0"/>
                                </a:cxn>
                                <a:cxn ang="0">
                                  <a:pos x="connsiteX1" y="connsiteY1"/>
                                </a:cxn>
                                <a:cxn ang="0">
                                  <a:pos x="connsiteX2" y="connsiteY2"/>
                                </a:cxn>
                                <a:cxn ang="0">
                                  <a:pos x="connsiteX3" y="connsiteY3"/>
                                </a:cxn>
                              </a:cxnLst>
                              <a:rect l="l" t="t" r="r" b="b"/>
                              <a:pathLst>
                                <a:path w="647700" h="477293">
                                  <a:moveTo>
                                    <a:pt x="0" y="271450"/>
                                  </a:moveTo>
                                  <a:cubicBezTo>
                                    <a:pt x="74385" y="121318"/>
                                    <a:pt x="148771" y="-28814"/>
                                    <a:pt x="223157" y="4750"/>
                                  </a:cubicBezTo>
                                  <a:cubicBezTo>
                                    <a:pt x="297543" y="38314"/>
                                    <a:pt x="375557" y="440178"/>
                                    <a:pt x="446314" y="472835"/>
                                  </a:cubicBezTo>
                                  <a:cubicBezTo>
                                    <a:pt x="517071" y="505492"/>
                                    <a:pt x="582385" y="353092"/>
                                    <a:pt x="647700" y="200693"/>
                                  </a:cubicBezTo>
                                </a:path>
                              </a:pathLst>
                            </a:cu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Text Box 29"/>
                          <wps:cNvSpPr txBox="1"/>
                          <wps:spPr>
                            <a:xfrm>
                              <a:off x="45693" y="0"/>
                              <a:ext cx="302895" cy="281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2ACCB" w14:textId="77777777" w:rsidR="00592FFE" w:rsidRDefault="00592FFE" w:rsidP="00706F6E">
                                <w:pPr>
                                  <w:pStyle w:val="NormalWeb"/>
                                  <w:jc w:val="center"/>
                                </w:pPr>
                                <w:r>
                                  <w:rPr>
                                    <w:rFonts w:ascii="Calibri" w:eastAsia="SimSun" w:hAnsi="Calibri"/>
                                    <w:b/>
                                    <w:bCs/>
                                    <w:sz w:val="28"/>
                                    <w:szCs w:val="28"/>
                                  </w:rPr>
                                  <w:t>G</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301" name="Text Box 29"/>
                        <wps:cNvSpPr txBox="1"/>
                        <wps:spPr>
                          <a:xfrm>
                            <a:off x="65676" y="638977"/>
                            <a:ext cx="65214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AC9B" w14:textId="77777777" w:rsidR="00592FFE" w:rsidRDefault="00592FFE" w:rsidP="00706F6E">
                              <w:pPr>
                                <w:pStyle w:val="NormalWeb"/>
                                <w:jc w:val="center"/>
                              </w:pPr>
                              <w:r>
                                <w:rPr>
                                  <w:rFonts w:ascii="Segoe UI Semibold" w:eastAsia="SimSun" w:hAnsi="Segoe UI Semibold" w:cs="Segoe UI Semibold"/>
                                  <w:sz w:val="22"/>
                                  <w:szCs w:val="22"/>
                                </w:rPr>
                                <w:t>DG1 (5)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2" name="Straight Arrow Connector 302"/>
                        <wps:cNvCnPr>
                          <a:endCxn id="291" idx="6"/>
                        </wps:cNvCnPr>
                        <wps:spPr>
                          <a:xfrm flipH="1">
                            <a:off x="1360984" y="2314420"/>
                            <a:ext cx="1208038" cy="4812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3" name="Text Box 29"/>
                        <wps:cNvSpPr txBox="1"/>
                        <wps:spPr>
                          <a:xfrm>
                            <a:off x="2768955" y="2278697"/>
                            <a:ext cx="8229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98D60" w14:textId="77777777" w:rsidR="00592FFE" w:rsidRDefault="00592FFE" w:rsidP="00706F6E">
                              <w:pPr>
                                <w:pStyle w:val="NormalWeb"/>
                                <w:jc w:val="center"/>
                              </w:pPr>
                              <w:r>
                                <w:rPr>
                                  <w:rFonts w:ascii="Segoe UI Semibold" w:eastAsia="SimSun" w:hAnsi="Segoe UI Semibold" w:cs="Segoe UI Semibold"/>
                                  <w:sz w:val="22"/>
                                  <w:szCs w:val="22"/>
                                </w:rPr>
                                <w:t>Load 2 (3)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4" name="Straight Arrow Connector 304"/>
                        <wps:cNvCnPr>
                          <a:stCxn id="295" idx="1"/>
                        </wps:cNvCnPr>
                        <wps:spPr>
                          <a:xfrm flipH="1">
                            <a:off x="2569022" y="1060874"/>
                            <a:ext cx="339302" cy="125354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5" name="Isosceles Triangle 305"/>
                        <wps:cNvSpPr/>
                        <wps:spPr>
                          <a:xfrm flipV="1">
                            <a:off x="3009778" y="1379220"/>
                            <a:ext cx="198179" cy="1907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283"/>
                        <wps:cNvCnPr>
                          <a:stCxn id="295" idx="1"/>
                          <a:endCxn id="305" idx="3"/>
                        </wps:cNvCnPr>
                        <wps:spPr>
                          <a:xfrm rot="10800000" flipH="1" flipV="1">
                            <a:off x="2908324" y="1060874"/>
                            <a:ext cx="200544" cy="318346"/>
                          </a:xfrm>
                          <a:prstGeom prst="bentConnector4">
                            <a:avLst>
                              <a:gd name="adj1" fmla="val 98765"/>
                              <a:gd name="adj2" fmla="val 100532"/>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90" name="Isosceles Triangle 390"/>
                        <wps:cNvSpPr/>
                        <wps:spPr>
                          <a:xfrm flipV="1">
                            <a:off x="2687382" y="2633190"/>
                            <a:ext cx="198120" cy="1905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 name="Straight Arrow Connector 283"/>
                        <wps:cNvCnPr/>
                        <wps:spPr>
                          <a:xfrm rot="10800000" flipH="1" flipV="1">
                            <a:off x="2586417" y="2314420"/>
                            <a:ext cx="200025" cy="318135"/>
                          </a:xfrm>
                          <a:prstGeom prst="bentConnector4">
                            <a:avLst>
                              <a:gd name="adj1" fmla="val 98765"/>
                              <a:gd name="adj2" fmla="val 100532"/>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AEECE47" id="Canvas 307" o:spid="_x0000_s1686" editas="canvas" style="width:293.8pt;height:229.2pt;mso-position-horizontal-relative:char;mso-position-vertical-relative:line" coordsize="37312,29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">
                <v:shape id="_x0000_s1687" type="#_x0000_t75" style="position:absolute;width:37312;height:29108;visibility:visible;mso-wrap-style:square" stroked="t" strokecolor="black [3213]" strokeweight=".5pt">
                  <v:fill o:detectmouseclick="t"/>
                  <v:path o:connecttype="none"/>
                </v:shape>
                <v:shape id="Straight Arrow Connector 284" o:spid="_x0000_s1688" type="#_x0000_t32" style="position:absolute;left:18878;top:4609;width:10205;height:59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8UAAADcAAAADwAAAGRycy9kb3ducmV2LnhtbESPT2vCQBTE7wW/w/KE3uqmwT8xuoqI&#10;Yg+9RAWvz+xrkjb7NmS3MX77bkHwOMzMb5jluje16Kh1lWUF76MIBHFudcWFgvNp/5aAcB5ZY22Z&#10;FNzJwXo1eFliqu2NM+qOvhABwi5FBaX3TSqly0sy6Ea2IQ7el20N+iDbQuoWbwFuahlH0VQarDgs&#10;lNjQtqT85/hrFHzP4029w89+d7jo/DTJZlmXXJV6HfabBQhPvX+GH+0PrSBOxv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r8UAAADcAAAADwAAAAAAAAAA&#10;AAAAAAChAgAAZHJzL2Rvd25yZXYueG1sUEsFBgAAAAAEAAQA+QAAAJMDAAAAAA==&#10;" strokecolor="black [3213]" strokeweight=".5pt">
                  <v:stroke startarrow="block" endarrow="block" joinstyle="miter"/>
                </v:shape>
                <v:shape id="Straight Arrow Connector 285" o:spid="_x0000_s1689" type="#_x0000_t32" style="position:absolute;left:6162;top:4609;width:8360;height:5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PuksUAAADcAAAADwAAAGRycy9kb3ducmV2LnhtbESPQWsCMRSE70L/Q3iF3jSrqMhqlGKr&#10;CAXBbQWPj81zd3XzsiRR139vCoLHYWa+YWaL1tTiSs5XlhX0ewkI4tzqigsFf7+r7gSED8gaa8uk&#10;4E4eFvO3zgxTbW+8o2sWChEh7FNUUIbQpFL6vCSDvmcb4ugdrTMYonSF1A5vEW5qOUiSsTRYcVwo&#10;saFlSfk5uxgFw/VwFaqkcPXB9fffy+1p/JN9KfXx3n5OQQRqwyv8bG+0gsFkBP9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PuksUAAADcAAAADwAAAAAAAAAA&#10;AAAAAAChAgAAZHJzL2Rvd25yZXYueG1sUEsFBgAAAAAEAAQA+QAAAJMDAAAAAA==&#10;" strokecolor="black [3213]" strokeweight=".5pt">
                  <v:stroke startarrow="block" endarrow="block" joinstyle="miter"/>
                </v:shape>
                <v:shape id="Straight Arrow Connector 286" o:spid="_x0000_s1690" type="#_x0000_t32" style="position:absolute;left:11706;top:6994;width:4993;height:14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w5cUAAADcAAAADwAAAGRycy9kb3ducmV2LnhtbESPQWvCQBSE7wX/w/KE3upGkSDRNUis&#10;pVAQmlbw+Mg+k2j2bdjdavrvu0LB4zAz3zCrfDCduJLzrWUF00kCgriyuuVawffX7mUBwgdkjZ1l&#10;UvBLHvL16GmFmbY3/qRrGWoRIewzVNCE0GdS+qohg35ie+LonawzGKJ0tdQObxFuOjlLklQabDku&#10;NNhT0VB1KX+MgvnbfBfapHbd0U0Pr8X+nH6UW6Wex8NmCSLQEB7h//a7VjBbpH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w5cUAAADcAAAADwAAAAAAAAAA&#10;AAAAAAChAgAAZHJzL2Rvd25yZXYueG1sUEsFBgAAAAAEAAQA+QAAAJMDAAAAAA==&#10;" strokecolor="black [3213]" strokeweight=".5pt">
                  <v:stroke startarrow="block" endarrow="block" joinstyle="miter"/>
                </v:shape>
                <v:shape id="Straight Arrow Connector 287" o:spid="_x0000_s1691" type="#_x0000_t32" style="position:absolute;left:4793;top:12981;width:5509;height:9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142MUAAADcAAAADwAAAGRycy9kb3ducmV2LnhtbESPQWvCQBSE74X+h+UVvNVNA9YYsxEp&#10;FnvwEi30+sw+k7TZtyG7jfHfu4LgcZiZb5hsNZpWDNS7xrKCt2kEgri0uuFKwffh8zUB4TyyxtYy&#10;KbiQg1X+/JRhqu2ZCxr2vhIBwi5FBbX3XSqlK2sy6Ka2Iw7eyfYGfZB9JXWP5wA3rYyj6F0abDgs&#10;1NjRR03l3/7fKPhdxOt2g7txs/3R5WFWzIshOSo1eRnXSxCeRv8I39tfWkGczOF2Jhw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142MUAAADcAAAADwAAAAAAAAAA&#10;AAAAAAChAgAAZHJzL2Rvd25yZXYueG1sUEsFBgAAAAAEAAQA+QAAAJMDAAAAAA==&#10;" strokecolor="black [3213]" strokeweight=".5pt">
                  <v:stroke startarrow="block" endarrow="block" joinstyle="miter"/>
                </v:shape>
                <v:shape id="Picture 289" o:spid="_x0000_s1692" type="#_x0000_t75" style="position:absolute;left:14522;top:2225;width:4356;height:4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yDCAAAA3AAAAA8AAABkcnMvZG93bnJldi54bWxEj0GLwjAUhO/C/ofwBC+ypvYgtRrFFQSv&#10;64pe3zbPtNq8lCbW+u83woLHYWa+YZbr3taio9ZXjhVMJwkI4sLpio2C48/uMwPhA7LG2jEpeJKH&#10;9epjsMRcuwd/U3cIRkQI+xwVlCE0uZS+KMmin7iGOHoX11oMUbZG6hYfEW5rmSbJTFqsOC6U2NC2&#10;pOJ2uFsF42znnpvz79x0/WVvTlX6dSWr1GjYbxYgAvXhHf5v77WCNJvD60w8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JP8gwgAAANwAAAAPAAAAAAAAAAAAAAAAAJ8C&#10;AABkcnMvZG93bnJldi54bWxQSwUGAAAAAAQABAD3AAAAjgMAAAAA&#10;">
                  <v:imagedata r:id="rId38" o:title="" recolortarget="black"/>
                </v:shape>
                <v:group id="Group 290" o:spid="_x0000_s1693" style="position:absolute;left:9735;top:21407;width:3874;height:4071" coordorigin="15547,2591" coordsize="3874,4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oval id="Oval 291" o:spid="_x0000_s1694" style="position:absolute;left:15547;top:2956;width:3874;height:3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B0sUA&#10;AADcAAAADwAAAGRycy9kb3ducmV2LnhtbESPQWvCQBSE70L/w/IKvelGhaqpq7TF0B415tDja/Y1&#10;CWbfht1tkv77riB4HGbmG2a7H00renK+saxgPktAEJdWN1wpKM7ZdA3CB2SNrWVS8Ece9ruHyRZT&#10;bQc+UZ+HSkQI+xQV1CF0qZS+rMmgn9mOOHo/1hkMUbpKaodDhJtWLpLkWRpsOC7U2NF7TeUl/zUK&#10;9Hg6fPVmdcySy3exKarlW68/lHp6HF9fQAQawz18a39qBYvNHK5n4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QHSxQAAANwAAAAPAAAAAAAAAAAAAAAAAJgCAABkcnMv&#10;ZG93bnJldi54bWxQSwUGAAAAAAQABAD1AAAAigMAAAAA&#10;" filled="f" strokecolor="black [3213]" strokeweight="1pt">
                    <v:stroke joinstyle="miter"/>
                  </v:oval>
                  <v:shape id="Freeform 292" o:spid="_x0000_s1695" style="position:absolute;left:16337;top:4915;width:2121;height:1279;visibility:visible;mso-wrap-style:square;v-text-anchor:middle" coordsize="647700,4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a5MIA&#10;AADcAAAADwAAAGRycy9kb3ducmV2LnhtbESPQYvCMBSE7wv+h/CEva2phe5qNYooikdXxfOjebbV&#10;5qU0sXb31xtB8DjMzDfMdN6ZSrTUuNKyguEgAkGcWV1yruB4WH+NQDiPrLGyTAr+yMF81vuYYqrt&#10;nX+p3ftcBAi7FBUU3teplC4ryKAb2Jo4eGfbGPRBNrnUDd4D3FQyjqJvabDksFBgTcuCsuv+ZhQc&#10;2kom/1fDu59ks9pekg2fOqPUZ79bTEB46vw7/GpvtYJ4HMPzTDg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lrkwgAAANwAAAAPAAAAAAAAAAAAAAAAAJgCAABkcnMvZG93&#10;bnJldi54bWxQSwUGAAAAAAQABAD1AAAAhwMAAAAA&#10;" path="m,271450c74385,121318,148771,-28814,223157,4750v74386,33564,152400,435428,223157,468085c517071,505492,582385,353092,647700,200693e" filled="f" strokecolor="black [3200]" strokeweight=".5pt">
                    <v:stroke joinstyle="miter"/>
                    <v:path arrowok="t" o:connecttype="custom" o:connectlocs="0,72730;73069,1273;146138,126688;212078,53772" o:connectangles="0,0,0,0"/>
                  </v:shape>
                  <v:shape id="Text Box 29" o:spid="_x0000_s1696" type="#_x0000_t202" style="position:absolute;left:16004;top:2591;width:3029;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4G8YA&#10;AADcAAAADwAAAGRycy9kb3ducmV2LnhtbESPQWsCMRSE74L/ITyhl1KzWpB2axQVWkS0pVqKx8fm&#10;dbO4eVmSqOu/N0LB4zAz3zDjaWtrcSIfKscKBv0MBHHhdMWlgp/d+9MLiBCRNdaOScGFAkwn3c4Y&#10;c+3O/E2nbSxFgnDIUYGJscmlDIUhi6HvGuLk/TlvMSbpS6k9nhPc1nKYZSNpseK0YLChhaHisD1a&#10;BQezevzKPjbz39Hy4j93R7f3671SD7129gYiUhvv4f/2UisYvj7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4G8YAAADcAAAADwAAAAAAAAAAAAAAAACYAgAAZHJz&#10;L2Rvd25yZXYueG1sUEsFBgAAAAAEAAQA9QAAAIsDAAAAAA==&#10;" filled="f" stroked="f" strokeweight=".5pt">
                    <v:textbox>
                      <w:txbxContent>
                        <w:p w14:paraId="38ED7D07" w14:textId="77777777" w:rsidR="00592FFE" w:rsidRPr="003D3CA6" w:rsidRDefault="00592FFE" w:rsidP="00706F6E">
                          <w:pPr>
                            <w:pStyle w:val="NormalWeb"/>
                            <w:jc w:val="center"/>
                            <w:rPr>
                              <w:sz w:val="16"/>
                            </w:rPr>
                          </w:pPr>
                          <w:r w:rsidRPr="003D3CA6">
                            <w:rPr>
                              <w:rFonts w:ascii="Calibri" w:eastAsia="SimSun" w:hAnsi="Calibri"/>
                              <w:b/>
                              <w:bCs/>
                              <w:sz w:val="28"/>
                              <w:szCs w:val="44"/>
                            </w:rPr>
                            <w:t>G</w:t>
                          </w:r>
                        </w:p>
                      </w:txbxContent>
                    </v:textbox>
                  </v:shape>
                </v:group>
                <v:shape id="Text Box 29" o:spid="_x0000_s1697" type="#_x0000_t202" style="position:absolute;left:13408;width:6858;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gb8YA&#10;AADcAAAADwAAAGRycy9kb3ducmV2LnhtbESPQWsCMRSE74L/ITyhl1KzSpF2axQVWkS0pVqKx8fm&#10;dbO4eVmSqOu/N0LB4zAz3zDjaWtrcSIfKscKBv0MBHHhdMWlgp/d+9MLiBCRNdaOScGFAkwn3c4Y&#10;c+3O/E2nbSxFgnDIUYGJscmlDIUhi6HvGuLk/TlvMSbpS6k9nhPc1nKYZSNpseK0YLChhaHisD1a&#10;BQezevzKPjbz39Hy4j93R7f3671SD7129gYiUhvv4f/2UisYvj7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gb8YAAADcAAAADwAAAAAAAAAAAAAAAACYAgAAZHJz&#10;L2Rvd25yZXYueG1sUEsFBgAAAAAEAAQA9QAAAIsDAAAAAA==&#10;" filled="f" stroked="f" strokeweight=".5pt">
                  <v:textbox>
                    <w:txbxContent>
                      <w:p w14:paraId="09E256E1" w14:textId="77777777" w:rsidR="00592FFE" w:rsidRPr="00AC22E9" w:rsidRDefault="00592FFE" w:rsidP="00706F6E">
                        <w:pPr>
                          <w:pStyle w:val="NormalWeb"/>
                          <w:jc w:val="center"/>
                          <w:rPr>
                            <w:rFonts w:ascii="Segoe UI Semibold" w:hAnsi="Segoe UI Semibold" w:cs="Segoe UI Semibold"/>
                            <w:sz w:val="22"/>
                            <w:szCs w:val="22"/>
                          </w:rPr>
                        </w:pPr>
                        <w:r>
                          <w:rPr>
                            <w:rFonts w:ascii="Segoe UI Semibold" w:eastAsia="SimSun" w:hAnsi="Segoe UI Semibold" w:cs="Segoe UI Semibold"/>
                            <w:sz w:val="22"/>
                            <w:szCs w:val="22"/>
                          </w:rPr>
                          <w:t>B</w:t>
                        </w:r>
                        <w:r w:rsidRPr="00AC22E9">
                          <w:rPr>
                            <w:rFonts w:ascii="Segoe UI Semibold" w:eastAsia="SimSun" w:hAnsi="Segoe UI Semibold" w:cs="Segoe UI Semibold"/>
                            <w:sz w:val="22"/>
                            <w:szCs w:val="22"/>
                          </w:rPr>
                          <w:t>ESS</w:t>
                        </w:r>
                        <w:r>
                          <w:rPr>
                            <w:rFonts w:ascii="Segoe UI Semibold" w:eastAsia="SimSun" w:hAnsi="Segoe UI Semibold" w:cs="Segoe UI Semibold"/>
                            <w:sz w:val="22"/>
                            <w:szCs w:val="22"/>
                          </w:rPr>
                          <w:t xml:space="preserve"> (1)</w:t>
                        </w:r>
                      </w:p>
                    </w:txbxContent>
                  </v:textbox>
                </v:shape>
                <v:shape id="Text Box 29" o:spid="_x0000_s1698" type="#_x0000_t202" style="position:absolute;left:29082;top:7848;width:8020;height:55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F9MYA&#10;AADcAAAADwAAAGRycy9kb3ducmV2LnhtbESPQWsCMRSE74L/ITyhl1KzCpV2axQVWkS0pVqKx8fm&#10;dbO4eVmSqOu/N0LB4zAz3zDjaWtrcSIfKscKBv0MBHHhdMWlgp/d+9MLiBCRNdaOScGFAkwn3c4Y&#10;c+3O/E2nbSxFgnDIUYGJscmlDIUhi6HvGuLk/TlvMSbpS6k9nhPc1nKYZSNpseK0YLChhaHisD1a&#10;BQezevzKPjbz39Hy4j93R7f3671SD7129gYiUhvv4f/2UisYvj7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2F9MYAAADcAAAADwAAAAAAAAAAAAAAAACYAgAAZHJz&#10;L2Rvd25yZXYueG1sUEsFBgAAAAAEAAQA9QAAAIsDAAAAAA==&#10;" filled="f" stroked="f" strokeweight=".5pt">
                  <v:textbox>
                    <w:txbxContent>
                      <w:p w14:paraId="4B2BA757" w14:textId="77777777" w:rsidR="00592FFE" w:rsidRPr="00AC22E9" w:rsidRDefault="00592FFE" w:rsidP="00706F6E">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Load</w:t>
                        </w:r>
                        <w:r>
                          <w:rPr>
                            <w:rFonts w:ascii="Segoe UI Semibold" w:eastAsia="SimSun" w:hAnsi="Segoe UI Semibold" w:cs="Segoe UI Semibold"/>
                            <w:sz w:val="22"/>
                            <w:szCs w:val="22"/>
                          </w:rPr>
                          <w:t xml:space="preserve"> 1 (2)</w:t>
                        </w:r>
                      </w:p>
                    </w:txbxContent>
                  </v:textbox>
                </v:shape>
                <v:shape id="Text Box 29" o:spid="_x0000_s1699" type="#_x0000_t202" style="position:absolute;left:8576;top:25314;width:6763;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bg8YA&#10;AADcAAAADwAAAGRycy9kb3ducmV2LnhtbESPQWsCMRSE7wX/Q3hCL6Vm9bDYrVGqYBGxSrUUj4/N&#10;62Zx87IkUdd/3wiFHoeZ+YaZzDrbiAv5UDtWMBxkIIhLp2uuFHwdls9jECEia2wck4IbBZhNew8T&#10;LLS78idd9rESCcKhQAUmxraQMpSGLIaBa4mT9+O8xZikr6T2eE1w28hRluXSYs1pwWBLC0PlaX+2&#10;Ck5m/bTL3j/m3/nq5reHszv6zVGpx3739goiUhf/w3/tlVYwesn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8bg8YAAADcAAAADwAAAAAAAAAAAAAAAACYAgAAZHJz&#10;L2Rvd25yZXYueG1sUEsFBgAAAAAEAAQA9QAAAIsDAAAAAA==&#10;" filled="f" stroked="f" strokeweight=".5pt">
                  <v:textbox>
                    <w:txbxContent>
                      <w:p w14:paraId="64BF97E2" w14:textId="77777777" w:rsidR="00592FFE" w:rsidRPr="00AC22E9" w:rsidRDefault="00592FFE" w:rsidP="00706F6E">
                        <w:pPr>
                          <w:pStyle w:val="NormalWeb"/>
                          <w:jc w:val="center"/>
                          <w:rPr>
                            <w:rFonts w:ascii="Segoe UI Semibold" w:hAnsi="Segoe UI Semibold" w:cs="Segoe UI Semibold"/>
                            <w:sz w:val="22"/>
                            <w:szCs w:val="22"/>
                          </w:rPr>
                        </w:pPr>
                        <w:r w:rsidRPr="00AC22E9">
                          <w:rPr>
                            <w:rFonts w:ascii="Segoe UI Semibold" w:eastAsia="SimSun" w:hAnsi="Segoe UI Semibold" w:cs="Segoe UI Semibold"/>
                            <w:sz w:val="22"/>
                            <w:szCs w:val="22"/>
                          </w:rPr>
                          <w:t>DG</w:t>
                        </w:r>
                        <w:r>
                          <w:rPr>
                            <w:rFonts w:ascii="Segoe UI Semibold" w:eastAsia="SimSun" w:hAnsi="Segoe UI Semibold" w:cs="Segoe UI Semibold"/>
                            <w:sz w:val="22"/>
                            <w:szCs w:val="22"/>
                          </w:rPr>
                          <w:t>2 (4)</w:t>
                        </w:r>
                      </w:p>
                    </w:txbxContent>
                  </v:textbox>
                </v:shape>
                <v:group id="Group 297" o:spid="_x0000_s1700" style="position:absolute;left:2856;top:8917;width:3874;height:4064" coordsize="387469,407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298" o:spid="_x0000_s1701" style="position:absolute;top:36467;width:387469;height:370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oT8EA&#10;AADcAAAADwAAAGRycy9kb3ducmV2LnhtbERPPW/CMBDdK/EfrEPqVhxAaiHEQYBAZSyQgfGIjyQi&#10;PkexCem/xwMS49P7Tpa9qUVHrassKxiPIhDEudUVFwqy0+5rBsJ5ZI21ZVLwTw6W6eAjwVjbBx+o&#10;O/pChBB2MSoovW9iKV1ekkE3sg1x4K62NegDbAupW3yEcFPLSRR9S4MVh4YSG9qUlN+Od6NA94ft&#10;uTM/f7vodsnmWTFdd/pXqc9hv1qA8NT7t/jl3msFk3lYG86EI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LqE/BAAAA3AAAAA8AAAAAAAAAAAAAAAAAmAIAAGRycy9kb3du&#10;cmV2LnhtbFBLBQYAAAAABAAEAPUAAACGAwAAAAA=&#10;" filled="f" strokecolor="black [3213]" strokeweight="1pt">
                    <v:stroke joinstyle="miter"/>
                  </v:oval>
                  <v:shape id="Freeform 299" o:spid="_x0000_s1702" style="position:absolute;left:79026;top:232349;width:212078;height:127882;visibility:visible;mso-wrap-style:square;v-text-anchor:middle" coordsize="647700,4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IlcQA&#10;AADcAAAADwAAAGRycy9kb3ducmV2LnhtbESPQWvCQBSE70L/w/KE3sxGIW0TXaUoDTm2pnh+ZJ9J&#10;NPs2ZLcx7a/vFgoeh5n5htnsJtOJkQbXWlawjGIQxJXVLdcKPsu3xQsI55E1dpZJwTc52G0fZhvM&#10;tL3xB41HX4sAYZehgsb7PpPSVQ0ZdJHtiYN3toNBH+RQSz3gLcBNJ1dx/CQNthwWGuxp31B1PX4Z&#10;BeXYyeTnavj9OckPxSXJ+TQZpR7n0+sahKfJ38P/7UIrWKUp/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yJXEAAAA3AAAAA8AAAAAAAAAAAAAAAAAmAIAAGRycy9k&#10;b3ducmV2LnhtbFBLBQYAAAAABAAEAPUAAACJAwAAAAA=&#10;" path="m,271450c74385,121318,148771,-28814,223157,4750v74386,33564,152400,435428,223157,468085c517071,505492,582385,353092,647700,200693e" filled="f" strokecolor="black [3200]" strokeweight=".5pt">
                    <v:stroke joinstyle="miter"/>
                    <v:path arrowok="t" o:connecttype="custom" o:connectlocs="0,72730;73069,1273;146138,126688;212078,53772" o:connectangles="0,0,0,0"/>
                  </v:shape>
                  <v:shape id="Text Box 29" o:spid="_x0000_s1703" type="#_x0000_t202" style="position:absolute;left:45693;width:302895;height:281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8dsMA&#10;AADcAAAADwAAAGRycy9kb3ducmV2LnhtbERPTWsCMRC9C/6HMEIvRZO2IGU1ShVapLRKVcTjsJlu&#10;FjeTJYm6/vvmUPD4eN/TeecacaEQa88ankYKBHHpTc2Vhv3uffgKIiZkg41n0nCjCPNZvzfFwvgr&#10;/9BlmyqRQzgWqMGm1BZSxtKSwzjyLXHmfn1wmDIMlTQBrzncNfJZqbF0WHNusNjS0lJ52p6dhpP9&#10;fNyoj+/FYby6hfXu7I/h66j1w6B7m4BI1KW7+N+9MhpeVJ6fz+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G8dsMAAADcAAAADwAAAAAAAAAAAAAAAACYAgAAZHJzL2Rv&#10;d25yZXYueG1sUEsFBgAAAAAEAAQA9QAAAIgDAAAAAA==&#10;" filled="f" stroked="f" strokeweight=".5pt">
                    <v:textbox>
                      <w:txbxContent>
                        <w:p w14:paraId="2532ACCB" w14:textId="77777777" w:rsidR="00592FFE" w:rsidRDefault="00592FFE" w:rsidP="00706F6E">
                          <w:pPr>
                            <w:pStyle w:val="NormalWeb"/>
                            <w:jc w:val="center"/>
                          </w:pPr>
                          <w:r>
                            <w:rPr>
                              <w:rFonts w:ascii="Calibri" w:eastAsia="SimSun" w:hAnsi="Calibri"/>
                              <w:b/>
                              <w:bCs/>
                              <w:sz w:val="28"/>
                              <w:szCs w:val="28"/>
                            </w:rPr>
                            <w:t>G</w:t>
                          </w:r>
                        </w:p>
                      </w:txbxContent>
                    </v:textbox>
                  </v:shape>
                </v:group>
                <v:shape id="Text Box 29" o:spid="_x0000_s1704" type="#_x0000_t202" style="position:absolute;left:656;top:6389;width:6522;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Z7cYA&#10;AADcAAAADwAAAGRycy9kb3ducmV2LnhtbESP3WoCMRSE74W+QziF3hRNbEFkNUpbaJHSKv4gXh42&#10;p5vFzcmSRF3fvikUvBxm5htmOu9cI84UYu1Zw3CgQBCX3tRcadht3/tjEDEhG2w8k4YrRZjP7npT&#10;LIy/8JrOm1SJDOFYoAabUltIGUtLDuPAt8TZ+/HBYcoyVNIEvGS4a+STUiPpsOa8YLGlN0vlcXNy&#10;Go7283GlPr5f96PFNSy3J38IXwetH+67lwmIRF26hf/bC6PhWQ3h70w+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0Z7cYAAADcAAAADwAAAAAAAAAAAAAAAACYAgAAZHJz&#10;L2Rvd25yZXYueG1sUEsFBgAAAAAEAAQA9QAAAIsDAAAAAA==&#10;" filled="f" stroked="f" strokeweight=".5pt">
                  <v:textbox>
                    <w:txbxContent>
                      <w:p w14:paraId="241BAC9B" w14:textId="77777777" w:rsidR="00592FFE" w:rsidRDefault="00592FFE" w:rsidP="00706F6E">
                        <w:pPr>
                          <w:pStyle w:val="NormalWeb"/>
                          <w:jc w:val="center"/>
                        </w:pPr>
                        <w:r>
                          <w:rPr>
                            <w:rFonts w:ascii="Segoe UI Semibold" w:eastAsia="SimSun" w:hAnsi="Segoe UI Semibold" w:cs="Segoe UI Semibold"/>
                            <w:sz w:val="22"/>
                            <w:szCs w:val="22"/>
                          </w:rPr>
                          <w:t>DG1 (5)</w:t>
                        </w:r>
                      </w:p>
                    </w:txbxContent>
                  </v:textbox>
                </v:shape>
                <v:shape id="Straight Arrow Connector 302" o:spid="_x0000_s1705" type="#_x0000_t32" style="position:absolute;left:13609;top:23144;width:12081;height: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6IcUAAADcAAAADwAAAGRycy9kb3ducmV2LnhtbESP3WoCMRSE74W+QziF3mmiFSmrUcSf&#10;UhAEty14edic7m7dnCxJqtu3N4Lg5TAz3zCzRWcbcSYfascahgMFgrhwpuZSw9fntv8GIkRkg41j&#10;0vBPARbzp94MM+MufKBzHkuRIBwy1FDF2GZShqIii2HgWuLk/ThvMSbpS2k8XhLcNnKk1ERarDkt&#10;VNjSqqLilP9ZDeP38TbWqvTN0Q+/N6v972SXr7V+ee6WUxCRuvgI39sfRsOrGsH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h6IcUAAADcAAAADwAAAAAAAAAA&#10;AAAAAAChAgAAZHJzL2Rvd25yZXYueG1sUEsFBgAAAAAEAAQA+QAAAJMDAAAAAA==&#10;" strokecolor="black [3213]" strokeweight=".5pt">
                  <v:stroke startarrow="block" endarrow="block" joinstyle="miter"/>
                </v:shape>
                <v:shape id="Text Box 29" o:spid="_x0000_s1706" type="#_x0000_t202" style="position:absolute;left:27689;top:22786;width:8230;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iAcYA&#10;AADcAAAADwAAAGRycy9kb3ducmV2LnhtbESPQWsCMRSE70L/Q3iFXqQmrSBlNUpbaJFSW7oW8fjY&#10;vG4WNy9LEnX9940geBxm5htmtuhdKw4UYuNZw8NIgSCuvGm41vC7frt/AhETssHWM2k4UYTF/GYw&#10;w8L4I//QoUy1yBCOBWqwKXWFlLGy5DCOfEecvT8fHKYsQy1NwGOGu1Y+KjWRDhvOCxY7erVU7cq9&#10;07CzH8Nv9b562UyWp/C13vtt+NxqfXfbP09BJOrTNXxpL42GsRrD+Uw+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iAcYAAADcAAAADwAAAAAAAAAAAAAAAACYAgAAZHJz&#10;L2Rvd25yZXYueG1sUEsFBgAAAAAEAAQA9QAAAIsDAAAAAA==&#10;" filled="f" stroked="f" strokeweight=".5pt">
                  <v:textbox>
                    <w:txbxContent>
                      <w:p w14:paraId="54B98D60" w14:textId="77777777" w:rsidR="00592FFE" w:rsidRDefault="00592FFE" w:rsidP="00706F6E">
                        <w:pPr>
                          <w:pStyle w:val="NormalWeb"/>
                          <w:jc w:val="center"/>
                        </w:pPr>
                        <w:r>
                          <w:rPr>
                            <w:rFonts w:ascii="Segoe UI Semibold" w:eastAsia="SimSun" w:hAnsi="Segoe UI Semibold" w:cs="Segoe UI Semibold"/>
                            <w:sz w:val="22"/>
                            <w:szCs w:val="22"/>
                          </w:rPr>
                          <w:t>Load 2 (3)</w:t>
                        </w:r>
                      </w:p>
                    </w:txbxContent>
                  </v:textbox>
                </v:shape>
                <v:shape id="Straight Arrow Connector 304" o:spid="_x0000_s1707" type="#_x0000_t32" style="position:absolute;left:25690;top:10608;width:3393;height:12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1HzsUAAADcAAAADwAAAGRycy9kb3ducmV2LnhtbESPQWsCMRSE70L/Q3iCN02si8jWKGJr&#10;KRQKrgoeH5vX3W03L0uS6vbfNwXB4zAz3zDLdW9bcSEfGscaphMFgrh0puFKw/GwGy9AhIhssHVM&#10;Gn4pwHr1MFhibtyV93QpYiUShEOOGuoYu1zKUNZkMUxcR5y8T+ctxiR9JY3Ha4LbVj4qNZcWG04L&#10;NXa0ran8Ln6shuw128VGVb49++npZfvxNX8vnrUeDfvNE4hIfbyHb+03o2GmMv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1HzsUAAADcAAAADwAAAAAAAAAA&#10;AAAAAAChAgAAZHJzL2Rvd25yZXYueG1sUEsFBgAAAAAEAAQA+QAAAJMDAAAAAA==&#10;" strokecolor="black [3213]" strokeweight=".5pt">
                  <v:stroke startarrow="block"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5" o:spid="_x0000_s1708" type="#_x0000_t5" style="position:absolute;left:30097;top:13792;width:1982;height:190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LOcMA&#10;AADcAAAADwAAAGRycy9kb3ducmV2LnhtbESPQWvCQBSE7wX/w/IEb3W3SoONriFIBa+1gj0+ss8k&#10;NPs2Zrcx8de7hUKPw8x8w2yywTaip87XjjW8zBUI4sKZmksNp8/98wqED8gGG8ekYSQP2XbytMHU&#10;uBt/UH8MpYgQ9ilqqEJoUyl9UZFFP3ctcfQurrMYouxKaTq8Rbht5EKpRFqsOS5U2NKuouL7+GM1&#10;vC3y93Pd35txSL6oxXBVIyZaz6ZDvgYRaAj/4b/2wWhYqlf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lLOcMAAADcAAAADwAAAAAAAAAAAAAAAACYAgAAZHJzL2Rv&#10;d25yZXYueG1sUEsFBgAAAAAEAAQA9QAAAIgDAAAAAA==&#10;" filled="f" strokecolor="black [3213]" strokeweight="1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Straight Arrow Connector 283" o:spid="_x0000_s1709" type="#_x0000_t35" style="position:absolute;left:29083;top:10608;width:2005;height:318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cqcYAAADcAAAADwAAAGRycy9kb3ducmV2LnhtbESPX2vCMBTF3wW/Q7jC3mw6RZFqWrbh&#10;cAyUrROGb5fmri02N10Ttfv2RhD2eDh/fpxV1ptGnKlztWUFj1EMgriwuuZSwf7rdbwA4TyyxsYy&#10;KfgjB1k6HKww0fbCn3TOfSnCCLsEFVTet4mUrqjIoItsSxy8H9sZ9EF2pdQdXsK4aeQkjufSYM2B&#10;UGFLLxUVx/xkAjc/bPDU/C6O2+eP2eww3byvd99KPYz6pyUIT73/D9/bb1rBNJ7D7U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nKnGAAAA3AAAAA8AAAAAAAAA&#10;AAAAAAAAoQIAAGRycy9kb3ducmV2LnhtbFBLBQYAAAAABAAEAPkAAACUAwAAAAA=&#10;" adj="21333,21715" strokecolor="black [3213]" strokeweight="1pt"/>
                <v:shape id="Isosceles Triangle 390" o:spid="_x0000_s1710" type="#_x0000_t5" style="position:absolute;left:26873;top:26331;width:1982;height:190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9JsAA&#10;AADcAAAADwAAAGRycy9kb3ducmV2LnhtbERPy4rCMBTdC/MP4Q64s6kKRatpkcGB2fqAmeWlubbF&#10;5qbTxNr69WYhuDyc9zYfTCN66lxtWcE8ikEQF1bXXCo4n75nKxDOI2tsLJOCkRzk2cdki6m2dz5Q&#10;f/SlCCHsUlRQed+mUrqiIoMusi1x4C62M+gD7EqpO7yHcNPIRRwn0mDNoaHClr4qKq7Hm1GwXuz2&#10;v3X/aMYh+aMW/X88YqLU9HPYbUB4Gvxb/HL/aAXLdZgfzoQj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R9JsAAAADcAAAADwAAAAAAAAAAAAAAAACYAgAAZHJzL2Rvd25y&#10;ZXYueG1sUEsFBgAAAAAEAAQA9QAAAIUDAAAAAA==&#10;" filled="f" strokecolor="black [3213]" strokeweight="1pt"/>
                <v:shape id="Straight Arrow Connector 283" o:spid="_x0000_s1711" type="#_x0000_t35" style="position:absolute;left:25864;top:23144;width:2000;height:318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ORWsYAAADcAAAADwAAAGRycy9kb3ducmV2LnhtbESPX2vCMBTF3wf7DuEOfNNURdFqlCmK&#10;MtiYVRDfLs1dW2xuahO1fnszGOzxcP78ONN5Y0pxo9oVlhV0OxEI4tTqgjMFh/26PQLhPLLG0jIp&#10;eJCD+ez1ZYqxtnfe0S3xmQgj7GJUkHtfxVK6NCeDrmMr4uD92NqgD7LOpK7xHsZNKXtRNJQGCw6E&#10;HCta5pSek6sJ3OS0wWt5GZ0/F9+Dwam/+Vh9HZVqvTXvExCeGv8f/mtvtYL+uAu/Z8IR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zkVrGAAAA3AAAAA8AAAAAAAAA&#10;AAAAAAAAoQIAAGRycy9kb3ducmV2LnhtbFBLBQYAAAAABAAEAPkAAACUAwAAAAA=&#10;" adj="21333,21715" strokecolor="black [3213]" strokeweight="1pt"/>
                <w10:anchorlock/>
              </v:group>
            </w:pict>
          </mc:Fallback>
        </mc:AlternateContent>
      </w:r>
      <w:r>
        <w:br/>
        <w:t>Figure 6.6.</w:t>
      </w:r>
      <w:r w:rsidR="000A502D">
        <w:t>6</w:t>
      </w:r>
      <w:r>
        <w:t>: Experimental MG Network Topology</w:t>
      </w:r>
    </w:p>
    <w:p w14:paraId="5B94C2B8" w14:textId="77777777" w:rsidR="00706F6E" w:rsidRDefault="00706F6E" w:rsidP="00706F6E">
      <w:r>
        <w:t>The adjacency matrix for this network topology using Metropolis weights (including self-connections for each agent) is:</w:t>
      </w:r>
      <w:r w:rsidRPr="00E412F5">
        <w:t xml:space="preserve"> </w:t>
      </w:r>
    </w:p>
    <w:p w14:paraId="74FEEEC6" w14:textId="77777777" w:rsidR="00706F6E" w:rsidRDefault="00706F6E" w:rsidP="00865A55">
      <w:pPr>
        <w:pStyle w:val="MTDisplayEquation"/>
        <w:tabs>
          <w:tab w:val="clear" w:pos="4680"/>
          <w:tab w:val="clear" w:pos="9360"/>
          <w:tab w:val="center" w:pos="4140"/>
          <w:tab w:val="right" w:pos="8640"/>
        </w:tabs>
      </w:pPr>
      <w:r>
        <w:tab/>
      </w:r>
      <w:r w:rsidRPr="00C94A82">
        <w:rPr>
          <w:position w:val="-4"/>
        </w:rPr>
        <w:object w:dxaOrig="180" w:dyaOrig="279" w14:anchorId="5D6CAD49">
          <v:shape id="_x0000_i1170" type="#_x0000_t75" style="width:9.45pt;height:14.55pt" o:ole="">
            <v:imagedata r:id="rId39" o:title=""/>
          </v:shape>
          <o:OLEObject Type="Embed" ProgID="Equation.DSMT4" ShapeID="_x0000_i1170" DrawAspect="Content" ObjectID="_1523816049" r:id="rId355"/>
        </w:object>
      </w:r>
      <w:r>
        <w:t xml:space="preserve"> </w:t>
      </w:r>
      <w:r w:rsidRPr="00E412F5">
        <w:rPr>
          <w:position w:val="-84"/>
        </w:rPr>
        <w:object w:dxaOrig="3700" w:dyaOrig="1800" w14:anchorId="2D40BEB5">
          <v:shape id="_x0000_i1171" type="#_x0000_t75" style="width:168pt;height:81.45pt" o:ole="">
            <v:imagedata r:id="rId356" o:title=""/>
          </v:shape>
          <o:OLEObject Type="Embed" ProgID="Equation.DSMT4" ShapeID="_x0000_i1171" DrawAspect="Content" ObjectID="_1523816050" r:id="rId357"/>
        </w:object>
      </w:r>
      <w:r>
        <w:t xml:space="preserve"> </w:t>
      </w:r>
      <w:r>
        <w:tab/>
        <w:t>(6.6.1)</w:t>
      </w:r>
      <w:r w:rsidRPr="00601E19">
        <w:t xml:space="preserve"> </w:t>
      </w:r>
    </w:p>
    <w:p w14:paraId="731B0B47" w14:textId="77777777" w:rsidR="00706F6E" w:rsidRDefault="00706F6E" w:rsidP="00706F6E">
      <w:pPr>
        <w:ind w:firstLine="0"/>
      </w:pPr>
      <w:r>
        <w:tab/>
        <w:t xml:space="preserve">As described in Section 6.3, and illustrated in Fig. 6.3.1, there is a JADE agent for each of the nodes in the MG. The weights from the </w:t>
      </w:r>
      <w:r>
        <w:rPr>
          <w:i/>
        </w:rPr>
        <w:t>A</w:t>
      </w:r>
      <w:r>
        <w:t xml:space="preserve"> matrix are multiplied to the estimates coming from each of the neighbors, as explained in Chapter 5. The agents use a Java plugin </w:t>
      </w:r>
      <w:r>
        <w:lastRenderedPageBreak/>
        <w:t xml:space="preserve">to send and receive data to and from the OPC server. The stochastic agents (loads) read the current power being drawn from the MG via the IEDs; this would be the primary layer, as shown in Fig. 6.2.1. The dispatchable agents (DGs and BESS) in turn write the power points of their respective assets to the OPC server, </w:t>
      </w:r>
      <w:r w:rsidRPr="00B415DD">
        <w:t>which</w:t>
      </w:r>
      <w:r>
        <w:t xml:space="preserve"> is then picked up by a LabVIEW SCADA system that communicates through a serial port connection to the DERs. Again, this is analogous to the primary control layer for dispatchable agents, as described in Fig. 6.2.2.</w:t>
      </w:r>
    </w:p>
    <w:p w14:paraId="6F8C8B9D" w14:textId="77777777" w:rsidR="00706F6E" w:rsidRDefault="00706F6E" w:rsidP="00706F6E">
      <w:pPr>
        <w:ind w:firstLine="0"/>
      </w:pPr>
    </w:p>
    <w:p w14:paraId="7DD50ABB" w14:textId="77777777" w:rsidR="00706F6E" w:rsidRDefault="00706F6E" w:rsidP="00706F6E">
      <w:pPr>
        <w:pStyle w:val="Heading2"/>
      </w:pPr>
      <w:bookmarkStart w:id="34" w:name="_Toc442882613"/>
      <w:r>
        <w:t>6.7. Experimental Results</w:t>
      </w:r>
      <w:bookmarkEnd w:id="34"/>
    </w:p>
    <w:p w14:paraId="71099C25" w14:textId="77777777" w:rsidR="00706F6E" w:rsidRDefault="00706F6E" w:rsidP="00706F6E">
      <w:r>
        <w:t>To start the MG and take it to steady state in order for the experiment to run, there are several steps that need to happen first. Initially, DG1 is started with a small load on node 2. DG2 is started on its own and synchronized to DG1 through a Phase-Locked Loop (PLL) controller with a dynamic break resistor, which can rapidly vary its resistance to accelerate or decelerate the generator in order to get it in synch with the system. When the DGs are synchronized, a remote breaker is activated by the IED to connect both DGs. The BESS is similarly synchronized through an electronic PLL, which detects the system frequency and adjusts the current output of the inverter to match it.</w:t>
      </w:r>
    </w:p>
    <w:p w14:paraId="18B82D28" w14:textId="77777777" w:rsidR="00706F6E" w:rsidRDefault="00706F6E" w:rsidP="00706F6E">
      <w:r>
        <w:t xml:space="preserve">Once all DERs are synchronized, they are brought to their steady state output values: DG1 generates around 740 W, DG2 around 600 W and the BESS around 50 W; load 1 is consuming around 600 W and load 2 around 800 W. The JADE agents have reached an equilibrium through diffusion optimization in terms of the Economic Dispatch (ED) point of the DERs with the given load. Suddenly, 300 W of additional load are added to load 1 at node 2 of the MG. Soon after, the Information Sharing (IS) diffusion notifies </w:t>
      </w:r>
      <w:r>
        <w:lastRenderedPageBreak/>
        <w:t>all agents about the load increase and the power points are subsequently adjusted. After the initial readjustments, the diffusion optimization continues to run, and after a few seconds, new ED points are reached. The following figures show the behavior of the MG before, during and after the loading event:</w:t>
      </w:r>
    </w:p>
    <w:p w14:paraId="6CA918CB" w14:textId="2F3A43A9" w:rsidR="00706F6E" w:rsidRDefault="0074330A" w:rsidP="00706F6E">
      <w:pPr>
        <w:pStyle w:val="TableFigure"/>
      </w:pPr>
      <w:r>
        <w:rPr>
          <w:noProof/>
          <w:lang w:eastAsia="en-US"/>
        </w:rPr>
        <mc:AlternateContent>
          <mc:Choice Requires="wps">
            <w:drawing>
              <wp:anchor distT="0" distB="0" distL="114300" distR="114300" simplePos="0" relativeHeight="251705344" behindDoc="0" locked="0" layoutInCell="1" allowOverlap="1" wp14:anchorId="4CBE76EE" wp14:editId="2559AC48">
                <wp:simplePos x="0" y="0"/>
                <wp:positionH relativeFrom="column">
                  <wp:posOffset>3072977</wp:posOffset>
                </wp:positionH>
                <wp:positionV relativeFrom="paragraph">
                  <wp:posOffset>583142</wp:posOffset>
                </wp:positionV>
                <wp:extent cx="1489896" cy="277495"/>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1489896"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524D8"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b) System Voltage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E76EE" id="Text Box 394" o:spid="_x0000_s1712" type="#_x0000_t202" style="position:absolute;left:0;text-align:left;margin-left:241.95pt;margin-top:45.9pt;width:117.3pt;height:21.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" filled="f" stroked="f" strokeweight=".5pt">
                <v:textbox>
                  <w:txbxContent>
                    <w:p w14:paraId="13B524D8"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b) System Voltage (V)</w:t>
                      </w:r>
                    </w:p>
                  </w:txbxContent>
                </v:textbox>
              </v:shape>
            </w:pict>
          </mc:Fallback>
        </mc:AlternateContent>
      </w:r>
      <w:r>
        <w:rPr>
          <w:noProof/>
          <w:lang w:eastAsia="en-US"/>
        </w:rPr>
        <mc:AlternateContent>
          <mc:Choice Requires="wps">
            <w:drawing>
              <wp:anchor distT="0" distB="0" distL="114300" distR="114300" simplePos="0" relativeHeight="251704320" behindDoc="0" locked="0" layoutInCell="1" allowOverlap="1" wp14:anchorId="7830A4EE" wp14:editId="25636BDA">
                <wp:simplePos x="0" y="0"/>
                <wp:positionH relativeFrom="column">
                  <wp:posOffset>250825</wp:posOffset>
                </wp:positionH>
                <wp:positionV relativeFrom="paragraph">
                  <wp:posOffset>575310</wp:posOffset>
                </wp:positionV>
                <wp:extent cx="1375442" cy="277495"/>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1375442"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F363F"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 xml:space="preserve">a) </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BESS Output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0A4EE" id="Text Box 393" o:spid="_x0000_s1713" type="#_x0000_t202" style="position:absolute;left:0;text-align:left;margin-left:19.75pt;margin-top:45.3pt;width:108.3pt;height:21.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" filled="f" stroked="f" strokeweight=".5pt">
                <v:textbox>
                  <w:txbxContent>
                    <w:p w14:paraId="18CF363F"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 xml:space="preserve">a) </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BESS Output (W)</w:t>
                      </w:r>
                    </w:p>
                  </w:txbxContent>
                </v:textbox>
              </v:shape>
            </w:pict>
          </mc:Fallback>
        </mc:AlternateContent>
      </w:r>
      <w:r>
        <w:rPr>
          <w:noProof/>
          <w:lang w:eastAsia="en-US"/>
        </w:rPr>
        <mc:AlternateContent>
          <mc:Choice Requires="wps">
            <w:drawing>
              <wp:anchor distT="0" distB="0" distL="114300" distR="114300" simplePos="0" relativeHeight="251706368" behindDoc="0" locked="0" layoutInCell="1" allowOverlap="1" wp14:anchorId="3FBAA362" wp14:editId="4774BADB">
                <wp:simplePos x="0" y="0"/>
                <wp:positionH relativeFrom="column">
                  <wp:posOffset>231775</wp:posOffset>
                </wp:positionH>
                <wp:positionV relativeFrom="paragraph">
                  <wp:posOffset>1981835</wp:posOffset>
                </wp:positionV>
                <wp:extent cx="1375410" cy="277495"/>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1375410"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EA4A6"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c) DG1</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 xml:space="preserve"> Output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AA362" id="Text Box 396" o:spid="_x0000_s1714" type="#_x0000_t202" style="position:absolute;left:0;text-align:left;margin-left:18.25pt;margin-top:156.05pt;width:108.3pt;height:21.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" filled="f" stroked="f" strokeweight=".5pt">
                <v:textbox>
                  <w:txbxContent>
                    <w:p w14:paraId="3C0EA4A6"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c) DG1</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 xml:space="preserve"> Output (W)</w:t>
                      </w:r>
                    </w:p>
                  </w:txbxContent>
                </v:textbox>
              </v:shape>
            </w:pict>
          </mc:Fallback>
        </mc:AlternateContent>
      </w:r>
      <w:r>
        <w:rPr>
          <w:noProof/>
          <w:lang w:eastAsia="en-US"/>
        </w:rPr>
        <mc:AlternateContent>
          <mc:Choice Requires="wps">
            <w:drawing>
              <wp:anchor distT="0" distB="0" distL="114300" distR="114300" simplePos="0" relativeHeight="251707392" behindDoc="0" locked="0" layoutInCell="1" allowOverlap="1" wp14:anchorId="191868B7" wp14:editId="639CEC32">
                <wp:simplePos x="0" y="0"/>
                <wp:positionH relativeFrom="column">
                  <wp:posOffset>3072977</wp:posOffset>
                </wp:positionH>
                <wp:positionV relativeFrom="paragraph">
                  <wp:posOffset>1981835</wp:posOffset>
                </wp:positionV>
                <wp:extent cx="1375442" cy="277495"/>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1375442"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32712"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d) DG2</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 xml:space="preserve"> Output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868B7" id="Text Box 397" o:spid="_x0000_s1715" type="#_x0000_t202" style="position:absolute;left:0;text-align:left;margin-left:241.95pt;margin-top:156.05pt;width:108.3pt;height:21.8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" filled="f" stroked="f" strokeweight=".5pt">
                <v:textbox>
                  <w:txbxContent>
                    <w:p w14:paraId="27532712" w14:textId="77777777" w:rsidR="00592FFE" w:rsidRPr="008D110F" w:rsidRDefault="00592FFE" w:rsidP="00706F6E">
                      <w:pPr>
                        <w:spacing w:line="240" w:lineRule="auto"/>
                        <w:ind w:firstLine="0"/>
                        <w:jc w:val="lef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d) DG2</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 xml:space="preserve"> Output (W)</w:t>
                      </w:r>
                    </w:p>
                  </w:txbxContent>
                </v:textbox>
              </v:shape>
            </w:pict>
          </mc:Fallback>
        </mc:AlternateContent>
      </w:r>
      <w:r>
        <w:rPr>
          <w:noProof/>
          <w:lang w:eastAsia="en-US"/>
        </w:rPr>
        <mc:AlternateContent>
          <mc:Choice Requires="wps">
            <w:drawing>
              <wp:anchor distT="0" distB="0" distL="114300" distR="114300" simplePos="0" relativeHeight="251708416" behindDoc="0" locked="0" layoutInCell="1" allowOverlap="1" wp14:anchorId="004058B8" wp14:editId="1D46FF73">
                <wp:simplePos x="0" y="0"/>
                <wp:positionH relativeFrom="column">
                  <wp:posOffset>1095375</wp:posOffset>
                </wp:positionH>
                <wp:positionV relativeFrom="paragraph">
                  <wp:posOffset>3877522</wp:posOffset>
                </wp:positionV>
                <wp:extent cx="1757875" cy="277495"/>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175787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F7AC2" w14:textId="77777777" w:rsidR="00592FFE" w:rsidRPr="008D110F" w:rsidRDefault="00592FFE" w:rsidP="00706F6E">
                            <w:pPr>
                              <w:spacing w:line="240" w:lineRule="auto"/>
                              <w:ind w:firstLine="0"/>
                              <w:jc w:val="righ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e) System Frequency (Hz</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058B8" id="Text Box 398" o:spid="_x0000_s1716" type="#_x0000_t202" style="position:absolute;left:0;text-align:left;margin-left:86.25pt;margin-top:305.3pt;width:138.4pt;height:21.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" filled="f" stroked="f" strokeweight=".5pt">
                <v:textbox>
                  <w:txbxContent>
                    <w:p w14:paraId="351F7AC2" w14:textId="77777777" w:rsidR="00592FFE" w:rsidRPr="008D110F" w:rsidRDefault="00592FFE" w:rsidP="00706F6E">
                      <w:pPr>
                        <w:spacing w:line="240" w:lineRule="auto"/>
                        <w:ind w:firstLine="0"/>
                        <w:jc w:val="righ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e) System Frequency (Hz</w:t>
                      </w:r>
                      <w:r w:rsidRPr="008D110F">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w:t>
                      </w:r>
                    </w:p>
                  </w:txbxContent>
                </v:textbox>
              </v:shape>
            </w:pict>
          </mc:Fallback>
        </mc:AlternateContent>
      </w:r>
      <w:r w:rsidR="00706F6E">
        <w:rPr>
          <w:noProof/>
          <w:lang w:eastAsia="en-US"/>
        </w:rPr>
        <mc:AlternateContent>
          <mc:Choice Requires="wps">
            <w:drawing>
              <wp:anchor distT="0" distB="0" distL="114300" distR="114300" simplePos="0" relativeHeight="251709440" behindDoc="0" locked="0" layoutInCell="1" allowOverlap="1" wp14:anchorId="356C788A" wp14:editId="69428940">
                <wp:simplePos x="0" y="0"/>
                <wp:positionH relativeFrom="column">
                  <wp:posOffset>3953721</wp:posOffset>
                </wp:positionH>
                <wp:positionV relativeFrom="paragraph">
                  <wp:posOffset>3836670</wp:posOffset>
                </wp:positionV>
                <wp:extent cx="1534657" cy="27749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1534657"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17842" w14:textId="77777777" w:rsidR="00592FFE" w:rsidRPr="008D110F" w:rsidRDefault="00592FFE" w:rsidP="00706F6E">
                            <w:pPr>
                              <w:spacing w:line="240" w:lineRule="auto"/>
                              <w:ind w:firstLine="0"/>
                              <w:jc w:val="righ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f) Load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C788A" id="Text Box 399" o:spid="_x0000_s1717" type="#_x0000_t202" style="position:absolute;left:0;text-align:left;margin-left:311.3pt;margin-top:302.1pt;width:120.85pt;height:21.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" filled="f" stroked="f" strokeweight=".5pt">
                <v:textbox>
                  <w:txbxContent>
                    <w:p w14:paraId="6D717842" w14:textId="77777777" w:rsidR="00592FFE" w:rsidRPr="008D110F" w:rsidRDefault="00592FFE" w:rsidP="00706F6E">
                      <w:pPr>
                        <w:spacing w:line="240" w:lineRule="auto"/>
                        <w:ind w:firstLine="0"/>
                        <w:jc w:val="right"/>
                        <w:rPr>
                          <w:rFonts w:ascii="Segoe UI Semibold" w:hAnsi="Segoe UI Semibold" w:cs="Segoe UI Semibold"/>
                          <w:b/>
                          <w:color w:val="4D4D4D" w:themeColor="accent6"/>
                          <w:sz w:val="20"/>
                          <w:szCs w:val="20"/>
                          <w14:glow w14:rad="101600">
                            <w14:schemeClr w14:val="accent3">
                              <w14:alpha w14:val="60000"/>
                              <w14:satMod w14:val="175000"/>
                            </w14:schemeClr>
                          </w14:glow>
                        </w:rPr>
                      </w:pPr>
                      <w:r>
                        <w:rPr>
                          <w:rFonts w:ascii="Segoe UI Semibold" w:hAnsi="Segoe UI Semibold" w:cs="Segoe UI Semibold"/>
                          <w:b/>
                          <w:color w:val="4D4D4D" w:themeColor="accent6"/>
                          <w:sz w:val="20"/>
                          <w:szCs w:val="20"/>
                          <w14:glow w14:rad="101600">
                            <w14:schemeClr w14:val="accent3">
                              <w14:alpha w14:val="60000"/>
                              <w14:satMod w14:val="175000"/>
                            </w14:schemeClr>
                          </w14:glow>
                          <w14:shadow w14:blurRad="63500" w14:dist="50800" w14:dir="0" w14:sx="0" w14:sy="0" w14:kx="0" w14:ky="0" w14:algn="none">
                            <w14:srgbClr w14:val="000000">
                              <w14:alpha w14:val="50000"/>
                            </w14:srgbClr>
                          </w14:shadow>
                        </w:rPr>
                        <w:t>f) Load Increase</w:t>
                      </w:r>
                    </w:p>
                  </w:txbxContent>
                </v:textbox>
              </v:shape>
            </w:pict>
          </mc:Fallback>
        </mc:AlternateContent>
      </w:r>
      <w:r w:rsidR="00706F6E" w:rsidRPr="00B206E7">
        <w:rPr>
          <w:noProof/>
          <w:lang w:eastAsia="en-US"/>
        </w:rPr>
        <w:drawing>
          <wp:inline distT="0" distB="0" distL="0" distR="0" wp14:anchorId="58BC4CD9" wp14:editId="47435D49">
            <wp:extent cx="5519175" cy="4174067"/>
            <wp:effectExtent l="19050" t="19050" r="24765" b="17145"/>
            <wp:docPr id="392" name="Picture 392" descr="C:\Users\Ricardo\Google Drive\FIU\Smart Grid Research\Thesis\Experiment\Central 11-27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icardo\Google Drive\FIU\Smart Grid Research\Thesis\Experiment\Central 11-27 20.5.jp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529928" cy="4182199"/>
                    </a:xfrm>
                    <a:prstGeom prst="rect">
                      <a:avLst/>
                    </a:prstGeom>
                    <a:noFill/>
                    <a:ln w="6350">
                      <a:solidFill>
                        <a:schemeClr val="tx1"/>
                      </a:solidFill>
                    </a:ln>
                  </pic:spPr>
                </pic:pic>
              </a:graphicData>
            </a:graphic>
          </wp:inline>
        </w:drawing>
      </w:r>
      <w:r w:rsidR="00706F6E" w:rsidRPr="00B206E7">
        <w:t xml:space="preserve"> </w:t>
      </w:r>
      <w:r w:rsidR="00706F6E">
        <w:br/>
        <w:t>Figure 6.7.1: PMU Experimental Output</w:t>
      </w:r>
    </w:p>
    <w:p w14:paraId="2E29059B" w14:textId="77777777" w:rsidR="00706F6E" w:rsidRDefault="00706F6E" w:rsidP="00706F6E">
      <w:r>
        <w:t xml:space="preserve">Fig. 6.7.1 shows the measurements taken from the Phasor Data Concentrator (PDC), which is a monitoring tool for the data from the PMUs. Subfigure a) shows the output of the BESS, b) the system voltage, c) DG1 output, d) DG2 output, e) the system frequency and f) shows the exact moment when the additional load was enabled. As can be observed, the measurements are quite noisy and it is hard to determine the actual output of the DERs. </w:t>
      </w:r>
      <w:r>
        <w:lastRenderedPageBreak/>
        <w:t>However, the data can be exported onto files for further processing and analysis; MATLAB software is used to apply a moving average low pass filter:</w:t>
      </w:r>
    </w:p>
    <w:p w14:paraId="76C8C779" w14:textId="77777777" w:rsidR="00706F6E" w:rsidRDefault="00706F6E" w:rsidP="00706F6E">
      <w:pPr>
        <w:pStyle w:val="TableFigure"/>
      </w:pPr>
      <w:r>
        <w:rPr>
          <w:noProof/>
          <w:lang w:eastAsia="en-US"/>
        </w:rPr>
        <w:drawing>
          <wp:inline distT="0" distB="0" distL="0" distR="0" wp14:anchorId="1C49D5FC" wp14:editId="5AE0F339">
            <wp:extent cx="5494867" cy="2614171"/>
            <wp:effectExtent l="19050" t="19050" r="10795" b="1524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5505726" cy="2619337"/>
                    </a:xfrm>
                    <a:prstGeom prst="rect">
                      <a:avLst/>
                    </a:prstGeom>
                    <a:ln w="6350">
                      <a:solidFill>
                        <a:schemeClr val="tx1"/>
                      </a:solidFill>
                    </a:ln>
                  </pic:spPr>
                </pic:pic>
              </a:graphicData>
            </a:graphic>
          </wp:inline>
        </w:drawing>
      </w:r>
      <w:r w:rsidRPr="00C70DF7">
        <w:t xml:space="preserve"> </w:t>
      </w:r>
      <w:r>
        <w:br/>
        <w:t>Figure 6.7.2: Experimental DER Output, Original</w:t>
      </w:r>
    </w:p>
    <w:p w14:paraId="0F9967B1" w14:textId="77777777" w:rsidR="00706F6E" w:rsidRDefault="00706F6E" w:rsidP="00706F6E">
      <w:pPr>
        <w:pStyle w:val="TableFigure"/>
      </w:pPr>
      <w:r>
        <w:rPr>
          <w:noProof/>
          <w:lang w:eastAsia="en-US"/>
        </w:rPr>
        <w:drawing>
          <wp:inline distT="0" distB="0" distL="0" distR="0" wp14:anchorId="1E996098" wp14:editId="1E8B9D72">
            <wp:extent cx="5494655" cy="2651054"/>
            <wp:effectExtent l="19050" t="19050" r="10795" b="1651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5515616" cy="2661167"/>
                    </a:xfrm>
                    <a:prstGeom prst="rect">
                      <a:avLst/>
                    </a:prstGeom>
                    <a:ln w="6350">
                      <a:solidFill>
                        <a:schemeClr val="tx1"/>
                      </a:solidFill>
                    </a:ln>
                  </pic:spPr>
                </pic:pic>
              </a:graphicData>
            </a:graphic>
          </wp:inline>
        </w:drawing>
      </w:r>
      <w:r w:rsidRPr="00C70DF7">
        <w:t xml:space="preserve"> </w:t>
      </w:r>
      <w:r>
        <w:br/>
        <w:t>Figure 6.7.3: Experimental DER Output, Filtered</w:t>
      </w:r>
    </w:p>
    <w:p w14:paraId="0B2BB929" w14:textId="77777777" w:rsidR="00706F6E" w:rsidRDefault="00706F6E" w:rsidP="00706F6E">
      <w:r>
        <w:t xml:space="preserve">Fig. 6.7.2 shows 180 seconds of the raw imported data from the PMU; again, the noisy nature of the data can be perceived. Fig. 6.7.3 shows the filtered data, </w:t>
      </w:r>
      <w:r w:rsidRPr="00CC226A">
        <w:t>which</w:t>
      </w:r>
      <w:r>
        <w:t xml:space="preserve"> exposes </w:t>
      </w:r>
      <w:r>
        <w:lastRenderedPageBreak/>
        <w:t>quite a different picture. As indicated on both figures, at 104.5s, the load is activated and the DERs’ droop control immediately respond. DG1 initially takes most of the load since it is the largest DER, and the BESS also responds very quickly because of the fast-acting power electronics. The power points are adjusted quickly after the new load is added by the diffusion algorithm and then readjusted by the diffusion optimization. Looking at the frequency, along with the power, provides another angle to the story:</w:t>
      </w:r>
    </w:p>
    <w:p w14:paraId="276B14CA" w14:textId="77777777" w:rsidR="00706F6E" w:rsidRDefault="00706F6E" w:rsidP="00706F6E">
      <w:pPr>
        <w:pStyle w:val="TableFigure"/>
      </w:pPr>
      <w:r>
        <w:rPr>
          <w:noProof/>
          <w:lang w:eastAsia="en-US"/>
        </w:rPr>
        <w:drawing>
          <wp:inline distT="0" distB="0" distL="0" distR="0" wp14:anchorId="1F3F1BA5" wp14:editId="213C28A7">
            <wp:extent cx="5477934" cy="2388403"/>
            <wp:effectExtent l="19050" t="19050" r="27940" b="1206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5490772" cy="2394000"/>
                    </a:xfrm>
                    <a:prstGeom prst="rect">
                      <a:avLst/>
                    </a:prstGeom>
                    <a:ln w="6350">
                      <a:solidFill>
                        <a:schemeClr val="tx1"/>
                      </a:solidFill>
                    </a:ln>
                  </pic:spPr>
                </pic:pic>
              </a:graphicData>
            </a:graphic>
          </wp:inline>
        </w:drawing>
      </w:r>
      <w:r w:rsidRPr="00451D0D">
        <w:t xml:space="preserve"> </w:t>
      </w:r>
      <w:r>
        <w:br/>
        <w:t>Figure 6.7.4: Experimental DER Output vs Frequency, Close-Up</w:t>
      </w:r>
    </w:p>
    <w:p w14:paraId="52095A61" w14:textId="77777777" w:rsidR="00706F6E" w:rsidRDefault="00706F6E" w:rsidP="00706F6E">
      <w:pPr>
        <w:ind w:firstLine="0"/>
      </w:pPr>
      <w:r>
        <w:tab/>
        <w:t xml:space="preserve">Fig. 6.7.4 shows a close-up of around 5 seconds prior to the event and 15 seconds afterward. Again, at 104.5s, the moment the additional load is switched on and the frequency starts declining is observed. The droop control immediately kicks in and the DER outputs start rising; by 105.4s (900 milliseconds afterward), the frequency reaches its minimum at 58 Hz. Meanwhile, the MAS with diffusion communication has adjusted the power points of the DERs as secondary frequency control and both DG1 and the BESS keep rising in output until 106.7s; DG2 is maintained about the same after the initial droop response. Secondary and tertiary frequency control continue to bring the frequency back </w:t>
      </w:r>
      <w:r>
        <w:lastRenderedPageBreak/>
        <w:t>up and readjust the power outputs to their optimal points. DG1 is brought down a bit and DG2 exhibits a slight uptick at around 107s; the BESS is continually rising until around 117s. Zooming out a bit, the decentralized secondary and tertiary control is further observed:</w:t>
      </w:r>
    </w:p>
    <w:p w14:paraId="4BDD22A4" w14:textId="77777777" w:rsidR="00706F6E" w:rsidRDefault="00706F6E" w:rsidP="00706F6E">
      <w:pPr>
        <w:pStyle w:val="TableFigure"/>
      </w:pPr>
      <w:r>
        <w:rPr>
          <w:noProof/>
          <w:lang w:eastAsia="en-US"/>
        </w:rPr>
        <w:drawing>
          <wp:inline distT="0" distB="0" distL="0" distR="0" wp14:anchorId="4EFEF143" wp14:editId="4BE088D7">
            <wp:extent cx="5471797" cy="2489200"/>
            <wp:effectExtent l="19050" t="19050" r="14605" b="254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5485680" cy="2495516"/>
                    </a:xfrm>
                    <a:prstGeom prst="rect">
                      <a:avLst/>
                    </a:prstGeom>
                    <a:ln w="6350">
                      <a:solidFill>
                        <a:schemeClr val="tx1"/>
                      </a:solidFill>
                    </a:ln>
                  </pic:spPr>
                </pic:pic>
              </a:graphicData>
            </a:graphic>
          </wp:inline>
        </w:drawing>
      </w:r>
      <w:r w:rsidRPr="00A67767">
        <w:t xml:space="preserve"> </w:t>
      </w:r>
      <w:r>
        <w:br/>
        <w:t>Figure 6.7.5: Experimental DER Output vs Frequency, Zoom-Out</w:t>
      </w:r>
    </w:p>
    <w:p w14:paraId="7D86BA87" w14:textId="77777777" w:rsidR="00706F6E" w:rsidRDefault="00706F6E" w:rsidP="00706F6E">
      <w:pPr>
        <w:ind w:firstLine="0"/>
      </w:pPr>
      <w:r>
        <w:tab/>
        <w:t>After the initial drop in frequency and the increase in power from the droop control, the subsequent adjustments being done by the MAS are observed. At around 125s, the frequency is fully restored to nominal, but the optimization continues to happen. After the initial rise of the BESS from around 50 W to almost 450 W, it is then adjusted downward and starts to settle around 200 W. DG2, which started around 600 W initially, rose to around 675 W with droop and started to settle around 750 W towards the end. DG1, which started around 750 W, shot up to around 1050 W with droop and secondary control, then started to settle at around 975 W.</w:t>
      </w:r>
    </w:p>
    <w:p w14:paraId="34AEBBCA" w14:textId="77777777" w:rsidR="00706F6E" w:rsidRDefault="00706F6E" w:rsidP="00706F6E">
      <w:pPr>
        <w:ind w:firstLine="0"/>
      </w:pPr>
      <w:r>
        <w:lastRenderedPageBreak/>
        <w:tab/>
        <w:t>The choppy behavior in frequency after the system has recovered is due to the ED adjustments, but as seen in Fig. 6.7.6, the variations are within the standards (59.3-60.5 Hz):</w:t>
      </w:r>
    </w:p>
    <w:p w14:paraId="2E66F9D8" w14:textId="77777777" w:rsidR="00706F6E" w:rsidRDefault="00706F6E" w:rsidP="00706F6E">
      <w:pPr>
        <w:pStyle w:val="TableFigure"/>
      </w:pPr>
      <w:r>
        <w:rPr>
          <w:noProof/>
          <w:lang w:eastAsia="en-US"/>
        </w:rPr>
        <w:drawing>
          <wp:inline distT="0" distB="0" distL="0" distR="0" wp14:anchorId="63C8153A" wp14:editId="071CABAC">
            <wp:extent cx="5469467" cy="2580466"/>
            <wp:effectExtent l="19050" t="19050" r="17145" b="1079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5482331" cy="2586535"/>
                    </a:xfrm>
                    <a:prstGeom prst="rect">
                      <a:avLst/>
                    </a:prstGeom>
                    <a:ln w="6350">
                      <a:solidFill>
                        <a:schemeClr val="tx1"/>
                      </a:solidFill>
                    </a:ln>
                  </pic:spPr>
                </pic:pic>
              </a:graphicData>
            </a:graphic>
          </wp:inline>
        </w:drawing>
      </w:r>
      <w:r w:rsidRPr="008F67D1">
        <w:t xml:space="preserve"> </w:t>
      </w:r>
      <w:r>
        <w:br/>
        <w:t>Figure 6.7.6: Experimental System Voltage and Frequency</w:t>
      </w:r>
    </w:p>
    <w:p w14:paraId="52128788" w14:textId="3F8B958E" w:rsidR="003B0D33" w:rsidRDefault="00706F6E" w:rsidP="00706F6E">
      <w:pPr>
        <w:ind w:firstLine="0"/>
      </w:pPr>
      <w:r>
        <w:tab/>
        <w:t>The tertiary adjustments after the frequency has recovered to nominal maintain the frequency above 59.5 Hz. Although the initial dip to 58 Hz violates the IEEE 1547.4-2011 standard,</w:t>
      </w:r>
      <w:r w:rsidRPr="000A5211">
        <w:t xml:space="preserve"> </w:t>
      </w:r>
      <w:r>
        <w:t>given the extremely low inertia present in the system, the results are actually quite remarkable. A real-world MG would have orders of magnitude more rating and inertia, and the proposed control system would more easily keep the values within the standards. The voltage is also kept within 5 volts of the 120V nominal, which is within CBEMA standards.</w:t>
      </w:r>
    </w:p>
    <w:p w14:paraId="7C9FE8F4" w14:textId="77777777" w:rsidR="003B0D33" w:rsidRDefault="003B0D33">
      <w:pPr>
        <w:jc w:val="left"/>
      </w:pPr>
      <w:r>
        <w:br w:type="page"/>
      </w:r>
    </w:p>
    <w:p w14:paraId="223ED624" w14:textId="5D9552F7" w:rsidR="003B0D33" w:rsidRDefault="003B0D33">
      <w:pPr>
        <w:pStyle w:val="Heading1"/>
      </w:pPr>
      <w:bookmarkStart w:id="35" w:name="_Toc442882614"/>
      <w:r>
        <w:lastRenderedPageBreak/>
        <w:t>Chapter 7: Conclusion</w:t>
      </w:r>
      <w:bookmarkEnd w:id="35"/>
      <w:r w:rsidR="008F5A85">
        <w:t xml:space="preserve"> and Recommendation for Future Work</w:t>
      </w:r>
    </w:p>
    <w:p w14:paraId="5FA9E277" w14:textId="77777777" w:rsidR="003B0D33" w:rsidRDefault="003B0D33">
      <w:pPr>
        <w:pStyle w:val="Heading2"/>
        <w:rPr>
          <w:webHidden/>
        </w:rPr>
      </w:pPr>
      <w:bookmarkStart w:id="36" w:name="_Toc442882615"/>
      <w:r>
        <w:t xml:space="preserve">7.1. </w:t>
      </w:r>
      <w:r>
        <w:rPr>
          <w:webHidden/>
        </w:rPr>
        <w:t>Conclusion</w:t>
      </w:r>
      <w:bookmarkEnd w:id="36"/>
    </w:p>
    <w:p w14:paraId="43E746FF" w14:textId="77777777" w:rsidR="00795D41" w:rsidRDefault="00795D41" w:rsidP="00795D41">
      <w:r>
        <w:t>The purpose of this thesis was to formulate, develop, simulate and test a comprehensive control system for a Microgrid (MG), which is fully decentralized and operates optimally. Initially, the justification for the work and the background necessary to understand the proposed system was explained. The need for, and progress towards, distributed control schemes was described, as well as the concept of Multi-Agent Systems (MAS). Information sharing in networks was introduced and diffusion was presented, as well as a method for decentralized optimization. Finally, all the concepts were put together in an all-inclusive control system, which was successfully simulated and tested.</w:t>
      </w:r>
    </w:p>
    <w:p w14:paraId="1A9B76E9" w14:textId="77777777" w:rsidR="00795D41" w:rsidRDefault="00795D41" w:rsidP="00795D41">
      <w:r>
        <w:t>The simulation platform provides the ability to assess the system under many scenarios and precisely compares the performance versus existing schemes. It was shown how the system stability was maintained even under emergency circumstances and how the efficiency of the MG was sustained without a complex centralized controller infrastructure. The experimental platform provided the ability to evaluate the MAS under real-world conditions and ultimately prove its viability.</w:t>
      </w:r>
    </w:p>
    <w:p w14:paraId="592D8D0E" w14:textId="77777777" w:rsidR="00795D41" w:rsidRDefault="00795D41" w:rsidP="00795D41">
      <w:r>
        <w:t>The work represents an excellent starting point for a scheme, which could be fully developed and implemented in real world MGs. As explained in Section 7.2, suggested future work will be outlined in order to take the concept to market.</w:t>
      </w:r>
    </w:p>
    <w:p w14:paraId="438925B5" w14:textId="77777777" w:rsidR="00795D41" w:rsidRDefault="00795D41" w:rsidP="00795D41">
      <w:r>
        <w:t>A summary of the contributions in this thesis are presented:</w:t>
      </w:r>
    </w:p>
    <w:p w14:paraId="7F785F80" w14:textId="77777777" w:rsidR="00795D41" w:rsidRDefault="00795D41" w:rsidP="00795D41">
      <w:pPr>
        <w:pStyle w:val="ListParagraph"/>
        <w:numPr>
          <w:ilvl w:val="0"/>
          <w:numId w:val="24"/>
        </w:numPr>
      </w:pPr>
      <w:r>
        <w:t>A novel cost function for an Energy Storage System (ESS), which is agnostic to the type of system and automatically charges when the rate of electricity (or marginal cost) is low and discharges when high, is described in Section 4.3.</w:t>
      </w:r>
    </w:p>
    <w:p w14:paraId="47F4AE08" w14:textId="77777777" w:rsidR="00795D41" w:rsidRDefault="00795D41" w:rsidP="00795D41">
      <w:pPr>
        <w:pStyle w:val="ListParagraph"/>
        <w:numPr>
          <w:ilvl w:val="0"/>
          <w:numId w:val="24"/>
        </w:numPr>
      </w:pPr>
      <w:r>
        <w:lastRenderedPageBreak/>
        <w:t>Diffusion for information sharing in a MG is presented in Section 5.2, and in Section 5.4, an innovative variation of distributed optimization for MGs using diffusion is formulated and tested.</w:t>
      </w:r>
    </w:p>
    <w:p w14:paraId="10C53E8D" w14:textId="77777777" w:rsidR="00795D41" w:rsidRDefault="00795D41" w:rsidP="00795D41">
      <w:pPr>
        <w:pStyle w:val="ListParagraph"/>
        <w:numPr>
          <w:ilvl w:val="0"/>
          <w:numId w:val="24"/>
        </w:numPr>
      </w:pPr>
      <w:r>
        <w:t>In Section 6.2, an original agent structure for the MG MAS is outlined and explained.</w:t>
      </w:r>
    </w:p>
    <w:p w14:paraId="79FD724C" w14:textId="77777777" w:rsidR="00795D41" w:rsidRDefault="00795D41" w:rsidP="00795D41">
      <w:pPr>
        <w:pStyle w:val="ListParagraph"/>
        <w:numPr>
          <w:ilvl w:val="0"/>
          <w:numId w:val="24"/>
        </w:numPr>
      </w:pPr>
      <w:r>
        <w:t>A unique implementation of the MG MAS using the Java Agent DEvelopment Framework (JADE) is defined in Section 6.3.</w:t>
      </w:r>
    </w:p>
    <w:p w14:paraId="0B16CDF7" w14:textId="77777777" w:rsidR="00795D41" w:rsidRDefault="00795D41" w:rsidP="00795D41">
      <w:pPr>
        <w:pStyle w:val="ListParagraph"/>
        <w:numPr>
          <w:ilvl w:val="0"/>
          <w:numId w:val="24"/>
        </w:numPr>
      </w:pPr>
      <w:r>
        <w:t>The experimental platform and results are presented in Sections 6.6 and 6.7; to the best of the author’s knowledge, such a system has never been experimentally tested in the literature before.</w:t>
      </w:r>
    </w:p>
    <w:p w14:paraId="04E8360E" w14:textId="77777777" w:rsidR="00795D41" w:rsidRDefault="00795D41" w:rsidP="00795D41">
      <w:pPr>
        <w:ind w:left="720" w:firstLine="0"/>
      </w:pPr>
    </w:p>
    <w:p w14:paraId="5B6E68D6" w14:textId="77777777" w:rsidR="00795D41" w:rsidRDefault="00795D41" w:rsidP="00795D41">
      <w:pPr>
        <w:pStyle w:val="Heading2"/>
      </w:pPr>
      <w:bookmarkStart w:id="37" w:name="_Toc442882616"/>
      <w:r>
        <w:t>7.2. Future Work</w:t>
      </w:r>
      <w:bookmarkEnd w:id="37"/>
    </w:p>
    <w:p w14:paraId="35B8CAF6" w14:textId="77777777" w:rsidR="00795D41" w:rsidRDefault="00795D41" w:rsidP="00795D41">
      <w:r>
        <w:t>As with any academic research work, there are many things to be expanded on; here a few concepts are suggested:</w:t>
      </w:r>
    </w:p>
    <w:p w14:paraId="0D4F0474" w14:textId="77777777" w:rsidR="00795D41" w:rsidRDefault="00795D41" w:rsidP="00795D41">
      <w:pPr>
        <w:pStyle w:val="ListParagraph"/>
        <w:numPr>
          <w:ilvl w:val="0"/>
          <w:numId w:val="25"/>
        </w:numPr>
      </w:pPr>
      <w:r>
        <w:t>Implement machine learning into the agents for load and renewable energy forecasting, as well as Energy Storage optimization with accurate economic forecasts.</w:t>
      </w:r>
    </w:p>
    <w:p w14:paraId="2B6A9BC0" w14:textId="77777777" w:rsidR="00795D41" w:rsidRDefault="00795D41" w:rsidP="00795D41">
      <w:pPr>
        <w:pStyle w:val="ListParagraph"/>
        <w:numPr>
          <w:ilvl w:val="0"/>
          <w:numId w:val="25"/>
        </w:numPr>
      </w:pPr>
      <w:r>
        <w:t>Include Electric Vehicle (EV) agents, which are mobile and therefore plug in and out of the MG at different places. A stochastic and probabilistic model could be implemented to simulate the behavior of these agents under different MG topologies and numbers of EVs present in the system.</w:t>
      </w:r>
    </w:p>
    <w:p w14:paraId="33E5E4C6" w14:textId="77777777" w:rsidR="00795D41" w:rsidRDefault="00795D41" w:rsidP="00795D41">
      <w:pPr>
        <w:pStyle w:val="ListParagraph"/>
        <w:numPr>
          <w:ilvl w:val="0"/>
          <w:numId w:val="25"/>
        </w:numPr>
      </w:pPr>
      <w:r>
        <w:t>Develop decentralized load shedding schemes for islanded MGs when the demand surpasses local DER supply capabilities.</w:t>
      </w:r>
    </w:p>
    <w:p w14:paraId="15865979" w14:textId="77777777" w:rsidR="00795D41" w:rsidRDefault="00795D41" w:rsidP="00795D41">
      <w:pPr>
        <w:pStyle w:val="ListParagraph"/>
        <w:numPr>
          <w:ilvl w:val="0"/>
          <w:numId w:val="25"/>
        </w:numPr>
      </w:pPr>
      <w:r>
        <w:lastRenderedPageBreak/>
        <w:t>Further investigate the communication infrastructure and security implications.</w:t>
      </w:r>
    </w:p>
    <w:p w14:paraId="5E232CC1" w14:textId="77777777" w:rsidR="00795D41" w:rsidRDefault="00795D41" w:rsidP="00795D41">
      <w:pPr>
        <w:pStyle w:val="ListParagraph"/>
        <w:numPr>
          <w:ilvl w:val="0"/>
          <w:numId w:val="25"/>
        </w:numPr>
      </w:pPr>
      <w:r>
        <w:t>Implement electric losses and ramp rates into models.</w:t>
      </w:r>
    </w:p>
    <w:p w14:paraId="0678D1FE" w14:textId="77777777" w:rsidR="00795D41" w:rsidRDefault="00795D41" w:rsidP="00795D41">
      <w:r>
        <w:t xml:space="preserve"> Given that the work done represents academic research and not product development, there are a few steps to be taken to carry the proposed system to market: </w:t>
      </w:r>
    </w:p>
    <w:p w14:paraId="641CA3A3" w14:textId="77777777" w:rsidR="00795D41" w:rsidRDefault="00795D41" w:rsidP="00795D41">
      <w:pPr>
        <w:pStyle w:val="ListParagraph"/>
        <w:numPr>
          <w:ilvl w:val="0"/>
          <w:numId w:val="26"/>
        </w:numPr>
      </w:pPr>
      <w:r>
        <w:t>Further testing of different network topologies and operating conditions.</w:t>
      </w:r>
    </w:p>
    <w:p w14:paraId="39BE7E0E" w14:textId="77777777" w:rsidR="00795D41" w:rsidRDefault="00795D41" w:rsidP="00795D41">
      <w:pPr>
        <w:pStyle w:val="ListParagraph"/>
        <w:numPr>
          <w:ilvl w:val="0"/>
          <w:numId w:val="26"/>
        </w:numPr>
      </w:pPr>
      <w:r>
        <w:t>Verification and fine-tuning of DER cost functions to closely match real-world systems.</w:t>
      </w:r>
    </w:p>
    <w:p w14:paraId="5BF6B0C2" w14:textId="77777777" w:rsidR="00795D41" w:rsidRPr="005B4EDD" w:rsidRDefault="00795D41" w:rsidP="00795D41">
      <w:pPr>
        <w:pStyle w:val="ListParagraph"/>
        <w:numPr>
          <w:ilvl w:val="0"/>
          <w:numId w:val="26"/>
        </w:numPr>
      </w:pPr>
      <w:r>
        <w:t>Researching and implementing communication infrastructures for real-world MGs.</w:t>
      </w:r>
      <w:r w:rsidRPr="00311BB0">
        <w:t xml:space="preserve"> </w:t>
      </w:r>
    </w:p>
    <w:p w14:paraId="318D475D" w14:textId="21E7DBDE" w:rsidR="003B0D33" w:rsidRPr="005B4EDD" w:rsidRDefault="00795D41" w:rsidP="00795D41">
      <w:pPr>
        <w:pStyle w:val="ListParagraph"/>
        <w:numPr>
          <w:ilvl w:val="0"/>
          <w:numId w:val="26"/>
        </w:numPr>
      </w:pPr>
      <w:r>
        <w:t>Finally, implementing the agents on embedded hardware systems for the different types of devices. This is the step that needs the most work in the author’s opinion because the electronics need to be developed for, and tested on, many different apparatuses. However, once they are deployed, the devices would self-regulate, and the network could be expanded or re-designed without much further work.</w:t>
      </w:r>
    </w:p>
    <w:p w14:paraId="5E871D44" w14:textId="40912C9D" w:rsidR="003B0D33" w:rsidRDefault="003B0D33">
      <w:pPr>
        <w:jc w:val="left"/>
      </w:pPr>
      <w:r>
        <w:br w:type="page"/>
      </w:r>
    </w:p>
    <w:bookmarkStart w:id="38" w:name="_Toc442882617" w:displacedByCustomXml="next"/>
    <w:sdt>
      <w:sdtPr>
        <w:rPr>
          <w:rFonts w:asciiTheme="minorHAnsi" w:eastAsiaTheme="minorEastAsia" w:hAnsiTheme="minorHAnsi" w:cstheme="minorBidi"/>
          <w:b w:val="0"/>
          <w:bCs w:val="0"/>
          <w:caps w:val="0"/>
        </w:rPr>
        <w:id w:val="-655067377"/>
        <w:docPartObj>
          <w:docPartGallery w:val="Bibliographies"/>
          <w:docPartUnique/>
        </w:docPartObj>
      </w:sdtPr>
      <w:sdtEndPr/>
      <w:sdtContent>
        <w:p w14:paraId="3C8F92CF" w14:textId="264C05D4" w:rsidR="003B0D33" w:rsidRPr="00B20C85" w:rsidRDefault="00B20C85" w:rsidP="009D4F29">
          <w:pPr>
            <w:pStyle w:val="Heading1"/>
            <w:spacing w:line="240" w:lineRule="auto"/>
            <w:rPr>
              <w:b w:val="0"/>
            </w:rPr>
          </w:pPr>
          <w:r w:rsidRPr="00B20C85">
            <w:rPr>
              <w:b w:val="0"/>
            </w:rPr>
            <w:t>REFERENCES</w:t>
          </w:r>
          <w:bookmarkEnd w:id="38"/>
        </w:p>
        <w:sdt>
          <w:sdtPr>
            <w:id w:val="-573587230"/>
            <w:bibliography/>
          </w:sdtPr>
          <w:sdtEndPr/>
          <w:sdtContent>
            <w:p w14:paraId="5E62F095" w14:textId="77777777" w:rsidR="004030AA" w:rsidRDefault="003B0D33" w:rsidP="009D4F29">
              <w:pPr>
                <w:spacing w:after="120" w:line="240" w:lineRule="auto"/>
                <w:ind w:firstLine="0"/>
                <w:rPr>
                  <w:noProof/>
                  <w:kern w:val="0"/>
                </w:rPr>
              </w:pPr>
              <w:r>
                <w:fldChar w:fldCharType="begin"/>
              </w:r>
              <w:r>
                <w:instrText xml:space="preserve"> BIBLIOGRAPHY </w:instrText>
              </w:r>
              <w:r>
                <w:fldChar w:fldCharType="separate"/>
              </w:r>
            </w:p>
            <w:tbl>
              <w:tblPr>
                <w:tblW w:w="5000" w:type="pct"/>
                <w:tblCellSpacing w:w="15" w:type="dxa"/>
                <w:tblCellMar>
                  <w:top w:w="15" w:type="dxa"/>
                  <w:left w:w="15" w:type="dxa"/>
                  <w:bottom w:w="173" w:type="dxa"/>
                  <w:right w:w="15" w:type="dxa"/>
                </w:tblCellMar>
                <w:tblLook w:val="04A0" w:firstRow="1" w:lastRow="0" w:firstColumn="1" w:lastColumn="0" w:noHBand="0" w:noVBand="1"/>
              </w:tblPr>
              <w:tblGrid>
                <w:gridCol w:w="475"/>
                <w:gridCol w:w="8165"/>
              </w:tblGrid>
              <w:tr w:rsidR="004030AA" w14:paraId="5944CA45" w14:textId="77777777" w:rsidTr="009D4F29">
                <w:trPr>
                  <w:divId w:val="435946874"/>
                  <w:tblCellSpacing w:w="15" w:type="dxa"/>
                </w:trPr>
                <w:tc>
                  <w:tcPr>
                    <w:tcW w:w="50" w:type="pct"/>
                    <w:hideMark/>
                  </w:tcPr>
                  <w:p w14:paraId="23673EEA" w14:textId="77777777" w:rsidR="004030AA" w:rsidRDefault="004030AA" w:rsidP="009D4F29">
                    <w:pPr>
                      <w:pStyle w:val="Bibliography"/>
                      <w:spacing w:line="240" w:lineRule="auto"/>
                      <w:rPr>
                        <w:noProof/>
                      </w:rPr>
                    </w:pPr>
                    <w:r>
                      <w:rPr>
                        <w:noProof/>
                      </w:rPr>
                      <w:t xml:space="preserve">[1] </w:t>
                    </w:r>
                  </w:p>
                </w:tc>
                <w:tc>
                  <w:tcPr>
                    <w:tcW w:w="0" w:type="auto"/>
                    <w:hideMark/>
                  </w:tcPr>
                  <w:p w14:paraId="4AE54996" w14:textId="77777777" w:rsidR="004030AA" w:rsidRDefault="004030AA" w:rsidP="009D4F29">
                    <w:pPr>
                      <w:pStyle w:val="Bibliography"/>
                      <w:spacing w:line="240" w:lineRule="auto"/>
                      <w:rPr>
                        <w:noProof/>
                      </w:rPr>
                    </w:pPr>
                    <w:r>
                      <w:rPr>
                        <w:noProof/>
                      </w:rPr>
                      <w:t xml:space="preserve">N. Hatziargyriou, H. Asano, R. Iravani and C. Marnay, "Microgrids," </w:t>
                    </w:r>
                    <w:r>
                      <w:rPr>
                        <w:i/>
                        <w:iCs/>
                        <w:noProof/>
                      </w:rPr>
                      <w:t xml:space="preserve">Power and Energy Magazine, IEEE, </w:t>
                    </w:r>
                    <w:r>
                      <w:rPr>
                        <w:noProof/>
                      </w:rPr>
                      <w:t xml:space="preserve">vol. 5, no. 4, pp. 78-94, 2007. </w:t>
                    </w:r>
                  </w:p>
                </w:tc>
              </w:tr>
              <w:tr w:rsidR="004030AA" w14:paraId="6473E981" w14:textId="77777777" w:rsidTr="009D4F29">
                <w:trPr>
                  <w:divId w:val="435946874"/>
                  <w:tblCellSpacing w:w="15" w:type="dxa"/>
                </w:trPr>
                <w:tc>
                  <w:tcPr>
                    <w:tcW w:w="50" w:type="pct"/>
                    <w:hideMark/>
                  </w:tcPr>
                  <w:p w14:paraId="3F109D8C" w14:textId="77777777" w:rsidR="004030AA" w:rsidRDefault="004030AA" w:rsidP="009D4F29">
                    <w:pPr>
                      <w:pStyle w:val="Bibliography"/>
                      <w:spacing w:line="240" w:lineRule="auto"/>
                      <w:rPr>
                        <w:noProof/>
                      </w:rPr>
                    </w:pPr>
                    <w:r>
                      <w:rPr>
                        <w:noProof/>
                      </w:rPr>
                      <w:t xml:space="preserve">[2] </w:t>
                    </w:r>
                  </w:p>
                </w:tc>
                <w:tc>
                  <w:tcPr>
                    <w:tcW w:w="0" w:type="auto"/>
                    <w:hideMark/>
                  </w:tcPr>
                  <w:p w14:paraId="7B78CD96" w14:textId="77777777" w:rsidR="004030AA" w:rsidRDefault="004030AA" w:rsidP="009D4F29">
                    <w:pPr>
                      <w:pStyle w:val="Bibliography"/>
                      <w:spacing w:line="240" w:lineRule="auto"/>
                      <w:rPr>
                        <w:noProof/>
                      </w:rPr>
                    </w:pPr>
                    <w:r>
                      <w:rPr>
                        <w:noProof/>
                      </w:rPr>
                      <w:t xml:space="preserve">R. Lasseter, "MicroGrids," </w:t>
                    </w:r>
                    <w:r>
                      <w:rPr>
                        <w:i/>
                        <w:iCs/>
                        <w:noProof/>
                      </w:rPr>
                      <w:t xml:space="preserve">Power Engineering Society Winter Meeting. IEEE, </w:t>
                    </w:r>
                    <w:r>
                      <w:rPr>
                        <w:noProof/>
                      </w:rPr>
                      <w:t xml:space="preserve">vol. 1, pp. 305-308, 2002. </w:t>
                    </w:r>
                  </w:p>
                </w:tc>
              </w:tr>
              <w:tr w:rsidR="004030AA" w14:paraId="4445DC64" w14:textId="77777777" w:rsidTr="009D4F29">
                <w:trPr>
                  <w:divId w:val="435946874"/>
                  <w:tblCellSpacing w:w="15" w:type="dxa"/>
                </w:trPr>
                <w:tc>
                  <w:tcPr>
                    <w:tcW w:w="50" w:type="pct"/>
                    <w:hideMark/>
                  </w:tcPr>
                  <w:p w14:paraId="4DD1D700" w14:textId="77777777" w:rsidR="004030AA" w:rsidRDefault="004030AA" w:rsidP="009D4F29">
                    <w:pPr>
                      <w:pStyle w:val="Bibliography"/>
                      <w:spacing w:line="240" w:lineRule="auto"/>
                      <w:rPr>
                        <w:noProof/>
                      </w:rPr>
                    </w:pPr>
                    <w:r>
                      <w:rPr>
                        <w:noProof/>
                      </w:rPr>
                      <w:t xml:space="preserve">[3] </w:t>
                    </w:r>
                  </w:p>
                </w:tc>
                <w:tc>
                  <w:tcPr>
                    <w:tcW w:w="0" w:type="auto"/>
                    <w:hideMark/>
                  </w:tcPr>
                  <w:p w14:paraId="0631EC60" w14:textId="77777777" w:rsidR="004030AA" w:rsidRDefault="004030AA" w:rsidP="009D4F29">
                    <w:pPr>
                      <w:pStyle w:val="Bibliography"/>
                      <w:spacing w:line="240" w:lineRule="auto"/>
                      <w:rPr>
                        <w:noProof/>
                      </w:rPr>
                    </w:pPr>
                    <w:r>
                      <w:rPr>
                        <w:noProof/>
                      </w:rPr>
                      <w:t xml:space="preserve">J. Guerrero, M. Chandorkar, T. Lee and P. Loh, "Advanced Control Architectures for Intelligent Microgrids—Part I: Decentralized and Hierarchical Control," </w:t>
                    </w:r>
                    <w:r>
                      <w:rPr>
                        <w:i/>
                        <w:iCs/>
                        <w:noProof/>
                      </w:rPr>
                      <w:t xml:space="preserve">Industrial Electronics, IEEE Transactions on, </w:t>
                    </w:r>
                    <w:r>
                      <w:rPr>
                        <w:noProof/>
                      </w:rPr>
                      <w:t xml:space="preserve">vol. 60, no. 4, pp. 1254-1262, 2013. </w:t>
                    </w:r>
                  </w:p>
                </w:tc>
              </w:tr>
              <w:tr w:rsidR="004030AA" w14:paraId="0A00A288" w14:textId="77777777" w:rsidTr="009D4F29">
                <w:trPr>
                  <w:divId w:val="435946874"/>
                  <w:tblCellSpacing w:w="15" w:type="dxa"/>
                </w:trPr>
                <w:tc>
                  <w:tcPr>
                    <w:tcW w:w="50" w:type="pct"/>
                    <w:hideMark/>
                  </w:tcPr>
                  <w:p w14:paraId="4724C70A" w14:textId="77777777" w:rsidR="004030AA" w:rsidRDefault="004030AA" w:rsidP="009D4F29">
                    <w:pPr>
                      <w:pStyle w:val="Bibliography"/>
                      <w:spacing w:line="240" w:lineRule="auto"/>
                      <w:rPr>
                        <w:noProof/>
                      </w:rPr>
                    </w:pPr>
                    <w:r>
                      <w:rPr>
                        <w:noProof/>
                      </w:rPr>
                      <w:t xml:space="preserve">[4] </w:t>
                    </w:r>
                  </w:p>
                </w:tc>
                <w:tc>
                  <w:tcPr>
                    <w:tcW w:w="0" w:type="auto"/>
                    <w:hideMark/>
                  </w:tcPr>
                  <w:p w14:paraId="68F494E2" w14:textId="77777777" w:rsidR="004030AA" w:rsidRDefault="004030AA" w:rsidP="009D4F29">
                    <w:pPr>
                      <w:pStyle w:val="Bibliography"/>
                      <w:spacing w:line="240" w:lineRule="auto"/>
                      <w:rPr>
                        <w:noProof/>
                      </w:rPr>
                    </w:pPr>
                    <w:r>
                      <w:rPr>
                        <w:noProof/>
                      </w:rPr>
                      <w:t xml:space="preserve">R. Olfati-Saber, J. Fax and R. Murray, "Consensus and Cooperation in Networked Multi-Agent Systems," </w:t>
                    </w:r>
                    <w:r>
                      <w:rPr>
                        <w:i/>
                        <w:iCs/>
                        <w:noProof/>
                      </w:rPr>
                      <w:t xml:space="preserve">Proceedings of the IEEE, </w:t>
                    </w:r>
                    <w:r>
                      <w:rPr>
                        <w:noProof/>
                      </w:rPr>
                      <w:t xml:space="preserve">vol. 95, no. 1, pp. 215-233, 2007. </w:t>
                    </w:r>
                  </w:p>
                </w:tc>
              </w:tr>
              <w:tr w:rsidR="004030AA" w14:paraId="7F2C47BA" w14:textId="77777777" w:rsidTr="009D4F29">
                <w:trPr>
                  <w:divId w:val="435946874"/>
                  <w:tblCellSpacing w:w="15" w:type="dxa"/>
                </w:trPr>
                <w:tc>
                  <w:tcPr>
                    <w:tcW w:w="50" w:type="pct"/>
                    <w:hideMark/>
                  </w:tcPr>
                  <w:p w14:paraId="5567FB9E" w14:textId="77777777" w:rsidR="004030AA" w:rsidRDefault="004030AA" w:rsidP="009D4F29">
                    <w:pPr>
                      <w:pStyle w:val="Bibliography"/>
                      <w:spacing w:line="240" w:lineRule="auto"/>
                      <w:rPr>
                        <w:noProof/>
                      </w:rPr>
                    </w:pPr>
                    <w:r>
                      <w:rPr>
                        <w:noProof/>
                      </w:rPr>
                      <w:t xml:space="preserve">[5] </w:t>
                    </w:r>
                  </w:p>
                </w:tc>
                <w:tc>
                  <w:tcPr>
                    <w:tcW w:w="0" w:type="auto"/>
                    <w:hideMark/>
                  </w:tcPr>
                  <w:p w14:paraId="112CCFCB" w14:textId="77777777" w:rsidR="004030AA" w:rsidRDefault="004030AA" w:rsidP="009D4F29">
                    <w:pPr>
                      <w:pStyle w:val="Bibliography"/>
                      <w:spacing w:line="240" w:lineRule="auto"/>
                      <w:rPr>
                        <w:noProof/>
                      </w:rPr>
                    </w:pPr>
                    <w:r>
                      <w:rPr>
                        <w:noProof/>
                      </w:rPr>
                      <w:t xml:space="preserve">A. Sayed, "Adaptive Networks," </w:t>
                    </w:r>
                    <w:r>
                      <w:rPr>
                        <w:i/>
                        <w:iCs/>
                        <w:noProof/>
                      </w:rPr>
                      <w:t xml:space="preserve">Proceedings of the IEEE, </w:t>
                    </w:r>
                    <w:r>
                      <w:rPr>
                        <w:noProof/>
                      </w:rPr>
                      <w:t xml:space="preserve">vol. 102, no. 4, pp. 460-497, 2014. </w:t>
                    </w:r>
                  </w:p>
                </w:tc>
              </w:tr>
              <w:tr w:rsidR="004030AA" w14:paraId="158C4212" w14:textId="77777777" w:rsidTr="009D4F29">
                <w:trPr>
                  <w:divId w:val="435946874"/>
                  <w:tblCellSpacing w:w="15" w:type="dxa"/>
                </w:trPr>
                <w:tc>
                  <w:tcPr>
                    <w:tcW w:w="50" w:type="pct"/>
                    <w:hideMark/>
                  </w:tcPr>
                  <w:p w14:paraId="60C8B87C" w14:textId="77777777" w:rsidR="004030AA" w:rsidRDefault="004030AA" w:rsidP="009D4F29">
                    <w:pPr>
                      <w:pStyle w:val="Bibliography"/>
                      <w:spacing w:line="240" w:lineRule="auto"/>
                      <w:rPr>
                        <w:noProof/>
                      </w:rPr>
                    </w:pPr>
                    <w:r>
                      <w:rPr>
                        <w:noProof/>
                      </w:rPr>
                      <w:t xml:space="preserve">[6] </w:t>
                    </w:r>
                  </w:p>
                </w:tc>
                <w:tc>
                  <w:tcPr>
                    <w:tcW w:w="0" w:type="auto"/>
                    <w:hideMark/>
                  </w:tcPr>
                  <w:p w14:paraId="0F5A4817" w14:textId="77777777" w:rsidR="004030AA" w:rsidRDefault="004030AA" w:rsidP="009D4F29">
                    <w:pPr>
                      <w:pStyle w:val="Bibliography"/>
                      <w:spacing w:line="240" w:lineRule="auto"/>
                      <w:rPr>
                        <w:noProof/>
                      </w:rPr>
                    </w:pPr>
                    <w:r>
                      <w:rPr>
                        <w:noProof/>
                      </w:rPr>
                      <w:t xml:space="preserve">J. Chen and A. Sayed, "Diffusion Adaptation Strategies for Distributed Optimization and Learning Over Networks," </w:t>
                    </w:r>
                    <w:r>
                      <w:rPr>
                        <w:i/>
                        <w:iCs/>
                        <w:noProof/>
                      </w:rPr>
                      <w:t xml:space="preserve">Signal Processing, IEEE Transactions on, </w:t>
                    </w:r>
                    <w:r>
                      <w:rPr>
                        <w:noProof/>
                      </w:rPr>
                      <w:t xml:space="preserve">vol. 60, no. 8, pp. 4289-4305, 2012. </w:t>
                    </w:r>
                  </w:p>
                </w:tc>
              </w:tr>
              <w:tr w:rsidR="004030AA" w14:paraId="7B7AF8EC" w14:textId="77777777" w:rsidTr="009D4F29">
                <w:trPr>
                  <w:divId w:val="435946874"/>
                  <w:tblCellSpacing w:w="15" w:type="dxa"/>
                </w:trPr>
                <w:tc>
                  <w:tcPr>
                    <w:tcW w:w="50" w:type="pct"/>
                    <w:hideMark/>
                  </w:tcPr>
                  <w:p w14:paraId="40CF6A5B" w14:textId="77777777" w:rsidR="004030AA" w:rsidRDefault="004030AA" w:rsidP="009D4F29">
                    <w:pPr>
                      <w:pStyle w:val="Bibliography"/>
                      <w:spacing w:line="240" w:lineRule="auto"/>
                      <w:rPr>
                        <w:noProof/>
                      </w:rPr>
                    </w:pPr>
                    <w:r>
                      <w:rPr>
                        <w:noProof/>
                      </w:rPr>
                      <w:t xml:space="preserve">[7] </w:t>
                    </w:r>
                  </w:p>
                </w:tc>
                <w:tc>
                  <w:tcPr>
                    <w:tcW w:w="0" w:type="auto"/>
                    <w:hideMark/>
                  </w:tcPr>
                  <w:p w14:paraId="702FF946" w14:textId="77777777" w:rsidR="004030AA" w:rsidRDefault="004030AA" w:rsidP="009D4F29">
                    <w:pPr>
                      <w:pStyle w:val="Bibliography"/>
                      <w:spacing w:line="240" w:lineRule="auto"/>
                      <w:rPr>
                        <w:noProof/>
                      </w:rPr>
                    </w:pPr>
                    <w:r>
                      <w:rPr>
                        <w:noProof/>
                      </w:rPr>
                      <w:t xml:space="preserve">J. Chen and A. Sayed, "Distributed Pareto Optimization via Diffusion Strategies," </w:t>
                    </w:r>
                    <w:r>
                      <w:rPr>
                        <w:i/>
                        <w:iCs/>
                        <w:noProof/>
                      </w:rPr>
                      <w:t xml:space="preserve">Selected Topics in Signal Processing, IEEE Journal of, </w:t>
                    </w:r>
                    <w:r>
                      <w:rPr>
                        <w:noProof/>
                      </w:rPr>
                      <w:t xml:space="preserve">vol. 7, no. 2, pp. 205-220, 2013. </w:t>
                    </w:r>
                  </w:p>
                </w:tc>
              </w:tr>
              <w:tr w:rsidR="004030AA" w14:paraId="63FC238E" w14:textId="77777777" w:rsidTr="009D4F29">
                <w:trPr>
                  <w:divId w:val="435946874"/>
                  <w:tblCellSpacing w:w="15" w:type="dxa"/>
                </w:trPr>
                <w:tc>
                  <w:tcPr>
                    <w:tcW w:w="50" w:type="pct"/>
                    <w:hideMark/>
                  </w:tcPr>
                  <w:p w14:paraId="37AC77BC" w14:textId="77777777" w:rsidR="004030AA" w:rsidRDefault="004030AA" w:rsidP="009D4F29">
                    <w:pPr>
                      <w:pStyle w:val="Bibliography"/>
                      <w:spacing w:line="240" w:lineRule="auto"/>
                      <w:rPr>
                        <w:noProof/>
                      </w:rPr>
                    </w:pPr>
                    <w:r>
                      <w:rPr>
                        <w:noProof/>
                      </w:rPr>
                      <w:t xml:space="preserve">[8] </w:t>
                    </w:r>
                  </w:p>
                </w:tc>
                <w:tc>
                  <w:tcPr>
                    <w:tcW w:w="0" w:type="auto"/>
                    <w:hideMark/>
                  </w:tcPr>
                  <w:p w14:paraId="6E7A46D4" w14:textId="77777777" w:rsidR="004030AA" w:rsidRDefault="004030AA" w:rsidP="009D4F29">
                    <w:pPr>
                      <w:pStyle w:val="Bibliography"/>
                      <w:spacing w:line="240" w:lineRule="auto"/>
                      <w:rPr>
                        <w:noProof/>
                      </w:rPr>
                    </w:pPr>
                    <w:r>
                      <w:rPr>
                        <w:noProof/>
                      </w:rPr>
                      <w:t xml:space="preserve">S.-Y. Tu and A. Sayed, "On the Influence of Informed Agents on Learning and Adaptation Over Networks," </w:t>
                    </w:r>
                    <w:r>
                      <w:rPr>
                        <w:i/>
                        <w:iCs/>
                        <w:noProof/>
                      </w:rPr>
                      <w:t xml:space="preserve">Signal Processing, IEEE Transactions on, </w:t>
                    </w:r>
                    <w:r>
                      <w:rPr>
                        <w:noProof/>
                      </w:rPr>
                      <w:t xml:space="preserve">vol. 61, no. 6, pp. 1339-1356, 2013. </w:t>
                    </w:r>
                  </w:p>
                </w:tc>
              </w:tr>
              <w:tr w:rsidR="004030AA" w14:paraId="54855519" w14:textId="77777777" w:rsidTr="009D4F29">
                <w:trPr>
                  <w:divId w:val="435946874"/>
                  <w:tblCellSpacing w:w="15" w:type="dxa"/>
                </w:trPr>
                <w:tc>
                  <w:tcPr>
                    <w:tcW w:w="50" w:type="pct"/>
                    <w:hideMark/>
                  </w:tcPr>
                  <w:p w14:paraId="5AECF831" w14:textId="77777777" w:rsidR="004030AA" w:rsidRDefault="004030AA" w:rsidP="009D4F29">
                    <w:pPr>
                      <w:pStyle w:val="Bibliography"/>
                      <w:spacing w:line="240" w:lineRule="auto"/>
                      <w:rPr>
                        <w:noProof/>
                      </w:rPr>
                    </w:pPr>
                    <w:r>
                      <w:rPr>
                        <w:noProof/>
                      </w:rPr>
                      <w:t xml:space="preserve">[9] </w:t>
                    </w:r>
                  </w:p>
                </w:tc>
                <w:tc>
                  <w:tcPr>
                    <w:tcW w:w="0" w:type="auto"/>
                    <w:hideMark/>
                  </w:tcPr>
                  <w:p w14:paraId="4FFA686F" w14:textId="77777777" w:rsidR="004030AA" w:rsidRDefault="004030AA" w:rsidP="009D4F29">
                    <w:pPr>
                      <w:pStyle w:val="Bibliography"/>
                      <w:spacing w:line="240" w:lineRule="auto"/>
                      <w:rPr>
                        <w:noProof/>
                      </w:rPr>
                    </w:pPr>
                    <w:r>
                      <w:rPr>
                        <w:noProof/>
                      </w:rPr>
                      <w:t xml:space="preserve">V. Salehi, A. Mohamed, A. Mazloomzadeh and O. Mohammed, ""Laboratory-Based Smart Power System, Part I: Design and System Development," </w:t>
                    </w:r>
                    <w:r>
                      <w:rPr>
                        <w:i/>
                        <w:iCs/>
                        <w:noProof/>
                      </w:rPr>
                      <w:t xml:space="preserve">Smart Grid, IEEE Transactions on, </w:t>
                    </w:r>
                    <w:r>
                      <w:rPr>
                        <w:noProof/>
                      </w:rPr>
                      <w:t xml:space="preserve">vol. 3, no. 3, pp. 1394-1404, 2012. </w:t>
                    </w:r>
                  </w:p>
                </w:tc>
              </w:tr>
              <w:tr w:rsidR="004030AA" w14:paraId="2A052E3F" w14:textId="77777777" w:rsidTr="009D4F29">
                <w:trPr>
                  <w:divId w:val="435946874"/>
                  <w:tblCellSpacing w:w="15" w:type="dxa"/>
                </w:trPr>
                <w:tc>
                  <w:tcPr>
                    <w:tcW w:w="50" w:type="pct"/>
                    <w:hideMark/>
                  </w:tcPr>
                  <w:p w14:paraId="1A1E73B4" w14:textId="77777777" w:rsidR="004030AA" w:rsidRDefault="004030AA" w:rsidP="009D4F29">
                    <w:pPr>
                      <w:pStyle w:val="Bibliography"/>
                      <w:spacing w:line="240" w:lineRule="auto"/>
                      <w:rPr>
                        <w:noProof/>
                      </w:rPr>
                    </w:pPr>
                    <w:r>
                      <w:rPr>
                        <w:noProof/>
                      </w:rPr>
                      <w:t xml:space="preserve">[10] </w:t>
                    </w:r>
                  </w:p>
                </w:tc>
                <w:tc>
                  <w:tcPr>
                    <w:tcW w:w="0" w:type="auto"/>
                    <w:hideMark/>
                  </w:tcPr>
                  <w:p w14:paraId="1D498F25" w14:textId="77777777" w:rsidR="004030AA" w:rsidRDefault="004030AA" w:rsidP="009D4F29">
                    <w:pPr>
                      <w:pStyle w:val="Bibliography"/>
                      <w:spacing w:line="240" w:lineRule="auto"/>
                      <w:rPr>
                        <w:noProof/>
                      </w:rPr>
                    </w:pPr>
                    <w:r>
                      <w:rPr>
                        <w:noProof/>
                      </w:rPr>
                      <w:t xml:space="preserve">V. Salehi, A. Mohamed, A. Mazloomzadeh and O. Mohammed, "Laboratory-Based Smart Power System, Part II: Control, Monitoring, and Protection," </w:t>
                    </w:r>
                    <w:r>
                      <w:rPr>
                        <w:i/>
                        <w:iCs/>
                        <w:noProof/>
                      </w:rPr>
                      <w:t xml:space="preserve">Smart Grid, IEEE Transactions on, </w:t>
                    </w:r>
                    <w:r>
                      <w:rPr>
                        <w:noProof/>
                      </w:rPr>
                      <w:t xml:space="preserve">vol. 3, no. 3, pp. 1405-1417, 2012. </w:t>
                    </w:r>
                  </w:p>
                </w:tc>
              </w:tr>
              <w:tr w:rsidR="004030AA" w14:paraId="3E5C7341" w14:textId="77777777" w:rsidTr="009D4F29">
                <w:trPr>
                  <w:divId w:val="435946874"/>
                  <w:tblCellSpacing w:w="15" w:type="dxa"/>
                </w:trPr>
                <w:tc>
                  <w:tcPr>
                    <w:tcW w:w="50" w:type="pct"/>
                    <w:hideMark/>
                  </w:tcPr>
                  <w:p w14:paraId="23CBFC62" w14:textId="77777777" w:rsidR="004030AA" w:rsidRDefault="004030AA" w:rsidP="009D4F29">
                    <w:pPr>
                      <w:pStyle w:val="Bibliography"/>
                      <w:spacing w:line="240" w:lineRule="auto"/>
                      <w:rPr>
                        <w:noProof/>
                      </w:rPr>
                    </w:pPr>
                    <w:r>
                      <w:rPr>
                        <w:noProof/>
                      </w:rPr>
                      <w:t xml:space="preserve">[11] </w:t>
                    </w:r>
                  </w:p>
                </w:tc>
                <w:tc>
                  <w:tcPr>
                    <w:tcW w:w="0" w:type="auto"/>
                    <w:hideMark/>
                  </w:tcPr>
                  <w:p w14:paraId="639DF8BE" w14:textId="77777777" w:rsidR="004030AA" w:rsidRDefault="004030AA" w:rsidP="009D4F29">
                    <w:pPr>
                      <w:pStyle w:val="Bibliography"/>
                      <w:spacing w:line="240" w:lineRule="auto"/>
                      <w:rPr>
                        <w:noProof/>
                      </w:rPr>
                    </w:pPr>
                    <w:r>
                      <w:rPr>
                        <w:noProof/>
                      </w:rPr>
                      <w:t xml:space="preserve">W. Shi, X. Xie, C.-C. Chu and R. Gadh, "Distributed Optimal Energy Management in Microgrids," </w:t>
                    </w:r>
                    <w:r>
                      <w:rPr>
                        <w:i/>
                        <w:iCs/>
                        <w:noProof/>
                      </w:rPr>
                      <w:t xml:space="preserve">Smart Grid, IEEE Transactions on, </w:t>
                    </w:r>
                    <w:r>
                      <w:rPr>
                        <w:noProof/>
                      </w:rPr>
                      <w:t xml:space="preserve">vol. 6, no. May, pp. 1137-1146, 2015. </w:t>
                    </w:r>
                  </w:p>
                </w:tc>
              </w:tr>
              <w:tr w:rsidR="004030AA" w14:paraId="230210B4" w14:textId="77777777" w:rsidTr="009D4F29">
                <w:trPr>
                  <w:divId w:val="435946874"/>
                  <w:tblCellSpacing w:w="15" w:type="dxa"/>
                </w:trPr>
                <w:tc>
                  <w:tcPr>
                    <w:tcW w:w="50" w:type="pct"/>
                    <w:hideMark/>
                  </w:tcPr>
                  <w:p w14:paraId="7BBE6378" w14:textId="77777777" w:rsidR="004030AA" w:rsidRDefault="004030AA" w:rsidP="009D4F29">
                    <w:pPr>
                      <w:pStyle w:val="Bibliography"/>
                      <w:spacing w:line="240" w:lineRule="auto"/>
                      <w:rPr>
                        <w:noProof/>
                      </w:rPr>
                    </w:pPr>
                    <w:r>
                      <w:rPr>
                        <w:noProof/>
                      </w:rPr>
                      <w:lastRenderedPageBreak/>
                      <w:t xml:space="preserve">[12] </w:t>
                    </w:r>
                  </w:p>
                </w:tc>
                <w:tc>
                  <w:tcPr>
                    <w:tcW w:w="0" w:type="auto"/>
                    <w:hideMark/>
                  </w:tcPr>
                  <w:p w14:paraId="51FAF126" w14:textId="77777777" w:rsidR="004030AA" w:rsidRDefault="004030AA" w:rsidP="009D4F29">
                    <w:pPr>
                      <w:pStyle w:val="Bibliography"/>
                      <w:spacing w:line="240" w:lineRule="auto"/>
                      <w:rPr>
                        <w:noProof/>
                      </w:rPr>
                    </w:pPr>
                    <w:r>
                      <w:rPr>
                        <w:noProof/>
                      </w:rPr>
                      <w:t xml:space="preserve">A. Parisio, E. Rikos and L. Glielmo, "A Model Predictive Control Approach to Microgrid Operation Optimization," </w:t>
                    </w:r>
                    <w:r>
                      <w:rPr>
                        <w:i/>
                        <w:iCs/>
                        <w:noProof/>
                      </w:rPr>
                      <w:t xml:space="preserve">Control Systems Technology, IEEE Transactions on, </w:t>
                    </w:r>
                    <w:r>
                      <w:rPr>
                        <w:noProof/>
                      </w:rPr>
                      <w:t xml:space="preserve">vol. 22, no. 5, pp. 1813-1827, 2014. </w:t>
                    </w:r>
                  </w:p>
                </w:tc>
              </w:tr>
              <w:tr w:rsidR="004030AA" w14:paraId="56DE6954" w14:textId="77777777" w:rsidTr="009D4F29">
                <w:trPr>
                  <w:divId w:val="435946874"/>
                  <w:tblCellSpacing w:w="15" w:type="dxa"/>
                </w:trPr>
                <w:tc>
                  <w:tcPr>
                    <w:tcW w:w="50" w:type="pct"/>
                    <w:hideMark/>
                  </w:tcPr>
                  <w:p w14:paraId="21479153" w14:textId="77777777" w:rsidR="004030AA" w:rsidRDefault="004030AA" w:rsidP="009D4F29">
                    <w:pPr>
                      <w:pStyle w:val="Bibliography"/>
                      <w:spacing w:line="240" w:lineRule="auto"/>
                      <w:rPr>
                        <w:noProof/>
                      </w:rPr>
                    </w:pPr>
                    <w:r>
                      <w:rPr>
                        <w:noProof/>
                      </w:rPr>
                      <w:t xml:space="preserve">[13] </w:t>
                    </w:r>
                  </w:p>
                </w:tc>
                <w:tc>
                  <w:tcPr>
                    <w:tcW w:w="0" w:type="auto"/>
                    <w:hideMark/>
                  </w:tcPr>
                  <w:p w14:paraId="519EDF03" w14:textId="77777777" w:rsidR="004030AA" w:rsidRDefault="004030AA" w:rsidP="009D4F29">
                    <w:pPr>
                      <w:pStyle w:val="Bibliography"/>
                      <w:spacing w:line="240" w:lineRule="auto"/>
                      <w:rPr>
                        <w:noProof/>
                      </w:rPr>
                    </w:pPr>
                    <w:r>
                      <w:rPr>
                        <w:noProof/>
                      </w:rPr>
                      <w:t xml:space="preserve">M. Shadmand and R. Balog, "Multi-Objective Optimization and Design of Photovoltaic-Wind Hybrid System for Community Smart DC Microgrid," </w:t>
                    </w:r>
                    <w:r>
                      <w:rPr>
                        <w:i/>
                        <w:iCs/>
                        <w:noProof/>
                      </w:rPr>
                      <w:t xml:space="preserve">Smart Grid, IEEE Transactions on, </w:t>
                    </w:r>
                    <w:r>
                      <w:rPr>
                        <w:noProof/>
                      </w:rPr>
                      <w:t xml:space="preserve">vol. 5, no. 5, pp. 2635-2643, 2014. </w:t>
                    </w:r>
                  </w:p>
                </w:tc>
              </w:tr>
              <w:tr w:rsidR="004030AA" w14:paraId="1E2EEFFD" w14:textId="77777777" w:rsidTr="009D4F29">
                <w:trPr>
                  <w:divId w:val="435946874"/>
                  <w:tblCellSpacing w:w="15" w:type="dxa"/>
                </w:trPr>
                <w:tc>
                  <w:tcPr>
                    <w:tcW w:w="50" w:type="pct"/>
                    <w:hideMark/>
                  </w:tcPr>
                  <w:p w14:paraId="2D7BA34B" w14:textId="77777777" w:rsidR="004030AA" w:rsidRDefault="004030AA" w:rsidP="009D4F29">
                    <w:pPr>
                      <w:pStyle w:val="Bibliography"/>
                      <w:spacing w:line="240" w:lineRule="auto"/>
                      <w:rPr>
                        <w:noProof/>
                      </w:rPr>
                    </w:pPr>
                    <w:r>
                      <w:rPr>
                        <w:noProof/>
                      </w:rPr>
                      <w:t xml:space="preserve">[14] </w:t>
                    </w:r>
                  </w:p>
                </w:tc>
                <w:tc>
                  <w:tcPr>
                    <w:tcW w:w="0" w:type="auto"/>
                    <w:hideMark/>
                  </w:tcPr>
                  <w:p w14:paraId="7B343DAC" w14:textId="77777777" w:rsidR="004030AA" w:rsidRDefault="004030AA" w:rsidP="009D4F29">
                    <w:pPr>
                      <w:pStyle w:val="Bibliography"/>
                      <w:spacing w:line="240" w:lineRule="auto"/>
                      <w:rPr>
                        <w:noProof/>
                      </w:rPr>
                    </w:pPr>
                    <w:r>
                      <w:rPr>
                        <w:noProof/>
                      </w:rPr>
                      <w:t xml:space="preserve">K. Luo and Wenhui Shi, "Distributed coordination method of microgrid economic operation optimization based on multi-agent system," </w:t>
                    </w:r>
                    <w:r>
                      <w:rPr>
                        <w:i/>
                        <w:iCs/>
                        <w:noProof/>
                      </w:rPr>
                      <w:t xml:space="preserve">Power System Technology (POWERCON), International Conference on, </w:t>
                    </w:r>
                    <w:r>
                      <w:rPr>
                        <w:noProof/>
                      </w:rPr>
                      <w:t xml:space="preserve">pp. 3135-3140, 2014. </w:t>
                    </w:r>
                  </w:p>
                </w:tc>
              </w:tr>
              <w:tr w:rsidR="004030AA" w14:paraId="61E114BD" w14:textId="77777777" w:rsidTr="009D4F29">
                <w:trPr>
                  <w:divId w:val="435946874"/>
                  <w:tblCellSpacing w:w="15" w:type="dxa"/>
                </w:trPr>
                <w:tc>
                  <w:tcPr>
                    <w:tcW w:w="50" w:type="pct"/>
                    <w:hideMark/>
                  </w:tcPr>
                  <w:p w14:paraId="09B9842C" w14:textId="77777777" w:rsidR="004030AA" w:rsidRDefault="004030AA" w:rsidP="009D4F29">
                    <w:pPr>
                      <w:pStyle w:val="Bibliography"/>
                      <w:spacing w:line="240" w:lineRule="auto"/>
                      <w:rPr>
                        <w:noProof/>
                      </w:rPr>
                    </w:pPr>
                    <w:r>
                      <w:rPr>
                        <w:noProof/>
                      </w:rPr>
                      <w:t xml:space="preserve">[15] </w:t>
                    </w:r>
                  </w:p>
                </w:tc>
                <w:tc>
                  <w:tcPr>
                    <w:tcW w:w="0" w:type="auto"/>
                    <w:hideMark/>
                  </w:tcPr>
                  <w:p w14:paraId="2D10357F" w14:textId="77777777" w:rsidR="004030AA" w:rsidRDefault="004030AA" w:rsidP="009D4F29">
                    <w:pPr>
                      <w:pStyle w:val="Bibliography"/>
                      <w:spacing w:line="240" w:lineRule="auto"/>
                      <w:rPr>
                        <w:noProof/>
                      </w:rPr>
                    </w:pPr>
                    <w:r>
                      <w:rPr>
                        <w:noProof/>
                      </w:rPr>
                      <w:t xml:space="preserve">C. Colson and M. Nehrir, "Comprehensive Real-Time Microgrid Power Management and Control With Distributed Agents," </w:t>
                    </w:r>
                    <w:r>
                      <w:rPr>
                        <w:i/>
                        <w:iCs/>
                        <w:noProof/>
                      </w:rPr>
                      <w:t xml:space="preserve">Smart Grid, IEEE Transactions on, </w:t>
                    </w:r>
                    <w:r>
                      <w:rPr>
                        <w:noProof/>
                      </w:rPr>
                      <w:t xml:space="preserve">vol. 4, no. 1, pp. 617-627, 2013. </w:t>
                    </w:r>
                  </w:p>
                </w:tc>
              </w:tr>
              <w:tr w:rsidR="004030AA" w14:paraId="3C50B3F5" w14:textId="77777777" w:rsidTr="009D4F29">
                <w:trPr>
                  <w:divId w:val="435946874"/>
                  <w:tblCellSpacing w:w="15" w:type="dxa"/>
                </w:trPr>
                <w:tc>
                  <w:tcPr>
                    <w:tcW w:w="50" w:type="pct"/>
                    <w:hideMark/>
                  </w:tcPr>
                  <w:p w14:paraId="12E57B11" w14:textId="77777777" w:rsidR="004030AA" w:rsidRDefault="004030AA" w:rsidP="009D4F29">
                    <w:pPr>
                      <w:pStyle w:val="Bibliography"/>
                      <w:spacing w:line="240" w:lineRule="auto"/>
                      <w:rPr>
                        <w:noProof/>
                      </w:rPr>
                    </w:pPr>
                    <w:r>
                      <w:rPr>
                        <w:noProof/>
                      </w:rPr>
                      <w:t xml:space="preserve">[16] </w:t>
                    </w:r>
                  </w:p>
                </w:tc>
                <w:tc>
                  <w:tcPr>
                    <w:tcW w:w="0" w:type="auto"/>
                    <w:hideMark/>
                  </w:tcPr>
                  <w:p w14:paraId="08AEFDF1" w14:textId="77777777" w:rsidR="004030AA" w:rsidRDefault="004030AA" w:rsidP="009D4F29">
                    <w:pPr>
                      <w:pStyle w:val="Bibliography"/>
                      <w:spacing w:line="240" w:lineRule="auto"/>
                      <w:rPr>
                        <w:noProof/>
                      </w:rPr>
                    </w:pPr>
                    <w:r>
                      <w:rPr>
                        <w:noProof/>
                      </w:rPr>
                      <w:t xml:space="preserve">Y. Xu, W. Zhang, W. Liu, X. Wang, F. Ferrese, C. Zang and H. Yu, "Distributed Subgradient-Based Coordination of Multiple Renewable Generators in a Microgrid," </w:t>
                    </w:r>
                    <w:r>
                      <w:rPr>
                        <w:i/>
                        <w:iCs/>
                        <w:noProof/>
                      </w:rPr>
                      <w:t xml:space="preserve">Power Systems, IEEE Transactions on, </w:t>
                    </w:r>
                    <w:r>
                      <w:rPr>
                        <w:noProof/>
                      </w:rPr>
                      <w:t xml:space="preserve">vol. 29, no. 1, pp. 23-33, 2014. </w:t>
                    </w:r>
                  </w:p>
                </w:tc>
              </w:tr>
              <w:tr w:rsidR="004030AA" w14:paraId="31B5F550" w14:textId="77777777" w:rsidTr="009D4F29">
                <w:trPr>
                  <w:divId w:val="435946874"/>
                  <w:tblCellSpacing w:w="15" w:type="dxa"/>
                </w:trPr>
                <w:tc>
                  <w:tcPr>
                    <w:tcW w:w="50" w:type="pct"/>
                    <w:hideMark/>
                  </w:tcPr>
                  <w:p w14:paraId="7F149AB0" w14:textId="77777777" w:rsidR="004030AA" w:rsidRDefault="004030AA" w:rsidP="009D4F29">
                    <w:pPr>
                      <w:pStyle w:val="Bibliography"/>
                      <w:spacing w:line="240" w:lineRule="auto"/>
                      <w:rPr>
                        <w:noProof/>
                      </w:rPr>
                    </w:pPr>
                    <w:r>
                      <w:rPr>
                        <w:noProof/>
                      </w:rPr>
                      <w:t xml:space="preserve">[17] </w:t>
                    </w:r>
                  </w:p>
                </w:tc>
                <w:tc>
                  <w:tcPr>
                    <w:tcW w:w="0" w:type="auto"/>
                    <w:hideMark/>
                  </w:tcPr>
                  <w:p w14:paraId="547F463A" w14:textId="77777777" w:rsidR="004030AA" w:rsidRDefault="004030AA" w:rsidP="009D4F29">
                    <w:pPr>
                      <w:pStyle w:val="Bibliography"/>
                      <w:spacing w:line="240" w:lineRule="auto"/>
                      <w:rPr>
                        <w:noProof/>
                      </w:rPr>
                    </w:pPr>
                    <w:r>
                      <w:rPr>
                        <w:noProof/>
                      </w:rPr>
                      <w:t xml:space="preserve">W. Liu, W. Gu, W. Sheng, X. Meng, Z. Wu and W. Chen, "Decentralized Multi-Agent System-Based Cooperative Frequency Control for Autonomous Microgrids With Communication Constraints," </w:t>
                    </w:r>
                    <w:r>
                      <w:rPr>
                        <w:i/>
                        <w:iCs/>
                        <w:noProof/>
                      </w:rPr>
                      <w:t xml:space="preserve">Sustainable Energy, IEEE Transactions on, </w:t>
                    </w:r>
                    <w:r>
                      <w:rPr>
                        <w:noProof/>
                      </w:rPr>
                      <w:t xml:space="preserve">vol. 5, no. 2, pp. 446-456, 2014. </w:t>
                    </w:r>
                  </w:p>
                </w:tc>
              </w:tr>
              <w:tr w:rsidR="004030AA" w14:paraId="6EED166A" w14:textId="77777777" w:rsidTr="009D4F29">
                <w:trPr>
                  <w:divId w:val="435946874"/>
                  <w:tblCellSpacing w:w="15" w:type="dxa"/>
                </w:trPr>
                <w:tc>
                  <w:tcPr>
                    <w:tcW w:w="50" w:type="pct"/>
                    <w:hideMark/>
                  </w:tcPr>
                  <w:p w14:paraId="2C90DA87" w14:textId="77777777" w:rsidR="004030AA" w:rsidRDefault="004030AA" w:rsidP="009D4F29">
                    <w:pPr>
                      <w:pStyle w:val="Bibliography"/>
                      <w:spacing w:line="240" w:lineRule="auto"/>
                      <w:rPr>
                        <w:noProof/>
                      </w:rPr>
                    </w:pPr>
                    <w:r>
                      <w:rPr>
                        <w:noProof/>
                      </w:rPr>
                      <w:t xml:space="preserve">[18] </w:t>
                    </w:r>
                  </w:p>
                </w:tc>
                <w:tc>
                  <w:tcPr>
                    <w:tcW w:w="0" w:type="auto"/>
                    <w:hideMark/>
                  </w:tcPr>
                  <w:p w14:paraId="4C1C2610" w14:textId="77777777" w:rsidR="004030AA" w:rsidRDefault="004030AA" w:rsidP="009D4F29">
                    <w:pPr>
                      <w:pStyle w:val="Bibliography"/>
                      <w:spacing w:line="240" w:lineRule="auto"/>
                      <w:rPr>
                        <w:noProof/>
                      </w:rPr>
                    </w:pPr>
                    <w:r>
                      <w:rPr>
                        <w:noProof/>
                      </w:rPr>
                      <w:t xml:space="preserve">V. Loia, A. Vaccaro and K. Vaisakh, "A Self-Organizing Architecture Based on Cooperative Fuzzy Agents for Smart Grid Voltage Control," </w:t>
                    </w:r>
                    <w:r>
                      <w:rPr>
                        <w:i/>
                        <w:iCs/>
                        <w:noProof/>
                      </w:rPr>
                      <w:t xml:space="preserve">Industrial Informatics, IEEE Transactions on, </w:t>
                    </w:r>
                    <w:r>
                      <w:rPr>
                        <w:noProof/>
                      </w:rPr>
                      <w:t xml:space="preserve">vol. 9, no. 3, pp. 1415-1422, 2013. </w:t>
                    </w:r>
                  </w:p>
                </w:tc>
              </w:tr>
              <w:tr w:rsidR="004030AA" w14:paraId="4A017F75" w14:textId="77777777" w:rsidTr="009D4F29">
                <w:trPr>
                  <w:divId w:val="435946874"/>
                  <w:tblCellSpacing w:w="15" w:type="dxa"/>
                </w:trPr>
                <w:tc>
                  <w:tcPr>
                    <w:tcW w:w="50" w:type="pct"/>
                    <w:hideMark/>
                  </w:tcPr>
                  <w:p w14:paraId="1881E236" w14:textId="77777777" w:rsidR="004030AA" w:rsidRDefault="004030AA" w:rsidP="009D4F29">
                    <w:pPr>
                      <w:pStyle w:val="Bibliography"/>
                      <w:spacing w:line="240" w:lineRule="auto"/>
                      <w:rPr>
                        <w:noProof/>
                      </w:rPr>
                    </w:pPr>
                    <w:r>
                      <w:rPr>
                        <w:noProof/>
                      </w:rPr>
                      <w:t xml:space="preserve">[19] </w:t>
                    </w:r>
                  </w:p>
                </w:tc>
                <w:tc>
                  <w:tcPr>
                    <w:tcW w:w="0" w:type="auto"/>
                    <w:hideMark/>
                  </w:tcPr>
                  <w:p w14:paraId="49CFF547" w14:textId="77777777" w:rsidR="004030AA" w:rsidRDefault="004030AA" w:rsidP="009D4F29">
                    <w:pPr>
                      <w:pStyle w:val="Bibliography"/>
                      <w:spacing w:line="240" w:lineRule="auto"/>
                      <w:rPr>
                        <w:noProof/>
                      </w:rPr>
                    </w:pPr>
                    <w:r>
                      <w:rPr>
                        <w:noProof/>
                      </w:rPr>
                      <w:t xml:space="preserve">L. Meng, T. Dragicevic, J. Guerrero and J. Vasquez, "Dynamic consensus algorithm based distributed global efficiency optimization of a droop controlled DC microgrid," </w:t>
                    </w:r>
                    <w:r>
                      <w:rPr>
                        <w:i/>
                        <w:iCs/>
                        <w:noProof/>
                      </w:rPr>
                      <w:t xml:space="preserve">Energy Conference (ENERGYCON), IEEE International, </w:t>
                    </w:r>
                    <w:r>
                      <w:rPr>
                        <w:noProof/>
                      </w:rPr>
                      <w:t xml:space="preserve">pp. 1276-1283, 2014. </w:t>
                    </w:r>
                  </w:p>
                </w:tc>
              </w:tr>
              <w:tr w:rsidR="004030AA" w14:paraId="0EF0B6FF" w14:textId="77777777" w:rsidTr="009D4F29">
                <w:trPr>
                  <w:divId w:val="435946874"/>
                  <w:tblCellSpacing w:w="15" w:type="dxa"/>
                </w:trPr>
                <w:tc>
                  <w:tcPr>
                    <w:tcW w:w="50" w:type="pct"/>
                    <w:hideMark/>
                  </w:tcPr>
                  <w:p w14:paraId="36837D1A" w14:textId="77777777" w:rsidR="004030AA" w:rsidRDefault="004030AA" w:rsidP="009D4F29">
                    <w:pPr>
                      <w:pStyle w:val="Bibliography"/>
                      <w:spacing w:line="240" w:lineRule="auto"/>
                      <w:rPr>
                        <w:noProof/>
                      </w:rPr>
                    </w:pPr>
                    <w:r>
                      <w:rPr>
                        <w:noProof/>
                      </w:rPr>
                      <w:t xml:space="preserve">[20] </w:t>
                    </w:r>
                  </w:p>
                </w:tc>
                <w:tc>
                  <w:tcPr>
                    <w:tcW w:w="0" w:type="auto"/>
                    <w:hideMark/>
                  </w:tcPr>
                  <w:p w14:paraId="6D6320DD" w14:textId="77777777" w:rsidR="004030AA" w:rsidRDefault="004030AA" w:rsidP="009D4F29">
                    <w:pPr>
                      <w:pStyle w:val="Bibliography"/>
                      <w:spacing w:line="240" w:lineRule="auto"/>
                      <w:rPr>
                        <w:noProof/>
                      </w:rPr>
                    </w:pPr>
                    <w:r>
                      <w:rPr>
                        <w:noProof/>
                      </w:rPr>
                      <w:t xml:space="preserve">Y. Xu and Z. Li, "Distributed Optimal Resource Management Based on the Consensus Algorithm in a Microgrid," </w:t>
                    </w:r>
                    <w:r>
                      <w:rPr>
                        <w:i/>
                        <w:iCs/>
                        <w:noProof/>
                      </w:rPr>
                      <w:t xml:space="preserve">Industrial Electronics, IEEE Transactions on, </w:t>
                    </w:r>
                    <w:r>
                      <w:rPr>
                        <w:noProof/>
                      </w:rPr>
                      <w:t xml:space="preserve">vol. 62, no. 4, pp. 2584-2592, 2015. </w:t>
                    </w:r>
                  </w:p>
                </w:tc>
              </w:tr>
              <w:tr w:rsidR="004030AA" w14:paraId="3730B1A8" w14:textId="77777777" w:rsidTr="009D4F29">
                <w:trPr>
                  <w:divId w:val="435946874"/>
                  <w:tblCellSpacing w:w="15" w:type="dxa"/>
                </w:trPr>
                <w:tc>
                  <w:tcPr>
                    <w:tcW w:w="50" w:type="pct"/>
                    <w:hideMark/>
                  </w:tcPr>
                  <w:p w14:paraId="43A92017" w14:textId="77777777" w:rsidR="004030AA" w:rsidRDefault="004030AA" w:rsidP="009D4F29">
                    <w:pPr>
                      <w:pStyle w:val="Bibliography"/>
                      <w:spacing w:line="240" w:lineRule="auto"/>
                      <w:rPr>
                        <w:noProof/>
                      </w:rPr>
                    </w:pPr>
                    <w:r>
                      <w:rPr>
                        <w:noProof/>
                      </w:rPr>
                      <w:t xml:space="preserve">[21] </w:t>
                    </w:r>
                  </w:p>
                </w:tc>
                <w:tc>
                  <w:tcPr>
                    <w:tcW w:w="0" w:type="auto"/>
                    <w:hideMark/>
                  </w:tcPr>
                  <w:p w14:paraId="4A40E8D3" w14:textId="77777777" w:rsidR="004030AA" w:rsidRDefault="004030AA" w:rsidP="009D4F29">
                    <w:pPr>
                      <w:pStyle w:val="Bibliography"/>
                      <w:spacing w:line="240" w:lineRule="auto"/>
                      <w:rPr>
                        <w:noProof/>
                      </w:rPr>
                    </w:pPr>
                    <w:r>
                      <w:rPr>
                        <w:noProof/>
                      </w:rPr>
                      <w:t xml:space="preserve">G. Hug, S. Kar and C. Wu, "Consensus + Innovations Approach for Distributed Multiagent Coordination in a Microgrid," </w:t>
                    </w:r>
                    <w:r>
                      <w:rPr>
                        <w:i/>
                        <w:iCs/>
                        <w:noProof/>
                      </w:rPr>
                      <w:t xml:space="preserve">Smart Grid, IEEE Transactions on, </w:t>
                    </w:r>
                    <w:r>
                      <w:rPr>
                        <w:noProof/>
                      </w:rPr>
                      <w:t xml:space="preserve">vol. 6, no. 4, pp. 1893-1903, 2015. </w:t>
                    </w:r>
                  </w:p>
                </w:tc>
              </w:tr>
              <w:tr w:rsidR="004030AA" w14:paraId="035765EB" w14:textId="77777777" w:rsidTr="009D4F29">
                <w:trPr>
                  <w:divId w:val="435946874"/>
                  <w:tblCellSpacing w:w="15" w:type="dxa"/>
                </w:trPr>
                <w:tc>
                  <w:tcPr>
                    <w:tcW w:w="50" w:type="pct"/>
                    <w:hideMark/>
                  </w:tcPr>
                  <w:p w14:paraId="621C4D0D" w14:textId="77777777" w:rsidR="004030AA" w:rsidRDefault="004030AA" w:rsidP="009D4F29">
                    <w:pPr>
                      <w:pStyle w:val="Bibliography"/>
                      <w:spacing w:line="240" w:lineRule="auto"/>
                      <w:rPr>
                        <w:noProof/>
                      </w:rPr>
                    </w:pPr>
                    <w:r>
                      <w:rPr>
                        <w:noProof/>
                      </w:rPr>
                      <w:t xml:space="preserve">[22] </w:t>
                    </w:r>
                  </w:p>
                </w:tc>
                <w:tc>
                  <w:tcPr>
                    <w:tcW w:w="0" w:type="auto"/>
                    <w:hideMark/>
                  </w:tcPr>
                  <w:p w14:paraId="72C4CF73" w14:textId="77777777" w:rsidR="004030AA" w:rsidRDefault="004030AA" w:rsidP="009D4F29">
                    <w:pPr>
                      <w:pStyle w:val="Bibliography"/>
                      <w:spacing w:line="240" w:lineRule="auto"/>
                      <w:rPr>
                        <w:noProof/>
                      </w:rPr>
                    </w:pPr>
                    <w:r>
                      <w:rPr>
                        <w:noProof/>
                      </w:rPr>
                      <w:t xml:space="preserve">G. M. Masters, Renewable and Efficient Electric Power Systems, Hoboken: Wiley, 2004. </w:t>
                    </w:r>
                  </w:p>
                </w:tc>
              </w:tr>
              <w:tr w:rsidR="004030AA" w14:paraId="3FF269C0" w14:textId="77777777" w:rsidTr="009D4F29">
                <w:trPr>
                  <w:divId w:val="435946874"/>
                  <w:tblCellSpacing w:w="15" w:type="dxa"/>
                </w:trPr>
                <w:tc>
                  <w:tcPr>
                    <w:tcW w:w="50" w:type="pct"/>
                    <w:hideMark/>
                  </w:tcPr>
                  <w:p w14:paraId="4AED94A7" w14:textId="77777777" w:rsidR="004030AA" w:rsidRDefault="004030AA" w:rsidP="009D4F29">
                    <w:pPr>
                      <w:pStyle w:val="Bibliography"/>
                      <w:spacing w:line="240" w:lineRule="auto"/>
                      <w:rPr>
                        <w:noProof/>
                      </w:rPr>
                    </w:pPr>
                    <w:r>
                      <w:rPr>
                        <w:noProof/>
                      </w:rPr>
                      <w:lastRenderedPageBreak/>
                      <w:t xml:space="preserve">[23] </w:t>
                    </w:r>
                  </w:p>
                </w:tc>
                <w:tc>
                  <w:tcPr>
                    <w:tcW w:w="0" w:type="auto"/>
                    <w:hideMark/>
                  </w:tcPr>
                  <w:p w14:paraId="176CB1EC" w14:textId="77777777" w:rsidR="004030AA" w:rsidRDefault="004030AA" w:rsidP="009D4F29">
                    <w:pPr>
                      <w:pStyle w:val="Bibliography"/>
                      <w:spacing w:line="240" w:lineRule="auto"/>
                      <w:rPr>
                        <w:noProof/>
                      </w:rPr>
                    </w:pPr>
                    <w:r>
                      <w:rPr>
                        <w:noProof/>
                      </w:rPr>
                      <w:t>D. o. Energy, "Smart Grid," [Online]. Available: http://energy.gov/oe/services/technology-development/smart-grid.</w:t>
                    </w:r>
                  </w:p>
                </w:tc>
              </w:tr>
              <w:tr w:rsidR="004030AA" w14:paraId="19ED81E2" w14:textId="77777777" w:rsidTr="009D4F29">
                <w:trPr>
                  <w:divId w:val="435946874"/>
                  <w:tblCellSpacing w:w="15" w:type="dxa"/>
                </w:trPr>
                <w:tc>
                  <w:tcPr>
                    <w:tcW w:w="50" w:type="pct"/>
                    <w:hideMark/>
                  </w:tcPr>
                  <w:p w14:paraId="51CFBB5F" w14:textId="77777777" w:rsidR="004030AA" w:rsidRDefault="004030AA" w:rsidP="009D4F29">
                    <w:pPr>
                      <w:pStyle w:val="Bibliography"/>
                      <w:spacing w:line="240" w:lineRule="auto"/>
                      <w:rPr>
                        <w:noProof/>
                      </w:rPr>
                    </w:pPr>
                    <w:r>
                      <w:rPr>
                        <w:noProof/>
                      </w:rPr>
                      <w:t xml:space="preserve">[24] </w:t>
                    </w:r>
                  </w:p>
                </w:tc>
                <w:tc>
                  <w:tcPr>
                    <w:tcW w:w="0" w:type="auto"/>
                    <w:hideMark/>
                  </w:tcPr>
                  <w:p w14:paraId="29541670" w14:textId="77777777" w:rsidR="004030AA" w:rsidRDefault="004030AA" w:rsidP="009D4F29">
                    <w:pPr>
                      <w:pStyle w:val="Bibliography"/>
                      <w:spacing w:line="240" w:lineRule="auto"/>
                      <w:rPr>
                        <w:noProof/>
                      </w:rPr>
                    </w:pPr>
                    <w:r>
                      <w:rPr>
                        <w:noProof/>
                      </w:rPr>
                      <w:t xml:space="preserve">A. Mohamed, V. Salehi, T. Ma and O. Mohammed, "Real-Time Energy Management Algorithm for Plug-In Hybrid Electric Vehicle Charging Parks Involving Sustainable Energy," </w:t>
                    </w:r>
                    <w:r>
                      <w:rPr>
                        <w:i/>
                        <w:iCs/>
                        <w:noProof/>
                      </w:rPr>
                      <w:t xml:space="preserve">Sustainable Energy, IEEE Transactions on, </w:t>
                    </w:r>
                    <w:r>
                      <w:rPr>
                        <w:noProof/>
                      </w:rPr>
                      <w:t xml:space="preserve">pp. 577-586, 2014. </w:t>
                    </w:r>
                  </w:p>
                </w:tc>
              </w:tr>
              <w:tr w:rsidR="004030AA" w14:paraId="5B93B34E" w14:textId="77777777" w:rsidTr="009D4F29">
                <w:trPr>
                  <w:divId w:val="435946874"/>
                  <w:tblCellSpacing w:w="15" w:type="dxa"/>
                </w:trPr>
                <w:tc>
                  <w:tcPr>
                    <w:tcW w:w="50" w:type="pct"/>
                    <w:hideMark/>
                  </w:tcPr>
                  <w:p w14:paraId="479C819C" w14:textId="77777777" w:rsidR="004030AA" w:rsidRDefault="004030AA" w:rsidP="009D4F29">
                    <w:pPr>
                      <w:pStyle w:val="Bibliography"/>
                      <w:spacing w:line="240" w:lineRule="auto"/>
                      <w:rPr>
                        <w:noProof/>
                      </w:rPr>
                    </w:pPr>
                    <w:r>
                      <w:rPr>
                        <w:noProof/>
                      </w:rPr>
                      <w:t xml:space="preserve">[25] </w:t>
                    </w:r>
                  </w:p>
                </w:tc>
                <w:tc>
                  <w:tcPr>
                    <w:tcW w:w="0" w:type="auto"/>
                    <w:hideMark/>
                  </w:tcPr>
                  <w:p w14:paraId="5A251496" w14:textId="77777777" w:rsidR="004030AA" w:rsidRDefault="004030AA" w:rsidP="009D4F29">
                    <w:pPr>
                      <w:pStyle w:val="Bibliography"/>
                      <w:spacing w:line="240" w:lineRule="auto"/>
                      <w:rPr>
                        <w:noProof/>
                      </w:rPr>
                    </w:pPr>
                    <w:r>
                      <w:rPr>
                        <w:noProof/>
                      </w:rPr>
                      <w:t xml:space="preserve">B. Lasseter, "Microgrids [distributed power generation]," </w:t>
                    </w:r>
                    <w:r>
                      <w:rPr>
                        <w:i/>
                        <w:iCs/>
                        <w:noProof/>
                      </w:rPr>
                      <w:t xml:space="preserve">Power Engineering Society Winter Meeting, IEEE, </w:t>
                    </w:r>
                    <w:r>
                      <w:rPr>
                        <w:noProof/>
                      </w:rPr>
                      <w:t xml:space="preserve">pp. 146-149, 2001. </w:t>
                    </w:r>
                  </w:p>
                </w:tc>
              </w:tr>
              <w:tr w:rsidR="004030AA" w14:paraId="1C716642" w14:textId="77777777" w:rsidTr="009D4F29">
                <w:trPr>
                  <w:divId w:val="435946874"/>
                  <w:tblCellSpacing w:w="15" w:type="dxa"/>
                </w:trPr>
                <w:tc>
                  <w:tcPr>
                    <w:tcW w:w="50" w:type="pct"/>
                    <w:hideMark/>
                  </w:tcPr>
                  <w:p w14:paraId="4C5297FE" w14:textId="77777777" w:rsidR="004030AA" w:rsidRDefault="004030AA" w:rsidP="009D4F29">
                    <w:pPr>
                      <w:pStyle w:val="Bibliography"/>
                      <w:spacing w:line="240" w:lineRule="auto"/>
                      <w:rPr>
                        <w:noProof/>
                      </w:rPr>
                    </w:pPr>
                    <w:r>
                      <w:rPr>
                        <w:noProof/>
                      </w:rPr>
                      <w:t xml:space="preserve">[26] </w:t>
                    </w:r>
                  </w:p>
                </w:tc>
                <w:tc>
                  <w:tcPr>
                    <w:tcW w:w="0" w:type="auto"/>
                    <w:hideMark/>
                  </w:tcPr>
                  <w:p w14:paraId="179DD141" w14:textId="77777777" w:rsidR="004030AA" w:rsidRDefault="004030AA" w:rsidP="009D4F29">
                    <w:pPr>
                      <w:pStyle w:val="Bibliography"/>
                      <w:spacing w:line="240" w:lineRule="auto"/>
                      <w:rPr>
                        <w:noProof/>
                      </w:rPr>
                    </w:pPr>
                    <w:r>
                      <w:rPr>
                        <w:noProof/>
                      </w:rPr>
                      <w:t xml:space="preserve">C. Marnay, F. Robio and A. Siddiqui, "Shape of the microgrid," </w:t>
                    </w:r>
                    <w:r>
                      <w:rPr>
                        <w:i/>
                        <w:iCs/>
                        <w:noProof/>
                      </w:rPr>
                      <w:t xml:space="preserve">Power Engineering Society Winter Meeting, IEEE, </w:t>
                    </w:r>
                    <w:r>
                      <w:rPr>
                        <w:noProof/>
                      </w:rPr>
                      <w:t xml:space="preserve">pp. 150-153, 2001. </w:t>
                    </w:r>
                  </w:p>
                </w:tc>
              </w:tr>
              <w:tr w:rsidR="004030AA" w14:paraId="7E593026" w14:textId="77777777" w:rsidTr="009D4F29">
                <w:trPr>
                  <w:divId w:val="435946874"/>
                  <w:tblCellSpacing w:w="15" w:type="dxa"/>
                </w:trPr>
                <w:tc>
                  <w:tcPr>
                    <w:tcW w:w="50" w:type="pct"/>
                    <w:hideMark/>
                  </w:tcPr>
                  <w:p w14:paraId="456CBBEE" w14:textId="77777777" w:rsidR="004030AA" w:rsidRDefault="004030AA" w:rsidP="009D4F29">
                    <w:pPr>
                      <w:pStyle w:val="Bibliography"/>
                      <w:spacing w:line="240" w:lineRule="auto"/>
                      <w:rPr>
                        <w:noProof/>
                      </w:rPr>
                    </w:pPr>
                    <w:r>
                      <w:rPr>
                        <w:noProof/>
                      </w:rPr>
                      <w:t xml:space="preserve">[27] </w:t>
                    </w:r>
                  </w:p>
                </w:tc>
                <w:tc>
                  <w:tcPr>
                    <w:tcW w:w="0" w:type="auto"/>
                    <w:hideMark/>
                  </w:tcPr>
                  <w:p w14:paraId="77727E03" w14:textId="77777777" w:rsidR="004030AA" w:rsidRDefault="004030AA" w:rsidP="009D4F29">
                    <w:pPr>
                      <w:pStyle w:val="Bibliography"/>
                      <w:spacing w:line="240" w:lineRule="auto"/>
                      <w:rPr>
                        <w:noProof/>
                      </w:rPr>
                    </w:pPr>
                    <w:r>
                      <w:rPr>
                        <w:noProof/>
                      </w:rPr>
                      <w:t xml:space="preserve">J. D. Glover, M. S. Sarma and T. J. Overbye, Power System Analysis and Design, Stamford: Cengage, 2010. </w:t>
                    </w:r>
                  </w:p>
                </w:tc>
              </w:tr>
              <w:tr w:rsidR="004030AA" w14:paraId="1B6A0317" w14:textId="77777777" w:rsidTr="009D4F29">
                <w:trPr>
                  <w:divId w:val="435946874"/>
                  <w:tblCellSpacing w:w="15" w:type="dxa"/>
                </w:trPr>
                <w:tc>
                  <w:tcPr>
                    <w:tcW w:w="50" w:type="pct"/>
                    <w:hideMark/>
                  </w:tcPr>
                  <w:p w14:paraId="3E9913C5" w14:textId="77777777" w:rsidR="004030AA" w:rsidRDefault="004030AA" w:rsidP="009D4F29">
                    <w:pPr>
                      <w:pStyle w:val="Bibliography"/>
                      <w:spacing w:line="240" w:lineRule="auto"/>
                      <w:rPr>
                        <w:noProof/>
                      </w:rPr>
                    </w:pPr>
                    <w:r>
                      <w:rPr>
                        <w:noProof/>
                      </w:rPr>
                      <w:t xml:space="preserve">[28] </w:t>
                    </w:r>
                  </w:p>
                </w:tc>
                <w:tc>
                  <w:tcPr>
                    <w:tcW w:w="0" w:type="auto"/>
                    <w:hideMark/>
                  </w:tcPr>
                  <w:p w14:paraId="1198510C" w14:textId="77777777" w:rsidR="004030AA" w:rsidRDefault="004030AA" w:rsidP="009D4F29">
                    <w:pPr>
                      <w:pStyle w:val="Bibliography"/>
                      <w:spacing w:line="240" w:lineRule="auto"/>
                      <w:rPr>
                        <w:noProof/>
                      </w:rPr>
                    </w:pPr>
                    <w:r>
                      <w:rPr>
                        <w:noProof/>
                      </w:rPr>
                      <w:t xml:space="preserve">A. J. Wood, B. Wollenberg and S. G.B., Power Generation, Operation, and Control, Hoboken: Wiley, 2014. </w:t>
                    </w:r>
                  </w:p>
                </w:tc>
              </w:tr>
              <w:tr w:rsidR="004030AA" w14:paraId="30311801" w14:textId="77777777" w:rsidTr="009D4F29">
                <w:trPr>
                  <w:divId w:val="435946874"/>
                  <w:tblCellSpacing w:w="15" w:type="dxa"/>
                </w:trPr>
                <w:tc>
                  <w:tcPr>
                    <w:tcW w:w="50" w:type="pct"/>
                    <w:hideMark/>
                  </w:tcPr>
                  <w:p w14:paraId="4D055901" w14:textId="77777777" w:rsidR="004030AA" w:rsidRDefault="004030AA" w:rsidP="009D4F29">
                    <w:pPr>
                      <w:pStyle w:val="Bibliography"/>
                      <w:spacing w:line="240" w:lineRule="auto"/>
                      <w:rPr>
                        <w:noProof/>
                      </w:rPr>
                    </w:pPr>
                    <w:r>
                      <w:rPr>
                        <w:noProof/>
                      </w:rPr>
                      <w:t xml:space="preserve">[29] </w:t>
                    </w:r>
                  </w:p>
                </w:tc>
                <w:tc>
                  <w:tcPr>
                    <w:tcW w:w="0" w:type="auto"/>
                    <w:hideMark/>
                  </w:tcPr>
                  <w:p w14:paraId="6134586C" w14:textId="77777777" w:rsidR="004030AA" w:rsidRDefault="004030AA" w:rsidP="009D4F29">
                    <w:pPr>
                      <w:pStyle w:val="Bibliography"/>
                      <w:spacing w:line="240" w:lineRule="auto"/>
                      <w:rPr>
                        <w:noProof/>
                      </w:rPr>
                    </w:pPr>
                    <w:r>
                      <w:rPr>
                        <w:noProof/>
                      </w:rPr>
                      <w:t xml:space="preserve">R. Cosse, M. Alford, M. Hajiaghajani and E. Hamilton, "Turbine/generator governor droop/isochronous fundamentals - A graphical approach," </w:t>
                    </w:r>
                    <w:r>
                      <w:rPr>
                        <w:i/>
                        <w:iCs/>
                        <w:noProof/>
                      </w:rPr>
                      <w:t xml:space="preserve">Petroleum and Chemical Industry Conference (PCIC), 2011 Record of Conference Papers Industry Applications Society 58th Annual IEEE, </w:t>
                    </w:r>
                    <w:r>
                      <w:rPr>
                        <w:noProof/>
                      </w:rPr>
                      <w:t xml:space="preserve">pp. 1-8,19-21, 2011. </w:t>
                    </w:r>
                  </w:p>
                </w:tc>
              </w:tr>
              <w:tr w:rsidR="004030AA" w14:paraId="47D9F705" w14:textId="77777777" w:rsidTr="009D4F29">
                <w:trPr>
                  <w:divId w:val="435946874"/>
                  <w:tblCellSpacing w:w="15" w:type="dxa"/>
                </w:trPr>
                <w:tc>
                  <w:tcPr>
                    <w:tcW w:w="50" w:type="pct"/>
                    <w:hideMark/>
                  </w:tcPr>
                  <w:p w14:paraId="6672A000" w14:textId="77777777" w:rsidR="004030AA" w:rsidRDefault="004030AA" w:rsidP="009D4F29">
                    <w:pPr>
                      <w:pStyle w:val="Bibliography"/>
                      <w:spacing w:line="240" w:lineRule="auto"/>
                      <w:rPr>
                        <w:noProof/>
                      </w:rPr>
                    </w:pPr>
                    <w:r>
                      <w:rPr>
                        <w:noProof/>
                      </w:rPr>
                      <w:t xml:space="preserve">[30] </w:t>
                    </w:r>
                  </w:p>
                </w:tc>
                <w:tc>
                  <w:tcPr>
                    <w:tcW w:w="0" w:type="auto"/>
                    <w:hideMark/>
                  </w:tcPr>
                  <w:p w14:paraId="5670FE55" w14:textId="77777777" w:rsidR="004030AA" w:rsidRDefault="004030AA" w:rsidP="009D4F29">
                    <w:pPr>
                      <w:pStyle w:val="Bibliography"/>
                      <w:spacing w:line="240" w:lineRule="auto"/>
                      <w:rPr>
                        <w:noProof/>
                      </w:rPr>
                    </w:pPr>
                    <w:r>
                      <w:rPr>
                        <w:noProof/>
                      </w:rPr>
                      <w:t xml:space="preserve">G. Antonelli, "Interconnected dynamic systems: An overview on distributed control," </w:t>
                    </w:r>
                    <w:r>
                      <w:rPr>
                        <w:i/>
                        <w:iCs/>
                        <w:noProof/>
                      </w:rPr>
                      <w:t xml:space="preserve">Control Systems, IEEE, </w:t>
                    </w:r>
                    <w:r>
                      <w:rPr>
                        <w:noProof/>
                      </w:rPr>
                      <w:t xml:space="preserve">pp. 76-88, 2013. </w:t>
                    </w:r>
                  </w:p>
                </w:tc>
              </w:tr>
              <w:tr w:rsidR="004030AA" w14:paraId="0328425E" w14:textId="77777777" w:rsidTr="009D4F29">
                <w:trPr>
                  <w:divId w:val="435946874"/>
                  <w:tblCellSpacing w:w="15" w:type="dxa"/>
                </w:trPr>
                <w:tc>
                  <w:tcPr>
                    <w:tcW w:w="50" w:type="pct"/>
                    <w:hideMark/>
                  </w:tcPr>
                  <w:p w14:paraId="0FE64320" w14:textId="77777777" w:rsidR="004030AA" w:rsidRDefault="004030AA" w:rsidP="009D4F29">
                    <w:pPr>
                      <w:pStyle w:val="Bibliography"/>
                      <w:spacing w:line="240" w:lineRule="auto"/>
                      <w:rPr>
                        <w:noProof/>
                      </w:rPr>
                    </w:pPr>
                    <w:r>
                      <w:rPr>
                        <w:noProof/>
                      </w:rPr>
                      <w:t xml:space="preserve">[31] </w:t>
                    </w:r>
                  </w:p>
                </w:tc>
                <w:tc>
                  <w:tcPr>
                    <w:tcW w:w="0" w:type="auto"/>
                    <w:hideMark/>
                  </w:tcPr>
                  <w:p w14:paraId="0FA9E0F8" w14:textId="77777777" w:rsidR="004030AA" w:rsidRDefault="004030AA" w:rsidP="009D4F29">
                    <w:pPr>
                      <w:pStyle w:val="Bibliography"/>
                      <w:spacing w:line="240" w:lineRule="auto"/>
                      <w:rPr>
                        <w:noProof/>
                      </w:rPr>
                    </w:pPr>
                    <w:r>
                      <w:rPr>
                        <w:noProof/>
                      </w:rPr>
                      <w:t xml:space="preserve">W. Ren, R. Beard and E. Atkins, "Information consensus in multivehicle cooperative control," </w:t>
                    </w:r>
                    <w:r>
                      <w:rPr>
                        <w:i/>
                        <w:iCs/>
                        <w:noProof/>
                      </w:rPr>
                      <w:t xml:space="preserve">Control Systems, IEEE, </w:t>
                    </w:r>
                    <w:r>
                      <w:rPr>
                        <w:noProof/>
                      </w:rPr>
                      <w:t xml:space="preserve">pp. 71-82, 2007. </w:t>
                    </w:r>
                  </w:p>
                </w:tc>
              </w:tr>
              <w:tr w:rsidR="004030AA" w14:paraId="407AA36F" w14:textId="77777777" w:rsidTr="009D4F29">
                <w:trPr>
                  <w:divId w:val="435946874"/>
                  <w:tblCellSpacing w:w="15" w:type="dxa"/>
                </w:trPr>
                <w:tc>
                  <w:tcPr>
                    <w:tcW w:w="50" w:type="pct"/>
                    <w:hideMark/>
                  </w:tcPr>
                  <w:p w14:paraId="3A86D36F" w14:textId="77777777" w:rsidR="004030AA" w:rsidRDefault="004030AA" w:rsidP="009D4F29">
                    <w:pPr>
                      <w:pStyle w:val="Bibliography"/>
                      <w:spacing w:line="240" w:lineRule="auto"/>
                      <w:rPr>
                        <w:noProof/>
                      </w:rPr>
                    </w:pPr>
                    <w:r>
                      <w:rPr>
                        <w:noProof/>
                      </w:rPr>
                      <w:t xml:space="preserve">[32] </w:t>
                    </w:r>
                  </w:p>
                </w:tc>
                <w:tc>
                  <w:tcPr>
                    <w:tcW w:w="0" w:type="auto"/>
                    <w:hideMark/>
                  </w:tcPr>
                  <w:p w14:paraId="616A2782" w14:textId="77777777" w:rsidR="004030AA" w:rsidRDefault="004030AA" w:rsidP="009D4F29">
                    <w:pPr>
                      <w:pStyle w:val="Bibliography"/>
                      <w:spacing w:line="240" w:lineRule="auto"/>
                      <w:rPr>
                        <w:noProof/>
                      </w:rPr>
                    </w:pPr>
                    <w:r>
                      <w:rPr>
                        <w:noProof/>
                      </w:rPr>
                      <w:t xml:space="preserve">Y. Shoham and K. Leyton-Brown, MULTIAGENT SYSTEMS: Algorithmic, Game-Theoretic, and Logical Foundations, masfoundations.org, 2010. </w:t>
                    </w:r>
                  </w:p>
                </w:tc>
              </w:tr>
              <w:tr w:rsidR="004030AA" w14:paraId="3B55E3A3" w14:textId="77777777" w:rsidTr="009D4F29">
                <w:trPr>
                  <w:divId w:val="435946874"/>
                  <w:tblCellSpacing w:w="15" w:type="dxa"/>
                </w:trPr>
                <w:tc>
                  <w:tcPr>
                    <w:tcW w:w="50" w:type="pct"/>
                    <w:hideMark/>
                  </w:tcPr>
                  <w:p w14:paraId="3BDCA0CE" w14:textId="77777777" w:rsidR="004030AA" w:rsidRDefault="004030AA" w:rsidP="009D4F29">
                    <w:pPr>
                      <w:pStyle w:val="Bibliography"/>
                      <w:spacing w:line="240" w:lineRule="auto"/>
                      <w:rPr>
                        <w:noProof/>
                      </w:rPr>
                    </w:pPr>
                    <w:r>
                      <w:rPr>
                        <w:noProof/>
                      </w:rPr>
                      <w:t xml:space="preserve">[33] </w:t>
                    </w:r>
                  </w:p>
                </w:tc>
                <w:tc>
                  <w:tcPr>
                    <w:tcW w:w="0" w:type="auto"/>
                    <w:hideMark/>
                  </w:tcPr>
                  <w:p w14:paraId="1A11E39E" w14:textId="77777777" w:rsidR="004030AA" w:rsidRDefault="004030AA" w:rsidP="009D4F29">
                    <w:pPr>
                      <w:pStyle w:val="Bibliography"/>
                      <w:spacing w:line="240" w:lineRule="auto"/>
                      <w:rPr>
                        <w:noProof/>
                      </w:rPr>
                    </w:pPr>
                    <w:r>
                      <w:rPr>
                        <w:noProof/>
                      </w:rPr>
                      <w:t xml:space="preserve">N. Li, L. Chen and S. Low, "Optimal demand response based on utility maximization in power networks," in </w:t>
                    </w:r>
                    <w:r>
                      <w:rPr>
                        <w:i/>
                        <w:iCs/>
                        <w:noProof/>
                      </w:rPr>
                      <w:t>Power and Energy Society General Meeting, 2011 IEEE</w:t>
                    </w:r>
                    <w:r>
                      <w:rPr>
                        <w:noProof/>
                      </w:rPr>
                      <w:t xml:space="preserve">, 2011. </w:t>
                    </w:r>
                  </w:p>
                </w:tc>
              </w:tr>
              <w:tr w:rsidR="004030AA" w14:paraId="02EEA2D0" w14:textId="77777777" w:rsidTr="009D4F29">
                <w:trPr>
                  <w:divId w:val="435946874"/>
                  <w:tblCellSpacing w:w="15" w:type="dxa"/>
                </w:trPr>
                <w:tc>
                  <w:tcPr>
                    <w:tcW w:w="50" w:type="pct"/>
                    <w:hideMark/>
                  </w:tcPr>
                  <w:p w14:paraId="690AC9BE" w14:textId="77777777" w:rsidR="004030AA" w:rsidRDefault="004030AA" w:rsidP="009D4F29">
                    <w:pPr>
                      <w:pStyle w:val="Bibliography"/>
                      <w:spacing w:line="240" w:lineRule="auto"/>
                      <w:rPr>
                        <w:noProof/>
                      </w:rPr>
                    </w:pPr>
                    <w:r>
                      <w:rPr>
                        <w:noProof/>
                      </w:rPr>
                      <w:t xml:space="preserve">[34] </w:t>
                    </w:r>
                  </w:p>
                </w:tc>
                <w:tc>
                  <w:tcPr>
                    <w:tcW w:w="0" w:type="auto"/>
                    <w:hideMark/>
                  </w:tcPr>
                  <w:p w14:paraId="5DEA5C95" w14:textId="77777777" w:rsidR="004030AA" w:rsidRDefault="004030AA" w:rsidP="009D4F29">
                    <w:pPr>
                      <w:pStyle w:val="Bibliography"/>
                      <w:spacing w:line="240" w:lineRule="auto"/>
                      <w:rPr>
                        <w:noProof/>
                      </w:rPr>
                    </w:pPr>
                    <w:r>
                      <w:rPr>
                        <w:noProof/>
                      </w:rPr>
                      <w:t xml:space="preserve">J. Chen and A. Sayed, "On the limiting behavior of distributed optimization strategies," in </w:t>
                    </w:r>
                    <w:r>
                      <w:rPr>
                        <w:i/>
                        <w:iCs/>
                        <w:noProof/>
                      </w:rPr>
                      <w:t>Communication, Control, and Computing (Allerton), 2012 50th Annual Allerton Conference on</w:t>
                    </w:r>
                    <w:r>
                      <w:rPr>
                        <w:noProof/>
                      </w:rPr>
                      <w:t xml:space="preserve">, Allerton, 2012. </w:t>
                    </w:r>
                  </w:p>
                </w:tc>
              </w:tr>
              <w:tr w:rsidR="004030AA" w14:paraId="59B50C5F" w14:textId="77777777" w:rsidTr="009D4F29">
                <w:trPr>
                  <w:divId w:val="435946874"/>
                  <w:tblCellSpacing w:w="15" w:type="dxa"/>
                </w:trPr>
                <w:tc>
                  <w:tcPr>
                    <w:tcW w:w="50" w:type="pct"/>
                    <w:hideMark/>
                  </w:tcPr>
                  <w:p w14:paraId="17E8C182" w14:textId="77777777" w:rsidR="004030AA" w:rsidRDefault="004030AA" w:rsidP="009D4F29">
                    <w:pPr>
                      <w:pStyle w:val="Bibliography"/>
                      <w:spacing w:line="240" w:lineRule="auto"/>
                      <w:rPr>
                        <w:noProof/>
                      </w:rPr>
                    </w:pPr>
                    <w:r>
                      <w:rPr>
                        <w:noProof/>
                      </w:rPr>
                      <w:t xml:space="preserve">[35] </w:t>
                    </w:r>
                  </w:p>
                </w:tc>
                <w:tc>
                  <w:tcPr>
                    <w:tcW w:w="0" w:type="auto"/>
                    <w:hideMark/>
                  </w:tcPr>
                  <w:p w14:paraId="575457B1" w14:textId="77777777" w:rsidR="004030AA" w:rsidRDefault="004030AA" w:rsidP="009D4F29">
                    <w:pPr>
                      <w:pStyle w:val="Bibliography"/>
                      <w:spacing w:line="240" w:lineRule="auto"/>
                      <w:rPr>
                        <w:noProof/>
                      </w:rPr>
                    </w:pPr>
                    <w:r>
                      <w:rPr>
                        <w:noProof/>
                      </w:rPr>
                      <w:t xml:space="preserve">A. Sayed, S.-Y. Tu, J. Chen, X. Zhao and Z. Towfic, "Diffusion strategies for adaptation and learning over networks," </w:t>
                    </w:r>
                    <w:r>
                      <w:rPr>
                        <w:i/>
                        <w:iCs/>
                        <w:noProof/>
                      </w:rPr>
                      <w:t xml:space="preserve">Signal Processing Magazine, IEEE, </w:t>
                    </w:r>
                    <w:r>
                      <w:rPr>
                        <w:noProof/>
                      </w:rPr>
                      <w:t xml:space="preserve">vol. 30, no. 3, pp. 155-171, 2013. </w:t>
                    </w:r>
                  </w:p>
                </w:tc>
              </w:tr>
              <w:tr w:rsidR="004030AA" w14:paraId="202651F1" w14:textId="77777777" w:rsidTr="009D4F29">
                <w:trPr>
                  <w:divId w:val="435946874"/>
                  <w:tblCellSpacing w:w="15" w:type="dxa"/>
                </w:trPr>
                <w:tc>
                  <w:tcPr>
                    <w:tcW w:w="50" w:type="pct"/>
                    <w:hideMark/>
                  </w:tcPr>
                  <w:p w14:paraId="11A88802" w14:textId="77777777" w:rsidR="004030AA" w:rsidRDefault="004030AA" w:rsidP="009D4F29">
                    <w:pPr>
                      <w:pStyle w:val="Bibliography"/>
                      <w:spacing w:line="240" w:lineRule="auto"/>
                      <w:rPr>
                        <w:noProof/>
                      </w:rPr>
                    </w:pPr>
                    <w:r>
                      <w:rPr>
                        <w:noProof/>
                      </w:rPr>
                      <w:lastRenderedPageBreak/>
                      <w:t xml:space="preserve">[36] </w:t>
                    </w:r>
                  </w:p>
                </w:tc>
                <w:tc>
                  <w:tcPr>
                    <w:tcW w:w="0" w:type="auto"/>
                    <w:hideMark/>
                  </w:tcPr>
                  <w:p w14:paraId="097672FF" w14:textId="77777777" w:rsidR="004030AA" w:rsidRDefault="004030AA" w:rsidP="009D4F29">
                    <w:pPr>
                      <w:pStyle w:val="Bibliography"/>
                      <w:spacing w:line="240" w:lineRule="auto"/>
                      <w:rPr>
                        <w:noProof/>
                      </w:rPr>
                    </w:pPr>
                    <w:r>
                      <w:rPr>
                        <w:noProof/>
                      </w:rPr>
                      <w:t xml:space="preserve">Z. Towfic and A. Sayed, "Adaptive Penalty-Based Distributed Stochastic Convex Optimization," </w:t>
                    </w:r>
                    <w:r>
                      <w:rPr>
                        <w:i/>
                        <w:iCs/>
                        <w:noProof/>
                      </w:rPr>
                      <w:t xml:space="preserve">Signal Processing, IEEE Transactions on, </w:t>
                    </w:r>
                    <w:r>
                      <w:rPr>
                        <w:noProof/>
                      </w:rPr>
                      <w:t xml:space="preserve">vol. 62, no. 15, pp. 3924-3938, 2014. </w:t>
                    </w:r>
                  </w:p>
                </w:tc>
              </w:tr>
              <w:tr w:rsidR="004030AA" w14:paraId="38E57249" w14:textId="77777777" w:rsidTr="009D4F29">
                <w:trPr>
                  <w:divId w:val="435946874"/>
                  <w:tblCellSpacing w:w="15" w:type="dxa"/>
                </w:trPr>
                <w:tc>
                  <w:tcPr>
                    <w:tcW w:w="50" w:type="pct"/>
                    <w:hideMark/>
                  </w:tcPr>
                  <w:p w14:paraId="792251F4" w14:textId="77777777" w:rsidR="004030AA" w:rsidRDefault="004030AA" w:rsidP="009D4F29">
                    <w:pPr>
                      <w:pStyle w:val="Bibliography"/>
                      <w:spacing w:line="240" w:lineRule="auto"/>
                      <w:rPr>
                        <w:noProof/>
                      </w:rPr>
                    </w:pPr>
                    <w:r>
                      <w:rPr>
                        <w:noProof/>
                      </w:rPr>
                      <w:t xml:space="preserve">[37] </w:t>
                    </w:r>
                  </w:p>
                </w:tc>
                <w:tc>
                  <w:tcPr>
                    <w:tcW w:w="0" w:type="auto"/>
                    <w:hideMark/>
                  </w:tcPr>
                  <w:p w14:paraId="34AF01D1" w14:textId="77777777" w:rsidR="004030AA" w:rsidRDefault="004030AA" w:rsidP="009D4F29">
                    <w:pPr>
                      <w:pStyle w:val="Bibliography"/>
                      <w:spacing w:line="240" w:lineRule="auto"/>
                      <w:rPr>
                        <w:noProof/>
                      </w:rPr>
                    </w:pPr>
                    <w:r>
                      <w:rPr>
                        <w:noProof/>
                      </w:rPr>
                      <w:t xml:space="preserve">G. C. D. G. Fabio Bellifemine, Developing Multi-Agent Systems with JADE, West Sussex, England: John Wiley &amp; Sons Ltd, 2007. </w:t>
                    </w:r>
                  </w:p>
                </w:tc>
              </w:tr>
              <w:tr w:rsidR="004030AA" w14:paraId="51A00A99" w14:textId="77777777" w:rsidTr="009D4F29">
                <w:trPr>
                  <w:divId w:val="435946874"/>
                  <w:tblCellSpacing w:w="15" w:type="dxa"/>
                </w:trPr>
                <w:tc>
                  <w:tcPr>
                    <w:tcW w:w="50" w:type="pct"/>
                    <w:hideMark/>
                  </w:tcPr>
                  <w:p w14:paraId="555E3FAC" w14:textId="77777777" w:rsidR="004030AA" w:rsidRDefault="004030AA" w:rsidP="009D4F29">
                    <w:pPr>
                      <w:pStyle w:val="Bibliography"/>
                      <w:spacing w:line="240" w:lineRule="auto"/>
                      <w:rPr>
                        <w:noProof/>
                      </w:rPr>
                    </w:pPr>
                    <w:r>
                      <w:rPr>
                        <w:noProof/>
                      </w:rPr>
                      <w:t xml:space="preserve">[38] </w:t>
                    </w:r>
                  </w:p>
                </w:tc>
                <w:tc>
                  <w:tcPr>
                    <w:tcW w:w="0" w:type="auto"/>
                    <w:hideMark/>
                  </w:tcPr>
                  <w:p w14:paraId="1BBD8B91" w14:textId="77777777" w:rsidR="004030AA" w:rsidRDefault="004030AA" w:rsidP="009D4F29">
                    <w:pPr>
                      <w:pStyle w:val="Bibliography"/>
                      <w:spacing w:line="240" w:lineRule="auto"/>
                      <w:rPr>
                        <w:noProof/>
                      </w:rPr>
                    </w:pPr>
                    <w:r>
                      <w:rPr>
                        <w:noProof/>
                      </w:rPr>
                      <w:t>International, Digi, "XBee-PRO 900HP - Digi International," [Online]. Available: http://www.digi.com/products/xbee-rf-solutions/modules/xbee-pro-900hp#specifications.</w:t>
                    </w:r>
                  </w:p>
                </w:tc>
              </w:tr>
              <w:tr w:rsidR="004030AA" w14:paraId="3ADF750D" w14:textId="77777777" w:rsidTr="009D4F29">
                <w:trPr>
                  <w:divId w:val="435946874"/>
                  <w:tblCellSpacing w:w="15" w:type="dxa"/>
                </w:trPr>
                <w:tc>
                  <w:tcPr>
                    <w:tcW w:w="50" w:type="pct"/>
                    <w:hideMark/>
                  </w:tcPr>
                  <w:p w14:paraId="03C37005" w14:textId="77777777" w:rsidR="004030AA" w:rsidRDefault="004030AA" w:rsidP="009D4F29">
                    <w:pPr>
                      <w:pStyle w:val="Bibliography"/>
                      <w:spacing w:line="240" w:lineRule="auto"/>
                      <w:rPr>
                        <w:noProof/>
                      </w:rPr>
                    </w:pPr>
                    <w:r>
                      <w:rPr>
                        <w:noProof/>
                      </w:rPr>
                      <w:t xml:space="preserve">[39] </w:t>
                    </w:r>
                  </w:p>
                </w:tc>
                <w:tc>
                  <w:tcPr>
                    <w:tcW w:w="0" w:type="auto"/>
                    <w:hideMark/>
                  </w:tcPr>
                  <w:p w14:paraId="7BAD1A86" w14:textId="77777777" w:rsidR="004030AA" w:rsidRDefault="004030AA" w:rsidP="009D4F29">
                    <w:pPr>
                      <w:pStyle w:val="Bibliography"/>
                      <w:spacing w:line="240" w:lineRule="auto"/>
                      <w:rPr>
                        <w:noProof/>
                      </w:rPr>
                    </w:pPr>
                    <w:r>
                      <w:rPr>
                        <w:noProof/>
                      </w:rPr>
                      <w:t>NREL, "Solar Prospector | maps.nrel.gov," [Online]. Available: http://maps.nrel.gov/prospector.</w:t>
                    </w:r>
                  </w:p>
                </w:tc>
              </w:tr>
              <w:tr w:rsidR="004030AA" w14:paraId="3F8547A6" w14:textId="77777777" w:rsidTr="009D4F29">
                <w:trPr>
                  <w:divId w:val="435946874"/>
                  <w:tblCellSpacing w:w="15" w:type="dxa"/>
                </w:trPr>
                <w:tc>
                  <w:tcPr>
                    <w:tcW w:w="50" w:type="pct"/>
                    <w:hideMark/>
                  </w:tcPr>
                  <w:p w14:paraId="299A3CA1" w14:textId="77777777" w:rsidR="004030AA" w:rsidRDefault="004030AA" w:rsidP="009D4F29">
                    <w:pPr>
                      <w:pStyle w:val="Bibliography"/>
                      <w:spacing w:line="240" w:lineRule="auto"/>
                      <w:rPr>
                        <w:noProof/>
                      </w:rPr>
                    </w:pPr>
                    <w:r>
                      <w:rPr>
                        <w:noProof/>
                      </w:rPr>
                      <w:t xml:space="preserve">[40] </w:t>
                    </w:r>
                  </w:p>
                </w:tc>
                <w:tc>
                  <w:tcPr>
                    <w:tcW w:w="0" w:type="auto"/>
                    <w:hideMark/>
                  </w:tcPr>
                  <w:p w14:paraId="1D14BC37" w14:textId="77777777" w:rsidR="004030AA" w:rsidRDefault="004030AA" w:rsidP="009D4F29">
                    <w:pPr>
                      <w:pStyle w:val="Bibliography"/>
                      <w:spacing w:line="240" w:lineRule="auto"/>
                      <w:rPr>
                        <w:noProof/>
                      </w:rPr>
                    </w:pPr>
                    <w:r>
                      <w:rPr>
                        <w:noProof/>
                      </w:rPr>
                      <w:t>Inerjy, "Inerjy Ecovert," [Online]. Available: http://www.inerjy.com/ecovert/.</w:t>
                    </w:r>
                  </w:p>
                </w:tc>
              </w:tr>
              <w:tr w:rsidR="004030AA" w14:paraId="0FC4728A" w14:textId="77777777" w:rsidTr="009D4F29">
                <w:trPr>
                  <w:divId w:val="435946874"/>
                  <w:tblCellSpacing w:w="15" w:type="dxa"/>
                </w:trPr>
                <w:tc>
                  <w:tcPr>
                    <w:tcW w:w="50" w:type="pct"/>
                    <w:hideMark/>
                  </w:tcPr>
                  <w:p w14:paraId="771A7196" w14:textId="77777777" w:rsidR="004030AA" w:rsidRDefault="004030AA" w:rsidP="009D4F29">
                    <w:pPr>
                      <w:pStyle w:val="Bibliography"/>
                      <w:spacing w:line="240" w:lineRule="auto"/>
                      <w:rPr>
                        <w:noProof/>
                      </w:rPr>
                    </w:pPr>
                    <w:r>
                      <w:rPr>
                        <w:noProof/>
                      </w:rPr>
                      <w:t xml:space="preserve">[41] </w:t>
                    </w:r>
                  </w:p>
                </w:tc>
                <w:tc>
                  <w:tcPr>
                    <w:tcW w:w="0" w:type="auto"/>
                    <w:hideMark/>
                  </w:tcPr>
                  <w:p w14:paraId="4C846FDE" w14:textId="77777777" w:rsidR="004030AA" w:rsidRDefault="004030AA" w:rsidP="009D4F29">
                    <w:pPr>
                      <w:pStyle w:val="Bibliography"/>
                      <w:spacing w:line="240" w:lineRule="auto"/>
                      <w:rPr>
                        <w:noProof/>
                      </w:rPr>
                    </w:pPr>
                    <w:r>
                      <w:rPr>
                        <w:i/>
                        <w:iCs/>
                        <w:noProof/>
                      </w:rPr>
                      <w:t>IEEE Std 1547.4-2011, IEEE Guide for Design, Operation, and Integration of Distributed Resource Island Systems with Electric Power Systems.</w:t>
                    </w:r>
                    <w:r>
                      <w:rPr>
                        <w:noProof/>
                      </w:rPr>
                      <w:t xml:space="preserve"> </w:t>
                    </w:r>
                  </w:p>
                </w:tc>
              </w:tr>
              <w:tr w:rsidR="004030AA" w14:paraId="31E07DF5" w14:textId="77777777" w:rsidTr="009D4F29">
                <w:trPr>
                  <w:divId w:val="435946874"/>
                  <w:tblCellSpacing w:w="15" w:type="dxa"/>
                </w:trPr>
                <w:tc>
                  <w:tcPr>
                    <w:tcW w:w="50" w:type="pct"/>
                    <w:hideMark/>
                  </w:tcPr>
                  <w:p w14:paraId="7E6AD845" w14:textId="77777777" w:rsidR="004030AA" w:rsidRDefault="004030AA" w:rsidP="009D4F29">
                    <w:pPr>
                      <w:pStyle w:val="Bibliography"/>
                      <w:spacing w:line="240" w:lineRule="auto"/>
                      <w:rPr>
                        <w:noProof/>
                      </w:rPr>
                    </w:pPr>
                    <w:r>
                      <w:rPr>
                        <w:noProof/>
                      </w:rPr>
                      <w:t xml:space="preserve">[42] </w:t>
                    </w:r>
                  </w:p>
                </w:tc>
                <w:tc>
                  <w:tcPr>
                    <w:tcW w:w="0" w:type="auto"/>
                    <w:hideMark/>
                  </w:tcPr>
                  <w:p w14:paraId="63F7BB7C" w14:textId="77777777" w:rsidR="004030AA" w:rsidRDefault="004030AA" w:rsidP="009D4F29">
                    <w:pPr>
                      <w:pStyle w:val="Bibliography"/>
                      <w:spacing w:line="240" w:lineRule="auto"/>
                      <w:rPr>
                        <w:noProof/>
                      </w:rPr>
                    </w:pPr>
                    <w:r>
                      <w:rPr>
                        <w:noProof/>
                      </w:rPr>
                      <w:t>OPC Foundation, "OPC Foundation," [Online]. Available: https://opcfoundation.org.</w:t>
                    </w:r>
                  </w:p>
                </w:tc>
              </w:tr>
              <w:tr w:rsidR="004030AA" w14:paraId="22977FD2" w14:textId="77777777" w:rsidTr="009D4F29">
                <w:trPr>
                  <w:divId w:val="435946874"/>
                  <w:tblCellSpacing w:w="15" w:type="dxa"/>
                </w:trPr>
                <w:tc>
                  <w:tcPr>
                    <w:tcW w:w="50" w:type="pct"/>
                    <w:hideMark/>
                  </w:tcPr>
                  <w:p w14:paraId="0C4CE7CA" w14:textId="77777777" w:rsidR="004030AA" w:rsidRDefault="004030AA" w:rsidP="009D4F29">
                    <w:pPr>
                      <w:pStyle w:val="Bibliography"/>
                      <w:spacing w:line="240" w:lineRule="auto"/>
                      <w:rPr>
                        <w:noProof/>
                      </w:rPr>
                    </w:pPr>
                    <w:r>
                      <w:rPr>
                        <w:noProof/>
                      </w:rPr>
                      <w:t xml:space="preserve">[43] </w:t>
                    </w:r>
                  </w:p>
                </w:tc>
                <w:tc>
                  <w:tcPr>
                    <w:tcW w:w="0" w:type="auto"/>
                    <w:hideMark/>
                  </w:tcPr>
                  <w:p w14:paraId="7D64E44E" w14:textId="77777777" w:rsidR="004030AA" w:rsidRDefault="004030AA" w:rsidP="009D4F29">
                    <w:pPr>
                      <w:pStyle w:val="Bibliography"/>
                      <w:spacing w:line="240" w:lineRule="auto"/>
                      <w:rPr>
                        <w:noProof/>
                      </w:rPr>
                    </w:pPr>
                    <w:r>
                      <w:rPr>
                        <w:noProof/>
                      </w:rPr>
                      <w:t xml:space="preserve">M. Cintuglu, R. de Azevedo, T. M. and O. Mohammed, "Real-Time Experimental Analysis for Protection and Control of Smart Substations," </w:t>
                    </w:r>
                    <w:r>
                      <w:rPr>
                        <w:i/>
                        <w:iCs/>
                        <w:noProof/>
                      </w:rPr>
                      <w:t xml:space="preserve">Innovative Smart Grid Technologies Latin America (ISGT LA), 2015 IEEE PES Conference On, </w:t>
                    </w:r>
                    <w:r>
                      <w:rPr>
                        <w:noProof/>
                      </w:rPr>
                      <w:t xml:space="preserve">2015. </w:t>
                    </w:r>
                  </w:p>
                </w:tc>
              </w:tr>
              <w:tr w:rsidR="004030AA" w14:paraId="48A4E585" w14:textId="77777777" w:rsidTr="009D4F29">
                <w:trPr>
                  <w:divId w:val="435946874"/>
                  <w:tblCellSpacing w:w="15" w:type="dxa"/>
                </w:trPr>
                <w:tc>
                  <w:tcPr>
                    <w:tcW w:w="50" w:type="pct"/>
                    <w:hideMark/>
                  </w:tcPr>
                  <w:p w14:paraId="290F5BF4" w14:textId="77777777" w:rsidR="004030AA" w:rsidRDefault="004030AA" w:rsidP="009D4F29">
                    <w:pPr>
                      <w:pStyle w:val="Bibliography"/>
                      <w:spacing w:line="240" w:lineRule="auto"/>
                      <w:rPr>
                        <w:noProof/>
                      </w:rPr>
                    </w:pPr>
                    <w:r>
                      <w:rPr>
                        <w:noProof/>
                      </w:rPr>
                      <w:t xml:space="preserve">[44] </w:t>
                    </w:r>
                  </w:p>
                </w:tc>
                <w:tc>
                  <w:tcPr>
                    <w:tcW w:w="0" w:type="auto"/>
                    <w:hideMark/>
                  </w:tcPr>
                  <w:p w14:paraId="4D47701D" w14:textId="77777777" w:rsidR="004030AA" w:rsidRDefault="004030AA" w:rsidP="009D4F29">
                    <w:pPr>
                      <w:pStyle w:val="Bibliography"/>
                      <w:spacing w:line="240" w:lineRule="auto"/>
                      <w:rPr>
                        <w:noProof/>
                      </w:rPr>
                    </w:pPr>
                    <w:r>
                      <w:rPr>
                        <w:noProof/>
                      </w:rPr>
                      <w:t xml:space="preserve">R. De Azevedo and O. Mohammed, "Profit-maximizing utility-scale hybrid wind-PV farm modeling and optimization," </w:t>
                    </w:r>
                    <w:r>
                      <w:rPr>
                        <w:i/>
                        <w:iCs/>
                        <w:noProof/>
                      </w:rPr>
                      <w:t xml:space="preserve">IEEE SoutheastCon, </w:t>
                    </w:r>
                    <w:r>
                      <w:rPr>
                        <w:noProof/>
                      </w:rPr>
                      <w:t xml:space="preserve">pp. 1-8, 2015. </w:t>
                    </w:r>
                  </w:p>
                </w:tc>
              </w:tr>
              <w:tr w:rsidR="004030AA" w14:paraId="31E5D011" w14:textId="77777777" w:rsidTr="009D4F29">
                <w:trPr>
                  <w:divId w:val="435946874"/>
                  <w:tblCellSpacing w:w="15" w:type="dxa"/>
                </w:trPr>
                <w:tc>
                  <w:tcPr>
                    <w:tcW w:w="50" w:type="pct"/>
                    <w:hideMark/>
                  </w:tcPr>
                  <w:p w14:paraId="7906091D" w14:textId="77777777" w:rsidR="004030AA" w:rsidRDefault="004030AA" w:rsidP="009D4F29">
                    <w:pPr>
                      <w:pStyle w:val="Bibliography"/>
                      <w:spacing w:line="240" w:lineRule="auto"/>
                      <w:rPr>
                        <w:noProof/>
                      </w:rPr>
                    </w:pPr>
                    <w:r>
                      <w:rPr>
                        <w:noProof/>
                      </w:rPr>
                      <w:t xml:space="preserve">[45] </w:t>
                    </w:r>
                  </w:p>
                </w:tc>
                <w:tc>
                  <w:tcPr>
                    <w:tcW w:w="0" w:type="auto"/>
                    <w:hideMark/>
                  </w:tcPr>
                  <w:p w14:paraId="779889A7" w14:textId="77777777" w:rsidR="004030AA" w:rsidRDefault="004030AA" w:rsidP="009D4F29">
                    <w:pPr>
                      <w:pStyle w:val="Bibliography"/>
                      <w:spacing w:line="240" w:lineRule="auto"/>
                      <w:rPr>
                        <w:noProof/>
                      </w:rPr>
                    </w:pPr>
                    <w:r>
                      <w:rPr>
                        <w:noProof/>
                      </w:rPr>
                      <w:t xml:space="preserve">R. De Azevedo, D. Allen, Y. Perpuly and A. Sarwat, "PMU placement considering data uncertainty and redundancy," </w:t>
                    </w:r>
                    <w:r>
                      <w:rPr>
                        <w:i/>
                        <w:iCs/>
                        <w:noProof/>
                      </w:rPr>
                      <w:t xml:space="preserve">IEEE SoutheastCon, </w:t>
                    </w:r>
                    <w:r>
                      <w:rPr>
                        <w:noProof/>
                      </w:rPr>
                      <w:t xml:space="preserve">pp. 1-6, 2015. </w:t>
                    </w:r>
                  </w:p>
                </w:tc>
              </w:tr>
              <w:tr w:rsidR="004030AA" w14:paraId="7AB56433" w14:textId="77777777" w:rsidTr="009D4F29">
                <w:trPr>
                  <w:divId w:val="435946874"/>
                  <w:tblCellSpacing w:w="15" w:type="dxa"/>
                </w:trPr>
                <w:tc>
                  <w:tcPr>
                    <w:tcW w:w="50" w:type="pct"/>
                    <w:hideMark/>
                  </w:tcPr>
                  <w:p w14:paraId="586BF484" w14:textId="77777777" w:rsidR="004030AA" w:rsidRDefault="004030AA" w:rsidP="009D4F29">
                    <w:pPr>
                      <w:pStyle w:val="Bibliography"/>
                      <w:spacing w:line="240" w:lineRule="auto"/>
                      <w:rPr>
                        <w:noProof/>
                      </w:rPr>
                    </w:pPr>
                    <w:r>
                      <w:rPr>
                        <w:noProof/>
                      </w:rPr>
                      <w:t xml:space="preserve">[46] </w:t>
                    </w:r>
                  </w:p>
                </w:tc>
                <w:tc>
                  <w:tcPr>
                    <w:tcW w:w="0" w:type="auto"/>
                    <w:hideMark/>
                  </w:tcPr>
                  <w:p w14:paraId="40904BB6" w14:textId="77777777" w:rsidR="004030AA" w:rsidRDefault="004030AA" w:rsidP="009D4F29">
                    <w:pPr>
                      <w:pStyle w:val="Bibliography"/>
                      <w:spacing w:line="240" w:lineRule="auto"/>
                      <w:rPr>
                        <w:noProof/>
                      </w:rPr>
                    </w:pPr>
                    <w:r>
                      <w:rPr>
                        <w:noProof/>
                      </w:rPr>
                      <w:t xml:space="preserve">R. De Azevedo, M. Cintuglu, T. M. and O. Mohammed, "Multi-Agent Based Optimal Microgrid Control Using Fully Distributed Diffusion Strategy," </w:t>
                    </w:r>
                    <w:r>
                      <w:rPr>
                        <w:i/>
                        <w:iCs/>
                        <w:noProof/>
                      </w:rPr>
                      <w:t xml:space="preserve">Smart Grid, IEEE Transactions On (Submitted), </w:t>
                    </w:r>
                    <w:r>
                      <w:rPr>
                        <w:noProof/>
                      </w:rPr>
                      <w:t xml:space="preserve">2016. </w:t>
                    </w:r>
                  </w:p>
                </w:tc>
              </w:tr>
            </w:tbl>
            <w:p w14:paraId="1BD1E5A0" w14:textId="77777777" w:rsidR="004030AA" w:rsidRDefault="004030AA" w:rsidP="009D4F29">
              <w:pPr>
                <w:spacing w:line="240" w:lineRule="auto"/>
                <w:divId w:val="435946874"/>
                <w:rPr>
                  <w:rFonts w:eastAsia="Times New Roman"/>
                  <w:noProof/>
                </w:rPr>
              </w:pPr>
            </w:p>
            <w:p w14:paraId="1998DEBA" w14:textId="77777777" w:rsidR="006D44B6" w:rsidRDefault="003B0D33" w:rsidP="00CE3E47">
              <w:pPr>
                <w:spacing w:after="120"/>
                <w:ind w:firstLine="0"/>
              </w:pPr>
              <w:r>
                <w:rPr>
                  <w:b/>
                  <w:bCs/>
                  <w:noProof/>
                </w:rPr>
                <w:fldChar w:fldCharType="end"/>
              </w:r>
            </w:p>
          </w:sdtContent>
        </w:sdt>
      </w:sdtContent>
    </w:sdt>
    <w:p w14:paraId="7E6FDA66" w14:textId="045A5C70" w:rsidR="000D58EC" w:rsidRDefault="000D58EC" w:rsidP="00CE3E47">
      <w:pPr>
        <w:spacing w:after="120"/>
        <w:ind w:firstLine="0"/>
      </w:pPr>
      <w:r>
        <w:br w:type="page"/>
      </w:r>
    </w:p>
    <w:p w14:paraId="04874592" w14:textId="6B285C34" w:rsidR="00C70DF7" w:rsidRDefault="00C0758C" w:rsidP="006D44B6">
      <w:pPr>
        <w:spacing w:after="120"/>
        <w:ind w:firstLine="0"/>
        <w:jc w:val="center"/>
      </w:pPr>
      <w:r>
        <w:lastRenderedPageBreak/>
        <w:t>VITA</w:t>
      </w:r>
    </w:p>
    <w:p w14:paraId="128E1022" w14:textId="3DF919F0" w:rsidR="004A1755" w:rsidRDefault="00C0758C" w:rsidP="006D44B6">
      <w:pPr>
        <w:spacing w:after="120"/>
        <w:ind w:firstLine="0"/>
        <w:jc w:val="center"/>
      </w:pPr>
      <w:r>
        <w:t>RICARDO DE AZEVEDO</w:t>
      </w:r>
    </w:p>
    <w:tbl>
      <w:tblPr>
        <w:tblStyle w:val="TableGrid"/>
        <w:tblW w:w="6570" w:type="dxa"/>
        <w:tblInd w:w="1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4680"/>
      </w:tblGrid>
      <w:tr w:rsidR="00C0758C" w14:paraId="1888E047" w14:textId="77777777" w:rsidTr="006D44B6">
        <w:tc>
          <w:tcPr>
            <w:tcW w:w="1890" w:type="dxa"/>
          </w:tcPr>
          <w:p w14:paraId="53F7D1C5" w14:textId="77777777" w:rsidR="00C0758C" w:rsidRDefault="00C0758C" w:rsidP="006D44B6">
            <w:pPr>
              <w:spacing w:after="120"/>
              <w:ind w:firstLine="0"/>
              <w:jc w:val="left"/>
            </w:pPr>
          </w:p>
        </w:tc>
        <w:tc>
          <w:tcPr>
            <w:tcW w:w="4680" w:type="dxa"/>
          </w:tcPr>
          <w:p w14:paraId="653760C9" w14:textId="6BB1623E" w:rsidR="004A1755" w:rsidRDefault="00C0758C" w:rsidP="006D44B6">
            <w:pPr>
              <w:spacing w:after="120"/>
              <w:ind w:firstLine="0"/>
              <w:jc w:val="left"/>
            </w:pPr>
            <w:r>
              <w:t>Born, Caracas, Venezuela</w:t>
            </w:r>
            <w:r w:rsidR="004A1755">
              <w:br/>
            </w:r>
          </w:p>
        </w:tc>
      </w:tr>
      <w:tr w:rsidR="00C0758C" w14:paraId="0E1C5BF9" w14:textId="77777777" w:rsidTr="006D44B6">
        <w:tc>
          <w:tcPr>
            <w:tcW w:w="1890" w:type="dxa"/>
          </w:tcPr>
          <w:p w14:paraId="5610D4CA" w14:textId="29F26D0E" w:rsidR="00C0758C" w:rsidRDefault="00C0758C" w:rsidP="006D44B6">
            <w:pPr>
              <w:spacing w:after="120"/>
              <w:ind w:firstLine="0"/>
              <w:jc w:val="left"/>
            </w:pPr>
            <w:r>
              <w:t>2004-2008</w:t>
            </w:r>
          </w:p>
        </w:tc>
        <w:tc>
          <w:tcPr>
            <w:tcW w:w="4680" w:type="dxa"/>
          </w:tcPr>
          <w:p w14:paraId="5EC030C8" w14:textId="14434466" w:rsidR="004A1755" w:rsidRDefault="00C0758C" w:rsidP="006D44B6">
            <w:pPr>
              <w:spacing w:after="120"/>
              <w:ind w:firstLine="0"/>
              <w:jc w:val="left"/>
            </w:pPr>
            <w:r>
              <w:t>B.S.</w:t>
            </w:r>
            <w:r w:rsidR="00076FC2">
              <w:t>,</w:t>
            </w:r>
            <w:r>
              <w:t xml:space="preserve"> Computer and Electrical Engineering, Rice University, Houston, TX</w:t>
            </w:r>
            <w:r w:rsidR="004A1755">
              <w:br/>
            </w:r>
          </w:p>
        </w:tc>
      </w:tr>
      <w:tr w:rsidR="00C0758C" w14:paraId="54B54518" w14:textId="77777777" w:rsidTr="006D44B6">
        <w:tc>
          <w:tcPr>
            <w:tcW w:w="1890" w:type="dxa"/>
          </w:tcPr>
          <w:p w14:paraId="710127D6" w14:textId="300382BA" w:rsidR="00C0758C" w:rsidRDefault="00C0758C" w:rsidP="006D44B6">
            <w:pPr>
              <w:spacing w:after="120"/>
              <w:ind w:firstLine="0"/>
              <w:jc w:val="left"/>
            </w:pPr>
            <w:r>
              <w:t>2008</w:t>
            </w:r>
          </w:p>
        </w:tc>
        <w:tc>
          <w:tcPr>
            <w:tcW w:w="4680" w:type="dxa"/>
          </w:tcPr>
          <w:p w14:paraId="5462286A" w14:textId="67CF218D" w:rsidR="004A1755" w:rsidRDefault="004A1755" w:rsidP="006D44B6">
            <w:pPr>
              <w:spacing w:after="120"/>
              <w:ind w:firstLine="0"/>
              <w:jc w:val="left"/>
            </w:pPr>
            <w:r>
              <w:t>Lehman Brothers, New York, NY</w:t>
            </w:r>
            <w:r>
              <w:br/>
            </w:r>
          </w:p>
        </w:tc>
      </w:tr>
      <w:tr w:rsidR="00C0758C" w14:paraId="3D733B5E" w14:textId="77777777" w:rsidTr="006D44B6">
        <w:tc>
          <w:tcPr>
            <w:tcW w:w="1890" w:type="dxa"/>
          </w:tcPr>
          <w:p w14:paraId="49289AB6" w14:textId="697119B7" w:rsidR="00C0758C" w:rsidRDefault="004A1755" w:rsidP="006D44B6">
            <w:pPr>
              <w:spacing w:after="120"/>
              <w:ind w:firstLine="0"/>
              <w:jc w:val="left"/>
            </w:pPr>
            <w:r>
              <w:t>2008-2010</w:t>
            </w:r>
          </w:p>
        </w:tc>
        <w:tc>
          <w:tcPr>
            <w:tcW w:w="4680" w:type="dxa"/>
          </w:tcPr>
          <w:p w14:paraId="35C40EA9" w14:textId="10F021E9" w:rsidR="00C0758C" w:rsidRDefault="004A1755" w:rsidP="006D44B6">
            <w:pPr>
              <w:spacing w:after="120"/>
              <w:ind w:firstLine="0"/>
              <w:jc w:val="left"/>
            </w:pPr>
            <w:r>
              <w:t>Barclays Capital, New York, NY</w:t>
            </w:r>
            <w:r>
              <w:br/>
            </w:r>
          </w:p>
        </w:tc>
      </w:tr>
      <w:tr w:rsidR="00C0758C" w14:paraId="761B867B" w14:textId="77777777" w:rsidTr="006D44B6">
        <w:tc>
          <w:tcPr>
            <w:tcW w:w="1890" w:type="dxa"/>
          </w:tcPr>
          <w:p w14:paraId="08B9540D" w14:textId="5C33FF25" w:rsidR="00C0758C" w:rsidRDefault="004A1755" w:rsidP="006D44B6">
            <w:pPr>
              <w:spacing w:after="120"/>
              <w:ind w:firstLine="0"/>
              <w:jc w:val="left"/>
            </w:pPr>
            <w:r>
              <w:t>2010-2011</w:t>
            </w:r>
          </w:p>
        </w:tc>
        <w:tc>
          <w:tcPr>
            <w:tcW w:w="4680" w:type="dxa"/>
          </w:tcPr>
          <w:p w14:paraId="48DA3477" w14:textId="3F3EE706" w:rsidR="00C0758C" w:rsidRDefault="004A1755" w:rsidP="006D44B6">
            <w:pPr>
              <w:spacing w:after="120"/>
              <w:ind w:firstLine="0"/>
              <w:jc w:val="left"/>
            </w:pPr>
            <w:r>
              <w:t>Goldman Sachs, New York, NY</w:t>
            </w:r>
            <w:r>
              <w:br/>
            </w:r>
          </w:p>
        </w:tc>
      </w:tr>
      <w:tr w:rsidR="00C0758C" w14:paraId="156448A2" w14:textId="77777777" w:rsidTr="006D44B6">
        <w:tc>
          <w:tcPr>
            <w:tcW w:w="1890" w:type="dxa"/>
          </w:tcPr>
          <w:p w14:paraId="190300F1" w14:textId="2FE23D88" w:rsidR="00C0758C" w:rsidRDefault="004A1755" w:rsidP="006D44B6">
            <w:pPr>
              <w:spacing w:after="120"/>
              <w:ind w:firstLine="0"/>
              <w:jc w:val="left"/>
            </w:pPr>
            <w:r>
              <w:t>2011-2016</w:t>
            </w:r>
          </w:p>
        </w:tc>
        <w:tc>
          <w:tcPr>
            <w:tcW w:w="4680" w:type="dxa"/>
          </w:tcPr>
          <w:p w14:paraId="2347D287" w14:textId="462C6227" w:rsidR="00C0758C" w:rsidRDefault="004A1755" w:rsidP="006D44B6">
            <w:pPr>
              <w:spacing w:after="120"/>
              <w:ind w:firstLine="0"/>
              <w:jc w:val="left"/>
            </w:pPr>
            <w:r>
              <w:t>Lake Park Group, Orlando, FL</w:t>
            </w:r>
            <w:r>
              <w:br/>
            </w:r>
          </w:p>
        </w:tc>
      </w:tr>
      <w:tr w:rsidR="004A1755" w14:paraId="0BFC211D" w14:textId="77777777" w:rsidTr="00C0758C">
        <w:tc>
          <w:tcPr>
            <w:tcW w:w="1890" w:type="dxa"/>
          </w:tcPr>
          <w:p w14:paraId="07D6A559" w14:textId="6D7083FF" w:rsidR="004A1755" w:rsidRDefault="004A1755" w:rsidP="00C0758C">
            <w:pPr>
              <w:spacing w:after="120"/>
              <w:ind w:firstLine="0"/>
              <w:jc w:val="left"/>
            </w:pPr>
            <w:r>
              <w:t>2014-2016</w:t>
            </w:r>
          </w:p>
        </w:tc>
        <w:tc>
          <w:tcPr>
            <w:tcW w:w="4680" w:type="dxa"/>
          </w:tcPr>
          <w:p w14:paraId="5091FF4E" w14:textId="3A42ADDC" w:rsidR="004A1755" w:rsidRDefault="004A1755" w:rsidP="00C0758C">
            <w:pPr>
              <w:spacing w:after="120"/>
              <w:ind w:firstLine="0"/>
              <w:jc w:val="left"/>
            </w:pPr>
            <w:r>
              <w:t>M.S.</w:t>
            </w:r>
            <w:r w:rsidR="00076FC2">
              <w:t>,</w:t>
            </w:r>
            <w:r>
              <w:t xml:space="preserve"> Electrical Engineering, </w:t>
            </w:r>
            <w:r w:rsidR="00076FC2">
              <w:t>Florida International University, Miami, FL</w:t>
            </w:r>
          </w:p>
        </w:tc>
      </w:tr>
    </w:tbl>
    <w:p w14:paraId="2771BC4D" w14:textId="77777777" w:rsidR="00C0758C" w:rsidRDefault="00C0758C" w:rsidP="006D44B6">
      <w:pPr>
        <w:spacing w:after="120"/>
        <w:ind w:firstLine="0"/>
        <w:jc w:val="center"/>
      </w:pPr>
    </w:p>
    <w:p w14:paraId="73F755B4" w14:textId="77777777" w:rsidR="00F652DE" w:rsidRDefault="00F652DE" w:rsidP="00F652DE">
      <w:pPr>
        <w:spacing w:after="120"/>
        <w:ind w:firstLine="0"/>
        <w:jc w:val="left"/>
      </w:pPr>
      <w:r w:rsidRPr="00F652DE">
        <w:t>SELECTED PUBLICATION</w:t>
      </w:r>
      <w:r>
        <w:t>S</w:t>
      </w:r>
      <w:r w:rsidRPr="00F652DE">
        <w:t xml:space="preserve"> AND PRESENTATIONS</w:t>
      </w:r>
    </w:p>
    <w:p w14:paraId="5F02E1BB" w14:textId="729FD139" w:rsidR="00F652DE" w:rsidRDefault="00F652DE" w:rsidP="00074690">
      <w:pPr>
        <w:spacing w:after="240" w:line="240" w:lineRule="auto"/>
        <w:ind w:firstLine="0"/>
        <w:jc w:val="left"/>
      </w:pPr>
      <w:r w:rsidRPr="00F652DE">
        <w:t>1.</w:t>
      </w:r>
      <w:r w:rsidRPr="00F652DE">
        <w:tab/>
        <w:t xml:space="preserve">De Azevedo, R., Cintuglu, M., M., T., &amp; Mohammed, O. (2016). </w:t>
      </w:r>
      <w:r>
        <w:t>Multi-Agent Based Optimal Microgrid Control Using Fully Distributed Diffusion Strategy. Smart Grid, IEEE Transactions On (Submitted).</w:t>
      </w:r>
    </w:p>
    <w:p w14:paraId="0C9A9DAD" w14:textId="77777777" w:rsidR="00F652DE" w:rsidRDefault="00F652DE" w:rsidP="00074690">
      <w:pPr>
        <w:spacing w:after="240" w:line="240" w:lineRule="auto"/>
        <w:ind w:firstLine="0"/>
        <w:jc w:val="left"/>
      </w:pPr>
      <w:r>
        <w:t>2.</w:t>
      </w:r>
      <w:r>
        <w:tab/>
        <w:t>Cintuglu, M., De Azevedo, R., M., T., &amp; Mohammed, O. (2015). Real-Time Experimental Analysis for Protection and Control of Smart Substations. Innovative Smart Grid Technologies Latin America (ISGT LA), 2015 IEEE PES Conference On.</w:t>
      </w:r>
    </w:p>
    <w:p w14:paraId="229FA80D" w14:textId="77777777" w:rsidR="00F652DE" w:rsidRDefault="00F652DE" w:rsidP="00074690">
      <w:pPr>
        <w:spacing w:after="240" w:line="240" w:lineRule="auto"/>
        <w:ind w:firstLine="0"/>
        <w:jc w:val="left"/>
      </w:pPr>
      <w:r w:rsidRPr="006D44B6">
        <w:rPr>
          <w:lang w:val="es-US"/>
        </w:rPr>
        <w:t>3.</w:t>
      </w:r>
      <w:r w:rsidRPr="006D44B6">
        <w:rPr>
          <w:lang w:val="es-US"/>
        </w:rPr>
        <w:tab/>
        <w:t xml:space="preserve">De Azevedo, R., &amp; Mohammed, O. (2015). </w:t>
      </w:r>
      <w:r>
        <w:t>Profit-maximizing utility-scale hybrid wind-PV farm modeling and optimization. IEEE SoutheastCon, 1-8.</w:t>
      </w:r>
    </w:p>
    <w:p w14:paraId="65D8F4E4" w14:textId="61FEC905" w:rsidR="00F652DE" w:rsidRPr="00DD03AE" w:rsidRDefault="00F652DE" w:rsidP="006D44B6">
      <w:pPr>
        <w:spacing w:after="240" w:line="240" w:lineRule="auto"/>
        <w:ind w:firstLine="0"/>
        <w:jc w:val="left"/>
      </w:pPr>
      <w:r w:rsidRPr="00876356">
        <w:t>4.</w:t>
      </w:r>
      <w:r w:rsidRPr="00876356">
        <w:tab/>
        <w:t xml:space="preserve">De Azevedo, R., Allen, D., Perpuly, Y., &amp; Sarwat, A. (2015). </w:t>
      </w:r>
      <w:r>
        <w:t>PMU placement considering data uncertainty and redundancy. IEEE SoutheastCon, 1-6.</w:t>
      </w:r>
    </w:p>
    <w:sectPr w:rsidR="00F652DE" w:rsidRPr="00DD03AE" w:rsidSect="00420654">
      <w:footnotePr>
        <w:pos w:val="beneathText"/>
      </w:footnotePr>
      <w:pgSz w:w="12240" w:h="15840"/>
      <w:pgMar w:top="1440" w:right="1440" w:bottom="1800" w:left="2160" w:header="720" w:footer="720" w:gutter="0"/>
      <w:pgNumType w:start="22"/>
      <w:cols w:space="720"/>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7438D" w14:textId="77777777" w:rsidR="00AF4F8E" w:rsidRDefault="00AF4F8E">
      <w:pPr>
        <w:spacing w:line="240" w:lineRule="auto"/>
      </w:pPr>
      <w:r>
        <w:separator/>
      </w:r>
    </w:p>
  </w:endnote>
  <w:endnote w:type="continuationSeparator" w:id="0">
    <w:p w14:paraId="18746D63" w14:textId="77777777" w:rsidR="00AF4F8E" w:rsidRDefault="00AF4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emibold">
    <w:altName w:val="Times New Roman"/>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603918"/>
      <w:docPartObj>
        <w:docPartGallery w:val="Page Numbers (Bottom of Page)"/>
        <w:docPartUnique/>
      </w:docPartObj>
    </w:sdtPr>
    <w:sdtEndPr>
      <w:rPr>
        <w:noProof/>
      </w:rPr>
    </w:sdtEndPr>
    <w:sdtContent>
      <w:p w14:paraId="34F09C96" w14:textId="4D60CFD8" w:rsidR="00592FFE" w:rsidRDefault="00592FFE">
        <w:pPr>
          <w:pStyle w:val="Footer"/>
          <w:jc w:val="center"/>
        </w:pPr>
        <w:r>
          <w:fldChar w:fldCharType="begin"/>
        </w:r>
        <w:r>
          <w:instrText xml:space="preserve"> PAGE   \* MERGEFORMAT </w:instrText>
        </w:r>
        <w:r>
          <w:fldChar w:fldCharType="separate"/>
        </w:r>
        <w:r w:rsidR="000B2C05">
          <w:rPr>
            <w:noProof/>
          </w:rPr>
          <w:t>9</w:t>
        </w:r>
        <w:r>
          <w:rPr>
            <w:noProof/>
          </w:rPr>
          <w:fldChar w:fldCharType="end"/>
        </w:r>
      </w:p>
    </w:sdtContent>
  </w:sdt>
  <w:p w14:paraId="2E4A42C7" w14:textId="77777777" w:rsidR="00592FFE" w:rsidRDefault="00592F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27289" w14:textId="333C14F5" w:rsidR="00592FFE" w:rsidRDefault="00592FFE">
    <w:pPr>
      <w:pStyle w:val="Footer"/>
      <w:jc w:val="center"/>
    </w:pPr>
  </w:p>
  <w:p w14:paraId="76CE32AD" w14:textId="77777777" w:rsidR="00592FFE" w:rsidRDefault="00592F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232750"/>
      <w:docPartObj>
        <w:docPartGallery w:val="Page Numbers (Bottom of Page)"/>
        <w:docPartUnique/>
      </w:docPartObj>
    </w:sdtPr>
    <w:sdtEndPr>
      <w:rPr>
        <w:noProof/>
      </w:rPr>
    </w:sdtEndPr>
    <w:sdtContent>
      <w:p w14:paraId="38FDAC3A" w14:textId="77777777" w:rsidR="00592FFE" w:rsidRDefault="00592FFE">
        <w:pPr>
          <w:pStyle w:val="Footer"/>
          <w:jc w:val="center"/>
        </w:pPr>
        <w:r>
          <w:fldChar w:fldCharType="begin"/>
        </w:r>
        <w:r>
          <w:instrText xml:space="preserve"> PAGE   \* MERGEFORMAT </w:instrText>
        </w:r>
        <w:r>
          <w:fldChar w:fldCharType="separate"/>
        </w:r>
        <w:r w:rsidR="000B2C05">
          <w:rPr>
            <w:noProof/>
          </w:rPr>
          <w:t>1</w:t>
        </w:r>
        <w:r>
          <w:rPr>
            <w:noProof/>
          </w:rPr>
          <w:fldChar w:fldCharType="end"/>
        </w:r>
      </w:p>
    </w:sdtContent>
  </w:sdt>
  <w:p w14:paraId="76C4F513" w14:textId="77777777" w:rsidR="00592FFE" w:rsidRDefault="00592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48D4D" w14:textId="77777777" w:rsidR="00AF4F8E" w:rsidRDefault="00AF4F8E">
      <w:pPr>
        <w:spacing w:line="240" w:lineRule="auto"/>
      </w:pPr>
      <w:r>
        <w:separator/>
      </w:r>
    </w:p>
  </w:footnote>
  <w:footnote w:type="continuationSeparator" w:id="0">
    <w:p w14:paraId="0BC2AE69" w14:textId="77777777" w:rsidR="00AF4F8E" w:rsidRDefault="00AF4F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046B6" w14:textId="1E33C269" w:rsidR="00592FFE" w:rsidRDefault="00592F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34BE" w14:textId="42B5EBDE" w:rsidR="00592FFE" w:rsidRDefault="00592F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86F78" w14:textId="7A0EA097" w:rsidR="00592FFE" w:rsidRDefault="00592F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FFBF" w14:textId="5904C66F" w:rsidR="00592FFE" w:rsidRDefault="00592FF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F2BB9" w14:textId="273D69CA" w:rsidR="00592FFE" w:rsidRDefault="00592F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EE340" w14:textId="5826868D" w:rsidR="00592FFE" w:rsidRDefault="00592FFE">
    <w:pPr>
      <w:pStyle w:val="Header"/>
      <w:rPr>
        <w:rStyle w:val="Stro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E4FBEC"/>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21763BF"/>
    <w:multiLevelType w:val="hybridMultilevel"/>
    <w:tmpl w:val="CFC8E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1D65B9"/>
    <w:multiLevelType w:val="hybridMultilevel"/>
    <w:tmpl w:val="8D628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A1F6622"/>
    <w:multiLevelType w:val="hybridMultilevel"/>
    <w:tmpl w:val="E7369E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EF16BBB"/>
    <w:multiLevelType w:val="hybridMultilevel"/>
    <w:tmpl w:val="6BCCE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A64471"/>
    <w:multiLevelType w:val="hybridMultilevel"/>
    <w:tmpl w:val="CDC6BC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A7B0B51"/>
    <w:multiLevelType w:val="hybridMultilevel"/>
    <w:tmpl w:val="B1885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A3795D"/>
    <w:multiLevelType w:val="hybridMultilevel"/>
    <w:tmpl w:val="8C4A7412"/>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15:restartNumberingAfterBreak="0">
    <w:nsid w:val="3001607E"/>
    <w:multiLevelType w:val="hybridMultilevel"/>
    <w:tmpl w:val="36FCB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40167B"/>
    <w:multiLevelType w:val="hybridMultilevel"/>
    <w:tmpl w:val="63181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D47883"/>
    <w:multiLevelType w:val="hybridMultilevel"/>
    <w:tmpl w:val="008EC0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09D0FD1"/>
    <w:multiLevelType w:val="hybridMultilevel"/>
    <w:tmpl w:val="0B7ACAE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78885602"/>
    <w:multiLevelType w:val="hybridMultilevel"/>
    <w:tmpl w:val="98826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5"/>
  </w:num>
  <w:num w:numId="13">
    <w:abstractNumId w:val="17"/>
  </w:num>
  <w:num w:numId="14">
    <w:abstractNumId w:val="19"/>
  </w:num>
  <w:num w:numId="15">
    <w:abstractNumId w:val="18"/>
  </w:num>
  <w:num w:numId="16">
    <w:abstractNumId w:val="12"/>
  </w:num>
  <w:num w:numId="17">
    <w:abstractNumId w:val="20"/>
  </w:num>
  <w:num w:numId="18">
    <w:abstractNumId w:val="16"/>
  </w:num>
  <w:num w:numId="19">
    <w:abstractNumId w:val="14"/>
  </w:num>
  <w:num w:numId="20">
    <w:abstractNumId w:val="8"/>
  </w:num>
  <w:num w:numId="21">
    <w:abstractNumId w:val="8"/>
    <w:lvlOverride w:ilvl="0">
      <w:startOverride w:val="1"/>
    </w:lvlOverride>
  </w:num>
  <w:num w:numId="22">
    <w:abstractNumId w:val="8"/>
    <w:lvlOverride w:ilvl="0">
      <w:startOverride w:val="1"/>
    </w:lvlOverride>
  </w:num>
  <w:num w:numId="23">
    <w:abstractNumId w:val="21"/>
  </w:num>
  <w:num w:numId="24">
    <w:abstractNumId w:val="10"/>
  </w:num>
  <w:num w:numId="25">
    <w:abstractNumId w:val="13"/>
  </w:num>
  <w:num w:numId="26">
    <w:abstractNumId w:val="11"/>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8"/>
    <w:lvlOverride w:ilvl="0">
      <w:startOverride w:val="1"/>
    </w:lvlOverride>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F5E"/>
    <w:rsid w:val="00004F56"/>
    <w:rsid w:val="0000563F"/>
    <w:rsid w:val="000126B6"/>
    <w:rsid w:val="00013840"/>
    <w:rsid w:val="00016C7D"/>
    <w:rsid w:val="000172F1"/>
    <w:rsid w:val="00022A9F"/>
    <w:rsid w:val="00024645"/>
    <w:rsid w:val="00026EBC"/>
    <w:rsid w:val="000303A8"/>
    <w:rsid w:val="0003569B"/>
    <w:rsid w:val="000373BF"/>
    <w:rsid w:val="000412DB"/>
    <w:rsid w:val="00042880"/>
    <w:rsid w:val="00044B39"/>
    <w:rsid w:val="0005167D"/>
    <w:rsid w:val="00054C8D"/>
    <w:rsid w:val="000556BC"/>
    <w:rsid w:val="00055A37"/>
    <w:rsid w:val="0005609F"/>
    <w:rsid w:val="00057028"/>
    <w:rsid w:val="00061DEB"/>
    <w:rsid w:val="00063A89"/>
    <w:rsid w:val="00067827"/>
    <w:rsid w:val="00067898"/>
    <w:rsid w:val="00070170"/>
    <w:rsid w:val="000716A6"/>
    <w:rsid w:val="00074690"/>
    <w:rsid w:val="00076FC2"/>
    <w:rsid w:val="00085190"/>
    <w:rsid w:val="000854A0"/>
    <w:rsid w:val="00085D4A"/>
    <w:rsid w:val="00085DAB"/>
    <w:rsid w:val="000862BC"/>
    <w:rsid w:val="00090658"/>
    <w:rsid w:val="0009237F"/>
    <w:rsid w:val="00096893"/>
    <w:rsid w:val="00096965"/>
    <w:rsid w:val="000974A6"/>
    <w:rsid w:val="000A0ED5"/>
    <w:rsid w:val="000A502D"/>
    <w:rsid w:val="000A5211"/>
    <w:rsid w:val="000A577C"/>
    <w:rsid w:val="000A7356"/>
    <w:rsid w:val="000B0D89"/>
    <w:rsid w:val="000B2304"/>
    <w:rsid w:val="000B2C05"/>
    <w:rsid w:val="000B42E2"/>
    <w:rsid w:val="000C1B47"/>
    <w:rsid w:val="000C310A"/>
    <w:rsid w:val="000C3F8F"/>
    <w:rsid w:val="000C649E"/>
    <w:rsid w:val="000C6F27"/>
    <w:rsid w:val="000D2841"/>
    <w:rsid w:val="000D36EC"/>
    <w:rsid w:val="000D58EC"/>
    <w:rsid w:val="000D64A4"/>
    <w:rsid w:val="000E184C"/>
    <w:rsid w:val="000E2261"/>
    <w:rsid w:val="000E2F4B"/>
    <w:rsid w:val="000E5B52"/>
    <w:rsid w:val="000E5EEE"/>
    <w:rsid w:val="000F042E"/>
    <w:rsid w:val="000F069F"/>
    <w:rsid w:val="000F272D"/>
    <w:rsid w:val="000F565D"/>
    <w:rsid w:val="000F6F22"/>
    <w:rsid w:val="000F71A3"/>
    <w:rsid w:val="001013C7"/>
    <w:rsid w:val="00101BE5"/>
    <w:rsid w:val="00101F92"/>
    <w:rsid w:val="001077AA"/>
    <w:rsid w:val="001109E0"/>
    <w:rsid w:val="001124D9"/>
    <w:rsid w:val="00115E07"/>
    <w:rsid w:val="00116F59"/>
    <w:rsid w:val="00117ADD"/>
    <w:rsid w:val="001231FC"/>
    <w:rsid w:val="00124994"/>
    <w:rsid w:val="00127106"/>
    <w:rsid w:val="0012749B"/>
    <w:rsid w:val="0013292E"/>
    <w:rsid w:val="00132AC6"/>
    <w:rsid w:val="001331C4"/>
    <w:rsid w:val="00133F0F"/>
    <w:rsid w:val="001410D2"/>
    <w:rsid w:val="001414A7"/>
    <w:rsid w:val="00143225"/>
    <w:rsid w:val="00143295"/>
    <w:rsid w:val="001472FD"/>
    <w:rsid w:val="00151BB1"/>
    <w:rsid w:val="00157BB7"/>
    <w:rsid w:val="0016127F"/>
    <w:rsid w:val="00161BC4"/>
    <w:rsid w:val="0016234A"/>
    <w:rsid w:val="001705FC"/>
    <w:rsid w:val="001709FC"/>
    <w:rsid w:val="00170D23"/>
    <w:rsid w:val="00171BA3"/>
    <w:rsid w:val="001731A3"/>
    <w:rsid w:val="00176C78"/>
    <w:rsid w:val="00177EDD"/>
    <w:rsid w:val="0018161A"/>
    <w:rsid w:val="00186B96"/>
    <w:rsid w:val="001A719A"/>
    <w:rsid w:val="001B4345"/>
    <w:rsid w:val="001B4758"/>
    <w:rsid w:val="001B54E9"/>
    <w:rsid w:val="001C0AA7"/>
    <w:rsid w:val="001C404D"/>
    <w:rsid w:val="001C7C2D"/>
    <w:rsid w:val="001D48E4"/>
    <w:rsid w:val="001D7706"/>
    <w:rsid w:val="001E0DE7"/>
    <w:rsid w:val="001E3722"/>
    <w:rsid w:val="001E7971"/>
    <w:rsid w:val="001F318B"/>
    <w:rsid w:val="001F413B"/>
    <w:rsid w:val="001F4519"/>
    <w:rsid w:val="001F5C7A"/>
    <w:rsid w:val="00200F96"/>
    <w:rsid w:val="00201CAE"/>
    <w:rsid w:val="00202434"/>
    <w:rsid w:val="00204917"/>
    <w:rsid w:val="00204DC6"/>
    <w:rsid w:val="00204E0F"/>
    <w:rsid w:val="00204FE1"/>
    <w:rsid w:val="0020773C"/>
    <w:rsid w:val="00207903"/>
    <w:rsid w:val="00214D12"/>
    <w:rsid w:val="00222836"/>
    <w:rsid w:val="00224EBF"/>
    <w:rsid w:val="00225260"/>
    <w:rsid w:val="00225B49"/>
    <w:rsid w:val="00225D16"/>
    <w:rsid w:val="00226490"/>
    <w:rsid w:val="0022667A"/>
    <w:rsid w:val="0022687F"/>
    <w:rsid w:val="00226F5E"/>
    <w:rsid w:val="00232361"/>
    <w:rsid w:val="00241B2F"/>
    <w:rsid w:val="00241BD1"/>
    <w:rsid w:val="00245E39"/>
    <w:rsid w:val="00255291"/>
    <w:rsid w:val="002570D0"/>
    <w:rsid w:val="00260715"/>
    <w:rsid w:val="0026300F"/>
    <w:rsid w:val="00264828"/>
    <w:rsid w:val="00265114"/>
    <w:rsid w:val="002652FC"/>
    <w:rsid w:val="00266685"/>
    <w:rsid w:val="002715A4"/>
    <w:rsid w:val="00273115"/>
    <w:rsid w:val="0027328E"/>
    <w:rsid w:val="002774EF"/>
    <w:rsid w:val="0028058F"/>
    <w:rsid w:val="00284614"/>
    <w:rsid w:val="00285F23"/>
    <w:rsid w:val="00286587"/>
    <w:rsid w:val="002868C9"/>
    <w:rsid w:val="00292CC9"/>
    <w:rsid w:val="00293D3D"/>
    <w:rsid w:val="002940F0"/>
    <w:rsid w:val="00297EFD"/>
    <w:rsid w:val="002A025C"/>
    <w:rsid w:val="002A4358"/>
    <w:rsid w:val="002A58AA"/>
    <w:rsid w:val="002A7C9B"/>
    <w:rsid w:val="002A7C9C"/>
    <w:rsid w:val="002B0F65"/>
    <w:rsid w:val="002B1762"/>
    <w:rsid w:val="002B3140"/>
    <w:rsid w:val="002B469A"/>
    <w:rsid w:val="002B52C3"/>
    <w:rsid w:val="002B77A4"/>
    <w:rsid w:val="002C0643"/>
    <w:rsid w:val="002C093B"/>
    <w:rsid w:val="002C109F"/>
    <w:rsid w:val="002C39A4"/>
    <w:rsid w:val="002D107C"/>
    <w:rsid w:val="002D2B36"/>
    <w:rsid w:val="002D475C"/>
    <w:rsid w:val="002D51B4"/>
    <w:rsid w:val="002D5BEA"/>
    <w:rsid w:val="002D5DB1"/>
    <w:rsid w:val="002D7444"/>
    <w:rsid w:val="002E2AFA"/>
    <w:rsid w:val="002E3C5A"/>
    <w:rsid w:val="002E4E5C"/>
    <w:rsid w:val="002E5585"/>
    <w:rsid w:val="002F08A9"/>
    <w:rsid w:val="002F3CF0"/>
    <w:rsid w:val="003001D8"/>
    <w:rsid w:val="00311700"/>
    <w:rsid w:val="00314C1E"/>
    <w:rsid w:val="00317F95"/>
    <w:rsid w:val="0032059C"/>
    <w:rsid w:val="003311C3"/>
    <w:rsid w:val="00336389"/>
    <w:rsid w:val="00337E1B"/>
    <w:rsid w:val="003409DE"/>
    <w:rsid w:val="00350C7D"/>
    <w:rsid w:val="00354C12"/>
    <w:rsid w:val="003555F7"/>
    <w:rsid w:val="003616A4"/>
    <w:rsid w:val="00365888"/>
    <w:rsid w:val="00367C63"/>
    <w:rsid w:val="00371002"/>
    <w:rsid w:val="00371E9A"/>
    <w:rsid w:val="00372111"/>
    <w:rsid w:val="003721F4"/>
    <w:rsid w:val="00372370"/>
    <w:rsid w:val="0037583B"/>
    <w:rsid w:val="00376E39"/>
    <w:rsid w:val="0038405C"/>
    <w:rsid w:val="003848C6"/>
    <w:rsid w:val="0038507A"/>
    <w:rsid w:val="00385F0A"/>
    <w:rsid w:val="00386DC6"/>
    <w:rsid w:val="00391060"/>
    <w:rsid w:val="00393777"/>
    <w:rsid w:val="00393F6C"/>
    <w:rsid w:val="00394B9E"/>
    <w:rsid w:val="003B0D33"/>
    <w:rsid w:val="003B26E6"/>
    <w:rsid w:val="003B4ED1"/>
    <w:rsid w:val="003B707A"/>
    <w:rsid w:val="003C0DCC"/>
    <w:rsid w:val="003C1B8F"/>
    <w:rsid w:val="003C289C"/>
    <w:rsid w:val="003C3E67"/>
    <w:rsid w:val="003C4D11"/>
    <w:rsid w:val="003D009D"/>
    <w:rsid w:val="003D0F31"/>
    <w:rsid w:val="003D134B"/>
    <w:rsid w:val="003D1A10"/>
    <w:rsid w:val="003D1C62"/>
    <w:rsid w:val="003D3CA6"/>
    <w:rsid w:val="003E07CE"/>
    <w:rsid w:val="003E1D14"/>
    <w:rsid w:val="003F17E9"/>
    <w:rsid w:val="003F21CA"/>
    <w:rsid w:val="003F3FB6"/>
    <w:rsid w:val="003F4315"/>
    <w:rsid w:val="003F5508"/>
    <w:rsid w:val="004030AA"/>
    <w:rsid w:val="00405823"/>
    <w:rsid w:val="004069F2"/>
    <w:rsid w:val="00407D1B"/>
    <w:rsid w:val="004109EA"/>
    <w:rsid w:val="00411887"/>
    <w:rsid w:val="00411918"/>
    <w:rsid w:val="00416A82"/>
    <w:rsid w:val="00417005"/>
    <w:rsid w:val="004179F3"/>
    <w:rsid w:val="00420654"/>
    <w:rsid w:val="0042231C"/>
    <w:rsid w:val="0042394C"/>
    <w:rsid w:val="004240A9"/>
    <w:rsid w:val="004263DE"/>
    <w:rsid w:val="004277A8"/>
    <w:rsid w:val="00430C76"/>
    <w:rsid w:val="00431F8C"/>
    <w:rsid w:val="00432C6E"/>
    <w:rsid w:val="00437B95"/>
    <w:rsid w:val="00442980"/>
    <w:rsid w:val="00446999"/>
    <w:rsid w:val="00450F2F"/>
    <w:rsid w:val="00451D0D"/>
    <w:rsid w:val="0045403C"/>
    <w:rsid w:val="00455101"/>
    <w:rsid w:val="004613DB"/>
    <w:rsid w:val="0046656B"/>
    <w:rsid w:val="00467625"/>
    <w:rsid w:val="00480AA6"/>
    <w:rsid w:val="00481844"/>
    <w:rsid w:val="00481D3A"/>
    <w:rsid w:val="00483088"/>
    <w:rsid w:val="00484587"/>
    <w:rsid w:val="0048459E"/>
    <w:rsid w:val="0048744E"/>
    <w:rsid w:val="00487ADA"/>
    <w:rsid w:val="00490078"/>
    <w:rsid w:val="0049079B"/>
    <w:rsid w:val="004954C2"/>
    <w:rsid w:val="004A0E6A"/>
    <w:rsid w:val="004A1755"/>
    <w:rsid w:val="004A301B"/>
    <w:rsid w:val="004A3296"/>
    <w:rsid w:val="004A37B9"/>
    <w:rsid w:val="004A5FED"/>
    <w:rsid w:val="004A60FC"/>
    <w:rsid w:val="004A6C34"/>
    <w:rsid w:val="004B0115"/>
    <w:rsid w:val="004B05A4"/>
    <w:rsid w:val="004B084E"/>
    <w:rsid w:val="004B40A9"/>
    <w:rsid w:val="004B77AB"/>
    <w:rsid w:val="004C2926"/>
    <w:rsid w:val="004C501D"/>
    <w:rsid w:val="004E0304"/>
    <w:rsid w:val="004E0C2F"/>
    <w:rsid w:val="004E148C"/>
    <w:rsid w:val="004E294B"/>
    <w:rsid w:val="004E55EC"/>
    <w:rsid w:val="004F0240"/>
    <w:rsid w:val="004F637A"/>
    <w:rsid w:val="00503B76"/>
    <w:rsid w:val="00503F71"/>
    <w:rsid w:val="0050531D"/>
    <w:rsid w:val="0051223D"/>
    <w:rsid w:val="00512315"/>
    <w:rsid w:val="0051351D"/>
    <w:rsid w:val="00520FA9"/>
    <w:rsid w:val="00522EF7"/>
    <w:rsid w:val="005275F7"/>
    <w:rsid w:val="00532503"/>
    <w:rsid w:val="00533497"/>
    <w:rsid w:val="00535D8C"/>
    <w:rsid w:val="00537464"/>
    <w:rsid w:val="00540B1B"/>
    <w:rsid w:val="0054360E"/>
    <w:rsid w:val="00544507"/>
    <w:rsid w:val="00551F13"/>
    <w:rsid w:val="00553630"/>
    <w:rsid w:val="00554E8E"/>
    <w:rsid w:val="0055796C"/>
    <w:rsid w:val="00563DA6"/>
    <w:rsid w:val="005719E6"/>
    <w:rsid w:val="00571C51"/>
    <w:rsid w:val="00574954"/>
    <w:rsid w:val="0057665F"/>
    <w:rsid w:val="0058268E"/>
    <w:rsid w:val="00584FC2"/>
    <w:rsid w:val="00584FF0"/>
    <w:rsid w:val="00587A2C"/>
    <w:rsid w:val="0059103C"/>
    <w:rsid w:val="00591F7F"/>
    <w:rsid w:val="00592FFE"/>
    <w:rsid w:val="00593D52"/>
    <w:rsid w:val="005968BB"/>
    <w:rsid w:val="005974C1"/>
    <w:rsid w:val="00597E00"/>
    <w:rsid w:val="005A1120"/>
    <w:rsid w:val="005A1E61"/>
    <w:rsid w:val="005A3BF9"/>
    <w:rsid w:val="005A4BA1"/>
    <w:rsid w:val="005A4EFB"/>
    <w:rsid w:val="005A567A"/>
    <w:rsid w:val="005A64B8"/>
    <w:rsid w:val="005A7B13"/>
    <w:rsid w:val="005B3A32"/>
    <w:rsid w:val="005B79C4"/>
    <w:rsid w:val="005C09F1"/>
    <w:rsid w:val="005D1B3E"/>
    <w:rsid w:val="005D2C79"/>
    <w:rsid w:val="005E0AB2"/>
    <w:rsid w:val="005E0B23"/>
    <w:rsid w:val="005E32B0"/>
    <w:rsid w:val="005E3A3E"/>
    <w:rsid w:val="005E4CFC"/>
    <w:rsid w:val="005E7920"/>
    <w:rsid w:val="005F6637"/>
    <w:rsid w:val="005F7114"/>
    <w:rsid w:val="005F7467"/>
    <w:rsid w:val="006003E7"/>
    <w:rsid w:val="00601901"/>
    <w:rsid w:val="00601E19"/>
    <w:rsid w:val="006032E4"/>
    <w:rsid w:val="00605D78"/>
    <w:rsid w:val="00607139"/>
    <w:rsid w:val="0061021D"/>
    <w:rsid w:val="006132F7"/>
    <w:rsid w:val="00613662"/>
    <w:rsid w:val="00620363"/>
    <w:rsid w:val="00620AB6"/>
    <w:rsid w:val="00622A79"/>
    <w:rsid w:val="00624AC8"/>
    <w:rsid w:val="00624D37"/>
    <w:rsid w:val="00626C69"/>
    <w:rsid w:val="00640798"/>
    <w:rsid w:val="006410F2"/>
    <w:rsid w:val="00643186"/>
    <w:rsid w:val="0064369D"/>
    <w:rsid w:val="0065075C"/>
    <w:rsid w:val="00654197"/>
    <w:rsid w:val="006542B5"/>
    <w:rsid w:val="006628E9"/>
    <w:rsid w:val="00663B1B"/>
    <w:rsid w:val="006647DC"/>
    <w:rsid w:val="00666F6A"/>
    <w:rsid w:val="00667314"/>
    <w:rsid w:val="0067276B"/>
    <w:rsid w:val="006729BF"/>
    <w:rsid w:val="0067309A"/>
    <w:rsid w:val="006779EA"/>
    <w:rsid w:val="00682F2F"/>
    <w:rsid w:val="00685BC1"/>
    <w:rsid w:val="00685E0E"/>
    <w:rsid w:val="006865B1"/>
    <w:rsid w:val="00687A00"/>
    <w:rsid w:val="006914AD"/>
    <w:rsid w:val="006943BF"/>
    <w:rsid w:val="00696A74"/>
    <w:rsid w:val="00697359"/>
    <w:rsid w:val="006A049C"/>
    <w:rsid w:val="006A06B2"/>
    <w:rsid w:val="006A4E9A"/>
    <w:rsid w:val="006B3AF4"/>
    <w:rsid w:val="006B69C7"/>
    <w:rsid w:val="006C0B9F"/>
    <w:rsid w:val="006C0FA9"/>
    <w:rsid w:val="006C0FE1"/>
    <w:rsid w:val="006C302D"/>
    <w:rsid w:val="006C3982"/>
    <w:rsid w:val="006C6F4A"/>
    <w:rsid w:val="006D0AA1"/>
    <w:rsid w:val="006D44B6"/>
    <w:rsid w:val="006E095B"/>
    <w:rsid w:val="006E2D24"/>
    <w:rsid w:val="006E2F76"/>
    <w:rsid w:val="006E31BA"/>
    <w:rsid w:val="006E4697"/>
    <w:rsid w:val="006E5751"/>
    <w:rsid w:val="006E6152"/>
    <w:rsid w:val="006F4AE0"/>
    <w:rsid w:val="00701410"/>
    <w:rsid w:val="00703B55"/>
    <w:rsid w:val="00706F6E"/>
    <w:rsid w:val="007129DF"/>
    <w:rsid w:val="0071382D"/>
    <w:rsid w:val="007168ED"/>
    <w:rsid w:val="00717480"/>
    <w:rsid w:val="00717E26"/>
    <w:rsid w:val="00727ACD"/>
    <w:rsid w:val="00727E09"/>
    <w:rsid w:val="007324C0"/>
    <w:rsid w:val="00736878"/>
    <w:rsid w:val="00737115"/>
    <w:rsid w:val="0074330A"/>
    <w:rsid w:val="00743580"/>
    <w:rsid w:val="00744119"/>
    <w:rsid w:val="00747115"/>
    <w:rsid w:val="007474E3"/>
    <w:rsid w:val="007563C6"/>
    <w:rsid w:val="00757DEB"/>
    <w:rsid w:val="00761E25"/>
    <w:rsid w:val="00763730"/>
    <w:rsid w:val="00764CD7"/>
    <w:rsid w:val="007657A8"/>
    <w:rsid w:val="007661EF"/>
    <w:rsid w:val="00771880"/>
    <w:rsid w:val="007755AB"/>
    <w:rsid w:val="00775E79"/>
    <w:rsid w:val="00776741"/>
    <w:rsid w:val="00776E0D"/>
    <w:rsid w:val="00777D72"/>
    <w:rsid w:val="007824E5"/>
    <w:rsid w:val="00792F37"/>
    <w:rsid w:val="00795D41"/>
    <w:rsid w:val="00797E95"/>
    <w:rsid w:val="007A27B0"/>
    <w:rsid w:val="007A5411"/>
    <w:rsid w:val="007A7CF7"/>
    <w:rsid w:val="007B6821"/>
    <w:rsid w:val="007C05D4"/>
    <w:rsid w:val="007C1E03"/>
    <w:rsid w:val="007C496F"/>
    <w:rsid w:val="007D3DE6"/>
    <w:rsid w:val="007D6A73"/>
    <w:rsid w:val="007E0D9D"/>
    <w:rsid w:val="007E12DF"/>
    <w:rsid w:val="007E2D88"/>
    <w:rsid w:val="007E422D"/>
    <w:rsid w:val="007E4D31"/>
    <w:rsid w:val="007F0B6C"/>
    <w:rsid w:val="007F1BC8"/>
    <w:rsid w:val="007F326A"/>
    <w:rsid w:val="007F53E8"/>
    <w:rsid w:val="007F59A2"/>
    <w:rsid w:val="007F6429"/>
    <w:rsid w:val="007F67FA"/>
    <w:rsid w:val="00804E15"/>
    <w:rsid w:val="00812940"/>
    <w:rsid w:val="00823171"/>
    <w:rsid w:val="0082366D"/>
    <w:rsid w:val="00825E95"/>
    <w:rsid w:val="008303A2"/>
    <w:rsid w:val="00835AAF"/>
    <w:rsid w:val="008430C7"/>
    <w:rsid w:val="008453AB"/>
    <w:rsid w:val="00852D09"/>
    <w:rsid w:val="00853455"/>
    <w:rsid w:val="0085404C"/>
    <w:rsid w:val="00854AF2"/>
    <w:rsid w:val="00856918"/>
    <w:rsid w:val="00856D61"/>
    <w:rsid w:val="00862F9F"/>
    <w:rsid w:val="00864090"/>
    <w:rsid w:val="008651B3"/>
    <w:rsid w:val="00865A55"/>
    <w:rsid w:val="008706E4"/>
    <w:rsid w:val="00871FD1"/>
    <w:rsid w:val="00876356"/>
    <w:rsid w:val="008800D5"/>
    <w:rsid w:val="00882891"/>
    <w:rsid w:val="00884321"/>
    <w:rsid w:val="008860C9"/>
    <w:rsid w:val="0089323C"/>
    <w:rsid w:val="00894010"/>
    <w:rsid w:val="00894BD3"/>
    <w:rsid w:val="00896629"/>
    <w:rsid w:val="008A6009"/>
    <w:rsid w:val="008B0F0D"/>
    <w:rsid w:val="008B4ED4"/>
    <w:rsid w:val="008B6AB2"/>
    <w:rsid w:val="008B6F9A"/>
    <w:rsid w:val="008B7194"/>
    <w:rsid w:val="008B73F7"/>
    <w:rsid w:val="008C2657"/>
    <w:rsid w:val="008C51D0"/>
    <w:rsid w:val="008D110F"/>
    <w:rsid w:val="008D4255"/>
    <w:rsid w:val="008D738B"/>
    <w:rsid w:val="008E1918"/>
    <w:rsid w:val="008E35DA"/>
    <w:rsid w:val="008E3AB6"/>
    <w:rsid w:val="008E68BC"/>
    <w:rsid w:val="008F389F"/>
    <w:rsid w:val="008F51FF"/>
    <w:rsid w:val="008F5A85"/>
    <w:rsid w:val="008F5F49"/>
    <w:rsid w:val="008F67D1"/>
    <w:rsid w:val="008F6A32"/>
    <w:rsid w:val="00900350"/>
    <w:rsid w:val="009027A3"/>
    <w:rsid w:val="009038D3"/>
    <w:rsid w:val="00906CC5"/>
    <w:rsid w:val="009107E4"/>
    <w:rsid w:val="00910C4C"/>
    <w:rsid w:val="00912C26"/>
    <w:rsid w:val="009204E4"/>
    <w:rsid w:val="009210FF"/>
    <w:rsid w:val="009211F5"/>
    <w:rsid w:val="00922068"/>
    <w:rsid w:val="009226C8"/>
    <w:rsid w:val="0092444F"/>
    <w:rsid w:val="0093004A"/>
    <w:rsid w:val="00935088"/>
    <w:rsid w:val="009358DA"/>
    <w:rsid w:val="00936C6B"/>
    <w:rsid w:val="00940C86"/>
    <w:rsid w:val="00942F47"/>
    <w:rsid w:val="00945CCD"/>
    <w:rsid w:val="00954A54"/>
    <w:rsid w:val="009579DB"/>
    <w:rsid w:val="00957DE4"/>
    <w:rsid w:val="009614BB"/>
    <w:rsid w:val="00962566"/>
    <w:rsid w:val="0097054D"/>
    <w:rsid w:val="00976978"/>
    <w:rsid w:val="00980149"/>
    <w:rsid w:val="00985701"/>
    <w:rsid w:val="009907F2"/>
    <w:rsid w:val="0099106C"/>
    <w:rsid w:val="00991F05"/>
    <w:rsid w:val="0099200B"/>
    <w:rsid w:val="009927AB"/>
    <w:rsid w:val="009A0D7E"/>
    <w:rsid w:val="009A118A"/>
    <w:rsid w:val="009A1E2D"/>
    <w:rsid w:val="009A2103"/>
    <w:rsid w:val="009A41C7"/>
    <w:rsid w:val="009A61A8"/>
    <w:rsid w:val="009B24BC"/>
    <w:rsid w:val="009B3EE2"/>
    <w:rsid w:val="009C0371"/>
    <w:rsid w:val="009C5E0D"/>
    <w:rsid w:val="009C7BA8"/>
    <w:rsid w:val="009D0A40"/>
    <w:rsid w:val="009D1380"/>
    <w:rsid w:val="009D16B9"/>
    <w:rsid w:val="009D23B7"/>
    <w:rsid w:val="009D308E"/>
    <w:rsid w:val="009D35B5"/>
    <w:rsid w:val="009D42EF"/>
    <w:rsid w:val="009D4F29"/>
    <w:rsid w:val="009E075E"/>
    <w:rsid w:val="009E5066"/>
    <w:rsid w:val="009E5C4C"/>
    <w:rsid w:val="009E6FE9"/>
    <w:rsid w:val="009E79A9"/>
    <w:rsid w:val="009F581E"/>
    <w:rsid w:val="00A00EB8"/>
    <w:rsid w:val="00A018BC"/>
    <w:rsid w:val="00A05538"/>
    <w:rsid w:val="00A05CD1"/>
    <w:rsid w:val="00A078CE"/>
    <w:rsid w:val="00A136D0"/>
    <w:rsid w:val="00A15487"/>
    <w:rsid w:val="00A15B0E"/>
    <w:rsid w:val="00A17947"/>
    <w:rsid w:val="00A17B19"/>
    <w:rsid w:val="00A21274"/>
    <w:rsid w:val="00A214E1"/>
    <w:rsid w:val="00A23D93"/>
    <w:rsid w:val="00A2659F"/>
    <w:rsid w:val="00A26FFE"/>
    <w:rsid w:val="00A30CAD"/>
    <w:rsid w:val="00A31749"/>
    <w:rsid w:val="00A34462"/>
    <w:rsid w:val="00A46942"/>
    <w:rsid w:val="00A526B9"/>
    <w:rsid w:val="00A5339A"/>
    <w:rsid w:val="00A560D4"/>
    <w:rsid w:val="00A57115"/>
    <w:rsid w:val="00A67767"/>
    <w:rsid w:val="00A705B7"/>
    <w:rsid w:val="00A7305C"/>
    <w:rsid w:val="00A76132"/>
    <w:rsid w:val="00A82467"/>
    <w:rsid w:val="00A878A2"/>
    <w:rsid w:val="00A90E35"/>
    <w:rsid w:val="00A9270E"/>
    <w:rsid w:val="00A92B95"/>
    <w:rsid w:val="00AA1D62"/>
    <w:rsid w:val="00AA3382"/>
    <w:rsid w:val="00AA4568"/>
    <w:rsid w:val="00AA50F4"/>
    <w:rsid w:val="00AB018C"/>
    <w:rsid w:val="00AB0823"/>
    <w:rsid w:val="00AB6DA9"/>
    <w:rsid w:val="00AC0110"/>
    <w:rsid w:val="00AC24EB"/>
    <w:rsid w:val="00AD0AA8"/>
    <w:rsid w:val="00AD16F8"/>
    <w:rsid w:val="00AD534C"/>
    <w:rsid w:val="00AD5E82"/>
    <w:rsid w:val="00AE2255"/>
    <w:rsid w:val="00AE47D9"/>
    <w:rsid w:val="00AE6050"/>
    <w:rsid w:val="00AE6B56"/>
    <w:rsid w:val="00AE7DD9"/>
    <w:rsid w:val="00AF0E94"/>
    <w:rsid w:val="00AF3019"/>
    <w:rsid w:val="00AF4F8E"/>
    <w:rsid w:val="00B01939"/>
    <w:rsid w:val="00B019D8"/>
    <w:rsid w:val="00B06332"/>
    <w:rsid w:val="00B072F4"/>
    <w:rsid w:val="00B07B71"/>
    <w:rsid w:val="00B07C46"/>
    <w:rsid w:val="00B15CDD"/>
    <w:rsid w:val="00B206E7"/>
    <w:rsid w:val="00B20992"/>
    <w:rsid w:val="00B20C85"/>
    <w:rsid w:val="00B238A4"/>
    <w:rsid w:val="00B2553D"/>
    <w:rsid w:val="00B27C0D"/>
    <w:rsid w:val="00B355CD"/>
    <w:rsid w:val="00B35874"/>
    <w:rsid w:val="00B4192A"/>
    <w:rsid w:val="00B44A24"/>
    <w:rsid w:val="00B4639E"/>
    <w:rsid w:val="00B51B97"/>
    <w:rsid w:val="00B52CB9"/>
    <w:rsid w:val="00B56F36"/>
    <w:rsid w:val="00B61A06"/>
    <w:rsid w:val="00B622A0"/>
    <w:rsid w:val="00B626E5"/>
    <w:rsid w:val="00B6489D"/>
    <w:rsid w:val="00B64A64"/>
    <w:rsid w:val="00B65DDA"/>
    <w:rsid w:val="00B71C58"/>
    <w:rsid w:val="00B770E5"/>
    <w:rsid w:val="00B82102"/>
    <w:rsid w:val="00B90273"/>
    <w:rsid w:val="00B927C4"/>
    <w:rsid w:val="00B94C14"/>
    <w:rsid w:val="00B96537"/>
    <w:rsid w:val="00B97294"/>
    <w:rsid w:val="00BA1552"/>
    <w:rsid w:val="00BA1743"/>
    <w:rsid w:val="00BA1F84"/>
    <w:rsid w:val="00BA2FAC"/>
    <w:rsid w:val="00BA3979"/>
    <w:rsid w:val="00BA4F2D"/>
    <w:rsid w:val="00BA4FC1"/>
    <w:rsid w:val="00BA634B"/>
    <w:rsid w:val="00BA7AC5"/>
    <w:rsid w:val="00BB16EE"/>
    <w:rsid w:val="00BB2916"/>
    <w:rsid w:val="00BB331C"/>
    <w:rsid w:val="00BB33ED"/>
    <w:rsid w:val="00BB36AE"/>
    <w:rsid w:val="00BC0E03"/>
    <w:rsid w:val="00BC1954"/>
    <w:rsid w:val="00BC5942"/>
    <w:rsid w:val="00BC6179"/>
    <w:rsid w:val="00BC6583"/>
    <w:rsid w:val="00BD5779"/>
    <w:rsid w:val="00BD5F67"/>
    <w:rsid w:val="00BD716A"/>
    <w:rsid w:val="00BE4064"/>
    <w:rsid w:val="00BE4422"/>
    <w:rsid w:val="00BE4CD1"/>
    <w:rsid w:val="00BE5D18"/>
    <w:rsid w:val="00BF17D9"/>
    <w:rsid w:val="00BF1DD9"/>
    <w:rsid w:val="00BF261B"/>
    <w:rsid w:val="00BF290B"/>
    <w:rsid w:val="00BF2FDD"/>
    <w:rsid w:val="00BF6D69"/>
    <w:rsid w:val="00C0081A"/>
    <w:rsid w:val="00C00D56"/>
    <w:rsid w:val="00C0245E"/>
    <w:rsid w:val="00C02945"/>
    <w:rsid w:val="00C02E45"/>
    <w:rsid w:val="00C04B31"/>
    <w:rsid w:val="00C05B89"/>
    <w:rsid w:val="00C06116"/>
    <w:rsid w:val="00C07220"/>
    <w:rsid w:val="00C0758C"/>
    <w:rsid w:val="00C10B36"/>
    <w:rsid w:val="00C238D5"/>
    <w:rsid w:val="00C245E0"/>
    <w:rsid w:val="00C26D48"/>
    <w:rsid w:val="00C27C76"/>
    <w:rsid w:val="00C34B84"/>
    <w:rsid w:val="00C439AC"/>
    <w:rsid w:val="00C445BA"/>
    <w:rsid w:val="00C45C8C"/>
    <w:rsid w:val="00C54A2E"/>
    <w:rsid w:val="00C54B58"/>
    <w:rsid w:val="00C55BEE"/>
    <w:rsid w:val="00C56565"/>
    <w:rsid w:val="00C568E7"/>
    <w:rsid w:val="00C642AE"/>
    <w:rsid w:val="00C708D3"/>
    <w:rsid w:val="00C70DF7"/>
    <w:rsid w:val="00C73E3A"/>
    <w:rsid w:val="00C74D04"/>
    <w:rsid w:val="00C852FE"/>
    <w:rsid w:val="00C85FA4"/>
    <w:rsid w:val="00C86476"/>
    <w:rsid w:val="00C86BAC"/>
    <w:rsid w:val="00C906B9"/>
    <w:rsid w:val="00C908DE"/>
    <w:rsid w:val="00C90B9B"/>
    <w:rsid w:val="00C94A82"/>
    <w:rsid w:val="00C97F06"/>
    <w:rsid w:val="00CA04A5"/>
    <w:rsid w:val="00CA2A7B"/>
    <w:rsid w:val="00CA69EC"/>
    <w:rsid w:val="00CB0278"/>
    <w:rsid w:val="00CB3899"/>
    <w:rsid w:val="00CB680B"/>
    <w:rsid w:val="00CC24E3"/>
    <w:rsid w:val="00CD1D36"/>
    <w:rsid w:val="00CE087C"/>
    <w:rsid w:val="00CE2775"/>
    <w:rsid w:val="00CE3E47"/>
    <w:rsid w:val="00CE5C4B"/>
    <w:rsid w:val="00CF0840"/>
    <w:rsid w:val="00CF49E1"/>
    <w:rsid w:val="00CF5253"/>
    <w:rsid w:val="00CF728B"/>
    <w:rsid w:val="00D016D1"/>
    <w:rsid w:val="00D0198A"/>
    <w:rsid w:val="00D042C0"/>
    <w:rsid w:val="00D15036"/>
    <w:rsid w:val="00D16F8A"/>
    <w:rsid w:val="00D20C98"/>
    <w:rsid w:val="00D213FB"/>
    <w:rsid w:val="00D22648"/>
    <w:rsid w:val="00D226F0"/>
    <w:rsid w:val="00D32D74"/>
    <w:rsid w:val="00D335CC"/>
    <w:rsid w:val="00D340D9"/>
    <w:rsid w:val="00D3742D"/>
    <w:rsid w:val="00D404FC"/>
    <w:rsid w:val="00D4243D"/>
    <w:rsid w:val="00D51D8C"/>
    <w:rsid w:val="00D53312"/>
    <w:rsid w:val="00D609DD"/>
    <w:rsid w:val="00D64FB0"/>
    <w:rsid w:val="00D6608C"/>
    <w:rsid w:val="00D72A60"/>
    <w:rsid w:val="00D72FFA"/>
    <w:rsid w:val="00D7497F"/>
    <w:rsid w:val="00D756E2"/>
    <w:rsid w:val="00D776E0"/>
    <w:rsid w:val="00D80EB8"/>
    <w:rsid w:val="00D81C0B"/>
    <w:rsid w:val="00D84816"/>
    <w:rsid w:val="00D851BF"/>
    <w:rsid w:val="00D87203"/>
    <w:rsid w:val="00D87B03"/>
    <w:rsid w:val="00D90B12"/>
    <w:rsid w:val="00D91268"/>
    <w:rsid w:val="00D95324"/>
    <w:rsid w:val="00D970C6"/>
    <w:rsid w:val="00DA74CB"/>
    <w:rsid w:val="00DB7737"/>
    <w:rsid w:val="00DC2BF2"/>
    <w:rsid w:val="00DC3077"/>
    <w:rsid w:val="00DC69C8"/>
    <w:rsid w:val="00DD03AE"/>
    <w:rsid w:val="00DD1833"/>
    <w:rsid w:val="00DD6763"/>
    <w:rsid w:val="00DF2041"/>
    <w:rsid w:val="00E0120D"/>
    <w:rsid w:val="00E0180C"/>
    <w:rsid w:val="00E01B90"/>
    <w:rsid w:val="00E02D21"/>
    <w:rsid w:val="00E16D71"/>
    <w:rsid w:val="00E17AC4"/>
    <w:rsid w:val="00E17DE5"/>
    <w:rsid w:val="00E20163"/>
    <w:rsid w:val="00E21E79"/>
    <w:rsid w:val="00E23135"/>
    <w:rsid w:val="00E23F8E"/>
    <w:rsid w:val="00E26938"/>
    <w:rsid w:val="00E27E97"/>
    <w:rsid w:val="00E30A5B"/>
    <w:rsid w:val="00E412F5"/>
    <w:rsid w:val="00E420C8"/>
    <w:rsid w:val="00E4427E"/>
    <w:rsid w:val="00E54595"/>
    <w:rsid w:val="00E602DD"/>
    <w:rsid w:val="00E60AED"/>
    <w:rsid w:val="00E62B0E"/>
    <w:rsid w:val="00E66125"/>
    <w:rsid w:val="00E675AB"/>
    <w:rsid w:val="00E72B1E"/>
    <w:rsid w:val="00E76672"/>
    <w:rsid w:val="00E77892"/>
    <w:rsid w:val="00E8032B"/>
    <w:rsid w:val="00E83D30"/>
    <w:rsid w:val="00E84C73"/>
    <w:rsid w:val="00E91A8C"/>
    <w:rsid w:val="00E95BDA"/>
    <w:rsid w:val="00E95F1A"/>
    <w:rsid w:val="00E97153"/>
    <w:rsid w:val="00E97D31"/>
    <w:rsid w:val="00EA1A4A"/>
    <w:rsid w:val="00EA4F0B"/>
    <w:rsid w:val="00EA6C02"/>
    <w:rsid w:val="00EA6EBE"/>
    <w:rsid w:val="00EB07CC"/>
    <w:rsid w:val="00EC22BF"/>
    <w:rsid w:val="00EC2F99"/>
    <w:rsid w:val="00EC464B"/>
    <w:rsid w:val="00EC61F3"/>
    <w:rsid w:val="00ED231D"/>
    <w:rsid w:val="00ED53B4"/>
    <w:rsid w:val="00ED7A3B"/>
    <w:rsid w:val="00EE375E"/>
    <w:rsid w:val="00EE4022"/>
    <w:rsid w:val="00EE7103"/>
    <w:rsid w:val="00EF4D11"/>
    <w:rsid w:val="00EF5E23"/>
    <w:rsid w:val="00F00453"/>
    <w:rsid w:val="00F010AC"/>
    <w:rsid w:val="00F05D08"/>
    <w:rsid w:val="00F10345"/>
    <w:rsid w:val="00F107C4"/>
    <w:rsid w:val="00F10B92"/>
    <w:rsid w:val="00F159A9"/>
    <w:rsid w:val="00F15A31"/>
    <w:rsid w:val="00F165DB"/>
    <w:rsid w:val="00F177B9"/>
    <w:rsid w:val="00F17BBB"/>
    <w:rsid w:val="00F239F3"/>
    <w:rsid w:val="00F343BF"/>
    <w:rsid w:val="00F45B68"/>
    <w:rsid w:val="00F47429"/>
    <w:rsid w:val="00F47F9A"/>
    <w:rsid w:val="00F5043F"/>
    <w:rsid w:val="00F513B7"/>
    <w:rsid w:val="00F52BF7"/>
    <w:rsid w:val="00F56885"/>
    <w:rsid w:val="00F5698A"/>
    <w:rsid w:val="00F60FC0"/>
    <w:rsid w:val="00F6424A"/>
    <w:rsid w:val="00F652DE"/>
    <w:rsid w:val="00F715E2"/>
    <w:rsid w:val="00F76D15"/>
    <w:rsid w:val="00F770AB"/>
    <w:rsid w:val="00F77914"/>
    <w:rsid w:val="00F8026A"/>
    <w:rsid w:val="00F811D9"/>
    <w:rsid w:val="00F81F62"/>
    <w:rsid w:val="00F86C27"/>
    <w:rsid w:val="00F927E3"/>
    <w:rsid w:val="00F92B65"/>
    <w:rsid w:val="00F93A31"/>
    <w:rsid w:val="00F9538B"/>
    <w:rsid w:val="00F96F99"/>
    <w:rsid w:val="00FA0E12"/>
    <w:rsid w:val="00FA3F04"/>
    <w:rsid w:val="00FA56E0"/>
    <w:rsid w:val="00FA59E9"/>
    <w:rsid w:val="00FA7CFA"/>
    <w:rsid w:val="00FB27AA"/>
    <w:rsid w:val="00FC006A"/>
    <w:rsid w:val="00FC09F1"/>
    <w:rsid w:val="00FC3926"/>
    <w:rsid w:val="00FC4EE0"/>
    <w:rsid w:val="00FC5EBD"/>
    <w:rsid w:val="00FD3A2E"/>
    <w:rsid w:val="00FD57A5"/>
    <w:rsid w:val="00FD5B48"/>
    <w:rsid w:val="00FD69FC"/>
    <w:rsid w:val="00FE4B5D"/>
    <w:rsid w:val="00FE54D4"/>
    <w:rsid w:val="00FE5E4A"/>
    <w:rsid w:val="00FE67AA"/>
    <w:rsid w:val="00FF0050"/>
    <w:rsid w:val="00FF1D2A"/>
    <w:rsid w:val="00FF4154"/>
    <w:rsid w:val="00FF453E"/>
    <w:rsid w:val="00FF46BC"/>
    <w:rsid w:val="00FF6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C933E"/>
  <w15:chartTrackingRefBased/>
  <w15:docId w15:val="{E7488212-D1B0-4A73-87F9-21D26A0A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B84"/>
    <w:pPr>
      <w:jc w:val="both"/>
    </w:pPr>
    <w:rPr>
      <w:kern w:val="24"/>
    </w:rPr>
  </w:style>
  <w:style w:type="paragraph" w:styleId="Heading1">
    <w:name w:val="heading 1"/>
    <w:basedOn w:val="Normal"/>
    <w:next w:val="Normal"/>
    <w:link w:val="Heading1Char"/>
    <w:uiPriority w:val="3"/>
    <w:qFormat/>
    <w:rsid w:val="00A90E35"/>
    <w:pPr>
      <w:keepNext/>
      <w:keepLines/>
      <w:ind w:firstLine="0"/>
      <w:jc w:val="center"/>
      <w:outlineLvl w:val="0"/>
    </w:pPr>
    <w:rPr>
      <w:rFonts w:asciiTheme="majorHAnsi" w:eastAsiaTheme="majorEastAsia" w:hAnsiTheme="majorHAnsi" w:cstheme="majorBidi"/>
      <w:b/>
      <w:bCs/>
      <w:caps/>
    </w:rPr>
  </w:style>
  <w:style w:type="paragraph" w:styleId="Heading2">
    <w:name w:val="heading 2"/>
    <w:basedOn w:val="Normal"/>
    <w:next w:val="Normal"/>
    <w:link w:val="Heading2Char"/>
    <w:uiPriority w:val="3"/>
    <w:unhideWhenUsed/>
    <w:qFormat/>
    <w:rsid w:val="00A90E35"/>
    <w:pPr>
      <w:keepNext/>
      <w:keepLines/>
      <w:ind w:firstLine="0"/>
      <w:outlineLvl w:val="1"/>
    </w:pPr>
    <w:rPr>
      <w:rFonts w:asciiTheme="majorHAnsi" w:eastAsiaTheme="majorEastAsia" w:hAnsiTheme="majorHAnsi" w:cstheme="majorBidi"/>
      <w:b/>
      <w:bCs/>
      <w:smallCaps/>
    </w:rPr>
  </w:style>
  <w:style w:type="paragraph" w:styleId="Heading3">
    <w:name w:val="heading 3"/>
    <w:basedOn w:val="Normal"/>
    <w:next w:val="Normal"/>
    <w:link w:val="Heading3Char"/>
    <w:uiPriority w:val="3"/>
    <w:unhideWhenUsed/>
    <w:qFormat/>
    <w:rsid w:val="00F76D15"/>
    <w:pPr>
      <w:keepNext/>
      <w:keepLines/>
      <w:outlineLvl w:val="2"/>
    </w:pPr>
    <w:rPr>
      <w:rFonts w:asciiTheme="majorHAnsi" w:eastAsiaTheme="majorEastAsia" w:hAnsiTheme="majorHAnsi" w:cstheme="majorBidi"/>
      <w:b/>
      <w:bCs/>
      <w:smallCaps/>
    </w:rPr>
  </w:style>
  <w:style w:type="paragraph" w:styleId="Heading4">
    <w:name w:val="heading 4"/>
    <w:basedOn w:val="Normal"/>
    <w:next w:val="Normal"/>
    <w:link w:val="Heading4Char"/>
    <w:uiPriority w:val="3"/>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3"/>
    <w:rsid w:val="00A90E35"/>
    <w:rPr>
      <w:rFonts w:asciiTheme="majorHAnsi" w:eastAsiaTheme="majorEastAsia" w:hAnsiTheme="majorHAnsi" w:cstheme="majorBidi"/>
      <w:b/>
      <w:bCs/>
      <w:caps/>
      <w:kern w:val="24"/>
    </w:rPr>
  </w:style>
  <w:style w:type="character" w:customStyle="1" w:styleId="Heading2Char">
    <w:name w:val="Heading 2 Char"/>
    <w:basedOn w:val="DefaultParagraphFont"/>
    <w:link w:val="Heading2"/>
    <w:uiPriority w:val="3"/>
    <w:rsid w:val="00A90E35"/>
    <w:rPr>
      <w:rFonts w:asciiTheme="majorHAnsi" w:eastAsiaTheme="majorEastAsia" w:hAnsiTheme="majorHAnsi" w:cstheme="majorBidi"/>
      <w:b/>
      <w:bCs/>
      <w:smallCaps/>
      <w:kern w:val="24"/>
    </w:r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3"/>
    <w:rsid w:val="00F76D15"/>
    <w:rPr>
      <w:rFonts w:asciiTheme="majorHAnsi" w:eastAsiaTheme="majorEastAsia" w:hAnsiTheme="majorHAnsi" w:cstheme="majorBidi"/>
      <w:b/>
      <w:bCs/>
      <w:smallCaps/>
      <w:kern w:val="24"/>
    </w:rPr>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20"/>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0"/>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rsid w:val="00FF1D2A"/>
    <w:pPr>
      <w:spacing w:before="240"/>
      <w:ind w:firstLine="0"/>
      <w:contextualSpacing/>
      <w:jc w:val="center"/>
    </w:pPr>
    <w:rPr>
      <w:i/>
    </w:rPr>
  </w:style>
  <w:style w:type="paragraph" w:customStyle="1" w:styleId="MTDisplayEquation">
    <w:name w:val="MTDisplayEquation"/>
    <w:basedOn w:val="Normal"/>
    <w:next w:val="Normal"/>
    <w:link w:val="MTDisplayEquationChar"/>
    <w:rsid w:val="00C94A82"/>
    <w:pPr>
      <w:tabs>
        <w:tab w:val="center" w:pos="4680"/>
        <w:tab w:val="right" w:pos="9360"/>
      </w:tabs>
    </w:pPr>
  </w:style>
  <w:style w:type="character" w:customStyle="1" w:styleId="MTDisplayEquationChar">
    <w:name w:val="MTDisplayEquation Char"/>
    <w:basedOn w:val="DefaultParagraphFont"/>
    <w:link w:val="MTDisplayEquation"/>
    <w:rsid w:val="00C94A82"/>
    <w:rPr>
      <w:kern w:val="24"/>
    </w:rPr>
  </w:style>
  <w:style w:type="character" w:styleId="CommentReference">
    <w:name w:val="annotation reference"/>
    <w:basedOn w:val="DefaultParagraphFont"/>
    <w:uiPriority w:val="99"/>
    <w:semiHidden/>
    <w:unhideWhenUsed/>
    <w:rsid w:val="00336389"/>
    <w:rPr>
      <w:sz w:val="16"/>
      <w:szCs w:val="16"/>
    </w:rPr>
  </w:style>
  <w:style w:type="character" w:styleId="Hyperlink">
    <w:name w:val="Hyperlink"/>
    <w:basedOn w:val="DefaultParagraphFont"/>
    <w:uiPriority w:val="99"/>
    <w:unhideWhenUsed/>
    <w:rsid w:val="00BB33ED"/>
    <w:rPr>
      <w:color w:val="5F5F5F" w:themeColor="hyperlink"/>
      <w:u w:val="single"/>
    </w:rPr>
  </w:style>
  <w:style w:type="character" w:styleId="FollowedHyperlink">
    <w:name w:val="FollowedHyperlink"/>
    <w:basedOn w:val="DefaultParagraphFont"/>
    <w:uiPriority w:val="99"/>
    <w:semiHidden/>
    <w:unhideWhenUsed/>
    <w:rsid w:val="000862BC"/>
    <w:rPr>
      <w:color w:val="919191" w:themeColor="followedHyperlink"/>
      <w:u w:val="single"/>
    </w:rPr>
  </w:style>
  <w:style w:type="paragraph" w:customStyle="1" w:styleId="Level3">
    <w:name w:val="Level 3"/>
    <w:basedOn w:val="TOC3"/>
    <w:link w:val="Level3CharChar"/>
    <w:qFormat/>
    <w:rsid w:val="003D134B"/>
    <w:pPr>
      <w:tabs>
        <w:tab w:val="right" w:leader="dot" w:pos="8630"/>
      </w:tabs>
      <w:spacing w:after="0" w:line="240" w:lineRule="auto"/>
      <w:ind w:left="400" w:firstLine="0"/>
      <w:jc w:val="left"/>
    </w:pPr>
    <w:rPr>
      <w:rFonts w:asciiTheme="majorHAnsi" w:eastAsia="Times New Roman" w:hAnsiTheme="majorHAnsi" w:cs="Times New Roman"/>
      <w:smallCaps/>
      <w:color w:val="000000"/>
      <w:kern w:val="0"/>
      <w:sz w:val="20"/>
      <w:szCs w:val="20"/>
      <w:lang w:eastAsia="en-US"/>
    </w:rPr>
  </w:style>
  <w:style w:type="paragraph" w:customStyle="1" w:styleId="TOCTitle">
    <w:name w:val="TOC Title"/>
    <w:basedOn w:val="Normal"/>
    <w:qFormat/>
    <w:rsid w:val="003B0D33"/>
    <w:pPr>
      <w:spacing w:after="240" w:line="240" w:lineRule="auto"/>
      <w:ind w:firstLine="0"/>
      <w:jc w:val="center"/>
    </w:pPr>
    <w:rPr>
      <w:rFonts w:asciiTheme="majorHAnsi" w:eastAsia="Times New Roman" w:hAnsiTheme="majorHAnsi" w:cs="Times New Roman"/>
      <w:b/>
      <w:kern w:val="0"/>
      <w:lang w:eastAsia="en-US"/>
    </w:rPr>
  </w:style>
  <w:style w:type="character" w:customStyle="1" w:styleId="Level3CharChar">
    <w:name w:val="Level 3 Char Char"/>
    <w:basedOn w:val="DefaultParagraphFont"/>
    <w:link w:val="Level3"/>
    <w:rsid w:val="003D134B"/>
    <w:rPr>
      <w:rFonts w:asciiTheme="majorHAnsi" w:eastAsia="Times New Roman" w:hAnsiTheme="majorHAnsi" w:cs="Times New Roman"/>
      <w:smallCaps/>
      <w:color w:val="000000"/>
      <w:sz w:val="20"/>
      <w:szCs w:val="20"/>
      <w:lang w:eastAsia="en-US"/>
    </w:rPr>
  </w:style>
  <w:style w:type="paragraph" w:customStyle="1" w:styleId="Level1">
    <w:name w:val="Level 1"/>
    <w:basedOn w:val="TOC1"/>
    <w:link w:val="Level1Char"/>
    <w:qFormat/>
    <w:rsid w:val="00372111"/>
    <w:pPr>
      <w:tabs>
        <w:tab w:val="right" w:leader="dot" w:pos="8630"/>
      </w:tabs>
      <w:spacing w:before="120" w:after="120" w:line="240" w:lineRule="auto"/>
      <w:ind w:firstLine="0"/>
      <w:jc w:val="left"/>
    </w:pPr>
    <w:rPr>
      <w:rFonts w:asciiTheme="majorHAnsi" w:eastAsia="Times New Roman" w:hAnsiTheme="majorHAnsi" w:cs="Times New Roman"/>
      <w:bCs/>
      <w:caps/>
      <w:kern w:val="0"/>
      <w:sz w:val="20"/>
      <w:szCs w:val="20"/>
      <w:lang w:eastAsia="en-US"/>
    </w:rPr>
  </w:style>
  <w:style w:type="character" w:customStyle="1" w:styleId="Level1Char">
    <w:name w:val="Level 1 Char"/>
    <w:basedOn w:val="DefaultParagraphFont"/>
    <w:link w:val="Level1"/>
    <w:rsid w:val="00372111"/>
    <w:rPr>
      <w:rFonts w:asciiTheme="majorHAnsi" w:eastAsia="Times New Roman" w:hAnsiTheme="majorHAnsi" w:cs="Times New Roman"/>
      <w:bCs/>
      <w:caps/>
      <w:sz w:val="20"/>
      <w:szCs w:val="20"/>
      <w:lang w:eastAsia="en-US"/>
    </w:rPr>
  </w:style>
  <w:style w:type="paragraph" w:customStyle="1" w:styleId="Level2">
    <w:name w:val="Level 2"/>
    <w:basedOn w:val="TOC2"/>
    <w:link w:val="Level2Char"/>
    <w:qFormat/>
    <w:rsid w:val="003B0D33"/>
    <w:pPr>
      <w:tabs>
        <w:tab w:val="right" w:leader="dot" w:pos="8630"/>
      </w:tabs>
      <w:spacing w:after="0" w:line="240" w:lineRule="auto"/>
      <w:ind w:left="200" w:firstLine="0"/>
      <w:jc w:val="left"/>
    </w:pPr>
    <w:rPr>
      <w:rFonts w:asciiTheme="majorHAnsi" w:eastAsia="Times New Roman" w:hAnsiTheme="majorHAnsi" w:cs="Times New Roman"/>
      <w:smallCaps/>
      <w:color w:val="000000"/>
      <w:kern w:val="0"/>
      <w:sz w:val="20"/>
      <w:szCs w:val="20"/>
      <w:lang w:eastAsia="en-US"/>
    </w:rPr>
  </w:style>
  <w:style w:type="character" w:customStyle="1" w:styleId="Level2Char">
    <w:name w:val="Level 2 Char"/>
    <w:basedOn w:val="DefaultParagraphFont"/>
    <w:link w:val="Level2"/>
    <w:rsid w:val="003B0D33"/>
    <w:rPr>
      <w:rFonts w:asciiTheme="majorHAnsi" w:eastAsia="Times New Roman" w:hAnsiTheme="majorHAnsi" w:cs="Times New Roman"/>
      <w:smallCaps/>
      <w:color w:val="000000"/>
      <w:sz w:val="20"/>
      <w:szCs w:val="20"/>
      <w:lang w:eastAsia="en-US"/>
    </w:rPr>
  </w:style>
  <w:style w:type="paragraph" w:styleId="TOC3">
    <w:name w:val="toc 3"/>
    <w:basedOn w:val="Normal"/>
    <w:next w:val="Normal"/>
    <w:autoRedefine/>
    <w:uiPriority w:val="39"/>
    <w:unhideWhenUsed/>
    <w:rsid w:val="003B0D33"/>
    <w:pPr>
      <w:spacing w:after="100"/>
      <w:ind w:left="480"/>
    </w:pPr>
  </w:style>
  <w:style w:type="paragraph" w:styleId="TOC1">
    <w:name w:val="toc 1"/>
    <w:basedOn w:val="Normal"/>
    <w:next w:val="Normal"/>
    <w:autoRedefine/>
    <w:uiPriority w:val="39"/>
    <w:unhideWhenUsed/>
    <w:rsid w:val="003B0D33"/>
    <w:pPr>
      <w:spacing w:after="100"/>
    </w:pPr>
  </w:style>
  <w:style w:type="paragraph" w:styleId="TOC2">
    <w:name w:val="toc 2"/>
    <w:basedOn w:val="Normal"/>
    <w:next w:val="Normal"/>
    <w:autoRedefine/>
    <w:uiPriority w:val="39"/>
    <w:unhideWhenUsed/>
    <w:rsid w:val="003B0D33"/>
    <w:pPr>
      <w:spacing w:after="100"/>
      <w:ind w:left="240"/>
    </w:pPr>
  </w:style>
  <w:style w:type="paragraph" w:styleId="TOCHeading">
    <w:name w:val="TOC Heading"/>
    <w:basedOn w:val="Heading1"/>
    <w:next w:val="Normal"/>
    <w:uiPriority w:val="39"/>
    <w:unhideWhenUsed/>
    <w:qFormat/>
    <w:rsid w:val="00B20C85"/>
    <w:pPr>
      <w:spacing w:before="240" w:line="259" w:lineRule="auto"/>
      <w:jc w:val="left"/>
      <w:outlineLvl w:val="9"/>
    </w:pPr>
    <w:rPr>
      <w:b w:val="0"/>
      <w:bCs w:val="0"/>
      <w:color w:val="A5A5A5" w:themeColor="accent1" w:themeShade="BF"/>
      <w:kern w:val="0"/>
      <w:szCs w:val="32"/>
      <w:lang w:eastAsia="en-US"/>
    </w:rPr>
  </w:style>
  <w:style w:type="paragraph" w:customStyle="1" w:styleId="Figures">
    <w:name w:val="Figures"/>
    <w:basedOn w:val="Level1"/>
    <w:link w:val="FiguresChar"/>
    <w:qFormat/>
    <w:rsid w:val="00372111"/>
    <w:rPr>
      <w:caps w:val="0"/>
    </w:rPr>
  </w:style>
  <w:style w:type="character" w:customStyle="1" w:styleId="FiguresChar">
    <w:name w:val="Figures Char"/>
    <w:basedOn w:val="Level1Char"/>
    <w:link w:val="Figures"/>
    <w:rsid w:val="00372111"/>
    <w:rPr>
      <w:rFonts w:asciiTheme="majorHAnsi" w:eastAsia="Times New Roman" w:hAnsiTheme="majorHAnsi" w:cs="Times New Roman"/>
      <w:bCs/>
      <w:caps w:val="0"/>
      <w:sz w:val="20"/>
      <w:szCs w:val="20"/>
      <w:lang w:eastAsia="en-US"/>
    </w:rPr>
  </w:style>
  <w:style w:type="paragraph" w:customStyle="1" w:styleId="Body">
    <w:name w:val="Body"/>
    <w:basedOn w:val="Normal"/>
    <w:link w:val="BodyChar"/>
    <w:qFormat/>
    <w:rsid w:val="004954C2"/>
    <w:rPr>
      <w:rFonts w:ascii="Times New Roman" w:eastAsia="Calibri" w:hAnsi="Times New Roman" w:cs="Times New Roman"/>
      <w:color w:val="000000"/>
      <w:kern w:val="0"/>
      <w:lang w:eastAsia="en-US"/>
    </w:rPr>
  </w:style>
  <w:style w:type="character" w:customStyle="1" w:styleId="BodyChar">
    <w:name w:val="Body Char"/>
    <w:basedOn w:val="DefaultParagraphFont"/>
    <w:link w:val="Body"/>
    <w:rsid w:val="004954C2"/>
    <w:rPr>
      <w:rFonts w:ascii="Times New Roman" w:eastAsia="Calibri" w:hAnsi="Times New Roman" w:cs="Times New Roman"/>
      <w:color w:val="000000"/>
      <w:lang w:eastAsia="en-US"/>
    </w:rPr>
  </w:style>
  <w:style w:type="paragraph" w:styleId="Revision">
    <w:name w:val="Revision"/>
    <w:hidden/>
    <w:uiPriority w:val="99"/>
    <w:semiHidden/>
    <w:rsid w:val="00B6489D"/>
    <w:pPr>
      <w:spacing w:line="240" w:lineRule="auto"/>
      <w:ind w:firstLine="0"/>
    </w:pPr>
    <w:rPr>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572">
      <w:bodyDiv w:val="1"/>
      <w:marLeft w:val="0"/>
      <w:marRight w:val="0"/>
      <w:marTop w:val="0"/>
      <w:marBottom w:val="0"/>
      <w:divBdr>
        <w:top w:val="none" w:sz="0" w:space="0" w:color="auto"/>
        <w:left w:val="none" w:sz="0" w:space="0" w:color="auto"/>
        <w:bottom w:val="none" w:sz="0" w:space="0" w:color="auto"/>
        <w:right w:val="none" w:sz="0" w:space="0" w:color="auto"/>
      </w:divBdr>
    </w:div>
    <w:div w:id="13196952">
      <w:bodyDiv w:val="1"/>
      <w:marLeft w:val="0"/>
      <w:marRight w:val="0"/>
      <w:marTop w:val="0"/>
      <w:marBottom w:val="0"/>
      <w:divBdr>
        <w:top w:val="none" w:sz="0" w:space="0" w:color="auto"/>
        <w:left w:val="none" w:sz="0" w:space="0" w:color="auto"/>
        <w:bottom w:val="none" w:sz="0" w:space="0" w:color="auto"/>
        <w:right w:val="none" w:sz="0" w:space="0" w:color="auto"/>
      </w:divBdr>
    </w:div>
    <w:div w:id="17396733">
      <w:bodyDiv w:val="1"/>
      <w:marLeft w:val="0"/>
      <w:marRight w:val="0"/>
      <w:marTop w:val="0"/>
      <w:marBottom w:val="0"/>
      <w:divBdr>
        <w:top w:val="none" w:sz="0" w:space="0" w:color="auto"/>
        <w:left w:val="none" w:sz="0" w:space="0" w:color="auto"/>
        <w:bottom w:val="none" w:sz="0" w:space="0" w:color="auto"/>
        <w:right w:val="none" w:sz="0" w:space="0" w:color="auto"/>
      </w:divBdr>
    </w:div>
    <w:div w:id="29653194">
      <w:bodyDiv w:val="1"/>
      <w:marLeft w:val="0"/>
      <w:marRight w:val="0"/>
      <w:marTop w:val="0"/>
      <w:marBottom w:val="0"/>
      <w:divBdr>
        <w:top w:val="none" w:sz="0" w:space="0" w:color="auto"/>
        <w:left w:val="none" w:sz="0" w:space="0" w:color="auto"/>
        <w:bottom w:val="none" w:sz="0" w:space="0" w:color="auto"/>
        <w:right w:val="none" w:sz="0" w:space="0" w:color="auto"/>
      </w:divBdr>
    </w:div>
    <w:div w:id="31273697">
      <w:bodyDiv w:val="1"/>
      <w:marLeft w:val="0"/>
      <w:marRight w:val="0"/>
      <w:marTop w:val="0"/>
      <w:marBottom w:val="0"/>
      <w:divBdr>
        <w:top w:val="none" w:sz="0" w:space="0" w:color="auto"/>
        <w:left w:val="none" w:sz="0" w:space="0" w:color="auto"/>
        <w:bottom w:val="none" w:sz="0" w:space="0" w:color="auto"/>
        <w:right w:val="none" w:sz="0" w:space="0" w:color="auto"/>
      </w:divBdr>
    </w:div>
    <w:div w:id="33892088">
      <w:bodyDiv w:val="1"/>
      <w:marLeft w:val="0"/>
      <w:marRight w:val="0"/>
      <w:marTop w:val="0"/>
      <w:marBottom w:val="0"/>
      <w:divBdr>
        <w:top w:val="none" w:sz="0" w:space="0" w:color="auto"/>
        <w:left w:val="none" w:sz="0" w:space="0" w:color="auto"/>
        <w:bottom w:val="none" w:sz="0" w:space="0" w:color="auto"/>
        <w:right w:val="none" w:sz="0" w:space="0" w:color="auto"/>
      </w:divBdr>
    </w:div>
    <w:div w:id="34669215">
      <w:bodyDiv w:val="1"/>
      <w:marLeft w:val="0"/>
      <w:marRight w:val="0"/>
      <w:marTop w:val="0"/>
      <w:marBottom w:val="0"/>
      <w:divBdr>
        <w:top w:val="none" w:sz="0" w:space="0" w:color="auto"/>
        <w:left w:val="none" w:sz="0" w:space="0" w:color="auto"/>
        <w:bottom w:val="none" w:sz="0" w:space="0" w:color="auto"/>
        <w:right w:val="none" w:sz="0" w:space="0" w:color="auto"/>
      </w:divBdr>
    </w:div>
    <w:div w:id="35812392">
      <w:bodyDiv w:val="1"/>
      <w:marLeft w:val="0"/>
      <w:marRight w:val="0"/>
      <w:marTop w:val="0"/>
      <w:marBottom w:val="0"/>
      <w:divBdr>
        <w:top w:val="none" w:sz="0" w:space="0" w:color="auto"/>
        <w:left w:val="none" w:sz="0" w:space="0" w:color="auto"/>
        <w:bottom w:val="none" w:sz="0" w:space="0" w:color="auto"/>
        <w:right w:val="none" w:sz="0" w:space="0" w:color="auto"/>
      </w:divBdr>
    </w:div>
    <w:div w:id="38550223">
      <w:bodyDiv w:val="1"/>
      <w:marLeft w:val="0"/>
      <w:marRight w:val="0"/>
      <w:marTop w:val="0"/>
      <w:marBottom w:val="0"/>
      <w:divBdr>
        <w:top w:val="none" w:sz="0" w:space="0" w:color="auto"/>
        <w:left w:val="none" w:sz="0" w:space="0" w:color="auto"/>
        <w:bottom w:val="none" w:sz="0" w:space="0" w:color="auto"/>
        <w:right w:val="none" w:sz="0" w:space="0" w:color="auto"/>
      </w:divBdr>
    </w:div>
    <w:div w:id="41944805">
      <w:bodyDiv w:val="1"/>
      <w:marLeft w:val="0"/>
      <w:marRight w:val="0"/>
      <w:marTop w:val="0"/>
      <w:marBottom w:val="0"/>
      <w:divBdr>
        <w:top w:val="none" w:sz="0" w:space="0" w:color="auto"/>
        <w:left w:val="none" w:sz="0" w:space="0" w:color="auto"/>
        <w:bottom w:val="none" w:sz="0" w:space="0" w:color="auto"/>
        <w:right w:val="none" w:sz="0" w:space="0" w:color="auto"/>
      </w:divBdr>
    </w:div>
    <w:div w:id="47389100">
      <w:bodyDiv w:val="1"/>
      <w:marLeft w:val="0"/>
      <w:marRight w:val="0"/>
      <w:marTop w:val="0"/>
      <w:marBottom w:val="0"/>
      <w:divBdr>
        <w:top w:val="none" w:sz="0" w:space="0" w:color="auto"/>
        <w:left w:val="none" w:sz="0" w:space="0" w:color="auto"/>
        <w:bottom w:val="none" w:sz="0" w:space="0" w:color="auto"/>
        <w:right w:val="none" w:sz="0" w:space="0" w:color="auto"/>
      </w:divBdr>
    </w:div>
    <w:div w:id="49575104">
      <w:bodyDiv w:val="1"/>
      <w:marLeft w:val="0"/>
      <w:marRight w:val="0"/>
      <w:marTop w:val="0"/>
      <w:marBottom w:val="0"/>
      <w:divBdr>
        <w:top w:val="none" w:sz="0" w:space="0" w:color="auto"/>
        <w:left w:val="none" w:sz="0" w:space="0" w:color="auto"/>
        <w:bottom w:val="none" w:sz="0" w:space="0" w:color="auto"/>
        <w:right w:val="none" w:sz="0" w:space="0" w:color="auto"/>
      </w:divBdr>
    </w:div>
    <w:div w:id="60521896">
      <w:bodyDiv w:val="1"/>
      <w:marLeft w:val="0"/>
      <w:marRight w:val="0"/>
      <w:marTop w:val="0"/>
      <w:marBottom w:val="0"/>
      <w:divBdr>
        <w:top w:val="none" w:sz="0" w:space="0" w:color="auto"/>
        <w:left w:val="none" w:sz="0" w:space="0" w:color="auto"/>
        <w:bottom w:val="none" w:sz="0" w:space="0" w:color="auto"/>
        <w:right w:val="none" w:sz="0" w:space="0" w:color="auto"/>
      </w:divBdr>
    </w:div>
    <w:div w:id="72826286">
      <w:bodyDiv w:val="1"/>
      <w:marLeft w:val="0"/>
      <w:marRight w:val="0"/>
      <w:marTop w:val="0"/>
      <w:marBottom w:val="0"/>
      <w:divBdr>
        <w:top w:val="none" w:sz="0" w:space="0" w:color="auto"/>
        <w:left w:val="none" w:sz="0" w:space="0" w:color="auto"/>
        <w:bottom w:val="none" w:sz="0" w:space="0" w:color="auto"/>
        <w:right w:val="none" w:sz="0" w:space="0" w:color="auto"/>
      </w:divBdr>
    </w:div>
    <w:div w:id="74283377">
      <w:bodyDiv w:val="1"/>
      <w:marLeft w:val="0"/>
      <w:marRight w:val="0"/>
      <w:marTop w:val="0"/>
      <w:marBottom w:val="0"/>
      <w:divBdr>
        <w:top w:val="none" w:sz="0" w:space="0" w:color="auto"/>
        <w:left w:val="none" w:sz="0" w:space="0" w:color="auto"/>
        <w:bottom w:val="none" w:sz="0" w:space="0" w:color="auto"/>
        <w:right w:val="none" w:sz="0" w:space="0" w:color="auto"/>
      </w:divBdr>
    </w:div>
    <w:div w:id="101001483">
      <w:bodyDiv w:val="1"/>
      <w:marLeft w:val="0"/>
      <w:marRight w:val="0"/>
      <w:marTop w:val="0"/>
      <w:marBottom w:val="0"/>
      <w:divBdr>
        <w:top w:val="none" w:sz="0" w:space="0" w:color="auto"/>
        <w:left w:val="none" w:sz="0" w:space="0" w:color="auto"/>
        <w:bottom w:val="none" w:sz="0" w:space="0" w:color="auto"/>
        <w:right w:val="none" w:sz="0" w:space="0" w:color="auto"/>
      </w:divBdr>
    </w:div>
    <w:div w:id="101607925">
      <w:bodyDiv w:val="1"/>
      <w:marLeft w:val="0"/>
      <w:marRight w:val="0"/>
      <w:marTop w:val="0"/>
      <w:marBottom w:val="0"/>
      <w:divBdr>
        <w:top w:val="none" w:sz="0" w:space="0" w:color="auto"/>
        <w:left w:val="none" w:sz="0" w:space="0" w:color="auto"/>
        <w:bottom w:val="none" w:sz="0" w:space="0" w:color="auto"/>
        <w:right w:val="none" w:sz="0" w:space="0" w:color="auto"/>
      </w:divBdr>
    </w:div>
    <w:div w:id="103379349">
      <w:bodyDiv w:val="1"/>
      <w:marLeft w:val="0"/>
      <w:marRight w:val="0"/>
      <w:marTop w:val="0"/>
      <w:marBottom w:val="0"/>
      <w:divBdr>
        <w:top w:val="none" w:sz="0" w:space="0" w:color="auto"/>
        <w:left w:val="none" w:sz="0" w:space="0" w:color="auto"/>
        <w:bottom w:val="none" w:sz="0" w:space="0" w:color="auto"/>
        <w:right w:val="none" w:sz="0" w:space="0" w:color="auto"/>
      </w:divBdr>
    </w:div>
    <w:div w:id="112795644">
      <w:bodyDiv w:val="1"/>
      <w:marLeft w:val="0"/>
      <w:marRight w:val="0"/>
      <w:marTop w:val="0"/>
      <w:marBottom w:val="0"/>
      <w:divBdr>
        <w:top w:val="none" w:sz="0" w:space="0" w:color="auto"/>
        <w:left w:val="none" w:sz="0" w:space="0" w:color="auto"/>
        <w:bottom w:val="none" w:sz="0" w:space="0" w:color="auto"/>
        <w:right w:val="none" w:sz="0" w:space="0" w:color="auto"/>
      </w:divBdr>
    </w:div>
    <w:div w:id="117648677">
      <w:bodyDiv w:val="1"/>
      <w:marLeft w:val="0"/>
      <w:marRight w:val="0"/>
      <w:marTop w:val="0"/>
      <w:marBottom w:val="0"/>
      <w:divBdr>
        <w:top w:val="none" w:sz="0" w:space="0" w:color="auto"/>
        <w:left w:val="none" w:sz="0" w:space="0" w:color="auto"/>
        <w:bottom w:val="none" w:sz="0" w:space="0" w:color="auto"/>
        <w:right w:val="none" w:sz="0" w:space="0" w:color="auto"/>
      </w:divBdr>
    </w:div>
    <w:div w:id="126969915">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3565282">
      <w:bodyDiv w:val="1"/>
      <w:marLeft w:val="0"/>
      <w:marRight w:val="0"/>
      <w:marTop w:val="0"/>
      <w:marBottom w:val="0"/>
      <w:divBdr>
        <w:top w:val="none" w:sz="0" w:space="0" w:color="auto"/>
        <w:left w:val="none" w:sz="0" w:space="0" w:color="auto"/>
        <w:bottom w:val="none" w:sz="0" w:space="0" w:color="auto"/>
        <w:right w:val="none" w:sz="0" w:space="0" w:color="auto"/>
      </w:divBdr>
    </w:div>
    <w:div w:id="133911577">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7523597">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48640364">
      <w:bodyDiv w:val="1"/>
      <w:marLeft w:val="0"/>
      <w:marRight w:val="0"/>
      <w:marTop w:val="0"/>
      <w:marBottom w:val="0"/>
      <w:divBdr>
        <w:top w:val="none" w:sz="0" w:space="0" w:color="auto"/>
        <w:left w:val="none" w:sz="0" w:space="0" w:color="auto"/>
        <w:bottom w:val="none" w:sz="0" w:space="0" w:color="auto"/>
        <w:right w:val="none" w:sz="0" w:space="0" w:color="auto"/>
      </w:divBdr>
    </w:div>
    <w:div w:id="158277798">
      <w:bodyDiv w:val="1"/>
      <w:marLeft w:val="0"/>
      <w:marRight w:val="0"/>
      <w:marTop w:val="0"/>
      <w:marBottom w:val="0"/>
      <w:divBdr>
        <w:top w:val="none" w:sz="0" w:space="0" w:color="auto"/>
        <w:left w:val="none" w:sz="0" w:space="0" w:color="auto"/>
        <w:bottom w:val="none" w:sz="0" w:space="0" w:color="auto"/>
        <w:right w:val="none" w:sz="0" w:space="0" w:color="auto"/>
      </w:divBdr>
    </w:div>
    <w:div w:id="167251245">
      <w:bodyDiv w:val="1"/>
      <w:marLeft w:val="0"/>
      <w:marRight w:val="0"/>
      <w:marTop w:val="0"/>
      <w:marBottom w:val="0"/>
      <w:divBdr>
        <w:top w:val="none" w:sz="0" w:space="0" w:color="auto"/>
        <w:left w:val="none" w:sz="0" w:space="0" w:color="auto"/>
        <w:bottom w:val="none" w:sz="0" w:space="0" w:color="auto"/>
        <w:right w:val="none" w:sz="0" w:space="0" w:color="auto"/>
      </w:divBdr>
    </w:div>
    <w:div w:id="171141858">
      <w:bodyDiv w:val="1"/>
      <w:marLeft w:val="0"/>
      <w:marRight w:val="0"/>
      <w:marTop w:val="0"/>
      <w:marBottom w:val="0"/>
      <w:divBdr>
        <w:top w:val="none" w:sz="0" w:space="0" w:color="auto"/>
        <w:left w:val="none" w:sz="0" w:space="0" w:color="auto"/>
        <w:bottom w:val="none" w:sz="0" w:space="0" w:color="auto"/>
        <w:right w:val="none" w:sz="0" w:space="0" w:color="auto"/>
      </w:divBdr>
    </w:div>
    <w:div w:id="178012174">
      <w:bodyDiv w:val="1"/>
      <w:marLeft w:val="0"/>
      <w:marRight w:val="0"/>
      <w:marTop w:val="0"/>
      <w:marBottom w:val="0"/>
      <w:divBdr>
        <w:top w:val="none" w:sz="0" w:space="0" w:color="auto"/>
        <w:left w:val="none" w:sz="0" w:space="0" w:color="auto"/>
        <w:bottom w:val="none" w:sz="0" w:space="0" w:color="auto"/>
        <w:right w:val="none" w:sz="0" w:space="0" w:color="auto"/>
      </w:divBdr>
    </w:div>
    <w:div w:id="191849944">
      <w:bodyDiv w:val="1"/>
      <w:marLeft w:val="0"/>
      <w:marRight w:val="0"/>
      <w:marTop w:val="0"/>
      <w:marBottom w:val="0"/>
      <w:divBdr>
        <w:top w:val="none" w:sz="0" w:space="0" w:color="auto"/>
        <w:left w:val="none" w:sz="0" w:space="0" w:color="auto"/>
        <w:bottom w:val="none" w:sz="0" w:space="0" w:color="auto"/>
        <w:right w:val="none" w:sz="0" w:space="0" w:color="auto"/>
      </w:divBdr>
    </w:div>
    <w:div w:id="193428368">
      <w:bodyDiv w:val="1"/>
      <w:marLeft w:val="0"/>
      <w:marRight w:val="0"/>
      <w:marTop w:val="0"/>
      <w:marBottom w:val="0"/>
      <w:divBdr>
        <w:top w:val="none" w:sz="0" w:space="0" w:color="auto"/>
        <w:left w:val="none" w:sz="0" w:space="0" w:color="auto"/>
        <w:bottom w:val="none" w:sz="0" w:space="0" w:color="auto"/>
        <w:right w:val="none" w:sz="0" w:space="0" w:color="auto"/>
      </w:divBdr>
    </w:div>
    <w:div w:id="198666854">
      <w:bodyDiv w:val="1"/>
      <w:marLeft w:val="0"/>
      <w:marRight w:val="0"/>
      <w:marTop w:val="0"/>
      <w:marBottom w:val="0"/>
      <w:divBdr>
        <w:top w:val="none" w:sz="0" w:space="0" w:color="auto"/>
        <w:left w:val="none" w:sz="0" w:space="0" w:color="auto"/>
        <w:bottom w:val="none" w:sz="0" w:space="0" w:color="auto"/>
        <w:right w:val="none" w:sz="0" w:space="0" w:color="auto"/>
      </w:divBdr>
    </w:div>
    <w:div w:id="206989218">
      <w:bodyDiv w:val="1"/>
      <w:marLeft w:val="0"/>
      <w:marRight w:val="0"/>
      <w:marTop w:val="0"/>
      <w:marBottom w:val="0"/>
      <w:divBdr>
        <w:top w:val="none" w:sz="0" w:space="0" w:color="auto"/>
        <w:left w:val="none" w:sz="0" w:space="0" w:color="auto"/>
        <w:bottom w:val="none" w:sz="0" w:space="0" w:color="auto"/>
        <w:right w:val="none" w:sz="0" w:space="0" w:color="auto"/>
      </w:divBdr>
    </w:div>
    <w:div w:id="211504530">
      <w:bodyDiv w:val="1"/>
      <w:marLeft w:val="0"/>
      <w:marRight w:val="0"/>
      <w:marTop w:val="0"/>
      <w:marBottom w:val="0"/>
      <w:divBdr>
        <w:top w:val="none" w:sz="0" w:space="0" w:color="auto"/>
        <w:left w:val="none" w:sz="0" w:space="0" w:color="auto"/>
        <w:bottom w:val="none" w:sz="0" w:space="0" w:color="auto"/>
        <w:right w:val="none" w:sz="0" w:space="0" w:color="auto"/>
      </w:divBdr>
    </w:div>
    <w:div w:id="212160686">
      <w:bodyDiv w:val="1"/>
      <w:marLeft w:val="0"/>
      <w:marRight w:val="0"/>
      <w:marTop w:val="0"/>
      <w:marBottom w:val="0"/>
      <w:divBdr>
        <w:top w:val="none" w:sz="0" w:space="0" w:color="auto"/>
        <w:left w:val="none" w:sz="0" w:space="0" w:color="auto"/>
        <w:bottom w:val="none" w:sz="0" w:space="0" w:color="auto"/>
        <w:right w:val="none" w:sz="0" w:space="0" w:color="auto"/>
      </w:divBdr>
    </w:div>
    <w:div w:id="212272893">
      <w:bodyDiv w:val="1"/>
      <w:marLeft w:val="0"/>
      <w:marRight w:val="0"/>
      <w:marTop w:val="0"/>
      <w:marBottom w:val="0"/>
      <w:divBdr>
        <w:top w:val="none" w:sz="0" w:space="0" w:color="auto"/>
        <w:left w:val="none" w:sz="0" w:space="0" w:color="auto"/>
        <w:bottom w:val="none" w:sz="0" w:space="0" w:color="auto"/>
        <w:right w:val="none" w:sz="0" w:space="0" w:color="auto"/>
      </w:divBdr>
    </w:div>
    <w:div w:id="214320581">
      <w:bodyDiv w:val="1"/>
      <w:marLeft w:val="0"/>
      <w:marRight w:val="0"/>
      <w:marTop w:val="0"/>
      <w:marBottom w:val="0"/>
      <w:divBdr>
        <w:top w:val="none" w:sz="0" w:space="0" w:color="auto"/>
        <w:left w:val="none" w:sz="0" w:space="0" w:color="auto"/>
        <w:bottom w:val="none" w:sz="0" w:space="0" w:color="auto"/>
        <w:right w:val="none" w:sz="0" w:space="0" w:color="auto"/>
      </w:divBdr>
    </w:div>
    <w:div w:id="215286103">
      <w:bodyDiv w:val="1"/>
      <w:marLeft w:val="0"/>
      <w:marRight w:val="0"/>
      <w:marTop w:val="0"/>
      <w:marBottom w:val="0"/>
      <w:divBdr>
        <w:top w:val="none" w:sz="0" w:space="0" w:color="auto"/>
        <w:left w:val="none" w:sz="0" w:space="0" w:color="auto"/>
        <w:bottom w:val="none" w:sz="0" w:space="0" w:color="auto"/>
        <w:right w:val="none" w:sz="0" w:space="0" w:color="auto"/>
      </w:divBdr>
    </w:div>
    <w:div w:id="217204046">
      <w:bodyDiv w:val="1"/>
      <w:marLeft w:val="0"/>
      <w:marRight w:val="0"/>
      <w:marTop w:val="0"/>
      <w:marBottom w:val="0"/>
      <w:divBdr>
        <w:top w:val="none" w:sz="0" w:space="0" w:color="auto"/>
        <w:left w:val="none" w:sz="0" w:space="0" w:color="auto"/>
        <w:bottom w:val="none" w:sz="0" w:space="0" w:color="auto"/>
        <w:right w:val="none" w:sz="0" w:space="0" w:color="auto"/>
      </w:divBdr>
    </w:div>
    <w:div w:id="225410669">
      <w:bodyDiv w:val="1"/>
      <w:marLeft w:val="0"/>
      <w:marRight w:val="0"/>
      <w:marTop w:val="0"/>
      <w:marBottom w:val="0"/>
      <w:divBdr>
        <w:top w:val="none" w:sz="0" w:space="0" w:color="auto"/>
        <w:left w:val="none" w:sz="0" w:space="0" w:color="auto"/>
        <w:bottom w:val="none" w:sz="0" w:space="0" w:color="auto"/>
        <w:right w:val="none" w:sz="0" w:space="0" w:color="auto"/>
      </w:divBdr>
    </w:div>
    <w:div w:id="229117543">
      <w:bodyDiv w:val="1"/>
      <w:marLeft w:val="0"/>
      <w:marRight w:val="0"/>
      <w:marTop w:val="0"/>
      <w:marBottom w:val="0"/>
      <w:divBdr>
        <w:top w:val="none" w:sz="0" w:space="0" w:color="auto"/>
        <w:left w:val="none" w:sz="0" w:space="0" w:color="auto"/>
        <w:bottom w:val="none" w:sz="0" w:space="0" w:color="auto"/>
        <w:right w:val="none" w:sz="0" w:space="0" w:color="auto"/>
      </w:divBdr>
    </w:div>
    <w:div w:id="230848371">
      <w:bodyDiv w:val="1"/>
      <w:marLeft w:val="0"/>
      <w:marRight w:val="0"/>
      <w:marTop w:val="0"/>
      <w:marBottom w:val="0"/>
      <w:divBdr>
        <w:top w:val="none" w:sz="0" w:space="0" w:color="auto"/>
        <w:left w:val="none" w:sz="0" w:space="0" w:color="auto"/>
        <w:bottom w:val="none" w:sz="0" w:space="0" w:color="auto"/>
        <w:right w:val="none" w:sz="0" w:space="0" w:color="auto"/>
      </w:divBdr>
    </w:div>
    <w:div w:id="231815324">
      <w:bodyDiv w:val="1"/>
      <w:marLeft w:val="0"/>
      <w:marRight w:val="0"/>
      <w:marTop w:val="0"/>
      <w:marBottom w:val="0"/>
      <w:divBdr>
        <w:top w:val="none" w:sz="0" w:space="0" w:color="auto"/>
        <w:left w:val="none" w:sz="0" w:space="0" w:color="auto"/>
        <w:bottom w:val="none" w:sz="0" w:space="0" w:color="auto"/>
        <w:right w:val="none" w:sz="0" w:space="0" w:color="auto"/>
      </w:divBdr>
    </w:div>
    <w:div w:id="234970668">
      <w:bodyDiv w:val="1"/>
      <w:marLeft w:val="0"/>
      <w:marRight w:val="0"/>
      <w:marTop w:val="0"/>
      <w:marBottom w:val="0"/>
      <w:divBdr>
        <w:top w:val="none" w:sz="0" w:space="0" w:color="auto"/>
        <w:left w:val="none" w:sz="0" w:space="0" w:color="auto"/>
        <w:bottom w:val="none" w:sz="0" w:space="0" w:color="auto"/>
        <w:right w:val="none" w:sz="0" w:space="0" w:color="auto"/>
      </w:divBdr>
    </w:div>
    <w:div w:id="236014805">
      <w:bodyDiv w:val="1"/>
      <w:marLeft w:val="0"/>
      <w:marRight w:val="0"/>
      <w:marTop w:val="0"/>
      <w:marBottom w:val="0"/>
      <w:divBdr>
        <w:top w:val="none" w:sz="0" w:space="0" w:color="auto"/>
        <w:left w:val="none" w:sz="0" w:space="0" w:color="auto"/>
        <w:bottom w:val="none" w:sz="0" w:space="0" w:color="auto"/>
        <w:right w:val="none" w:sz="0" w:space="0" w:color="auto"/>
      </w:divBdr>
    </w:div>
    <w:div w:id="237710596">
      <w:bodyDiv w:val="1"/>
      <w:marLeft w:val="0"/>
      <w:marRight w:val="0"/>
      <w:marTop w:val="0"/>
      <w:marBottom w:val="0"/>
      <w:divBdr>
        <w:top w:val="none" w:sz="0" w:space="0" w:color="auto"/>
        <w:left w:val="none" w:sz="0" w:space="0" w:color="auto"/>
        <w:bottom w:val="none" w:sz="0" w:space="0" w:color="auto"/>
        <w:right w:val="none" w:sz="0" w:space="0" w:color="auto"/>
      </w:divBdr>
    </w:div>
    <w:div w:id="245458141">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58410802">
      <w:bodyDiv w:val="1"/>
      <w:marLeft w:val="0"/>
      <w:marRight w:val="0"/>
      <w:marTop w:val="0"/>
      <w:marBottom w:val="0"/>
      <w:divBdr>
        <w:top w:val="none" w:sz="0" w:space="0" w:color="auto"/>
        <w:left w:val="none" w:sz="0" w:space="0" w:color="auto"/>
        <w:bottom w:val="none" w:sz="0" w:space="0" w:color="auto"/>
        <w:right w:val="none" w:sz="0" w:space="0" w:color="auto"/>
      </w:divBdr>
    </w:div>
    <w:div w:id="259342296">
      <w:bodyDiv w:val="1"/>
      <w:marLeft w:val="0"/>
      <w:marRight w:val="0"/>
      <w:marTop w:val="0"/>
      <w:marBottom w:val="0"/>
      <w:divBdr>
        <w:top w:val="none" w:sz="0" w:space="0" w:color="auto"/>
        <w:left w:val="none" w:sz="0" w:space="0" w:color="auto"/>
        <w:bottom w:val="none" w:sz="0" w:space="0" w:color="auto"/>
        <w:right w:val="none" w:sz="0" w:space="0" w:color="auto"/>
      </w:divBdr>
    </w:div>
    <w:div w:id="260989603">
      <w:bodyDiv w:val="1"/>
      <w:marLeft w:val="0"/>
      <w:marRight w:val="0"/>
      <w:marTop w:val="0"/>
      <w:marBottom w:val="0"/>
      <w:divBdr>
        <w:top w:val="none" w:sz="0" w:space="0" w:color="auto"/>
        <w:left w:val="none" w:sz="0" w:space="0" w:color="auto"/>
        <w:bottom w:val="none" w:sz="0" w:space="0" w:color="auto"/>
        <w:right w:val="none" w:sz="0" w:space="0" w:color="auto"/>
      </w:divBdr>
    </w:div>
    <w:div w:id="261958247">
      <w:bodyDiv w:val="1"/>
      <w:marLeft w:val="0"/>
      <w:marRight w:val="0"/>
      <w:marTop w:val="0"/>
      <w:marBottom w:val="0"/>
      <w:divBdr>
        <w:top w:val="none" w:sz="0" w:space="0" w:color="auto"/>
        <w:left w:val="none" w:sz="0" w:space="0" w:color="auto"/>
        <w:bottom w:val="none" w:sz="0" w:space="0" w:color="auto"/>
        <w:right w:val="none" w:sz="0" w:space="0" w:color="auto"/>
      </w:divBdr>
    </w:div>
    <w:div w:id="262569497">
      <w:bodyDiv w:val="1"/>
      <w:marLeft w:val="0"/>
      <w:marRight w:val="0"/>
      <w:marTop w:val="0"/>
      <w:marBottom w:val="0"/>
      <w:divBdr>
        <w:top w:val="none" w:sz="0" w:space="0" w:color="auto"/>
        <w:left w:val="none" w:sz="0" w:space="0" w:color="auto"/>
        <w:bottom w:val="none" w:sz="0" w:space="0" w:color="auto"/>
        <w:right w:val="none" w:sz="0" w:space="0" w:color="auto"/>
      </w:divBdr>
    </w:div>
    <w:div w:id="268203865">
      <w:bodyDiv w:val="1"/>
      <w:marLeft w:val="0"/>
      <w:marRight w:val="0"/>
      <w:marTop w:val="0"/>
      <w:marBottom w:val="0"/>
      <w:divBdr>
        <w:top w:val="none" w:sz="0" w:space="0" w:color="auto"/>
        <w:left w:val="none" w:sz="0" w:space="0" w:color="auto"/>
        <w:bottom w:val="none" w:sz="0" w:space="0" w:color="auto"/>
        <w:right w:val="none" w:sz="0" w:space="0" w:color="auto"/>
      </w:divBdr>
    </w:div>
    <w:div w:id="268854342">
      <w:bodyDiv w:val="1"/>
      <w:marLeft w:val="0"/>
      <w:marRight w:val="0"/>
      <w:marTop w:val="0"/>
      <w:marBottom w:val="0"/>
      <w:divBdr>
        <w:top w:val="none" w:sz="0" w:space="0" w:color="auto"/>
        <w:left w:val="none" w:sz="0" w:space="0" w:color="auto"/>
        <w:bottom w:val="none" w:sz="0" w:space="0" w:color="auto"/>
        <w:right w:val="none" w:sz="0" w:space="0" w:color="auto"/>
      </w:divBdr>
    </w:div>
    <w:div w:id="271401197">
      <w:bodyDiv w:val="1"/>
      <w:marLeft w:val="0"/>
      <w:marRight w:val="0"/>
      <w:marTop w:val="0"/>
      <w:marBottom w:val="0"/>
      <w:divBdr>
        <w:top w:val="none" w:sz="0" w:space="0" w:color="auto"/>
        <w:left w:val="none" w:sz="0" w:space="0" w:color="auto"/>
        <w:bottom w:val="none" w:sz="0" w:space="0" w:color="auto"/>
        <w:right w:val="none" w:sz="0" w:space="0" w:color="auto"/>
      </w:divBdr>
    </w:div>
    <w:div w:id="278806795">
      <w:bodyDiv w:val="1"/>
      <w:marLeft w:val="0"/>
      <w:marRight w:val="0"/>
      <w:marTop w:val="0"/>
      <w:marBottom w:val="0"/>
      <w:divBdr>
        <w:top w:val="none" w:sz="0" w:space="0" w:color="auto"/>
        <w:left w:val="none" w:sz="0" w:space="0" w:color="auto"/>
        <w:bottom w:val="none" w:sz="0" w:space="0" w:color="auto"/>
        <w:right w:val="none" w:sz="0" w:space="0" w:color="auto"/>
      </w:divBdr>
    </w:div>
    <w:div w:id="283584042">
      <w:bodyDiv w:val="1"/>
      <w:marLeft w:val="0"/>
      <w:marRight w:val="0"/>
      <w:marTop w:val="0"/>
      <w:marBottom w:val="0"/>
      <w:divBdr>
        <w:top w:val="none" w:sz="0" w:space="0" w:color="auto"/>
        <w:left w:val="none" w:sz="0" w:space="0" w:color="auto"/>
        <w:bottom w:val="none" w:sz="0" w:space="0" w:color="auto"/>
        <w:right w:val="none" w:sz="0" w:space="0" w:color="auto"/>
      </w:divBdr>
    </w:div>
    <w:div w:id="287008891">
      <w:bodyDiv w:val="1"/>
      <w:marLeft w:val="0"/>
      <w:marRight w:val="0"/>
      <w:marTop w:val="0"/>
      <w:marBottom w:val="0"/>
      <w:divBdr>
        <w:top w:val="none" w:sz="0" w:space="0" w:color="auto"/>
        <w:left w:val="none" w:sz="0" w:space="0" w:color="auto"/>
        <w:bottom w:val="none" w:sz="0" w:space="0" w:color="auto"/>
        <w:right w:val="none" w:sz="0" w:space="0" w:color="auto"/>
      </w:divBdr>
    </w:div>
    <w:div w:id="287124247">
      <w:bodyDiv w:val="1"/>
      <w:marLeft w:val="0"/>
      <w:marRight w:val="0"/>
      <w:marTop w:val="0"/>
      <w:marBottom w:val="0"/>
      <w:divBdr>
        <w:top w:val="none" w:sz="0" w:space="0" w:color="auto"/>
        <w:left w:val="none" w:sz="0" w:space="0" w:color="auto"/>
        <w:bottom w:val="none" w:sz="0" w:space="0" w:color="auto"/>
        <w:right w:val="none" w:sz="0" w:space="0" w:color="auto"/>
      </w:divBdr>
    </w:div>
    <w:div w:id="296029207">
      <w:bodyDiv w:val="1"/>
      <w:marLeft w:val="0"/>
      <w:marRight w:val="0"/>
      <w:marTop w:val="0"/>
      <w:marBottom w:val="0"/>
      <w:divBdr>
        <w:top w:val="none" w:sz="0" w:space="0" w:color="auto"/>
        <w:left w:val="none" w:sz="0" w:space="0" w:color="auto"/>
        <w:bottom w:val="none" w:sz="0" w:space="0" w:color="auto"/>
        <w:right w:val="none" w:sz="0" w:space="0" w:color="auto"/>
      </w:divBdr>
    </w:div>
    <w:div w:id="302586782">
      <w:bodyDiv w:val="1"/>
      <w:marLeft w:val="0"/>
      <w:marRight w:val="0"/>
      <w:marTop w:val="0"/>
      <w:marBottom w:val="0"/>
      <w:divBdr>
        <w:top w:val="none" w:sz="0" w:space="0" w:color="auto"/>
        <w:left w:val="none" w:sz="0" w:space="0" w:color="auto"/>
        <w:bottom w:val="none" w:sz="0" w:space="0" w:color="auto"/>
        <w:right w:val="none" w:sz="0" w:space="0" w:color="auto"/>
      </w:divBdr>
    </w:div>
    <w:div w:id="313025611">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15647035">
      <w:bodyDiv w:val="1"/>
      <w:marLeft w:val="0"/>
      <w:marRight w:val="0"/>
      <w:marTop w:val="0"/>
      <w:marBottom w:val="0"/>
      <w:divBdr>
        <w:top w:val="none" w:sz="0" w:space="0" w:color="auto"/>
        <w:left w:val="none" w:sz="0" w:space="0" w:color="auto"/>
        <w:bottom w:val="none" w:sz="0" w:space="0" w:color="auto"/>
        <w:right w:val="none" w:sz="0" w:space="0" w:color="auto"/>
      </w:divBdr>
    </w:div>
    <w:div w:id="317460320">
      <w:bodyDiv w:val="1"/>
      <w:marLeft w:val="0"/>
      <w:marRight w:val="0"/>
      <w:marTop w:val="0"/>
      <w:marBottom w:val="0"/>
      <w:divBdr>
        <w:top w:val="none" w:sz="0" w:space="0" w:color="auto"/>
        <w:left w:val="none" w:sz="0" w:space="0" w:color="auto"/>
        <w:bottom w:val="none" w:sz="0" w:space="0" w:color="auto"/>
        <w:right w:val="none" w:sz="0" w:space="0" w:color="auto"/>
      </w:divBdr>
    </w:div>
    <w:div w:id="317730649">
      <w:bodyDiv w:val="1"/>
      <w:marLeft w:val="0"/>
      <w:marRight w:val="0"/>
      <w:marTop w:val="0"/>
      <w:marBottom w:val="0"/>
      <w:divBdr>
        <w:top w:val="none" w:sz="0" w:space="0" w:color="auto"/>
        <w:left w:val="none" w:sz="0" w:space="0" w:color="auto"/>
        <w:bottom w:val="none" w:sz="0" w:space="0" w:color="auto"/>
        <w:right w:val="none" w:sz="0" w:space="0" w:color="auto"/>
      </w:divBdr>
    </w:div>
    <w:div w:id="319694317">
      <w:bodyDiv w:val="1"/>
      <w:marLeft w:val="0"/>
      <w:marRight w:val="0"/>
      <w:marTop w:val="0"/>
      <w:marBottom w:val="0"/>
      <w:divBdr>
        <w:top w:val="none" w:sz="0" w:space="0" w:color="auto"/>
        <w:left w:val="none" w:sz="0" w:space="0" w:color="auto"/>
        <w:bottom w:val="none" w:sz="0" w:space="0" w:color="auto"/>
        <w:right w:val="none" w:sz="0" w:space="0" w:color="auto"/>
      </w:divBdr>
    </w:div>
    <w:div w:id="320694484">
      <w:bodyDiv w:val="1"/>
      <w:marLeft w:val="0"/>
      <w:marRight w:val="0"/>
      <w:marTop w:val="0"/>
      <w:marBottom w:val="0"/>
      <w:divBdr>
        <w:top w:val="none" w:sz="0" w:space="0" w:color="auto"/>
        <w:left w:val="none" w:sz="0" w:space="0" w:color="auto"/>
        <w:bottom w:val="none" w:sz="0" w:space="0" w:color="auto"/>
        <w:right w:val="none" w:sz="0" w:space="0" w:color="auto"/>
      </w:divBdr>
    </w:div>
    <w:div w:id="323313511">
      <w:bodyDiv w:val="1"/>
      <w:marLeft w:val="0"/>
      <w:marRight w:val="0"/>
      <w:marTop w:val="0"/>
      <w:marBottom w:val="0"/>
      <w:divBdr>
        <w:top w:val="none" w:sz="0" w:space="0" w:color="auto"/>
        <w:left w:val="none" w:sz="0" w:space="0" w:color="auto"/>
        <w:bottom w:val="none" w:sz="0" w:space="0" w:color="auto"/>
        <w:right w:val="none" w:sz="0" w:space="0" w:color="auto"/>
      </w:divBdr>
    </w:div>
    <w:div w:id="326325973">
      <w:bodyDiv w:val="1"/>
      <w:marLeft w:val="0"/>
      <w:marRight w:val="0"/>
      <w:marTop w:val="0"/>
      <w:marBottom w:val="0"/>
      <w:divBdr>
        <w:top w:val="none" w:sz="0" w:space="0" w:color="auto"/>
        <w:left w:val="none" w:sz="0" w:space="0" w:color="auto"/>
        <w:bottom w:val="none" w:sz="0" w:space="0" w:color="auto"/>
        <w:right w:val="none" w:sz="0" w:space="0" w:color="auto"/>
      </w:divBdr>
    </w:div>
    <w:div w:id="330913008">
      <w:bodyDiv w:val="1"/>
      <w:marLeft w:val="0"/>
      <w:marRight w:val="0"/>
      <w:marTop w:val="0"/>
      <w:marBottom w:val="0"/>
      <w:divBdr>
        <w:top w:val="none" w:sz="0" w:space="0" w:color="auto"/>
        <w:left w:val="none" w:sz="0" w:space="0" w:color="auto"/>
        <w:bottom w:val="none" w:sz="0" w:space="0" w:color="auto"/>
        <w:right w:val="none" w:sz="0" w:space="0" w:color="auto"/>
      </w:divBdr>
    </w:div>
    <w:div w:id="334459306">
      <w:bodyDiv w:val="1"/>
      <w:marLeft w:val="0"/>
      <w:marRight w:val="0"/>
      <w:marTop w:val="0"/>
      <w:marBottom w:val="0"/>
      <w:divBdr>
        <w:top w:val="none" w:sz="0" w:space="0" w:color="auto"/>
        <w:left w:val="none" w:sz="0" w:space="0" w:color="auto"/>
        <w:bottom w:val="none" w:sz="0" w:space="0" w:color="auto"/>
        <w:right w:val="none" w:sz="0" w:space="0" w:color="auto"/>
      </w:divBdr>
    </w:div>
    <w:div w:id="335348180">
      <w:bodyDiv w:val="1"/>
      <w:marLeft w:val="0"/>
      <w:marRight w:val="0"/>
      <w:marTop w:val="0"/>
      <w:marBottom w:val="0"/>
      <w:divBdr>
        <w:top w:val="none" w:sz="0" w:space="0" w:color="auto"/>
        <w:left w:val="none" w:sz="0" w:space="0" w:color="auto"/>
        <w:bottom w:val="none" w:sz="0" w:space="0" w:color="auto"/>
        <w:right w:val="none" w:sz="0" w:space="0" w:color="auto"/>
      </w:divBdr>
    </w:div>
    <w:div w:id="337536088">
      <w:bodyDiv w:val="1"/>
      <w:marLeft w:val="0"/>
      <w:marRight w:val="0"/>
      <w:marTop w:val="0"/>
      <w:marBottom w:val="0"/>
      <w:divBdr>
        <w:top w:val="none" w:sz="0" w:space="0" w:color="auto"/>
        <w:left w:val="none" w:sz="0" w:space="0" w:color="auto"/>
        <w:bottom w:val="none" w:sz="0" w:space="0" w:color="auto"/>
        <w:right w:val="none" w:sz="0" w:space="0" w:color="auto"/>
      </w:divBdr>
    </w:div>
    <w:div w:id="337781015">
      <w:bodyDiv w:val="1"/>
      <w:marLeft w:val="0"/>
      <w:marRight w:val="0"/>
      <w:marTop w:val="0"/>
      <w:marBottom w:val="0"/>
      <w:divBdr>
        <w:top w:val="none" w:sz="0" w:space="0" w:color="auto"/>
        <w:left w:val="none" w:sz="0" w:space="0" w:color="auto"/>
        <w:bottom w:val="none" w:sz="0" w:space="0" w:color="auto"/>
        <w:right w:val="none" w:sz="0" w:space="0" w:color="auto"/>
      </w:divBdr>
    </w:div>
    <w:div w:id="348289301">
      <w:bodyDiv w:val="1"/>
      <w:marLeft w:val="0"/>
      <w:marRight w:val="0"/>
      <w:marTop w:val="0"/>
      <w:marBottom w:val="0"/>
      <w:divBdr>
        <w:top w:val="none" w:sz="0" w:space="0" w:color="auto"/>
        <w:left w:val="none" w:sz="0" w:space="0" w:color="auto"/>
        <w:bottom w:val="none" w:sz="0" w:space="0" w:color="auto"/>
        <w:right w:val="none" w:sz="0" w:space="0" w:color="auto"/>
      </w:divBdr>
    </w:div>
    <w:div w:id="360594378">
      <w:bodyDiv w:val="1"/>
      <w:marLeft w:val="0"/>
      <w:marRight w:val="0"/>
      <w:marTop w:val="0"/>
      <w:marBottom w:val="0"/>
      <w:divBdr>
        <w:top w:val="none" w:sz="0" w:space="0" w:color="auto"/>
        <w:left w:val="none" w:sz="0" w:space="0" w:color="auto"/>
        <w:bottom w:val="none" w:sz="0" w:space="0" w:color="auto"/>
        <w:right w:val="none" w:sz="0" w:space="0" w:color="auto"/>
      </w:divBdr>
    </w:div>
    <w:div w:id="365956867">
      <w:bodyDiv w:val="1"/>
      <w:marLeft w:val="0"/>
      <w:marRight w:val="0"/>
      <w:marTop w:val="0"/>
      <w:marBottom w:val="0"/>
      <w:divBdr>
        <w:top w:val="none" w:sz="0" w:space="0" w:color="auto"/>
        <w:left w:val="none" w:sz="0" w:space="0" w:color="auto"/>
        <w:bottom w:val="none" w:sz="0" w:space="0" w:color="auto"/>
        <w:right w:val="none" w:sz="0" w:space="0" w:color="auto"/>
      </w:divBdr>
    </w:div>
    <w:div w:id="366688575">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73311509">
      <w:bodyDiv w:val="1"/>
      <w:marLeft w:val="0"/>
      <w:marRight w:val="0"/>
      <w:marTop w:val="0"/>
      <w:marBottom w:val="0"/>
      <w:divBdr>
        <w:top w:val="none" w:sz="0" w:space="0" w:color="auto"/>
        <w:left w:val="none" w:sz="0" w:space="0" w:color="auto"/>
        <w:bottom w:val="none" w:sz="0" w:space="0" w:color="auto"/>
        <w:right w:val="none" w:sz="0" w:space="0" w:color="auto"/>
      </w:divBdr>
    </w:div>
    <w:div w:id="383067341">
      <w:bodyDiv w:val="1"/>
      <w:marLeft w:val="0"/>
      <w:marRight w:val="0"/>
      <w:marTop w:val="0"/>
      <w:marBottom w:val="0"/>
      <w:divBdr>
        <w:top w:val="none" w:sz="0" w:space="0" w:color="auto"/>
        <w:left w:val="none" w:sz="0" w:space="0" w:color="auto"/>
        <w:bottom w:val="none" w:sz="0" w:space="0" w:color="auto"/>
        <w:right w:val="none" w:sz="0" w:space="0" w:color="auto"/>
      </w:divBdr>
    </w:div>
    <w:div w:id="384108220">
      <w:bodyDiv w:val="1"/>
      <w:marLeft w:val="0"/>
      <w:marRight w:val="0"/>
      <w:marTop w:val="0"/>
      <w:marBottom w:val="0"/>
      <w:divBdr>
        <w:top w:val="none" w:sz="0" w:space="0" w:color="auto"/>
        <w:left w:val="none" w:sz="0" w:space="0" w:color="auto"/>
        <w:bottom w:val="none" w:sz="0" w:space="0" w:color="auto"/>
        <w:right w:val="none" w:sz="0" w:space="0" w:color="auto"/>
      </w:divBdr>
    </w:div>
    <w:div w:id="385225862">
      <w:bodyDiv w:val="1"/>
      <w:marLeft w:val="0"/>
      <w:marRight w:val="0"/>
      <w:marTop w:val="0"/>
      <w:marBottom w:val="0"/>
      <w:divBdr>
        <w:top w:val="none" w:sz="0" w:space="0" w:color="auto"/>
        <w:left w:val="none" w:sz="0" w:space="0" w:color="auto"/>
        <w:bottom w:val="none" w:sz="0" w:space="0" w:color="auto"/>
        <w:right w:val="none" w:sz="0" w:space="0" w:color="auto"/>
      </w:divBdr>
    </w:div>
    <w:div w:id="391776887">
      <w:bodyDiv w:val="1"/>
      <w:marLeft w:val="0"/>
      <w:marRight w:val="0"/>
      <w:marTop w:val="0"/>
      <w:marBottom w:val="0"/>
      <w:divBdr>
        <w:top w:val="none" w:sz="0" w:space="0" w:color="auto"/>
        <w:left w:val="none" w:sz="0" w:space="0" w:color="auto"/>
        <w:bottom w:val="none" w:sz="0" w:space="0" w:color="auto"/>
        <w:right w:val="none" w:sz="0" w:space="0" w:color="auto"/>
      </w:divBdr>
    </w:div>
    <w:div w:id="392654815">
      <w:bodyDiv w:val="1"/>
      <w:marLeft w:val="0"/>
      <w:marRight w:val="0"/>
      <w:marTop w:val="0"/>
      <w:marBottom w:val="0"/>
      <w:divBdr>
        <w:top w:val="none" w:sz="0" w:space="0" w:color="auto"/>
        <w:left w:val="none" w:sz="0" w:space="0" w:color="auto"/>
        <w:bottom w:val="none" w:sz="0" w:space="0" w:color="auto"/>
        <w:right w:val="none" w:sz="0" w:space="0" w:color="auto"/>
      </w:divBdr>
    </w:div>
    <w:div w:id="396629182">
      <w:bodyDiv w:val="1"/>
      <w:marLeft w:val="0"/>
      <w:marRight w:val="0"/>
      <w:marTop w:val="0"/>
      <w:marBottom w:val="0"/>
      <w:divBdr>
        <w:top w:val="none" w:sz="0" w:space="0" w:color="auto"/>
        <w:left w:val="none" w:sz="0" w:space="0" w:color="auto"/>
        <w:bottom w:val="none" w:sz="0" w:space="0" w:color="auto"/>
        <w:right w:val="none" w:sz="0" w:space="0" w:color="auto"/>
      </w:divBdr>
    </w:div>
    <w:div w:id="403646919">
      <w:bodyDiv w:val="1"/>
      <w:marLeft w:val="0"/>
      <w:marRight w:val="0"/>
      <w:marTop w:val="0"/>
      <w:marBottom w:val="0"/>
      <w:divBdr>
        <w:top w:val="none" w:sz="0" w:space="0" w:color="auto"/>
        <w:left w:val="none" w:sz="0" w:space="0" w:color="auto"/>
        <w:bottom w:val="none" w:sz="0" w:space="0" w:color="auto"/>
        <w:right w:val="none" w:sz="0" w:space="0" w:color="auto"/>
      </w:divBdr>
    </w:div>
    <w:div w:id="417409834">
      <w:bodyDiv w:val="1"/>
      <w:marLeft w:val="0"/>
      <w:marRight w:val="0"/>
      <w:marTop w:val="0"/>
      <w:marBottom w:val="0"/>
      <w:divBdr>
        <w:top w:val="none" w:sz="0" w:space="0" w:color="auto"/>
        <w:left w:val="none" w:sz="0" w:space="0" w:color="auto"/>
        <w:bottom w:val="none" w:sz="0" w:space="0" w:color="auto"/>
        <w:right w:val="none" w:sz="0" w:space="0" w:color="auto"/>
      </w:divBdr>
    </w:div>
    <w:div w:id="417794981">
      <w:bodyDiv w:val="1"/>
      <w:marLeft w:val="0"/>
      <w:marRight w:val="0"/>
      <w:marTop w:val="0"/>
      <w:marBottom w:val="0"/>
      <w:divBdr>
        <w:top w:val="none" w:sz="0" w:space="0" w:color="auto"/>
        <w:left w:val="none" w:sz="0" w:space="0" w:color="auto"/>
        <w:bottom w:val="none" w:sz="0" w:space="0" w:color="auto"/>
        <w:right w:val="none" w:sz="0" w:space="0" w:color="auto"/>
      </w:divBdr>
    </w:div>
    <w:div w:id="432629955">
      <w:bodyDiv w:val="1"/>
      <w:marLeft w:val="0"/>
      <w:marRight w:val="0"/>
      <w:marTop w:val="0"/>
      <w:marBottom w:val="0"/>
      <w:divBdr>
        <w:top w:val="none" w:sz="0" w:space="0" w:color="auto"/>
        <w:left w:val="none" w:sz="0" w:space="0" w:color="auto"/>
        <w:bottom w:val="none" w:sz="0" w:space="0" w:color="auto"/>
        <w:right w:val="none" w:sz="0" w:space="0" w:color="auto"/>
      </w:divBdr>
    </w:div>
    <w:div w:id="435946874">
      <w:bodyDiv w:val="1"/>
      <w:marLeft w:val="0"/>
      <w:marRight w:val="0"/>
      <w:marTop w:val="0"/>
      <w:marBottom w:val="0"/>
      <w:divBdr>
        <w:top w:val="none" w:sz="0" w:space="0" w:color="auto"/>
        <w:left w:val="none" w:sz="0" w:space="0" w:color="auto"/>
        <w:bottom w:val="none" w:sz="0" w:space="0" w:color="auto"/>
        <w:right w:val="none" w:sz="0" w:space="0" w:color="auto"/>
      </w:divBdr>
    </w:div>
    <w:div w:id="436415209">
      <w:bodyDiv w:val="1"/>
      <w:marLeft w:val="0"/>
      <w:marRight w:val="0"/>
      <w:marTop w:val="0"/>
      <w:marBottom w:val="0"/>
      <w:divBdr>
        <w:top w:val="none" w:sz="0" w:space="0" w:color="auto"/>
        <w:left w:val="none" w:sz="0" w:space="0" w:color="auto"/>
        <w:bottom w:val="none" w:sz="0" w:space="0" w:color="auto"/>
        <w:right w:val="none" w:sz="0" w:space="0" w:color="auto"/>
      </w:divBdr>
    </w:div>
    <w:div w:id="436753757">
      <w:bodyDiv w:val="1"/>
      <w:marLeft w:val="0"/>
      <w:marRight w:val="0"/>
      <w:marTop w:val="0"/>
      <w:marBottom w:val="0"/>
      <w:divBdr>
        <w:top w:val="none" w:sz="0" w:space="0" w:color="auto"/>
        <w:left w:val="none" w:sz="0" w:space="0" w:color="auto"/>
        <w:bottom w:val="none" w:sz="0" w:space="0" w:color="auto"/>
        <w:right w:val="none" w:sz="0" w:space="0" w:color="auto"/>
      </w:divBdr>
    </w:div>
    <w:div w:id="438451888">
      <w:bodyDiv w:val="1"/>
      <w:marLeft w:val="0"/>
      <w:marRight w:val="0"/>
      <w:marTop w:val="0"/>
      <w:marBottom w:val="0"/>
      <w:divBdr>
        <w:top w:val="none" w:sz="0" w:space="0" w:color="auto"/>
        <w:left w:val="none" w:sz="0" w:space="0" w:color="auto"/>
        <w:bottom w:val="none" w:sz="0" w:space="0" w:color="auto"/>
        <w:right w:val="none" w:sz="0" w:space="0" w:color="auto"/>
      </w:divBdr>
    </w:div>
    <w:div w:id="441539971">
      <w:bodyDiv w:val="1"/>
      <w:marLeft w:val="0"/>
      <w:marRight w:val="0"/>
      <w:marTop w:val="0"/>
      <w:marBottom w:val="0"/>
      <w:divBdr>
        <w:top w:val="none" w:sz="0" w:space="0" w:color="auto"/>
        <w:left w:val="none" w:sz="0" w:space="0" w:color="auto"/>
        <w:bottom w:val="none" w:sz="0" w:space="0" w:color="auto"/>
        <w:right w:val="none" w:sz="0" w:space="0" w:color="auto"/>
      </w:divBdr>
    </w:div>
    <w:div w:id="444275588">
      <w:bodyDiv w:val="1"/>
      <w:marLeft w:val="0"/>
      <w:marRight w:val="0"/>
      <w:marTop w:val="0"/>
      <w:marBottom w:val="0"/>
      <w:divBdr>
        <w:top w:val="none" w:sz="0" w:space="0" w:color="auto"/>
        <w:left w:val="none" w:sz="0" w:space="0" w:color="auto"/>
        <w:bottom w:val="none" w:sz="0" w:space="0" w:color="auto"/>
        <w:right w:val="none" w:sz="0" w:space="0" w:color="auto"/>
      </w:divBdr>
    </w:div>
    <w:div w:id="445851950">
      <w:bodyDiv w:val="1"/>
      <w:marLeft w:val="0"/>
      <w:marRight w:val="0"/>
      <w:marTop w:val="0"/>
      <w:marBottom w:val="0"/>
      <w:divBdr>
        <w:top w:val="none" w:sz="0" w:space="0" w:color="auto"/>
        <w:left w:val="none" w:sz="0" w:space="0" w:color="auto"/>
        <w:bottom w:val="none" w:sz="0" w:space="0" w:color="auto"/>
        <w:right w:val="none" w:sz="0" w:space="0" w:color="auto"/>
      </w:divBdr>
    </w:div>
    <w:div w:id="448286197">
      <w:bodyDiv w:val="1"/>
      <w:marLeft w:val="0"/>
      <w:marRight w:val="0"/>
      <w:marTop w:val="0"/>
      <w:marBottom w:val="0"/>
      <w:divBdr>
        <w:top w:val="none" w:sz="0" w:space="0" w:color="auto"/>
        <w:left w:val="none" w:sz="0" w:space="0" w:color="auto"/>
        <w:bottom w:val="none" w:sz="0" w:space="0" w:color="auto"/>
        <w:right w:val="none" w:sz="0" w:space="0" w:color="auto"/>
      </w:divBdr>
    </w:div>
    <w:div w:id="449787181">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61117375">
      <w:bodyDiv w:val="1"/>
      <w:marLeft w:val="0"/>
      <w:marRight w:val="0"/>
      <w:marTop w:val="0"/>
      <w:marBottom w:val="0"/>
      <w:divBdr>
        <w:top w:val="none" w:sz="0" w:space="0" w:color="auto"/>
        <w:left w:val="none" w:sz="0" w:space="0" w:color="auto"/>
        <w:bottom w:val="none" w:sz="0" w:space="0" w:color="auto"/>
        <w:right w:val="none" w:sz="0" w:space="0" w:color="auto"/>
      </w:divBdr>
    </w:div>
    <w:div w:id="478035996">
      <w:bodyDiv w:val="1"/>
      <w:marLeft w:val="0"/>
      <w:marRight w:val="0"/>
      <w:marTop w:val="0"/>
      <w:marBottom w:val="0"/>
      <w:divBdr>
        <w:top w:val="none" w:sz="0" w:space="0" w:color="auto"/>
        <w:left w:val="none" w:sz="0" w:space="0" w:color="auto"/>
        <w:bottom w:val="none" w:sz="0" w:space="0" w:color="auto"/>
        <w:right w:val="none" w:sz="0" w:space="0" w:color="auto"/>
      </w:divBdr>
    </w:div>
    <w:div w:id="487402527">
      <w:bodyDiv w:val="1"/>
      <w:marLeft w:val="0"/>
      <w:marRight w:val="0"/>
      <w:marTop w:val="0"/>
      <w:marBottom w:val="0"/>
      <w:divBdr>
        <w:top w:val="none" w:sz="0" w:space="0" w:color="auto"/>
        <w:left w:val="none" w:sz="0" w:space="0" w:color="auto"/>
        <w:bottom w:val="none" w:sz="0" w:space="0" w:color="auto"/>
        <w:right w:val="none" w:sz="0" w:space="0" w:color="auto"/>
      </w:divBdr>
    </w:div>
    <w:div w:id="487743637">
      <w:bodyDiv w:val="1"/>
      <w:marLeft w:val="0"/>
      <w:marRight w:val="0"/>
      <w:marTop w:val="0"/>
      <w:marBottom w:val="0"/>
      <w:divBdr>
        <w:top w:val="none" w:sz="0" w:space="0" w:color="auto"/>
        <w:left w:val="none" w:sz="0" w:space="0" w:color="auto"/>
        <w:bottom w:val="none" w:sz="0" w:space="0" w:color="auto"/>
        <w:right w:val="none" w:sz="0" w:space="0" w:color="auto"/>
      </w:divBdr>
    </w:div>
    <w:div w:id="495608213">
      <w:bodyDiv w:val="1"/>
      <w:marLeft w:val="0"/>
      <w:marRight w:val="0"/>
      <w:marTop w:val="0"/>
      <w:marBottom w:val="0"/>
      <w:divBdr>
        <w:top w:val="none" w:sz="0" w:space="0" w:color="auto"/>
        <w:left w:val="none" w:sz="0" w:space="0" w:color="auto"/>
        <w:bottom w:val="none" w:sz="0" w:space="0" w:color="auto"/>
        <w:right w:val="none" w:sz="0" w:space="0" w:color="auto"/>
      </w:divBdr>
    </w:div>
    <w:div w:id="500854750">
      <w:bodyDiv w:val="1"/>
      <w:marLeft w:val="0"/>
      <w:marRight w:val="0"/>
      <w:marTop w:val="0"/>
      <w:marBottom w:val="0"/>
      <w:divBdr>
        <w:top w:val="none" w:sz="0" w:space="0" w:color="auto"/>
        <w:left w:val="none" w:sz="0" w:space="0" w:color="auto"/>
        <w:bottom w:val="none" w:sz="0" w:space="0" w:color="auto"/>
        <w:right w:val="none" w:sz="0" w:space="0" w:color="auto"/>
      </w:divBdr>
    </w:div>
    <w:div w:id="501092708">
      <w:bodyDiv w:val="1"/>
      <w:marLeft w:val="0"/>
      <w:marRight w:val="0"/>
      <w:marTop w:val="0"/>
      <w:marBottom w:val="0"/>
      <w:divBdr>
        <w:top w:val="none" w:sz="0" w:space="0" w:color="auto"/>
        <w:left w:val="none" w:sz="0" w:space="0" w:color="auto"/>
        <w:bottom w:val="none" w:sz="0" w:space="0" w:color="auto"/>
        <w:right w:val="none" w:sz="0" w:space="0" w:color="auto"/>
      </w:divBdr>
    </w:div>
    <w:div w:id="502479108">
      <w:bodyDiv w:val="1"/>
      <w:marLeft w:val="0"/>
      <w:marRight w:val="0"/>
      <w:marTop w:val="0"/>
      <w:marBottom w:val="0"/>
      <w:divBdr>
        <w:top w:val="none" w:sz="0" w:space="0" w:color="auto"/>
        <w:left w:val="none" w:sz="0" w:space="0" w:color="auto"/>
        <w:bottom w:val="none" w:sz="0" w:space="0" w:color="auto"/>
        <w:right w:val="none" w:sz="0" w:space="0" w:color="auto"/>
      </w:divBdr>
    </w:div>
    <w:div w:id="502624389">
      <w:bodyDiv w:val="1"/>
      <w:marLeft w:val="0"/>
      <w:marRight w:val="0"/>
      <w:marTop w:val="0"/>
      <w:marBottom w:val="0"/>
      <w:divBdr>
        <w:top w:val="none" w:sz="0" w:space="0" w:color="auto"/>
        <w:left w:val="none" w:sz="0" w:space="0" w:color="auto"/>
        <w:bottom w:val="none" w:sz="0" w:space="0" w:color="auto"/>
        <w:right w:val="none" w:sz="0" w:space="0" w:color="auto"/>
      </w:divBdr>
    </w:div>
    <w:div w:id="503013415">
      <w:bodyDiv w:val="1"/>
      <w:marLeft w:val="0"/>
      <w:marRight w:val="0"/>
      <w:marTop w:val="0"/>
      <w:marBottom w:val="0"/>
      <w:divBdr>
        <w:top w:val="none" w:sz="0" w:space="0" w:color="auto"/>
        <w:left w:val="none" w:sz="0" w:space="0" w:color="auto"/>
        <w:bottom w:val="none" w:sz="0" w:space="0" w:color="auto"/>
        <w:right w:val="none" w:sz="0" w:space="0" w:color="auto"/>
      </w:divBdr>
    </w:div>
    <w:div w:id="504176129">
      <w:bodyDiv w:val="1"/>
      <w:marLeft w:val="0"/>
      <w:marRight w:val="0"/>
      <w:marTop w:val="0"/>
      <w:marBottom w:val="0"/>
      <w:divBdr>
        <w:top w:val="none" w:sz="0" w:space="0" w:color="auto"/>
        <w:left w:val="none" w:sz="0" w:space="0" w:color="auto"/>
        <w:bottom w:val="none" w:sz="0" w:space="0" w:color="auto"/>
        <w:right w:val="none" w:sz="0" w:space="0" w:color="auto"/>
      </w:divBdr>
    </w:div>
    <w:div w:id="504636844">
      <w:bodyDiv w:val="1"/>
      <w:marLeft w:val="0"/>
      <w:marRight w:val="0"/>
      <w:marTop w:val="0"/>
      <w:marBottom w:val="0"/>
      <w:divBdr>
        <w:top w:val="none" w:sz="0" w:space="0" w:color="auto"/>
        <w:left w:val="none" w:sz="0" w:space="0" w:color="auto"/>
        <w:bottom w:val="none" w:sz="0" w:space="0" w:color="auto"/>
        <w:right w:val="none" w:sz="0" w:space="0" w:color="auto"/>
      </w:divBdr>
    </w:div>
    <w:div w:id="506286652">
      <w:bodyDiv w:val="1"/>
      <w:marLeft w:val="0"/>
      <w:marRight w:val="0"/>
      <w:marTop w:val="0"/>
      <w:marBottom w:val="0"/>
      <w:divBdr>
        <w:top w:val="none" w:sz="0" w:space="0" w:color="auto"/>
        <w:left w:val="none" w:sz="0" w:space="0" w:color="auto"/>
        <w:bottom w:val="none" w:sz="0" w:space="0" w:color="auto"/>
        <w:right w:val="none" w:sz="0" w:space="0" w:color="auto"/>
      </w:divBdr>
    </w:div>
    <w:div w:id="515653988">
      <w:bodyDiv w:val="1"/>
      <w:marLeft w:val="0"/>
      <w:marRight w:val="0"/>
      <w:marTop w:val="0"/>
      <w:marBottom w:val="0"/>
      <w:divBdr>
        <w:top w:val="none" w:sz="0" w:space="0" w:color="auto"/>
        <w:left w:val="none" w:sz="0" w:space="0" w:color="auto"/>
        <w:bottom w:val="none" w:sz="0" w:space="0" w:color="auto"/>
        <w:right w:val="none" w:sz="0" w:space="0" w:color="auto"/>
      </w:divBdr>
    </w:div>
    <w:div w:id="515854053">
      <w:bodyDiv w:val="1"/>
      <w:marLeft w:val="0"/>
      <w:marRight w:val="0"/>
      <w:marTop w:val="0"/>
      <w:marBottom w:val="0"/>
      <w:divBdr>
        <w:top w:val="none" w:sz="0" w:space="0" w:color="auto"/>
        <w:left w:val="none" w:sz="0" w:space="0" w:color="auto"/>
        <w:bottom w:val="none" w:sz="0" w:space="0" w:color="auto"/>
        <w:right w:val="none" w:sz="0" w:space="0" w:color="auto"/>
      </w:divBdr>
    </w:div>
    <w:div w:id="526337677">
      <w:bodyDiv w:val="1"/>
      <w:marLeft w:val="0"/>
      <w:marRight w:val="0"/>
      <w:marTop w:val="0"/>
      <w:marBottom w:val="0"/>
      <w:divBdr>
        <w:top w:val="none" w:sz="0" w:space="0" w:color="auto"/>
        <w:left w:val="none" w:sz="0" w:space="0" w:color="auto"/>
        <w:bottom w:val="none" w:sz="0" w:space="0" w:color="auto"/>
        <w:right w:val="none" w:sz="0" w:space="0" w:color="auto"/>
      </w:divBdr>
    </w:div>
    <w:div w:id="526717904">
      <w:bodyDiv w:val="1"/>
      <w:marLeft w:val="0"/>
      <w:marRight w:val="0"/>
      <w:marTop w:val="0"/>
      <w:marBottom w:val="0"/>
      <w:divBdr>
        <w:top w:val="none" w:sz="0" w:space="0" w:color="auto"/>
        <w:left w:val="none" w:sz="0" w:space="0" w:color="auto"/>
        <w:bottom w:val="none" w:sz="0" w:space="0" w:color="auto"/>
        <w:right w:val="none" w:sz="0" w:space="0" w:color="auto"/>
      </w:divBdr>
    </w:div>
    <w:div w:id="538475988">
      <w:bodyDiv w:val="1"/>
      <w:marLeft w:val="0"/>
      <w:marRight w:val="0"/>
      <w:marTop w:val="0"/>
      <w:marBottom w:val="0"/>
      <w:divBdr>
        <w:top w:val="none" w:sz="0" w:space="0" w:color="auto"/>
        <w:left w:val="none" w:sz="0" w:space="0" w:color="auto"/>
        <w:bottom w:val="none" w:sz="0" w:space="0" w:color="auto"/>
        <w:right w:val="none" w:sz="0" w:space="0" w:color="auto"/>
      </w:divBdr>
    </w:div>
    <w:div w:id="545218270">
      <w:bodyDiv w:val="1"/>
      <w:marLeft w:val="0"/>
      <w:marRight w:val="0"/>
      <w:marTop w:val="0"/>
      <w:marBottom w:val="0"/>
      <w:divBdr>
        <w:top w:val="none" w:sz="0" w:space="0" w:color="auto"/>
        <w:left w:val="none" w:sz="0" w:space="0" w:color="auto"/>
        <w:bottom w:val="none" w:sz="0" w:space="0" w:color="auto"/>
        <w:right w:val="none" w:sz="0" w:space="0" w:color="auto"/>
      </w:divBdr>
    </w:div>
    <w:div w:id="548613768">
      <w:bodyDiv w:val="1"/>
      <w:marLeft w:val="0"/>
      <w:marRight w:val="0"/>
      <w:marTop w:val="0"/>
      <w:marBottom w:val="0"/>
      <w:divBdr>
        <w:top w:val="none" w:sz="0" w:space="0" w:color="auto"/>
        <w:left w:val="none" w:sz="0" w:space="0" w:color="auto"/>
        <w:bottom w:val="none" w:sz="0" w:space="0" w:color="auto"/>
        <w:right w:val="none" w:sz="0" w:space="0" w:color="auto"/>
      </w:divBdr>
    </w:div>
    <w:div w:id="570121320">
      <w:bodyDiv w:val="1"/>
      <w:marLeft w:val="0"/>
      <w:marRight w:val="0"/>
      <w:marTop w:val="0"/>
      <w:marBottom w:val="0"/>
      <w:divBdr>
        <w:top w:val="none" w:sz="0" w:space="0" w:color="auto"/>
        <w:left w:val="none" w:sz="0" w:space="0" w:color="auto"/>
        <w:bottom w:val="none" w:sz="0" w:space="0" w:color="auto"/>
        <w:right w:val="none" w:sz="0" w:space="0" w:color="auto"/>
      </w:divBdr>
    </w:div>
    <w:div w:id="574826829">
      <w:bodyDiv w:val="1"/>
      <w:marLeft w:val="0"/>
      <w:marRight w:val="0"/>
      <w:marTop w:val="0"/>
      <w:marBottom w:val="0"/>
      <w:divBdr>
        <w:top w:val="none" w:sz="0" w:space="0" w:color="auto"/>
        <w:left w:val="none" w:sz="0" w:space="0" w:color="auto"/>
        <w:bottom w:val="none" w:sz="0" w:space="0" w:color="auto"/>
        <w:right w:val="none" w:sz="0" w:space="0" w:color="auto"/>
      </w:divBdr>
    </w:div>
    <w:div w:id="584412876">
      <w:bodyDiv w:val="1"/>
      <w:marLeft w:val="0"/>
      <w:marRight w:val="0"/>
      <w:marTop w:val="0"/>
      <w:marBottom w:val="0"/>
      <w:divBdr>
        <w:top w:val="none" w:sz="0" w:space="0" w:color="auto"/>
        <w:left w:val="none" w:sz="0" w:space="0" w:color="auto"/>
        <w:bottom w:val="none" w:sz="0" w:space="0" w:color="auto"/>
        <w:right w:val="none" w:sz="0" w:space="0" w:color="auto"/>
      </w:divBdr>
    </w:div>
    <w:div w:id="589655695">
      <w:bodyDiv w:val="1"/>
      <w:marLeft w:val="0"/>
      <w:marRight w:val="0"/>
      <w:marTop w:val="0"/>
      <w:marBottom w:val="0"/>
      <w:divBdr>
        <w:top w:val="none" w:sz="0" w:space="0" w:color="auto"/>
        <w:left w:val="none" w:sz="0" w:space="0" w:color="auto"/>
        <w:bottom w:val="none" w:sz="0" w:space="0" w:color="auto"/>
        <w:right w:val="none" w:sz="0" w:space="0" w:color="auto"/>
      </w:divBdr>
    </w:div>
    <w:div w:id="590117565">
      <w:bodyDiv w:val="1"/>
      <w:marLeft w:val="0"/>
      <w:marRight w:val="0"/>
      <w:marTop w:val="0"/>
      <w:marBottom w:val="0"/>
      <w:divBdr>
        <w:top w:val="none" w:sz="0" w:space="0" w:color="auto"/>
        <w:left w:val="none" w:sz="0" w:space="0" w:color="auto"/>
        <w:bottom w:val="none" w:sz="0" w:space="0" w:color="auto"/>
        <w:right w:val="none" w:sz="0" w:space="0" w:color="auto"/>
      </w:divBdr>
    </w:div>
    <w:div w:id="595601836">
      <w:bodyDiv w:val="1"/>
      <w:marLeft w:val="0"/>
      <w:marRight w:val="0"/>
      <w:marTop w:val="0"/>
      <w:marBottom w:val="0"/>
      <w:divBdr>
        <w:top w:val="none" w:sz="0" w:space="0" w:color="auto"/>
        <w:left w:val="none" w:sz="0" w:space="0" w:color="auto"/>
        <w:bottom w:val="none" w:sz="0" w:space="0" w:color="auto"/>
        <w:right w:val="none" w:sz="0" w:space="0" w:color="auto"/>
      </w:divBdr>
    </w:div>
    <w:div w:id="610286597">
      <w:bodyDiv w:val="1"/>
      <w:marLeft w:val="0"/>
      <w:marRight w:val="0"/>
      <w:marTop w:val="0"/>
      <w:marBottom w:val="0"/>
      <w:divBdr>
        <w:top w:val="none" w:sz="0" w:space="0" w:color="auto"/>
        <w:left w:val="none" w:sz="0" w:space="0" w:color="auto"/>
        <w:bottom w:val="none" w:sz="0" w:space="0" w:color="auto"/>
        <w:right w:val="none" w:sz="0" w:space="0" w:color="auto"/>
      </w:divBdr>
    </w:div>
    <w:div w:id="613488970">
      <w:bodyDiv w:val="1"/>
      <w:marLeft w:val="0"/>
      <w:marRight w:val="0"/>
      <w:marTop w:val="0"/>
      <w:marBottom w:val="0"/>
      <w:divBdr>
        <w:top w:val="none" w:sz="0" w:space="0" w:color="auto"/>
        <w:left w:val="none" w:sz="0" w:space="0" w:color="auto"/>
        <w:bottom w:val="none" w:sz="0" w:space="0" w:color="auto"/>
        <w:right w:val="none" w:sz="0" w:space="0" w:color="auto"/>
      </w:divBdr>
    </w:div>
    <w:div w:id="616563666">
      <w:bodyDiv w:val="1"/>
      <w:marLeft w:val="0"/>
      <w:marRight w:val="0"/>
      <w:marTop w:val="0"/>
      <w:marBottom w:val="0"/>
      <w:divBdr>
        <w:top w:val="none" w:sz="0" w:space="0" w:color="auto"/>
        <w:left w:val="none" w:sz="0" w:space="0" w:color="auto"/>
        <w:bottom w:val="none" w:sz="0" w:space="0" w:color="auto"/>
        <w:right w:val="none" w:sz="0" w:space="0" w:color="auto"/>
      </w:divBdr>
    </w:div>
    <w:div w:id="619072691">
      <w:bodyDiv w:val="1"/>
      <w:marLeft w:val="0"/>
      <w:marRight w:val="0"/>
      <w:marTop w:val="0"/>
      <w:marBottom w:val="0"/>
      <w:divBdr>
        <w:top w:val="none" w:sz="0" w:space="0" w:color="auto"/>
        <w:left w:val="none" w:sz="0" w:space="0" w:color="auto"/>
        <w:bottom w:val="none" w:sz="0" w:space="0" w:color="auto"/>
        <w:right w:val="none" w:sz="0" w:space="0" w:color="auto"/>
      </w:divBdr>
    </w:div>
    <w:div w:id="624627265">
      <w:bodyDiv w:val="1"/>
      <w:marLeft w:val="0"/>
      <w:marRight w:val="0"/>
      <w:marTop w:val="0"/>
      <w:marBottom w:val="0"/>
      <w:divBdr>
        <w:top w:val="none" w:sz="0" w:space="0" w:color="auto"/>
        <w:left w:val="none" w:sz="0" w:space="0" w:color="auto"/>
        <w:bottom w:val="none" w:sz="0" w:space="0" w:color="auto"/>
        <w:right w:val="none" w:sz="0" w:space="0" w:color="auto"/>
      </w:divBdr>
    </w:div>
    <w:div w:id="628437240">
      <w:bodyDiv w:val="1"/>
      <w:marLeft w:val="0"/>
      <w:marRight w:val="0"/>
      <w:marTop w:val="0"/>
      <w:marBottom w:val="0"/>
      <w:divBdr>
        <w:top w:val="none" w:sz="0" w:space="0" w:color="auto"/>
        <w:left w:val="none" w:sz="0" w:space="0" w:color="auto"/>
        <w:bottom w:val="none" w:sz="0" w:space="0" w:color="auto"/>
        <w:right w:val="none" w:sz="0" w:space="0" w:color="auto"/>
      </w:divBdr>
    </w:div>
    <w:div w:id="629358486">
      <w:bodyDiv w:val="1"/>
      <w:marLeft w:val="0"/>
      <w:marRight w:val="0"/>
      <w:marTop w:val="0"/>
      <w:marBottom w:val="0"/>
      <w:divBdr>
        <w:top w:val="none" w:sz="0" w:space="0" w:color="auto"/>
        <w:left w:val="none" w:sz="0" w:space="0" w:color="auto"/>
        <w:bottom w:val="none" w:sz="0" w:space="0" w:color="auto"/>
        <w:right w:val="none" w:sz="0" w:space="0" w:color="auto"/>
      </w:divBdr>
    </w:div>
    <w:div w:id="632096303">
      <w:bodyDiv w:val="1"/>
      <w:marLeft w:val="0"/>
      <w:marRight w:val="0"/>
      <w:marTop w:val="0"/>
      <w:marBottom w:val="0"/>
      <w:divBdr>
        <w:top w:val="none" w:sz="0" w:space="0" w:color="auto"/>
        <w:left w:val="none" w:sz="0" w:space="0" w:color="auto"/>
        <w:bottom w:val="none" w:sz="0" w:space="0" w:color="auto"/>
        <w:right w:val="none" w:sz="0" w:space="0" w:color="auto"/>
      </w:divBdr>
    </w:div>
    <w:div w:id="632291626">
      <w:bodyDiv w:val="1"/>
      <w:marLeft w:val="0"/>
      <w:marRight w:val="0"/>
      <w:marTop w:val="0"/>
      <w:marBottom w:val="0"/>
      <w:divBdr>
        <w:top w:val="none" w:sz="0" w:space="0" w:color="auto"/>
        <w:left w:val="none" w:sz="0" w:space="0" w:color="auto"/>
        <w:bottom w:val="none" w:sz="0" w:space="0" w:color="auto"/>
        <w:right w:val="none" w:sz="0" w:space="0" w:color="auto"/>
      </w:divBdr>
    </w:div>
    <w:div w:id="644240435">
      <w:bodyDiv w:val="1"/>
      <w:marLeft w:val="0"/>
      <w:marRight w:val="0"/>
      <w:marTop w:val="0"/>
      <w:marBottom w:val="0"/>
      <w:divBdr>
        <w:top w:val="none" w:sz="0" w:space="0" w:color="auto"/>
        <w:left w:val="none" w:sz="0" w:space="0" w:color="auto"/>
        <w:bottom w:val="none" w:sz="0" w:space="0" w:color="auto"/>
        <w:right w:val="none" w:sz="0" w:space="0" w:color="auto"/>
      </w:divBdr>
    </w:div>
    <w:div w:id="645626198">
      <w:bodyDiv w:val="1"/>
      <w:marLeft w:val="0"/>
      <w:marRight w:val="0"/>
      <w:marTop w:val="0"/>
      <w:marBottom w:val="0"/>
      <w:divBdr>
        <w:top w:val="none" w:sz="0" w:space="0" w:color="auto"/>
        <w:left w:val="none" w:sz="0" w:space="0" w:color="auto"/>
        <w:bottom w:val="none" w:sz="0" w:space="0" w:color="auto"/>
        <w:right w:val="none" w:sz="0" w:space="0" w:color="auto"/>
      </w:divBdr>
    </w:div>
    <w:div w:id="652639065">
      <w:bodyDiv w:val="1"/>
      <w:marLeft w:val="0"/>
      <w:marRight w:val="0"/>
      <w:marTop w:val="0"/>
      <w:marBottom w:val="0"/>
      <w:divBdr>
        <w:top w:val="none" w:sz="0" w:space="0" w:color="auto"/>
        <w:left w:val="none" w:sz="0" w:space="0" w:color="auto"/>
        <w:bottom w:val="none" w:sz="0" w:space="0" w:color="auto"/>
        <w:right w:val="none" w:sz="0" w:space="0" w:color="auto"/>
      </w:divBdr>
    </w:div>
    <w:div w:id="655958594">
      <w:bodyDiv w:val="1"/>
      <w:marLeft w:val="0"/>
      <w:marRight w:val="0"/>
      <w:marTop w:val="0"/>
      <w:marBottom w:val="0"/>
      <w:divBdr>
        <w:top w:val="none" w:sz="0" w:space="0" w:color="auto"/>
        <w:left w:val="none" w:sz="0" w:space="0" w:color="auto"/>
        <w:bottom w:val="none" w:sz="0" w:space="0" w:color="auto"/>
        <w:right w:val="none" w:sz="0" w:space="0" w:color="auto"/>
      </w:divBdr>
    </w:div>
    <w:div w:id="656112772">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56812438">
      <w:bodyDiv w:val="1"/>
      <w:marLeft w:val="0"/>
      <w:marRight w:val="0"/>
      <w:marTop w:val="0"/>
      <w:marBottom w:val="0"/>
      <w:divBdr>
        <w:top w:val="none" w:sz="0" w:space="0" w:color="auto"/>
        <w:left w:val="none" w:sz="0" w:space="0" w:color="auto"/>
        <w:bottom w:val="none" w:sz="0" w:space="0" w:color="auto"/>
        <w:right w:val="none" w:sz="0" w:space="0" w:color="auto"/>
      </w:divBdr>
    </w:div>
    <w:div w:id="659235937">
      <w:bodyDiv w:val="1"/>
      <w:marLeft w:val="0"/>
      <w:marRight w:val="0"/>
      <w:marTop w:val="0"/>
      <w:marBottom w:val="0"/>
      <w:divBdr>
        <w:top w:val="none" w:sz="0" w:space="0" w:color="auto"/>
        <w:left w:val="none" w:sz="0" w:space="0" w:color="auto"/>
        <w:bottom w:val="none" w:sz="0" w:space="0" w:color="auto"/>
        <w:right w:val="none" w:sz="0" w:space="0" w:color="auto"/>
      </w:divBdr>
    </w:div>
    <w:div w:id="662513165">
      <w:bodyDiv w:val="1"/>
      <w:marLeft w:val="0"/>
      <w:marRight w:val="0"/>
      <w:marTop w:val="0"/>
      <w:marBottom w:val="0"/>
      <w:divBdr>
        <w:top w:val="none" w:sz="0" w:space="0" w:color="auto"/>
        <w:left w:val="none" w:sz="0" w:space="0" w:color="auto"/>
        <w:bottom w:val="none" w:sz="0" w:space="0" w:color="auto"/>
        <w:right w:val="none" w:sz="0" w:space="0" w:color="auto"/>
      </w:divBdr>
    </w:div>
    <w:div w:id="662927287">
      <w:bodyDiv w:val="1"/>
      <w:marLeft w:val="0"/>
      <w:marRight w:val="0"/>
      <w:marTop w:val="0"/>
      <w:marBottom w:val="0"/>
      <w:divBdr>
        <w:top w:val="none" w:sz="0" w:space="0" w:color="auto"/>
        <w:left w:val="none" w:sz="0" w:space="0" w:color="auto"/>
        <w:bottom w:val="none" w:sz="0" w:space="0" w:color="auto"/>
        <w:right w:val="none" w:sz="0" w:space="0" w:color="auto"/>
      </w:divBdr>
    </w:div>
    <w:div w:id="668096225">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69255673">
      <w:bodyDiv w:val="1"/>
      <w:marLeft w:val="0"/>
      <w:marRight w:val="0"/>
      <w:marTop w:val="0"/>
      <w:marBottom w:val="0"/>
      <w:divBdr>
        <w:top w:val="none" w:sz="0" w:space="0" w:color="auto"/>
        <w:left w:val="none" w:sz="0" w:space="0" w:color="auto"/>
        <w:bottom w:val="none" w:sz="0" w:space="0" w:color="auto"/>
        <w:right w:val="none" w:sz="0" w:space="0" w:color="auto"/>
      </w:divBdr>
    </w:div>
    <w:div w:id="672220856">
      <w:bodyDiv w:val="1"/>
      <w:marLeft w:val="0"/>
      <w:marRight w:val="0"/>
      <w:marTop w:val="0"/>
      <w:marBottom w:val="0"/>
      <w:divBdr>
        <w:top w:val="none" w:sz="0" w:space="0" w:color="auto"/>
        <w:left w:val="none" w:sz="0" w:space="0" w:color="auto"/>
        <w:bottom w:val="none" w:sz="0" w:space="0" w:color="auto"/>
        <w:right w:val="none" w:sz="0" w:space="0" w:color="auto"/>
      </w:divBdr>
    </w:div>
    <w:div w:id="672759271">
      <w:bodyDiv w:val="1"/>
      <w:marLeft w:val="0"/>
      <w:marRight w:val="0"/>
      <w:marTop w:val="0"/>
      <w:marBottom w:val="0"/>
      <w:divBdr>
        <w:top w:val="none" w:sz="0" w:space="0" w:color="auto"/>
        <w:left w:val="none" w:sz="0" w:space="0" w:color="auto"/>
        <w:bottom w:val="none" w:sz="0" w:space="0" w:color="auto"/>
        <w:right w:val="none" w:sz="0" w:space="0" w:color="auto"/>
      </w:divBdr>
    </w:div>
    <w:div w:id="673337968">
      <w:bodyDiv w:val="1"/>
      <w:marLeft w:val="0"/>
      <w:marRight w:val="0"/>
      <w:marTop w:val="0"/>
      <w:marBottom w:val="0"/>
      <w:divBdr>
        <w:top w:val="none" w:sz="0" w:space="0" w:color="auto"/>
        <w:left w:val="none" w:sz="0" w:space="0" w:color="auto"/>
        <w:bottom w:val="none" w:sz="0" w:space="0" w:color="auto"/>
        <w:right w:val="none" w:sz="0" w:space="0" w:color="auto"/>
      </w:divBdr>
    </w:div>
    <w:div w:id="674844586">
      <w:bodyDiv w:val="1"/>
      <w:marLeft w:val="0"/>
      <w:marRight w:val="0"/>
      <w:marTop w:val="0"/>
      <w:marBottom w:val="0"/>
      <w:divBdr>
        <w:top w:val="none" w:sz="0" w:space="0" w:color="auto"/>
        <w:left w:val="none" w:sz="0" w:space="0" w:color="auto"/>
        <w:bottom w:val="none" w:sz="0" w:space="0" w:color="auto"/>
        <w:right w:val="none" w:sz="0" w:space="0" w:color="auto"/>
      </w:divBdr>
    </w:div>
    <w:div w:id="677660330">
      <w:bodyDiv w:val="1"/>
      <w:marLeft w:val="0"/>
      <w:marRight w:val="0"/>
      <w:marTop w:val="0"/>
      <w:marBottom w:val="0"/>
      <w:divBdr>
        <w:top w:val="none" w:sz="0" w:space="0" w:color="auto"/>
        <w:left w:val="none" w:sz="0" w:space="0" w:color="auto"/>
        <w:bottom w:val="none" w:sz="0" w:space="0" w:color="auto"/>
        <w:right w:val="none" w:sz="0" w:space="0" w:color="auto"/>
      </w:divBdr>
    </w:div>
    <w:div w:id="682172058">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88676975">
      <w:bodyDiv w:val="1"/>
      <w:marLeft w:val="0"/>
      <w:marRight w:val="0"/>
      <w:marTop w:val="0"/>
      <w:marBottom w:val="0"/>
      <w:divBdr>
        <w:top w:val="none" w:sz="0" w:space="0" w:color="auto"/>
        <w:left w:val="none" w:sz="0" w:space="0" w:color="auto"/>
        <w:bottom w:val="none" w:sz="0" w:space="0" w:color="auto"/>
        <w:right w:val="none" w:sz="0" w:space="0" w:color="auto"/>
      </w:divBdr>
    </w:div>
    <w:div w:id="691492398">
      <w:bodyDiv w:val="1"/>
      <w:marLeft w:val="0"/>
      <w:marRight w:val="0"/>
      <w:marTop w:val="0"/>
      <w:marBottom w:val="0"/>
      <w:divBdr>
        <w:top w:val="none" w:sz="0" w:space="0" w:color="auto"/>
        <w:left w:val="none" w:sz="0" w:space="0" w:color="auto"/>
        <w:bottom w:val="none" w:sz="0" w:space="0" w:color="auto"/>
        <w:right w:val="none" w:sz="0" w:space="0" w:color="auto"/>
      </w:divBdr>
    </w:div>
    <w:div w:id="701636325">
      <w:bodyDiv w:val="1"/>
      <w:marLeft w:val="0"/>
      <w:marRight w:val="0"/>
      <w:marTop w:val="0"/>
      <w:marBottom w:val="0"/>
      <w:divBdr>
        <w:top w:val="none" w:sz="0" w:space="0" w:color="auto"/>
        <w:left w:val="none" w:sz="0" w:space="0" w:color="auto"/>
        <w:bottom w:val="none" w:sz="0" w:space="0" w:color="auto"/>
        <w:right w:val="none" w:sz="0" w:space="0" w:color="auto"/>
      </w:divBdr>
    </w:div>
    <w:div w:id="708187319">
      <w:bodyDiv w:val="1"/>
      <w:marLeft w:val="0"/>
      <w:marRight w:val="0"/>
      <w:marTop w:val="0"/>
      <w:marBottom w:val="0"/>
      <w:divBdr>
        <w:top w:val="none" w:sz="0" w:space="0" w:color="auto"/>
        <w:left w:val="none" w:sz="0" w:space="0" w:color="auto"/>
        <w:bottom w:val="none" w:sz="0" w:space="0" w:color="auto"/>
        <w:right w:val="none" w:sz="0" w:space="0" w:color="auto"/>
      </w:divBdr>
    </w:div>
    <w:div w:id="708262607">
      <w:bodyDiv w:val="1"/>
      <w:marLeft w:val="0"/>
      <w:marRight w:val="0"/>
      <w:marTop w:val="0"/>
      <w:marBottom w:val="0"/>
      <w:divBdr>
        <w:top w:val="none" w:sz="0" w:space="0" w:color="auto"/>
        <w:left w:val="none" w:sz="0" w:space="0" w:color="auto"/>
        <w:bottom w:val="none" w:sz="0" w:space="0" w:color="auto"/>
        <w:right w:val="none" w:sz="0" w:space="0" w:color="auto"/>
      </w:divBdr>
    </w:div>
    <w:div w:id="709035049">
      <w:bodyDiv w:val="1"/>
      <w:marLeft w:val="0"/>
      <w:marRight w:val="0"/>
      <w:marTop w:val="0"/>
      <w:marBottom w:val="0"/>
      <w:divBdr>
        <w:top w:val="none" w:sz="0" w:space="0" w:color="auto"/>
        <w:left w:val="none" w:sz="0" w:space="0" w:color="auto"/>
        <w:bottom w:val="none" w:sz="0" w:space="0" w:color="auto"/>
        <w:right w:val="none" w:sz="0" w:space="0" w:color="auto"/>
      </w:divBdr>
    </w:div>
    <w:div w:id="711004504">
      <w:bodyDiv w:val="1"/>
      <w:marLeft w:val="0"/>
      <w:marRight w:val="0"/>
      <w:marTop w:val="0"/>
      <w:marBottom w:val="0"/>
      <w:divBdr>
        <w:top w:val="none" w:sz="0" w:space="0" w:color="auto"/>
        <w:left w:val="none" w:sz="0" w:space="0" w:color="auto"/>
        <w:bottom w:val="none" w:sz="0" w:space="0" w:color="auto"/>
        <w:right w:val="none" w:sz="0" w:space="0" w:color="auto"/>
      </w:divBdr>
    </w:div>
    <w:div w:id="715154567">
      <w:bodyDiv w:val="1"/>
      <w:marLeft w:val="0"/>
      <w:marRight w:val="0"/>
      <w:marTop w:val="0"/>
      <w:marBottom w:val="0"/>
      <w:divBdr>
        <w:top w:val="none" w:sz="0" w:space="0" w:color="auto"/>
        <w:left w:val="none" w:sz="0" w:space="0" w:color="auto"/>
        <w:bottom w:val="none" w:sz="0" w:space="0" w:color="auto"/>
        <w:right w:val="none" w:sz="0" w:space="0" w:color="auto"/>
      </w:divBdr>
    </w:div>
    <w:div w:id="719063027">
      <w:bodyDiv w:val="1"/>
      <w:marLeft w:val="0"/>
      <w:marRight w:val="0"/>
      <w:marTop w:val="0"/>
      <w:marBottom w:val="0"/>
      <w:divBdr>
        <w:top w:val="none" w:sz="0" w:space="0" w:color="auto"/>
        <w:left w:val="none" w:sz="0" w:space="0" w:color="auto"/>
        <w:bottom w:val="none" w:sz="0" w:space="0" w:color="auto"/>
        <w:right w:val="none" w:sz="0" w:space="0" w:color="auto"/>
      </w:divBdr>
    </w:div>
    <w:div w:id="722218048">
      <w:bodyDiv w:val="1"/>
      <w:marLeft w:val="0"/>
      <w:marRight w:val="0"/>
      <w:marTop w:val="0"/>
      <w:marBottom w:val="0"/>
      <w:divBdr>
        <w:top w:val="none" w:sz="0" w:space="0" w:color="auto"/>
        <w:left w:val="none" w:sz="0" w:space="0" w:color="auto"/>
        <w:bottom w:val="none" w:sz="0" w:space="0" w:color="auto"/>
        <w:right w:val="none" w:sz="0" w:space="0" w:color="auto"/>
      </w:divBdr>
    </w:div>
    <w:div w:id="723606355">
      <w:bodyDiv w:val="1"/>
      <w:marLeft w:val="0"/>
      <w:marRight w:val="0"/>
      <w:marTop w:val="0"/>
      <w:marBottom w:val="0"/>
      <w:divBdr>
        <w:top w:val="none" w:sz="0" w:space="0" w:color="auto"/>
        <w:left w:val="none" w:sz="0" w:space="0" w:color="auto"/>
        <w:bottom w:val="none" w:sz="0" w:space="0" w:color="auto"/>
        <w:right w:val="none" w:sz="0" w:space="0" w:color="auto"/>
      </w:divBdr>
    </w:div>
    <w:div w:id="728067531">
      <w:bodyDiv w:val="1"/>
      <w:marLeft w:val="0"/>
      <w:marRight w:val="0"/>
      <w:marTop w:val="0"/>
      <w:marBottom w:val="0"/>
      <w:divBdr>
        <w:top w:val="none" w:sz="0" w:space="0" w:color="auto"/>
        <w:left w:val="none" w:sz="0" w:space="0" w:color="auto"/>
        <w:bottom w:val="none" w:sz="0" w:space="0" w:color="auto"/>
        <w:right w:val="none" w:sz="0" w:space="0" w:color="auto"/>
      </w:divBdr>
    </w:div>
    <w:div w:id="729426190">
      <w:bodyDiv w:val="1"/>
      <w:marLeft w:val="0"/>
      <w:marRight w:val="0"/>
      <w:marTop w:val="0"/>
      <w:marBottom w:val="0"/>
      <w:divBdr>
        <w:top w:val="none" w:sz="0" w:space="0" w:color="auto"/>
        <w:left w:val="none" w:sz="0" w:space="0" w:color="auto"/>
        <w:bottom w:val="none" w:sz="0" w:space="0" w:color="auto"/>
        <w:right w:val="none" w:sz="0" w:space="0" w:color="auto"/>
      </w:divBdr>
    </w:div>
    <w:div w:id="731276483">
      <w:bodyDiv w:val="1"/>
      <w:marLeft w:val="0"/>
      <w:marRight w:val="0"/>
      <w:marTop w:val="0"/>
      <w:marBottom w:val="0"/>
      <w:divBdr>
        <w:top w:val="none" w:sz="0" w:space="0" w:color="auto"/>
        <w:left w:val="none" w:sz="0" w:space="0" w:color="auto"/>
        <w:bottom w:val="none" w:sz="0" w:space="0" w:color="auto"/>
        <w:right w:val="none" w:sz="0" w:space="0" w:color="auto"/>
      </w:divBdr>
    </w:div>
    <w:div w:id="732891672">
      <w:bodyDiv w:val="1"/>
      <w:marLeft w:val="0"/>
      <w:marRight w:val="0"/>
      <w:marTop w:val="0"/>
      <w:marBottom w:val="0"/>
      <w:divBdr>
        <w:top w:val="none" w:sz="0" w:space="0" w:color="auto"/>
        <w:left w:val="none" w:sz="0" w:space="0" w:color="auto"/>
        <w:bottom w:val="none" w:sz="0" w:space="0" w:color="auto"/>
        <w:right w:val="none" w:sz="0" w:space="0" w:color="auto"/>
      </w:divBdr>
    </w:div>
    <w:div w:id="746464442">
      <w:bodyDiv w:val="1"/>
      <w:marLeft w:val="0"/>
      <w:marRight w:val="0"/>
      <w:marTop w:val="0"/>
      <w:marBottom w:val="0"/>
      <w:divBdr>
        <w:top w:val="none" w:sz="0" w:space="0" w:color="auto"/>
        <w:left w:val="none" w:sz="0" w:space="0" w:color="auto"/>
        <w:bottom w:val="none" w:sz="0" w:space="0" w:color="auto"/>
        <w:right w:val="none" w:sz="0" w:space="0" w:color="auto"/>
      </w:divBdr>
    </w:div>
    <w:div w:id="751704575">
      <w:bodyDiv w:val="1"/>
      <w:marLeft w:val="0"/>
      <w:marRight w:val="0"/>
      <w:marTop w:val="0"/>
      <w:marBottom w:val="0"/>
      <w:divBdr>
        <w:top w:val="none" w:sz="0" w:space="0" w:color="auto"/>
        <w:left w:val="none" w:sz="0" w:space="0" w:color="auto"/>
        <w:bottom w:val="none" w:sz="0" w:space="0" w:color="auto"/>
        <w:right w:val="none" w:sz="0" w:space="0" w:color="auto"/>
      </w:divBdr>
    </w:div>
    <w:div w:id="753094096">
      <w:bodyDiv w:val="1"/>
      <w:marLeft w:val="0"/>
      <w:marRight w:val="0"/>
      <w:marTop w:val="0"/>
      <w:marBottom w:val="0"/>
      <w:divBdr>
        <w:top w:val="none" w:sz="0" w:space="0" w:color="auto"/>
        <w:left w:val="none" w:sz="0" w:space="0" w:color="auto"/>
        <w:bottom w:val="none" w:sz="0" w:space="0" w:color="auto"/>
        <w:right w:val="none" w:sz="0" w:space="0" w:color="auto"/>
      </w:divBdr>
    </w:div>
    <w:div w:id="758603959">
      <w:bodyDiv w:val="1"/>
      <w:marLeft w:val="0"/>
      <w:marRight w:val="0"/>
      <w:marTop w:val="0"/>
      <w:marBottom w:val="0"/>
      <w:divBdr>
        <w:top w:val="none" w:sz="0" w:space="0" w:color="auto"/>
        <w:left w:val="none" w:sz="0" w:space="0" w:color="auto"/>
        <w:bottom w:val="none" w:sz="0" w:space="0" w:color="auto"/>
        <w:right w:val="none" w:sz="0" w:space="0" w:color="auto"/>
      </w:divBdr>
    </w:div>
    <w:div w:id="761415481">
      <w:bodyDiv w:val="1"/>
      <w:marLeft w:val="0"/>
      <w:marRight w:val="0"/>
      <w:marTop w:val="0"/>
      <w:marBottom w:val="0"/>
      <w:divBdr>
        <w:top w:val="none" w:sz="0" w:space="0" w:color="auto"/>
        <w:left w:val="none" w:sz="0" w:space="0" w:color="auto"/>
        <w:bottom w:val="none" w:sz="0" w:space="0" w:color="auto"/>
        <w:right w:val="none" w:sz="0" w:space="0" w:color="auto"/>
      </w:divBdr>
    </w:div>
    <w:div w:id="762922086">
      <w:bodyDiv w:val="1"/>
      <w:marLeft w:val="0"/>
      <w:marRight w:val="0"/>
      <w:marTop w:val="0"/>
      <w:marBottom w:val="0"/>
      <w:divBdr>
        <w:top w:val="none" w:sz="0" w:space="0" w:color="auto"/>
        <w:left w:val="none" w:sz="0" w:space="0" w:color="auto"/>
        <w:bottom w:val="none" w:sz="0" w:space="0" w:color="auto"/>
        <w:right w:val="none" w:sz="0" w:space="0" w:color="auto"/>
      </w:divBdr>
    </w:div>
    <w:div w:id="764040352">
      <w:bodyDiv w:val="1"/>
      <w:marLeft w:val="0"/>
      <w:marRight w:val="0"/>
      <w:marTop w:val="0"/>
      <w:marBottom w:val="0"/>
      <w:divBdr>
        <w:top w:val="none" w:sz="0" w:space="0" w:color="auto"/>
        <w:left w:val="none" w:sz="0" w:space="0" w:color="auto"/>
        <w:bottom w:val="none" w:sz="0" w:space="0" w:color="auto"/>
        <w:right w:val="none" w:sz="0" w:space="0" w:color="auto"/>
      </w:divBdr>
    </w:div>
    <w:div w:id="769358058">
      <w:bodyDiv w:val="1"/>
      <w:marLeft w:val="0"/>
      <w:marRight w:val="0"/>
      <w:marTop w:val="0"/>
      <w:marBottom w:val="0"/>
      <w:divBdr>
        <w:top w:val="none" w:sz="0" w:space="0" w:color="auto"/>
        <w:left w:val="none" w:sz="0" w:space="0" w:color="auto"/>
        <w:bottom w:val="none" w:sz="0" w:space="0" w:color="auto"/>
        <w:right w:val="none" w:sz="0" w:space="0" w:color="auto"/>
      </w:divBdr>
    </w:div>
    <w:div w:id="783810933">
      <w:bodyDiv w:val="1"/>
      <w:marLeft w:val="0"/>
      <w:marRight w:val="0"/>
      <w:marTop w:val="0"/>
      <w:marBottom w:val="0"/>
      <w:divBdr>
        <w:top w:val="none" w:sz="0" w:space="0" w:color="auto"/>
        <w:left w:val="none" w:sz="0" w:space="0" w:color="auto"/>
        <w:bottom w:val="none" w:sz="0" w:space="0" w:color="auto"/>
        <w:right w:val="none" w:sz="0" w:space="0" w:color="auto"/>
      </w:divBdr>
    </w:div>
    <w:div w:id="786197514">
      <w:bodyDiv w:val="1"/>
      <w:marLeft w:val="0"/>
      <w:marRight w:val="0"/>
      <w:marTop w:val="0"/>
      <w:marBottom w:val="0"/>
      <w:divBdr>
        <w:top w:val="none" w:sz="0" w:space="0" w:color="auto"/>
        <w:left w:val="none" w:sz="0" w:space="0" w:color="auto"/>
        <w:bottom w:val="none" w:sz="0" w:space="0" w:color="auto"/>
        <w:right w:val="none" w:sz="0" w:space="0" w:color="auto"/>
      </w:divBdr>
    </w:div>
    <w:div w:id="820774975">
      <w:bodyDiv w:val="1"/>
      <w:marLeft w:val="0"/>
      <w:marRight w:val="0"/>
      <w:marTop w:val="0"/>
      <w:marBottom w:val="0"/>
      <w:divBdr>
        <w:top w:val="none" w:sz="0" w:space="0" w:color="auto"/>
        <w:left w:val="none" w:sz="0" w:space="0" w:color="auto"/>
        <w:bottom w:val="none" w:sz="0" w:space="0" w:color="auto"/>
        <w:right w:val="none" w:sz="0" w:space="0" w:color="auto"/>
      </w:divBdr>
    </w:div>
    <w:div w:id="822041141">
      <w:bodyDiv w:val="1"/>
      <w:marLeft w:val="0"/>
      <w:marRight w:val="0"/>
      <w:marTop w:val="0"/>
      <w:marBottom w:val="0"/>
      <w:divBdr>
        <w:top w:val="none" w:sz="0" w:space="0" w:color="auto"/>
        <w:left w:val="none" w:sz="0" w:space="0" w:color="auto"/>
        <w:bottom w:val="none" w:sz="0" w:space="0" w:color="auto"/>
        <w:right w:val="none" w:sz="0" w:space="0" w:color="auto"/>
      </w:divBdr>
    </w:div>
    <w:div w:id="822626469">
      <w:bodyDiv w:val="1"/>
      <w:marLeft w:val="0"/>
      <w:marRight w:val="0"/>
      <w:marTop w:val="0"/>
      <w:marBottom w:val="0"/>
      <w:divBdr>
        <w:top w:val="none" w:sz="0" w:space="0" w:color="auto"/>
        <w:left w:val="none" w:sz="0" w:space="0" w:color="auto"/>
        <w:bottom w:val="none" w:sz="0" w:space="0" w:color="auto"/>
        <w:right w:val="none" w:sz="0" w:space="0" w:color="auto"/>
      </w:divBdr>
    </w:div>
    <w:div w:id="826671524">
      <w:bodyDiv w:val="1"/>
      <w:marLeft w:val="0"/>
      <w:marRight w:val="0"/>
      <w:marTop w:val="0"/>
      <w:marBottom w:val="0"/>
      <w:divBdr>
        <w:top w:val="none" w:sz="0" w:space="0" w:color="auto"/>
        <w:left w:val="none" w:sz="0" w:space="0" w:color="auto"/>
        <w:bottom w:val="none" w:sz="0" w:space="0" w:color="auto"/>
        <w:right w:val="none" w:sz="0" w:space="0" w:color="auto"/>
      </w:divBdr>
    </w:div>
    <w:div w:id="830877113">
      <w:bodyDiv w:val="1"/>
      <w:marLeft w:val="0"/>
      <w:marRight w:val="0"/>
      <w:marTop w:val="0"/>
      <w:marBottom w:val="0"/>
      <w:divBdr>
        <w:top w:val="none" w:sz="0" w:space="0" w:color="auto"/>
        <w:left w:val="none" w:sz="0" w:space="0" w:color="auto"/>
        <w:bottom w:val="none" w:sz="0" w:space="0" w:color="auto"/>
        <w:right w:val="none" w:sz="0" w:space="0" w:color="auto"/>
      </w:divBdr>
    </w:div>
    <w:div w:id="833837800">
      <w:bodyDiv w:val="1"/>
      <w:marLeft w:val="0"/>
      <w:marRight w:val="0"/>
      <w:marTop w:val="0"/>
      <w:marBottom w:val="0"/>
      <w:divBdr>
        <w:top w:val="none" w:sz="0" w:space="0" w:color="auto"/>
        <w:left w:val="none" w:sz="0" w:space="0" w:color="auto"/>
        <w:bottom w:val="none" w:sz="0" w:space="0" w:color="auto"/>
        <w:right w:val="none" w:sz="0" w:space="0" w:color="auto"/>
      </w:divBdr>
    </w:div>
    <w:div w:id="845369272">
      <w:bodyDiv w:val="1"/>
      <w:marLeft w:val="0"/>
      <w:marRight w:val="0"/>
      <w:marTop w:val="0"/>
      <w:marBottom w:val="0"/>
      <w:divBdr>
        <w:top w:val="none" w:sz="0" w:space="0" w:color="auto"/>
        <w:left w:val="none" w:sz="0" w:space="0" w:color="auto"/>
        <w:bottom w:val="none" w:sz="0" w:space="0" w:color="auto"/>
        <w:right w:val="none" w:sz="0" w:space="0" w:color="auto"/>
      </w:divBdr>
    </w:div>
    <w:div w:id="845943234">
      <w:bodyDiv w:val="1"/>
      <w:marLeft w:val="0"/>
      <w:marRight w:val="0"/>
      <w:marTop w:val="0"/>
      <w:marBottom w:val="0"/>
      <w:divBdr>
        <w:top w:val="none" w:sz="0" w:space="0" w:color="auto"/>
        <w:left w:val="none" w:sz="0" w:space="0" w:color="auto"/>
        <w:bottom w:val="none" w:sz="0" w:space="0" w:color="auto"/>
        <w:right w:val="none" w:sz="0" w:space="0" w:color="auto"/>
      </w:divBdr>
    </w:div>
    <w:div w:id="851190125">
      <w:bodyDiv w:val="1"/>
      <w:marLeft w:val="0"/>
      <w:marRight w:val="0"/>
      <w:marTop w:val="0"/>
      <w:marBottom w:val="0"/>
      <w:divBdr>
        <w:top w:val="none" w:sz="0" w:space="0" w:color="auto"/>
        <w:left w:val="none" w:sz="0" w:space="0" w:color="auto"/>
        <w:bottom w:val="none" w:sz="0" w:space="0" w:color="auto"/>
        <w:right w:val="none" w:sz="0" w:space="0" w:color="auto"/>
      </w:divBdr>
    </w:div>
    <w:div w:id="861014879">
      <w:bodyDiv w:val="1"/>
      <w:marLeft w:val="0"/>
      <w:marRight w:val="0"/>
      <w:marTop w:val="0"/>
      <w:marBottom w:val="0"/>
      <w:divBdr>
        <w:top w:val="none" w:sz="0" w:space="0" w:color="auto"/>
        <w:left w:val="none" w:sz="0" w:space="0" w:color="auto"/>
        <w:bottom w:val="none" w:sz="0" w:space="0" w:color="auto"/>
        <w:right w:val="none" w:sz="0" w:space="0" w:color="auto"/>
      </w:divBdr>
    </w:div>
    <w:div w:id="863206174">
      <w:bodyDiv w:val="1"/>
      <w:marLeft w:val="0"/>
      <w:marRight w:val="0"/>
      <w:marTop w:val="0"/>
      <w:marBottom w:val="0"/>
      <w:divBdr>
        <w:top w:val="none" w:sz="0" w:space="0" w:color="auto"/>
        <w:left w:val="none" w:sz="0" w:space="0" w:color="auto"/>
        <w:bottom w:val="none" w:sz="0" w:space="0" w:color="auto"/>
        <w:right w:val="none" w:sz="0" w:space="0" w:color="auto"/>
      </w:divBdr>
    </w:div>
    <w:div w:id="874656106">
      <w:bodyDiv w:val="1"/>
      <w:marLeft w:val="0"/>
      <w:marRight w:val="0"/>
      <w:marTop w:val="0"/>
      <w:marBottom w:val="0"/>
      <w:divBdr>
        <w:top w:val="none" w:sz="0" w:space="0" w:color="auto"/>
        <w:left w:val="none" w:sz="0" w:space="0" w:color="auto"/>
        <w:bottom w:val="none" w:sz="0" w:space="0" w:color="auto"/>
        <w:right w:val="none" w:sz="0" w:space="0" w:color="auto"/>
      </w:divBdr>
    </w:div>
    <w:div w:id="879167297">
      <w:bodyDiv w:val="1"/>
      <w:marLeft w:val="0"/>
      <w:marRight w:val="0"/>
      <w:marTop w:val="0"/>
      <w:marBottom w:val="0"/>
      <w:divBdr>
        <w:top w:val="none" w:sz="0" w:space="0" w:color="auto"/>
        <w:left w:val="none" w:sz="0" w:space="0" w:color="auto"/>
        <w:bottom w:val="none" w:sz="0" w:space="0" w:color="auto"/>
        <w:right w:val="none" w:sz="0" w:space="0" w:color="auto"/>
      </w:divBdr>
    </w:div>
    <w:div w:id="883257044">
      <w:bodyDiv w:val="1"/>
      <w:marLeft w:val="0"/>
      <w:marRight w:val="0"/>
      <w:marTop w:val="0"/>
      <w:marBottom w:val="0"/>
      <w:divBdr>
        <w:top w:val="none" w:sz="0" w:space="0" w:color="auto"/>
        <w:left w:val="none" w:sz="0" w:space="0" w:color="auto"/>
        <w:bottom w:val="none" w:sz="0" w:space="0" w:color="auto"/>
        <w:right w:val="none" w:sz="0" w:space="0" w:color="auto"/>
      </w:divBdr>
    </w:div>
    <w:div w:id="885292386">
      <w:bodyDiv w:val="1"/>
      <w:marLeft w:val="0"/>
      <w:marRight w:val="0"/>
      <w:marTop w:val="0"/>
      <w:marBottom w:val="0"/>
      <w:divBdr>
        <w:top w:val="none" w:sz="0" w:space="0" w:color="auto"/>
        <w:left w:val="none" w:sz="0" w:space="0" w:color="auto"/>
        <w:bottom w:val="none" w:sz="0" w:space="0" w:color="auto"/>
        <w:right w:val="none" w:sz="0" w:space="0" w:color="auto"/>
      </w:divBdr>
    </w:div>
    <w:div w:id="887687055">
      <w:bodyDiv w:val="1"/>
      <w:marLeft w:val="0"/>
      <w:marRight w:val="0"/>
      <w:marTop w:val="0"/>
      <w:marBottom w:val="0"/>
      <w:divBdr>
        <w:top w:val="none" w:sz="0" w:space="0" w:color="auto"/>
        <w:left w:val="none" w:sz="0" w:space="0" w:color="auto"/>
        <w:bottom w:val="none" w:sz="0" w:space="0" w:color="auto"/>
        <w:right w:val="none" w:sz="0" w:space="0" w:color="auto"/>
      </w:divBdr>
    </w:div>
    <w:div w:id="887959639">
      <w:bodyDiv w:val="1"/>
      <w:marLeft w:val="0"/>
      <w:marRight w:val="0"/>
      <w:marTop w:val="0"/>
      <w:marBottom w:val="0"/>
      <w:divBdr>
        <w:top w:val="none" w:sz="0" w:space="0" w:color="auto"/>
        <w:left w:val="none" w:sz="0" w:space="0" w:color="auto"/>
        <w:bottom w:val="none" w:sz="0" w:space="0" w:color="auto"/>
        <w:right w:val="none" w:sz="0" w:space="0" w:color="auto"/>
      </w:divBdr>
    </w:div>
    <w:div w:id="901868802">
      <w:bodyDiv w:val="1"/>
      <w:marLeft w:val="0"/>
      <w:marRight w:val="0"/>
      <w:marTop w:val="0"/>
      <w:marBottom w:val="0"/>
      <w:divBdr>
        <w:top w:val="none" w:sz="0" w:space="0" w:color="auto"/>
        <w:left w:val="none" w:sz="0" w:space="0" w:color="auto"/>
        <w:bottom w:val="none" w:sz="0" w:space="0" w:color="auto"/>
        <w:right w:val="none" w:sz="0" w:space="0" w:color="auto"/>
      </w:divBdr>
    </w:div>
    <w:div w:id="905994219">
      <w:bodyDiv w:val="1"/>
      <w:marLeft w:val="0"/>
      <w:marRight w:val="0"/>
      <w:marTop w:val="0"/>
      <w:marBottom w:val="0"/>
      <w:divBdr>
        <w:top w:val="none" w:sz="0" w:space="0" w:color="auto"/>
        <w:left w:val="none" w:sz="0" w:space="0" w:color="auto"/>
        <w:bottom w:val="none" w:sz="0" w:space="0" w:color="auto"/>
        <w:right w:val="none" w:sz="0" w:space="0" w:color="auto"/>
      </w:divBdr>
    </w:div>
    <w:div w:id="906110976">
      <w:bodyDiv w:val="1"/>
      <w:marLeft w:val="0"/>
      <w:marRight w:val="0"/>
      <w:marTop w:val="0"/>
      <w:marBottom w:val="0"/>
      <w:divBdr>
        <w:top w:val="none" w:sz="0" w:space="0" w:color="auto"/>
        <w:left w:val="none" w:sz="0" w:space="0" w:color="auto"/>
        <w:bottom w:val="none" w:sz="0" w:space="0" w:color="auto"/>
        <w:right w:val="none" w:sz="0" w:space="0" w:color="auto"/>
      </w:divBdr>
    </w:div>
    <w:div w:id="909315569">
      <w:bodyDiv w:val="1"/>
      <w:marLeft w:val="0"/>
      <w:marRight w:val="0"/>
      <w:marTop w:val="0"/>
      <w:marBottom w:val="0"/>
      <w:divBdr>
        <w:top w:val="none" w:sz="0" w:space="0" w:color="auto"/>
        <w:left w:val="none" w:sz="0" w:space="0" w:color="auto"/>
        <w:bottom w:val="none" w:sz="0" w:space="0" w:color="auto"/>
        <w:right w:val="none" w:sz="0" w:space="0" w:color="auto"/>
      </w:divBdr>
    </w:div>
    <w:div w:id="910307072">
      <w:bodyDiv w:val="1"/>
      <w:marLeft w:val="0"/>
      <w:marRight w:val="0"/>
      <w:marTop w:val="0"/>
      <w:marBottom w:val="0"/>
      <w:divBdr>
        <w:top w:val="none" w:sz="0" w:space="0" w:color="auto"/>
        <w:left w:val="none" w:sz="0" w:space="0" w:color="auto"/>
        <w:bottom w:val="none" w:sz="0" w:space="0" w:color="auto"/>
        <w:right w:val="none" w:sz="0" w:space="0" w:color="auto"/>
      </w:divBdr>
    </w:div>
    <w:div w:id="911163364">
      <w:bodyDiv w:val="1"/>
      <w:marLeft w:val="0"/>
      <w:marRight w:val="0"/>
      <w:marTop w:val="0"/>
      <w:marBottom w:val="0"/>
      <w:divBdr>
        <w:top w:val="none" w:sz="0" w:space="0" w:color="auto"/>
        <w:left w:val="none" w:sz="0" w:space="0" w:color="auto"/>
        <w:bottom w:val="none" w:sz="0" w:space="0" w:color="auto"/>
        <w:right w:val="none" w:sz="0" w:space="0" w:color="auto"/>
      </w:divBdr>
    </w:div>
    <w:div w:id="921530208">
      <w:bodyDiv w:val="1"/>
      <w:marLeft w:val="0"/>
      <w:marRight w:val="0"/>
      <w:marTop w:val="0"/>
      <w:marBottom w:val="0"/>
      <w:divBdr>
        <w:top w:val="none" w:sz="0" w:space="0" w:color="auto"/>
        <w:left w:val="none" w:sz="0" w:space="0" w:color="auto"/>
        <w:bottom w:val="none" w:sz="0" w:space="0" w:color="auto"/>
        <w:right w:val="none" w:sz="0" w:space="0" w:color="auto"/>
      </w:divBdr>
    </w:div>
    <w:div w:id="923075601">
      <w:bodyDiv w:val="1"/>
      <w:marLeft w:val="0"/>
      <w:marRight w:val="0"/>
      <w:marTop w:val="0"/>
      <w:marBottom w:val="0"/>
      <w:divBdr>
        <w:top w:val="none" w:sz="0" w:space="0" w:color="auto"/>
        <w:left w:val="none" w:sz="0" w:space="0" w:color="auto"/>
        <w:bottom w:val="none" w:sz="0" w:space="0" w:color="auto"/>
        <w:right w:val="none" w:sz="0" w:space="0" w:color="auto"/>
      </w:divBdr>
    </w:div>
    <w:div w:id="928543815">
      <w:bodyDiv w:val="1"/>
      <w:marLeft w:val="0"/>
      <w:marRight w:val="0"/>
      <w:marTop w:val="0"/>
      <w:marBottom w:val="0"/>
      <w:divBdr>
        <w:top w:val="none" w:sz="0" w:space="0" w:color="auto"/>
        <w:left w:val="none" w:sz="0" w:space="0" w:color="auto"/>
        <w:bottom w:val="none" w:sz="0" w:space="0" w:color="auto"/>
        <w:right w:val="none" w:sz="0" w:space="0" w:color="auto"/>
      </w:divBdr>
    </w:div>
    <w:div w:id="931857967">
      <w:bodyDiv w:val="1"/>
      <w:marLeft w:val="0"/>
      <w:marRight w:val="0"/>
      <w:marTop w:val="0"/>
      <w:marBottom w:val="0"/>
      <w:divBdr>
        <w:top w:val="none" w:sz="0" w:space="0" w:color="auto"/>
        <w:left w:val="none" w:sz="0" w:space="0" w:color="auto"/>
        <w:bottom w:val="none" w:sz="0" w:space="0" w:color="auto"/>
        <w:right w:val="none" w:sz="0" w:space="0" w:color="auto"/>
      </w:divBdr>
    </w:div>
    <w:div w:id="932205184">
      <w:bodyDiv w:val="1"/>
      <w:marLeft w:val="0"/>
      <w:marRight w:val="0"/>
      <w:marTop w:val="0"/>
      <w:marBottom w:val="0"/>
      <w:divBdr>
        <w:top w:val="none" w:sz="0" w:space="0" w:color="auto"/>
        <w:left w:val="none" w:sz="0" w:space="0" w:color="auto"/>
        <w:bottom w:val="none" w:sz="0" w:space="0" w:color="auto"/>
        <w:right w:val="none" w:sz="0" w:space="0" w:color="auto"/>
      </w:divBdr>
    </w:div>
    <w:div w:id="933709145">
      <w:bodyDiv w:val="1"/>
      <w:marLeft w:val="0"/>
      <w:marRight w:val="0"/>
      <w:marTop w:val="0"/>
      <w:marBottom w:val="0"/>
      <w:divBdr>
        <w:top w:val="none" w:sz="0" w:space="0" w:color="auto"/>
        <w:left w:val="none" w:sz="0" w:space="0" w:color="auto"/>
        <w:bottom w:val="none" w:sz="0" w:space="0" w:color="auto"/>
        <w:right w:val="none" w:sz="0" w:space="0" w:color="auto"/>
      </w:divBdr>
    </w:div>
    <w:div w:id="938678627">
      <w:bodyDiv w:val="1"/>
      <w:marLeft w:val="0"/>
      <w:marRight w:val="0"/>
      <w:marTop w:val="0"/>
      <w:marBottom w:val="0"/>
      <w:divBdr>
        <w:top w:val="none" w:sz="0" w:space="0" w:color="auto"/>
        <w:left w:val="none" w:sz="0" w:space="0" w:color="auto"/>
        <w:bottom w:val="none" w:sz="0" w:space="0" w:color="auto"/>
        <w:right w:val="none" w:sz="0" w:space="0" w:color="auto"/>
      </w:divBdr>
    </w:div>
    <w:div w:id="944269394">
      <w:bodyDiv w:val="1"/>
      <w:marLeft w:val="0"/>
      <w:marRight w:val="0"/>
      <w:marTop w:val="0"/>
      <w:marBottom w:val="0"/>
      <w:divBdr>
        <w:top w:val="none" w:sz="0" w:space="0" w:color="auto"/>
        <w:left w:val="none" w:sz="0" w:space="0" w:color="auto"/>
        <w:bottom w:val="none" w:sz="0" w:space="0" w:color="auto"/>
        <w:right w:val="none" w:sz="0" w:space="0" w:color="auto"/>
      </w:divBdr>
    </w:div>
    <w:div w:id="946277177">
      <w:bodyDiv w:val="1"/>
      <w:marLeft w:val="0"/>
      <w:marRight w:val="0"/>
      <w:marTop w:val="0"/>
      <w:marBottom w:val="0"/>
      <w:divBdr>
        <w:top w:val="none" w:sz="0" w:space="0" w:color="auto"/>
        <w:left w:val="none" w:sz="0" w:space="0" w:color="auto"/>
        <w:bottom w:val="none" w:sz="0" w:space="0" w:color="auto"/>
        <w:right w:val="none" w:sz="0" w:space="0" w:color="auto"/>
      </w:divBdr>
    </w:div>
    <w:div w:id="948463896">
      <w:bodyDiv w:val="1"/>
      <w:marLeft w:val="0"/>
      <w:marRight w:val="0"/>
      <w:marTop w:val="0"/>
      <w:marBottom w:val="0"/>
      <w:divBdr>
        <w:top w:val="none" w:sz="0" w:space="0" w:color="auto"/>
        <w:left w:val="none" w:sz="0" w:space="0" w:color="auto"/>
        <w:bottom w:val="none" w:sz="0" w:space="0" w:color="auto"/>
        <w:right w:val="none" w:sz="0" w:space="0" w:color="auto"/>
      </w:divBdr>
    </w:div>
    <w:div w:id="951324956">
      <w:bodyDiv w:val="1"/>
      <w:marLeft w:val="0"/>
      <w:marRight w:val="0"/>
      <w:marTop w:val="0"/>
      <w:marBottom w:val="0"/>
      <w:divBdr>
        <w:top w:val="none" w:sz="0" w:space="0" w:color="auto"/>
        <w:left w:val="none" w:sz="0" w:space="0" w:color="auto"/>
        <w:bottom w:val="none" w:sz="0" w:space="0" w:color="auto"/>
        <w:right w:val="none" w:sz="0" w:space="0" w:color="auto"/>
      </w:divBdr>
    </w:div>
    <w:div w:id="957179759">
      <w:bodyDiv w:val="1"/>
      <w:marLeft w:val="0"/>
      <w:marRight w:val="0"/>
      <w:marTop w:val="0"/>
      <w:marBottom w:val="0"/>
      <w:divBdr>
        <w:top w:val="none" w:sz="0" w:space="0" w:color="auto"/>
        <w:left w:val="none" w:sz="0" w:space="0" w:color="auto"/>
        <w:bottom w:val="none" w:sz="0" w:space="0" w:color="auto"/>
        <w:right w:val="none" w:sz="0" w:space="0" w:color="auto"/>
      </w:divBdr>
    </w:div>
    <w:div w:id="958799143">
      <w:bodyDiv w:val="1"/>
      <w:marLeft w:val="0"/>
      <w:marRight w:val="0"/>
      <w:marTop w:val="0"/>
      <w:marBottom w:val="0"/>
      <w:divBdr>
        <w:top w:val="none" w:sz="0" w:space="0" w:color="auto"/>
        <w:left w:val="none" w:sz="0" w:space="0" w:color="auto"/>
        <w:bottom w:val="none" w:sz="0" w:space="0" w:color="auto"/>
        <w:right w:val="none" w:sz="0" w:space="0" w:color="auto"/>
      </w:divBdr>
    </w:div>
    <w:div w:id="960496539">
      <w:bodyDiv w:val="1"/>
      <w:marLeft w:val="0"/>
      <w:marRight w:val="0"/>
      <w:marTop w:val="0"/>
      <w:marBottom w:val="0"/>
      <w:divBdr>
        <w:top w:val="none" w:sz="0" w:space="0" w:color="auto"/>
        <w:left w:val="none" w:sz="0" w:space="0" w:color="auto"/>
        <w:bottom w:val="none" w:sz="0" w:space="0" w:color="auto"/>
        <w:right w:val="none" w:sz="0" w:space="0" w:color="auto"/>
      </w:divBdr>
    </w:div>
    <w:div w:id="962227633">
      <w:bodyDiv w:val="1"/>
      <w:marLeft w:val="0"/>
      <w:marRight w:val="0"/>
      <w:marTop w:val="0"/>
      <w:marBottom w:val="0"/>
      <w:divBdr>
        <w:top w:val="none" w:sz="0" w:space="0" w:color="auto"/>
        <w:left w:val="none" w:sz="0" w:space="0" w:color="auto"/>
        <w:bottom w:val="none" w:sz="0" w:space="0" w:color="auto"/>
        <w:right w:val="none" w:sz="0" w:space="0" w:color="auto"/>
      </w:divBdr>
    </w:div>
    <w:div w:id="971518650">
      <w:bodyDiv w:val="1"/>
      <w:marLeft w:val="0"/>
      <w:marRight w:val="0"/>
      <w:marTop w:val="0"/>
      <w:marBottom w:val="0"/>
      <w:divBdr>
        <w:top w:val="none" w:sz="0" w:space="0" w:color="auto"/>
        <w:left w:val="none" w:sz="0" w:space="0" w:color="auto"/>
        <w:bottom w:val="none" w:sz="0" w:space="0" w:color="auto"/>
        <w:right w:val="none" w:sz="0" w:space="0" w:color="auto"/>
      </w:divBdr>
    </w:div>
    <w:div w:id="976371572">
      <w:bodyDiv w:val="1"/>
      <w:marLeft w:val="0"/>
      <w:marRight w:val="0"/>
      <w:marTop w:val="0"/>
      <w:marBottom w:val="0"/>
      <w:divBdr>
        <w:top w:val="none" w:sz="0" w:space="0" w:color="auto"/>
        <w:left w:val="none" w:sz="0" w:space="0" w:color="auto"/>
        <w:bottom w:val="none" w:sz="0" w:space="0" w:color="auto"/>
        <w:right w:val="none" w:sz="0" w:space="0" w:color="auto"/>
      </w:divBdr>
    </w:div>
    <w:div w:id="976764389">
      <w:bodyDiv w:val="1"/>
      <w:marLeft w:val="0"/>
      <w:marRight w:val="0"/>
      <w:marTop w:val="0"/>
      <w:marBottom w:val="0"/>
      <w:divBdr>
        <w:top w:val="none" w:sz="0" w:space="0" w:color="auto"/>
        <w:left w:val="none" w:sz="0" w:space="0" w:color="auto"/>
        <w:bottom w:val="none" w:sz="0" w:space="0" w:color="auto"/>
        <w:right w:val="none" w:sz="0" w:space="0" w:color="auto"/>
      </w:divBdr>
    </w:div>
    <w:div w:id="977414587">
      <w:bodyDiv w:val="1"/>
      <w:marLeft w:val="0"/>
      <w:marRight w:val="0"/>
      <w:marTop w:val="0"/>
      <w:marBottom w:val="0"/>
      <w:divBdr>
        <w:top w:val="none" w:sz="0" w:space="0" w:color="auto"/>
        <w:left w:val="none" w:sz="0" w:space="0" w:color="auto"/>
        <w:bottom w:val="none" w:sz="0" w:space="0" w:color="auto"/>
        <w:right w:val="none" w:sz="0" w:space="0" w:color="auto"/>
      </w:divBdr>
    </w:div>
    <w:div w:id="978344689">
      <w:bodyDiv w:val="1"/>
      <w:marLeft w:val="0"/>
      <w:marRight w:val="0"/>
      <w:marTop w:val="0"/>
      <w:marBottom w:val="0"/>
      <w:divBdr>
        <w:top w:val="none" w:sz="0" w:space="0" w:color="auto"/>
        <w:left w:val="none" w:sz="0" w:space="0" w:color="auto"/>
        <w:bottom w:val="none" w:sz="0" w:space="0" w:color="auto"/>
        <w:right w:val="none" w:sz="0" w:space="0" w:color="auto"/>
      </w:divBdr>
    </w:div>
    <w:div w:id="988249066">
      <w:bodyDiv w:val="1"/>
      <w:marLeft w:val="0"/>
      <w:marRight w:val="0"/>
      <w:marTop w:val="0"/>
      <w:marBottom w:val="0"/>
      <w:divBdr>
        <w:top w:val="none" w:sz="0" w:space="0" w:color="auto"/>
        <w:left w:val="none" w:sz="0" w:space="0" w:color="auto"/>
        <w:bottom w:val="none" w:sz="0" w:space="0" w:color="auto"/>
        <w:right w:val="none" w:sz="0" w:space="0" w:color="auto"/>
      </w:divBdr>
    </w:div>
    <w:div w:id="992174877">
      <w:bodyDiv w:val="1"/>
      <w:marLeft w:val="0"/>
      <w:marRight w:val="0"/>
      <w:marTop w:val="0"/>
      <w:marBottom w:val="0"/>
      <w:divBdr>
        <w:top w:val="none" w:sz="0" w:space="0" w:color="auto"/>
        <w:left w:val="none" w:sz="0" w:space="0" w:color="auto"/>
        <w:bottom w:val="none" w:sz="0" w:space="0" w:color="auto"/>
        <w:right w:val="none" w:sz="0" w:space="0" w:color="auto"/>
      </w:divBdr>
    </w:div>
    <w:div w:id="993335374">
      <w:bodyDiv w:val="1"/>
      <w:marLeft w:val="0"/>
      <w:marRight w:val="0"/>
      <w:marTop w:val="0"/>
      <w:marBottom w:val="0"/>
      <w:divBdr>
        <w:top w:val="none" w:sz="0" w:space="0" w:color="auto"/>
        <w:left w:val="none" w:sz="0" w:space="0" w:color="auto"/>
        <w:bottom w:val="none" w:sz="0" w:space="0" w:color="auto"/>
        <w:right w:val="none" w:sz="0" w:space="0" w:color="auto"/>
      </w:divBdr>
    </w:div>
    <w:div w:id="994839157">
      <w:bodyDiv w:val="1"/>
      <w:marLeft w:val="0"/>
      <w:marRight w:val="0"/>
      <w:marTop w:val="0"/>
      <w:marBottom w:val="0"/>
      <w:divBdr>
        <w:top w:val="none" w:sz="0" w:space="0" w:color="auto"/>
        <w:left w:val="none" w:sz="0" w:space="0" w:color="auto"/>
        <w:bottom w:val="none" w:sz="0" w:space="0" w:color="auto"/>
        <w:right w:val="none" w:sz="0" w:space="0" w:color="auto"/>
      </w:divBdr>
    </w:div>
    <w:div w:id="995717968">
      <w:bodyDiv w:val="1"/>
      <w:marLeft w:val="0"/>
      <w:marRight w:val="0"/>
      <w:marTop w:val="0"/>
      <w:marBottom w:val="0"/>
      <w:divBdr>
        <w:top w:val="none" w:sz="0" w:space="0" w:color="auto"/>
        <w:left w:val="none" w:sz="0" w:space="0" w:color="auto"/>
        <w:bottom w:val="none" w:sz="0" w:space="0" w:color="auto"/>
        <w:right w:val="none" w:sz="0" w:space="0" w:color="auto"/>
      </w:divBdr>
    </w:div>
    <w:div w:id="1000886818">
      <w:bodyDiv w:val="1"/>
      <w:marLeft w:val="0"/>
      <w:marRight w:val="0"/>
      <w:marTop w:val="0"/>
      <w:marBottom w:val="0"/>
      <w:divBdr>
        <w:top w:val="none" w:sz="0" w:space="0" w:color="auto"/>
        <w:left w:val="none" w:sz="0" w:space="0" w:color="auto"/>
        <w:bottom w:val="none" w:sz="0" w:space="0" w:color="auto"/>
        <w:right w:val="none" w:sz="0" w:space="0" w:color="auto"/>
      </w:divBdr>
    </w:div>
    <w:div w:id="1002585581">
      <w:bodyDiv w:val="1"/>
      <w:marLeft w:val="0"/>
      <w:marRight w:val="0"/>
      <w:marTop w:val="0"/>
      <w:marBottom w:val="0"/>
      <w:divBdr>
        <w:top w:val="none" w:sz="0" w:space="0" w:color="auto"/>
        <w:left w:val="none" w:sz="0" w:space="0" w:color="auto"/>
        <w:bottom w:val="none" w:sz="0" w:space="0" w:color="auto"/>
        <w:right w:val="none" w:sz="0" w:space="0" w:color="auto"/>
      </w:divBdr>
    </w:div>
    <w:div w:id="1005092511">
      <w:bodyDiv w:val="1"/>
      <w:marLeft w:val="0"/>
      <w:marRight w:val="0"/>
      <w:marTop w:val="0"/>
      <w:marBottom w:val="0"/>
      <w:divBdr>
        <w:top w:val="none" w:sz="0" w:space="0" w:color="auto"/>
        <w:left w:val="none" w:sz="0" w:space="0" w:color="auto"/>
        <w:bottom w:val="none" w:sz="0" w:space="0" w:color="auto"/>
        <w:right w:val="none" w:sz="0" w:space="0" w:color="auto"/>
      </w:divBdr>
    </w:div>
    <w:div w:id="1006976605">
      <w:bodyDiv w:val="1"/>
      <w:marLeft w:val="0"/>
      <w:marRight w:val="0"/>
      <w:marTop w:val="0"/>
      <w:marBottom w:val="0"/>
      <w:divBdr>
        <w:top w:val="none" w:sz="0" w:space="0" w:color="auto"/>
        <w:left w:val="none" w:sz="0" w:space="0" w:color="auto"/>
        <w:bottom w:val="none" w:sz="0" w:space="0" w:color="auto"/>
        <w:right w:val="none" w:sz="0" w:space="0" w:color="auto"/>
      </w:divBdr>
    </w:div>
    <w:div w:id="1010180839">
      <w:bodyDiv w:val="1"/>
      <w:marLeft w:val="0"/>
      <w:marRight w:val="0"/>
      <w:marTop w:val="0"/>
      <w:marBottom w:val="0"/>
      <w:divBdr>
        <w:top w:val="none" w:sz="0" w:space="0" w:color="auto"/>
        <w:left w:val="none" w:sz="0" w:space="0" w:color="auto"/>
        <w:bottom w:val="none" w:sz="0" w:space="0" w:color="auto"/>
        <w:right w:val="none" w:sz="0" w:space="0" w:color="auto"/>
      </w:divBdr>
    </w:div>
    <w:div w:id="1010445459">
      <w:bodyDiv w:val="1"/>
      <w:marLeft w:val="0"/>
      <w:marRight w:val="0"/>
      <w:marTop w:val="0"/>
      <w:marBottom w:val="0"/>
      <w:divBdr>
        <w:top w:val="none" w:sz="0" w:space="0" w:color="auto"/>
        <w:left w:val="none" w:sz="0" w:space="0" w:color="auto"/>
        <w:bottom w:val="none" w:sz="0" w:space="0" w:color="auto"/>
        <w:right w:val="none" w:sz="0" w:space="0" w:color="auto"/>
      </w:divBdr>
    </w:div>
    <w:div w:id="1011225670">
      <w:bodyDiv w:val="1"/>
      <w:marLeft w:val="0"/>
      <w:marRight w:val="0"/>
      <w:marTop w:val="0"/>
      <w:marBottom w:val="0"/>
      <w:divBdr>
        <w:top w:val="none" w:sz="0" w:space="0" w:color="auto"/>
        <w:left w:val="none" w:sz="0" w:space="0" w:color="auto"/>
        <w:bottom w:val="none" w:sz="0" w:space="0" w:color="auto"/>
        <w:right w:val="none" w:sz="0" w:space="0" w:color="auto"/>
      </w:divBdr>
    </w:div>
    <w:div w:id="1015225782">
      <w:bodyDiv w:val="1"/>
      <w:marLeft w:val="0"/>
      <w:marRight w:val="0"/>
      <w:marTop w:val="0"/>
      <w:marBottom w:val="0"/>
      <w:divBdr>
        <w:top w:val="none" w:sz="0" w:space="0" w:color="auto"/>
        <w:left w:val="none" w:sz="0" w:space="0" w:color="auto"/>
        <w:bottom w:val="none" w:sz="0" w:space="0" w:color="auto"/>
        <w:right w:val="none" w:sz="0" w:space="0" w:color="auto"/>
      </w:divBdr>
    </w:div>
    <w:div w:id="1021056251">
      <w:bodyDiv w:val="1"/>
      <w:marLeft w:val="0"/>
      <w:marRight w:val="0"/>
      <w:marTop w:val="0"/>
      <w:marBottom w:val="0"/>
      <w:divBdr>
        <w:top w:val="none" w:sz="0" w:space="0" w:color="auto"/>
        <w:left w:val="none" w:sz="0" w:space="0" w:color="auto"/>
        <w:bottom w:val="none" w:sz="0" w:space="0" w:color="auto"/>
        <w:right w:val="none" w:sz="0" w:space="0" w:color="auto"/>
      </w:divBdr>
    </w:div>
    <w:div w:id="1025207503">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4232040">
      <w:bodyDiv w:val="1"/>
      <w:marLeft w:val="0"/>
      <w:marRight w:val="0"/>
      <w:marTop w:val="0"/>
      <w:marBottom w:val="0"/>
      <w:divBdr>
        <w:top w:val="none" w:sz="0" w:space="0" w:color="auto"/>
        <w:left w:val="none" w:sz="0" w:space="0" w:color="auto"/>
        <w:bottom w:val="none" w:sz="0" w:space="0" w:color="auto"/>
        <w:right w:val="none" w:sz="0" w:space="0" w:color="auto"/>
      </w:divBdr>
    </w:div>
    <w:div w:id="1049837141">
      <w:bodyDiv w:val="1"/>
      <w:marLeft w:val="0"/>
      <w:marRight w:val="0"/>
      <w:marTop w:val="0"/>
      <w:marBottom w:val="0"/>
      <w:divBdr>
        <w:top w:val="none" w:sz="0" w:space="0" w:color="auto"/>
        <w:left w:val="none" w:sz="0" w:space="0" w:color="auto"/>
        <w:bottom w:val="none" w:sz="0" w:space="0" w:color="auto"/>
        <w:right w:val="none" w:sz="0" w:space="0" w:color="auto"/>
      </w:divBdr>
    </w:div>
    <w:div w:id="1059594856">
      <w:bodyDiv w:val="1"/>
      <w:marLeft w:val="0"/>
      <w:marRight w:val="0"/>
      <w:marTop w:val="0"/>
      <w:marBottom w:val="0"/>
      <w:divBdr>
        <w:top w:val="none" w:sz="0" w:space="0" w:color="auto"/>
        <w:left w:val="none" w:sz="0" w:space="0" w:color="auto"/>
        <w:bottom w:val="none" w:sz="0" w:space="0" w:color="auto"/>
        <w:right w:val="none" w:sz="0" w:space="0" w:color="auto"/>
      </w:divBdr>
    </w:div>
    <w:div w:id="1061824713">
      <w:bodyDiv w:val="1"/>
      <w:marLeft w:val="0"/>
      <w:marRight w:val="0"/>
      <w:marTop w:val="0"/>
      <w:marBottom w:val="0"/>
      <w:divBdr>
        <w:top w:val="none" w:sz="0" w:space="0" w:color="auto"/>
        <w:left w:val="none" w:sz="0" w:space="0" w:color="auto"/>
        <w:bottom w:val="none" w:sz="0" w:space="0" w:color="auto"/>
        <w:right w:val="none" w:sz="0" w:space="0" w:color="auto"/>
      </w:divBdr>
    </w:div>
    <w:div w:id="1063455989">
      <w:bodyDiv w:val="1"/>
      <w:marLeft w:val="0"/>
      <w:marRight w:val="0"/>
      <w:marTop w:val="0"/>
      <w:marBottom w:val="0"/>
      <w:divBdr>
        <w:top w:val="none" w:sz="0" w:space="0" w:color="auto"/>
        <w:left w:val="none" w:sz="0" w:space="0" w:color="auto"/>
        <w:bottom w:val="none" w:sz="0" w:space="0" w:color="auto"/>
        <w:right w:val="none" w:sz="0" w:space="0" w:color="auto"/>
      </w:divBdr>
    </w:div>
    <w:div w:id="1065958128">
      <w:bodyDiv w:val="1"/>
      <w:marLeft w:val="0"/>
      <w:marRight w:val="0"/>
      <w:marTop w:val="0"/>
      <w:marBottom w:val="0"/>
      <w:divBdr>
        <w:top w:val="none" w:sz="0" w:space="0" w:color="auto"/>
        <w:left w:val="none" w:sz="0" w:space="0" w:color="auto"/>
        <w:bottom w:val="none" w:sz="0" w:space="0" w:color="auto"/>
        <w:right w:val="none" w:sz="0" w:space="0" w:color="auto"/>
      </w:divBdr>
    </w:div>
    <w:div w:id="1066759034">
      <w:bodyDiv w:val="1"/>
      <w:marLeft w:val="0"/>
      <w:marRight w:val="0"/>
      <w:marTop w:val="0"/>
      <w:marBottom w:val="0"/>
      <w:divBdr>
        <w:top w:val="none" w:sz="0" w:space="0" w:color="auto"/>
        <w:left w:val="none" w:sz="0" w:space="0" w:color="auto"/>
        <w:bottom w:val="none" w:sz="0" w:space="0" w:color="auto"/>
        <w:right w:val="none" w:sz="0" w:space="0" w:color="auto"/>
      </w:divBdr>
    </w:div>
    <w:div w:id="1072891643">
      <w:bodyDiv w:val="1"/>
      <w:marLeft w:val="0"/>
      <w:marRight w:val="0"/>
      <w:marTop w:val="0"/>
      <w:marBottom w:val="0"/>
      <w:divBdr>
        <w:top w:val="none" w:sz="0" w:space="0" w:color="auto"/>
        <w:left w:val="none" w:sz="0" w:space="0" w:color="auto"/>
        <w:bottom w:val="none" w:sz="0" w:space="0" w:color="auto"/>
        <w:right w:val="none" w:sz="0" w:space="0" w:color="auto"/>
      </w:divBdr>
    </w:div>
    <w:div w:id="1074620960">
      <w:bodyDiv w:val="1"/>
      <w:marLeft w:val="0"/>
      <w:marRight w:val="0"/>
      <w:marTop w:val="0"/>
      <w:marBottom w:val="0"/>
      <w:divBdr>
        <w:top w:val="none" w:sz="0" w:space="0" w:color="auto"/>
        <w:left w:val="none" w:sz="0" w:space="0" w:color="auto"/>
        <w:bottom w:val="none" w:sz="0" w:space="0" w:color="auto"/>
        <w:right w:val="none" w:sz="0" w:space="0" w:color="auto"/>
      </w:divBdr>
    </w:div>
    <w:div w:id="1075393226">
      <w:bodyDiv w:val="1"/>
      <w:marLeft w:val="0"/>
      <w:marRight w:val="0"/>
      <w:marTop w:val="0"/>
      <w:marBottom w:val="0"/>
      <w:divBdr>
        <w:top w:val="none" w:sz="0" w:space="0" w:color="auto"/>
        <w:left w:val="none" w:sz="0" w:space="0" w:color="auto"/>
        <w:bottom w:val="none" w:sz="0" w:space="0" w:color="auto"/>
        <w:right w:val="none" w:sz="0" w:space="0" w:color="auto"/>
      </w:divBdr>
    </w:div>
    <w:div w:id="1077628193">
      <w:bodyDiv w:val="1"/>
      <w:marLeft w:val="0"/>
      <w:marRight w:val="0"/>
      <w:marTop w:val="0"/>
      <w:marBottom w:val="0"/>
      <w:divBdr>
        <w:top w:val="none" w:sz="0" w:space="0" w:color="auto"/>
        <w:left w:val="none" w:sz="0" w:space="0" w:color="auto"/>
        <w:bottom w:val="none" w:sz="0" w:space="0" w:color="auto"/>
        <w:right w:val="none" w:sz="0" w:space="0" w:color="auto"/>
      </w:divBdr>
    </w:div>
    <w:div w:id="1080955005">
      <w:bodyDiv w:val="1"/>
      <w:marLeft w:val="0"/>
      <w:marRight w:val="0"/>
      <w:marTop w:val="0"/>
      <w:marBottom w:val="0"/>
      <w:divBdr>
        <w:top w:val="none" w:sz="0" w:space="0" w:color="auto"/>
        <w:left w:val="none" w:sz="0" w:space="0" w:color="auto"/>
        <w:bottom w:val="none" w:sz="0" w:space="0" w:color="auto"/>
        <w:right w:val="none" w:sz="0" w:space="0" w:color="auto"/>
      </w:divBdr>
    </w:div>
    <w:div w:id="1083576117">
      <w:bodyDiv w:val="1"/>
      <w:marLeft w:val="0"/>
      <w:marRight w:val="0"/>
      <w:marTop w:val="0"/>
      <w:marBottom w:val="0"/>
      <w:divBdr>
        <w:top w:val="none" w:sz="0" w:space="0" w:color="auto"/>
        <w:left w:val="none" w:sz="0" w:space="0" w:color="auto"/>
        <w:bottom w:val="none" w:sz="0" w:space="0" w:color="auto"/>
        <w:right w:val="none" w:sz="0" w:space="0" w:color="auto"/>
      </w:divBdr>
    </w:div>
    <w:div w:id="1086003820">
      <w:bodyDiv w:val="1"/>
      <w:marLeft w:val="0"/>
      <w:marRight w:val="0"/>
      <w:marTop w:val="0"/>
      <w:marBottom w:val="0"/>
      <w:divBdr>
        <w:top w:val="none" w:sz="0" w:space="0" w:color="auto"/>
        <w:left w:val="none" w:sz="0" w:space="0" w:color="auto"/>
        <w:bottom w:val="none" w:sz="0" w:space="0" w:color="auto"/>
        <w:right w:val="none" w:sz="0" w:space="0" w:color="auto"/>
      </w:divBdr>
    </w:div>
    <w:div w:id="1088962097">
      <w:bodyDiv w:val="1"/>
      <w:marLeft w:val="0"/>
      <w:marRight w:val="0"/>
      <w:marTop w:val="0"/>
      <w:marBottom w:val="0"/>
      <w:divBdr>
        <w:top w:val="none" w:sz="0" w:space="0" w:color="auto"/>
        <w:left w:val="none" w:sz="0" w:space="0" w:color="auto"/>
        <w:bottom w:val="none" w:sz="0" w:space="0" w:color="auto"/>
        <w:right w:val="none" w:sz="0" w:space="0" w:color="auto"/>
      </w:divBdr>
    </w:div>
    <w:div w:id="1091463909">
      <w:bodyDiv w:val="1"/>
      <w:marLeft w:val="0"/>
      <w:marRight w:val="0"/>
      <w:marTop w:val="0"/>
      <w:marBottom w:val="0"/>
      <w:divBdr>
        <w:top w:val="none" w:sz="0" w:space="0" w:color="auto"/>
        <w:left w:val="none" w:sz="0" w:space="0" w:color="auto"/>
        <w:bottom w:val="none" w:sz="0" w:space="0" w:color="auto"/>
        <w:right w:val="none" w:sz="0" w:space="0" w:color="auto"/>
      </w:divBdr>
    </w:div>
    <w:div w:id="1096946321">
      <w:bodyDiv w:val="1"/>
      <w:marLeft w:val="0"/>
      <w:marRight w:val="0"/>
      <w:marTop w:val="0"/>
      <w:marBottom w:val="0"/>
      <w:divBdr>
        <w:top w:val="none" w:sz="0" w:space="0" w:color="auto"/>
        <w:left w:val="none" w:sz="0" w:space="0" w:color="auto"/>
        <w:bottom w:val="none" w:sz="0" w:space="0" w:color="auto"/>
        <w:right w:val="none" w:sz="0" w:space="0" w:color="auto"/>
      </w:divBdr>
    </w:div>
    <w:div w:id="1097140005">
      <w:bodyDiv w:val="1"/>
      <w:marLeft w:val="0"/>
      <w:marRight w:val="0"/>
      <w:marTop w:val="0"/>
      <w:marBottom w:val="0"/>
      <w:divBdr>
        <w:top w:val="none" w:sz="0" w:space="0" w:color="auto"/>
        <w:left w:val="none" w:sz="0" w:space="0" w:color="auto"/>
        <w:bottom w:val="none" w:sz="0" w:space="0" w:color="auto"/>
        <w:right w:val="none" w:sz="0" w:space="0" w:color="auto"/>
      </w:divBdr>
    </w:div>
    <w:div w:id="1097946446">
      <w:bodyDiv w:val="1"/>
      <w:marLeft w:val="0"/>
      <w:marRight w:val="0"/>
      <w:marTop w:val="0"/>
      <w:marBottom w:val="0"/>
      <w:divBdr>
        <w:top w:val="none" w:sz="0" w:space="0" w:color="auto"/>
        <w:left w:val="none" w:sz="0" w:space="0" w:color="auto"/>
        <w:bottom w:val="none" w:sz="0" w:space="0" w:color="auto"/>
        <w:right w:val="none" w:sz="0" w:space="0" w:color="auto"/>
      </w:divBdr>
    </w:div>
    <w:div w:id="1101220784">
      <w:bodyDiv w:val="1"/>
      <w:marLeft w:val="0"/>
      <w:marRight w:val="0"/>
      <w:marTop w:val="0"/>
      <w:marBottom w:val="0"/>
      <w:divBdr>
        <w:top w:val="none" w:sz="0" w:space="0" w:color="auto"/>
        <w:left w:val="none" w:sz="0" w:space="0" w:color="auto"/>
        <w:bottom w:val="none" w:sz="0" w:space="0" w:color="auto"/>
        <w:right w:val="none" w:sz="0" w:space="0" w:color="auto"/>
      </w:divBdr>
    </w:div>
    <w:div w:id="1111046980">
      <w:bodyDiv w:val="1"/>
      <w:marLeft w:val="0"/>
      <w:marRight w:val="0"/>
      <w:marTop w:val="0"/>
      <w:marBottom w:val="0"/>
      <w:divBdr>
        <w:top w:val="none" w:sz="0" w:space="0" w:color="auto"/>
        <w:left w:val="none" w:sz="0" w:space="0" w:color="auto"/>
        <w:bottom w:val="none" w:sz="0" w:space="0" w:color="auto"/>
        <w:right w:val="none" w:sz="0" w:space="0" w:color="auto"/>
      </w:divBdr>
    </w:div>
    <w:div w:id="1119908959">
      <w:bodyDiv w:val="1"/>
      <w:marLeft w:val="0"/>
      <w:marRight w:val="0"/>
      <w:marTop w:val="0"/>
      <w:marBottom w:val="0"/>
      <w:divBdr>
        <w:top w:val="none" w:sz="0" w:space="0" w:color="auto"/>
        <w:left w:val="none" w:sz="0" w:space="0" w:color="auto"/>
        <w:bottom w:val="none" w:sz="0" w:space="0" w:color="auto"/>
        <w:right w:val="none" w:sz="0" w:space="0" w:color="auto"/>
      </w:divBdr>
    </w:div>
    <w:div w:id="1124694263">
      <w:bodyDiv w:val="1"/>
      <w:marLeft w:val="0"/>
      <w:marRight w:val="0"/>
      <w:marTop w:val="0"/>
      <w:marBottom w:val="0"/>
      <w:divBdr>
        <w:top w:val="none" w:sz="0" w:space="0" w:color="auto"/>
        <w:left w:val="none" w:sz="0" w:space="0" w:color="auto"/>
        <w:bottom w:val="none" w:sz="0" w:space="0" w:color="auto"/>
        <w:right w:val="none" w:sz="0" w:space="0" w:color="auto"/>
      </w:divBdr>
    </w:div>
    <w:div w:id="1125003596">
      <w:bodyDiv w:val="1"/>
      <w:marLeft w:val="0"/>
      <w:marRight w:val="0"/>
      <w:marTop w:val="0"/>
      <w:marBottom w:val="0"/>
      <w:divBdr>
        <w:top w:val="none" w:sz="0" w:space="0" w:color="auto"/>
        <w:left w:val="none" w:sz="0" w:space="0" w:color="auto"/>
        <w:bottom w:val="none" w:sz="0" w:space="0" w:color="auto"/>
        <w:right w:val="none" w:sz="0" w:space="0" w:color="auto"/>
      </w:divBdr>
    </w:div>
    <w:div w:id="1141189995">
      <w:bodyDiv w:val="1"/>
      <w:marLeft w:val="0"/>
      <w:marRight w:val="0"/>
      <w:marTop w:val="0"/>
      <w:marBottom w:val="0"/>
      <w:divBdr>
        <w:top w:val="none" w:sz="0" w:space="0" w:color="auto"/>
        <w:left w:val="none" w:sz="0" w:space="0" w:color="auto"/>
        <w:bottom w:val="none" w:sz="0" w:space="0" w:color="auto"/>
        <w:right w:val="none" w:sz="0" w:space="0" w:color="auto"/>
      </w:divBdr>
    </w:div>
    <w:div w:id="1146511783">
      <w:bodyDiv w:val="1"/>
      <w:marLeft w:val="0"/>
      <w:marRight w:val="0"/>
      <w:marTop w:val="0"/>
      <w:marBottom w:val="0"/>
      <w:divBdr>
        <w:top w:val="none" w:sz="0" w:space="0" w:color="auto"/>
        <w:left w:val="none" w:sz="0" w:space="0" w:color="auto"/>
        <w:bottom w:val="none" w:sz="0" w:space="0" w:color="auto"/>
        <w:right w:val="none" w:sz="0" w:space="0" w:color="auto"/>
      </w:divBdr>
    </w:div>
    <w:div w:id="1147867097">
      <w:bodyDiv w:val="1"/>
      <w:marLeft w:val="0"/>
      <w:marRight w:val="0"/>
      <w:marTop w:val="0"/>
      <w:marBottom w:val="0"/>
      <w:divBdr>
        <w:top w:val="none" w:sz="0" w:space="0" w:color="auto"/>
        <w:left w:val="none" w:sz="0" w:space="0" w:color="auto"/>
        <w:bottom w:val="none" w:sz="0" w:space="0" w:color="auto"/>
        <w:right w:val="none" w:sz="0" w:space="0" w:color="auto"/>
      </w:divBdr>
    </w:div>
    <w:div w:id="1148322527">
      <w:bodyDiv w:val="1"/>
      <w:marLeft w:val="0"/>
      <w:marRight w:val="0"/>
      <w:marTop w:val="0"/>
      <w:marBottom w:val="0"/>
      <w:divBdr>
        <w:top w:val="none" w:sz="0" w:space="0" w:color="auto"/>
        <w:left w:val="none" w:sz="0" w:space="0" w:color="auto"/>
        <w:bottom w:val="none" w:sz="0" w:space="0" w:color="auto"/>
        <w:right w:val="none" w:sz="0" w:space="0" w:color="auto"/>
      </w:divBdr>
    </w:div>
    <w:div w:id="1154296871">
      <w:bodyDiv w:val="1"/>
      <w:marLeft w:val="0"/>
      <w:marRight w:val="0"/>
      <w:marTop w:val="0"/>
      <w:marBottom w:val="0"/>
      <w:divBdr>
        <w:top w:val="none" w:sz="0" w:space="0" w:color="auto"/>
        <w:left w:val="none" w:sz="0" w:space="0" w:color="auto"/>
        <w:bottom w:val="none" w:sz="0" w:space="0" w:color="auto"/>
        <w:right w:val="none" w:sz="0" w:space="0" w:color="auto"/>
      </w:divBdr>
    </w:div>
    <w:div w:id="1162618509">
      <w:bodyDiv w:val="1"/>
      <w:marLeft w:val="0"/>
      <w:marRight w:val="0"/>
      <w:marTop w:val="0"/>
      <w:marBottom w:val="0"/>
      <w:divBdr>
        <w:top w:val="none" w:sz="0" w:space="0" w:color="auto"/>
        <w:left w:val="none" w:sz="0" w:space="0" w:color="auto"/>
        <w:bottom w:val="none" w:sz="0" w:space="0" w:color="auto"/>
        <w:right w:val="none" w:sz="0" w:space="0" w:color="auto"/>
      </w:divBdr>
    </w:div>
    <w:div w:id="1163202394">
      <w:bodyDiv w:val="1"/>
      <w:marLeft w:val="0"/>
      <w:marRight w:val="0"/>
      <w:marTop w:val="0"/>
      <w:marBottom w:val="0"/>
      <w:divBdr>
        <w:top w:val="none" w:sz="0" w:space="0" w:color="auto"/>
        <w:left w:val="none" w:sz="0" w:space="0" w:color="auto"/>
        <w:bottom w:val="none" w:sz="0" w:space="0" w:color="auto"/>
        <w:right w:val="none" w:sz="0" w:space="0" w:color="auto"/>
      </w:divBdr>
    </w:div>
    <w:div w:id="1171749876">
      <w:bodyDiv w:val="1"/>
      <w:marLeft w:val="0"/>
      <w:marRight w:val="0"/>
      <w:marTop w:val="0"/>
      <w:marBottom w:val="0"/>
      <w:divBdr>
        <w:top w:val="none" w:sz="0" w:space="0" w:color="auto"/>
        <w:left w:val="none" w:sz="0" w:space="0" w:color="auto"/>
        <w:bottom w:val="none" w:sz="0" w:space="0" w:color="auto"/>
        <w:right w:val="none" w:sz="0" w:space="0" w:color="auto"/>
      </w:divBdr>
    </w:div>
    <w:div w:id="1172069981">
      <w:bodyDiv w:val="1"/>
      <w:marLeft w:val="0"/>
      <w:marRight w:val="0"/>
      <w:marTop w:val="0"/>
      <w:marBottom w:val="0"/>
      <w:divBdr>
        <w:top w:val="none" w:sz="0" w:space="0" w:color="auto"/>
        <w:left w:val="none" w:sz="0" w:space="0" w:color="auto"/>
        <w:bottom w:val="none" w:sz="0" w:space="0" w:color="auto"/>
        <w:right w:val="none" w:sz="0" w:space="0" w:color="auto"/>
      </w:divBdr>
    </w:div>
    <w:div w:id="1172336245">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6091651">
      <w:bodyDiv w:val="1"/>
      <w:marLeft w:val="0"/>
      <w:marRight w:val="0"/>
      <w:marTop w:val="0"/>
      <w:marBottom w:val="0"/>
      <w:divBdr>
        <w:top w:val="none" w:sz="0" w:space="0" w:color="auto"/>
        <w:left w:val="none" w:sz="0" w:space="0" w:color="auto"/>
        <w:bottom w:val="none" w:sz="0" w:space="0" w:color="auto"/>
        <w:right w:val="none" w:sz="0" w:space="0" w:color="auto"/>
      </w:divBdr>
    </w:div>
    <w:div w:id="1186210695">
      <w:bodyDiv w:val="1"/>
      <w:marLeft w:val="0"/>
      <w:marRight w:val="0"/>
      <w:marTop w:val="0"/>
      <w:marBottom w:val="0"/>
      <w:divBdr>
        <w:top w:val="none" w:sz="0" w:space="0" w:color="auto"/>
        <w:left w:val="none" w:sz="0" w:space="0" w:color="auto"/>
        <w:bottom w:val="none" w:sz="0" w:space="0" w:color="auto"/>
        <w:right w:val="none" w:sz="0" w:space="0" w:color="auto"/>
      </w:divBdr>
    </w:div>
    <w:div w:id="1186363372">
      <w:bodyDiv w:val="1"/>
      <w:marLeft w:val="0"/>
      <w:marRight w:val="0"/>
      <w:marTop w:val="0"/>
      <w:marBottom w:val="0"/>
      <w:divBdr>
        <w:top w:val="none" w:sz="0" w:space="0" w:color="auto"/>
        <w:left w:val="none" w:sz="0" w:space="0" w:color="auto"/>
        <w:bottom w:val="none" w:sz="0" w:space="0" w:color="auto"/>
        <w:right w:val="none" w:sz="0" w:space="0" w:color="auto"/>
      </w:divBdr>
    </w:div>
    <w:div w:id="1186484633">
      <w:bodyDiv w:val="1"/>
      <w:marLeft w:val="0"/>
      <w:marRight w:val="0"/>
      <w:marTop w:val="0"/>
      <w:marBottom w:val="0"/>
      <w:divBdr>
        <w:top w:val="none" w:sz="0" w:space="0" w:color="auto"/>
        <w:left w:val="none" w:sz="0" w:space="0" w:color="auto"/>
        <w:bottom w:val="none" w:sz="0" w:space="0" w:color="auto"/>
        <w:right w:val="none" w:sz="0" w:space="0" w:color="auto"/>
      </w:divBdr>
    </w:div>
    <w:div w:id="1197815710">
      <w:bodyDiv w:val="1"/>
      <w:marLeft w:val="0"/>
      <w:marRight w:val="0"/>
      <w:marTop w:val="0"/>
      <w:marBottom w:val="0"/>
      <w:divBdr>
        <w:top w:val="none" w:sz="0" w:space="0" w:color="auto"/>
        <w:left w:val="none" w:sz="0" w:space="0" w:color="auto"/>
        <w:bottom w:val="none" w:sz="0" w:space="0" w:color="auto"/>
        <w:right w:val="none" w:sz="0" w:space="0" w:color="auto"/>
      </w:divBdr>
    </w:div>
    <w:div w:id="1200632335">
      <w:bodyDiv w:val="1"/>
      <w:marLeft w:val="0"/>
      <w:marRight w:val="0"/>
      <w:marTop w:val="0"/>
      <w:marBottom w:val="0"/>
      <w:divBdr>
        <w:top w:val="none" w:sz="0" w:space="0" w:color="auto"/>
        <w:left w:val="none" w:sz="0" w:space="0" w:color="auto"/>
        <w:bottom w:val="none" w:sz="0" w:space="0" w:color="auto"/>
        <w:right w:val="none" w:sz="0" w:space="0" w:color="auto"/>
      </w:divBdr>
    </w:div>
    <w:div w:id="1203177779">
      <w:bodyDiv w:val="1"/>
      <w:marLeft w:val="0"/>
      <w:marRight w:val="0"/>
      <w:marTop w:val="0"/>
      <w:marBottom w:val="0"/>
      <w:divBdr>
        <w:top w:val="none" w:sz="0" w:space="0" w:color="auto"/>
        <w:left w:val="none" w:sz="0" w:space="0" w:color="auto"/>
        <w:bottom w:val="none" w:sz="0" w:space="0" w:color="auto"/>
        <w:right w:val="none" w:sz="0" w:space="0" w:color="auto"/>
      </w:divBdr>
    </w:div>
    <w:div w:id="1207721941">
      <w:bodyDiv w:val="1"/>
      <w:marLeft w:val="0"/>
      <w:marRight w:val="0"/>
      <w:marTop w:val="0"/>
      <w:marBottom w:val="0"/>
      <w:divBdr>
        <w:top w:val="none" w:sz="0" w:space="0" w:color="auto"/>
        <w:left w:val="none" w:sz="0" w:space="0" w:color="auto"/>
        <w:bottom w:val="none" w:sz="0" w:space="0" w:color="auto"/>
        <w:right w:val="none" w:sz="0" w:space="0" w:color="auto"/>
      </w:divBdr>
    </w:div>
    <w:div w:id="1218933673">
      <w:bodyDiv w:val="1"/>
      <w:marLeft w:val="0"/>
      <w:marRight w:val="0"/>
      <w:marTop w:val="0"/>
      <w:marBottom w:val="0"/>
      <w:divBdr>
        <w:top w:val="none" w:sz="0" w:space="0" w:color="auto"/>
        <w:left w:val="none" w:sz="0" w:space="0" w:color="auto"/>
        <w:bottom w:val="none" w:sz="0" w:space="0" w:color="auto"/>
        <w:right w:val="none" w:sz="0" w:space="0" w:color="auto"/>
      </w:divBdr>
    </w:div>
    <w:div w:id="1223638373">
      <w:bodyDiv w:val="1"/>
      <w:marLeft w:val="0"/>
      <w:marRight w:val="0"/>
      <w:marTop w:val="0"/>
      <w:marBottom w:val="0"/>
      <w:divBdr>
        <w:top w:val="none" w:sz="0" w:space="0" w:color="auto"/>
        <w:left w:val="none" w:sz="0" w:space="0" w:color="auto"/>
        <w:bottom w:val="none" w:sz="0" w:space="0" w:color="auto"/>
        <w:right w:val="none" w:sz="0" w:space="0" w:color="auto"/>
      </w:divBdr>
    </w:div>
    <w:div w:id="1225869388">
      <w:bodyDiv w:val="1"/>
      <w:marLeft w:val="0"/>
      <w:marRight w:val="0"/>
      <w:marTop w:val="0"/>
      <w:marBottom w:val="0"/>
      <w:divBdr>
        <w:top w:val="none" w:sz="0" w:space="0" w:color="auto"/>
        <w:left w:val="none" w:sz="0" w:space="0" w:color="auto"/>
        <w:bottom w:val="none" w:sz="0" w:space="0" w:color="auto"/>
        <w:right w:val="none" w:sz="0" w:space="0" w:color="auto"/>
      </w:divBdr>
    </w:div>
    <w:div w:id="1226649925">
      <w:bodyDiv w:val="1"/>
      <w:marLeft w:val="0"/>
      <w:marRight w:val="0"/>
      <w:marTop w:val="0"/>
      <w:marBottom w:val="0"/>
      <w:divBdr>
        <w:top w:val="none" w:sz="0" w:space="0" w:color="auto"/>
        <w:left w:val="none" w:sz="0" w:space="0" w:color="auto"/>
        <w:bottom w:val="none" w:sz="0" w:space="0" w:color="auto"/>
        <w:right w:val="none" w:sz="0" w:space="0" w:color="auto"/>
      </w:divBdr>
    </w:div>
    <w:div w:id="1230843118">
      <w:bodyDiv w:val="1"/>
      <w:marLeft w:val="0"/>
      <w:marRight w:val="0"/>
      <w:marTop w:val="0"/>
      <w:marBottom w:val="0"/>
      <w:divBdr>
        <w:top w:val="none" w:sz="0" w:space="0" w:color="auto"/>
        <w:left w:val="none" w:sz="0" w:space="0" w:color="auto"/>
        <w:bottom w:val="none" w:sz="0" w:space="0" w:color="auto"/>
        <w:right w:val="none" w:sz="0" w:space="0" w:color="auto"/>
      </w:divBdr>
    </w:div>
    <w:div w:id="1232422227">
      <w:bodyDiv w:val="1"/>
      <w:marLeft w:val="0"/>
      <w:marRight w:val="0"/>
      <w:marTop w:val="0"/>
      <w:marBottom w:val="0"/>
      <w:divBdr>
        <w:top w:val="none" w:sz="0" w:space="0" w:color="auto"/>
        <w:left w:val="none" w:sz="0" w:space="0" w:color="auto"/>
        <w:bottom w:val="none" w:sz="0" w:space="0" w:color="auto"/>
        <w:right w:val="none" w:sz="0" w:space="0" w:color="auto"/>
      </w:divBdr>
    </w:div>
    <w:div w:id="1232732541">
      <w:bodyDiv w:val="1"/>
      <w:marLeft w:val="0"/>
      <w:marRight w:val="0"/>
      <w:marTop w:val="0"/>
      <w:marBottom w:val="0"/>
      <w:divBdr>
        <w:top w:val="none" w:sz="0" w:space="0" w:color="auto"/>
        <w:left w:val="none" w:sz="0" w:space="0" w:color="auto"/>
        <w:bottom w:val="none" w:sz="0" w:space="0" w:color="auto"/>
        <w:right w:val="none" w:sz="0" w:space="0" w:color="auto"/>
      </w:divBdr>
    </w:div>
    <w:div w:id="1244489344">
      <w:bodyDiv w:val="1"/>
      <w:marLeft w:val="0"/>
      <w:marRight w:val="0"/>
      <w:marTop w:val="0"/>
      <w:marBottom w:val="0"/>
      <w:divBdr>
        <w:top w:val="none" w:sz="0" w:space="0" w:color="auto"/>
        <w:left w:val="none" w:sz="0" w:space="0" w:color="auto"/>
        <w:bottom w:val="none" w:sz="0" w:space="0" w:color="auto"/>
        <w:right w:val="none" w:sz="0" w:space="0" w:color="auto"/>
      </w:divBdr>
    </w:div>
    <w:div w:id="1247155310">
      <w:bodyDiv w:val="1"/>
      <w:marLeft w:val="0"/>
      <w:marRight w:val="0"/>
      <w:marTop w:val="0"/>
      <w:marBottom w:val="0"/>
      <w:divBdr>
        <w:top w:val="none" w:sz="0" w:space="0" w:color="auto"/>
        <w:left w:val="none" w:sz="0" w:space="0" w:color="auto"/>
        <w:bottom w:val="none" w:sz="0" w:space="0" w:color="auto"/>
        <w:right w:val="none" w:sz="0" w:space="0" w:color="auto"/>
      </w:divBdr>
    </w:div>
    <w:div w:id="1251088010">
      <w:bodyDiv w:val="1"/>
      <w:marLeft w:val="0"/>
      <w:marRight w:val="0"/>
      <w:marTop w:val="0"/>
      <w:marBottom w:val="0"/>
      <w:divBdr>
        <w:top w:val="none" w:sz="0" w:space="0" w:color="auto"/>
        <w:left w:val="none" w:sz="0" w:space="0" w:color="auto"/>
        <w:bottom w:val="none" w:sz="0" w:space="0" w:color="auto"/>
        <w:right w:val="none" w:sz="0" w:space="0" w:color="auto"/>
      </w:divBdr>
    </w:div>
    <w:div w:id="1252661232">
      <w:bodyDiv w:val="1"/>
      <w:marLeft w:val="0"/>
      <w:marRight w:val="0"/>
      <w:marTop w:val="0"/>
      <w:marBottom w:val="0"/>
      <w:divBdr>
        <w:top w:val="none" w:sz="0" w:space="0" w:color="auto"/>
        <w:left w:val="none" w:sz="0" w:space="0" w:color="auto"/>
        <w:bottom w:val="none" w:sz="0" w:space="0" w:color="auto"/>
        <w:right w:val="none" w:sz="0" w:space="0" w:color="auto"/>
      </w:divBdr>
    </w:div>
    <w:div w:id="1256204275">
      <w:bodyDiv w:val="1"/>
      <w:marLeft w:val="0"/>
      <w:marRight w:val="0"/>
      <w:marTop w:val="0"/>
      <w:marBottom w:val="0"/>
      <w:divBdr>
        <w:top w:val="none" w:sz="0" w:space="0" w:color="auto"/>
        <w:left w:val="none" w:sz="0" w:space="0" w:color="auto"/>
        <w:bottom w:val="none" w:sz="0" w:space="0" w:color="auto"/>
        <w:right w:val="none" w:sz="0" w:space="0" w:color="auto"/>
      </w:divBdr>
    </w:div>
    <w:div w:id="1256281023">
      <w:bodyDiv w:val="1"/>
      <w:marLeft w:val="0"/>
      <w:marRight w:val="0"/>
      <w:marTop w:val="0"/>
      <w:marBottom w:val="0"/>
      <w:divBdr>
        <w:top w:val="none" w:sz="0" w:space="0" w:color="auto"/>
        <w:left w:val="none" w:sz="0" w:space="0" w:color="auto"/>
        <w:bottom w:val="none" w:sz="0" w:space="0" w:color="auto"/>
        <w:right w:val="none" w:sz="0" w:space="0" w:color="auto"/>
      </w:divBdr>
    </w:div>
    <w:div w:id="1261719703">
      <w:bodyDiv w:val="1"/>
      <w:marLeft w:val="0"/>
      <w:marRight w:val="0"/>
      <w:marTop w:val="0"/>
      <w:marBottom w:val="0"/>
      <w:divBdr>
        <w:top w:val="none" w:sz="0" w:space="0" w:color="auto"/>
        <w:left w:val="none" w:sz="0" w:space="0" w:color="auto"/>
        <w:bottom w:val="none" w:sz="0" w:space="0" w:color="auto"/>
        <w:right w:val="none" w:sz="0" w:space="0" w:color="auto"/>
      </w:divBdr>
    </w:div>
    <w:div w:id="1268849582">
      <w:bodyDiv w:val="1"/>
      <w:marLeft w:val="0"/>
      <w:marRight w:val="0"/>
      <w:marTop w:val="0"/>
      <w:marBottom w:val="0"/>
      <w:divBdr>
        <w:top w:val="none" w:sz="0" w:space="0" w:color="auto"/>
        <w:left w:val="none" w:sz="0" w:space="0" w:color="auto"/>
        <w:bottom w:val="none" w:sz="0" w:space="0" w:color="auto"/>
        <w:right w:val="none" w:sz="0" w:space="0" w:color="auto"/>
      </w:divBdr>
    </w:div>
    <w:div w:id="1273977121">
      <w:bodyDiv w:val="1"/>
      <w:marLeft w:val="0"/>
      <w:marRight w:val="0"/>
      <w:marTop w:val="0"/>
      <w:marBottom w:val="0"/>
      <w:divBdr>
        <w:top w:val="none" w:sz="0" w:space="0" w:color="auto"/>
        <w:left w:val="none" w:sz="0" w:space="0" w:color="auto"/>
        <w:bottom w:val="none" w:sz="0" w:space="0" w:color="auto"/>
        <w:right w:val="none" w:sz="0" w:space="0" w:color="auto"/>
      </w:divBdr>
    </w:div>
    <w:div w:id="1276979921">
      <w:bodyDiv w:val="1"/>
      <w:marLeft w:val="0"/>
      <w:marRight w:val="0"/>
      <w:marTop w:val="0"/>
      <w:marBottom w:val="0"/>
      <w:divBdr>
        <w:top w:val="none" w:sz="0" w:space="0" w:color="auto"/>
        <w:left w:val="none" w:sz="0" w:space="0" w:color="auto"/>
        <w:bottom w:val="none" w:sz="0" w:space="0" w:color="auto"/>
        <w:right w:val="none" w:sz="0" w:space="0" w:color="auto"/>
      </w:divBdr>
    </w:div>
    <w:div w:id="1277712061">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6891840">
      <w:bodyDiv w:val="1"/>
      <w:marLeft w:val="0"/>
      <w:marRight w:val="0"/>
      <w:marTop w:val="0"/>
      <w:marBottom w:val="0"/>
      <w:divBdr>
        <w:top w:val="none" w:sz="0" w:space="0" w:color="auto"/>
        <w:left w:val="none" w:sz="0" w:space="0" w:color="auto"/>
        <w:bottom w:val="none" w:sz="0" w:space="0" w:color="auto"/>
        <w:right w:val="none" w:sz="0" w:space="0" w:color="auto"/>
      </w:divBdr>
    </w:div>
    <w:div w:id="1288194626">
      <w:bodyDiv w:val="1"/>
      <w:marLeft w:val="0"/>
      <w:marRight w:val="0"/>
      <w:marTop w:val="0"/>
      <w:marBottom w:val="0"/>
      <w:divBdr>
        <w:top w:val="none" w:sz="0" w:space="0" w:color="auto"/>
        <w:left w:val="none" w:sz="0" w:space="0" w:color="auto"/>
        <w:bottom w:val="none" w:sz="0" w:space="0" w:color="auto"/>
        <w:right w:val="none" w:sz="0" w:space="0" w:color="auto"/>
      </w:divBdr>
    </w:div>
    <w:div w:id="1303735547">
      <w:bodyDiv w:val="1"/>
      <w:marLeft w:val="0"/>
      <w:marRight w:val="0"/>
      <w:marTop w:val="0"/>
      <w:marBottom w:val="0"/>
      <w:divBdr>
        <w:top w:val="none" w:sz="0" w:space="0" w:color="auto"/>
        <w:left w:val="none" w:sz="0" w:space="0" w:color="auto"/>
        <w:bottom w:val="none" w:sz="0" w:space="0" w:color="auto"/>
        <w:right w:val="none" w:sz="0" w:space="0" w:color="auto"/>
      </w:divBdr>
    </w:div>
    <w:div w:id="1307706173">
      <w:bodyDiv w:val="1"/>
      <w:marLeft w:val="0"/>
      <w:marRight w:val="0"/>
      <w:marTop w:val="0"/>
      <w:marBottom w:val="0"/>
      <w:divBdr>
        <w:top w:val="none" w:sz="0" w:space="0" w:color="auto"/>
        <w:left w:val="none" w:sz="0" w:space="0" w:color="auto"/>
        <w:bottom w:val="none" w:sz="0" w:space="0" w:color="auto"/>
        <w:right w:val="none" w:sz="0" w:space="0" w:color="auto"/>
      </w:divBdr>
    </w:div>
    <w:div w:id="1308437928">
      <w:bodyDiv w:val="1"/>
      <w:marLeft w:val="0"/>
      <w:marRight w:val="0"/>
      <w:marTop w:val="0"/>
      <w:marBottom w:val="0"/>
      <w:divBdr>
        <w:top w:val="none" w:sz="0" w:space="0" w:color="auto"/>
        <w:left w:val="none" w:sz="0" w:space="0" w:color="auto"/>
        <w:bottom w:val="none" w:sz="0" w:space="0" w:color="auto"/>
        <w:right w:val="none" w:sz="0" w:space="0" w:color="auto"/>
      </w:divBdr>
    </w:div>
    <w:div w:id="1312754945">
      <w:bodyDiv w:val="1"/>
      <w:marLeft w:val="0"/>
      <w:marRight w:val="0"/>
      <w:marTop w:val="0"/>
      <w:marBottom w:val="0"/>
      <w:divBdr>
        <w:top w:val="none" w:sz="0" w:space="0" w:color="auto"/>
        <w:left w:val="none" w:sz="0" w:space="0" w:color="auto"/>
        <w:bottom w:val="none" w:sz="0" w:space="0" w:color="auto"/>
        <w:right w:val="none" w:sz="0" w:space="0" w:color="auto"/>
      </w:divBdr>
    </w:div>
    <w:div w:id="1319308152">
      <w:bodyDiv w:val="1"/>
      <w:marLeft w:val="0"/>
      <w:marRight w:val="0"/>
      <w:marTop w:val="0"/>
      <w:marBottom w:val="0"/>
      <w:divBdr>
        <w:top w:val="none" w:sz="0" w:space="0" w:color="auto"/>
        <w:left w:val="none" w:sz="0" w:space="0" w:color="auto"/>
        <w:bottom w:val="none" w:sz="0" w:space="0" w:color="auto"/>
        <w:right w:val="none" w:sz="0" w:space="0" w:color="auto"/>
      </w:divBdr>
    </w:div>
    <w:div w:id="1320843544">
      <w:bodyDiv w:val="1"/>
      <w:marLeft w:val="0"/>
      <w:marRight w:val="0"/>
      <w:marTop w:val="0"/>
      <w:marBottom w:val="0"/>
      <w:divBdr>
        <w:top w:val="none" w:sz="0" w:space="0" w:color="auto"/>
        <w:left w:val="none" w:sz="0" w:space="0" w:color="auto"/>
        <w:bottom w:val="none" w:sz="0" w:space="0" w:color="auto"/>
        <w:right w:val="none" w:sz="0" w:space="0" w:color="auto"/>
      </w:divBdr>
    </w:div>
    <w:div w:id="1322927770">
      <w:bodyDiv w:val="1"/>
      <w:marLeft w:val="0"/>
      <w:marRight w:val="0"/>
      <w:marTop w:val="0"/>
      <w:marBottom w:val="0"/>
      <w:divBdr>
        <w:top w:val="none" w:sz="0" w:space="0" w:color="auto"/>
        <w:left w:val="none" w:sz="0" w:space="0" w:color="auto"/>
        <w:bottom w:val="none" w:sz="0" w:space="0" w:color="auto"/>
        <w:right w:val="none" w:sz="0" w:space="0" w:color="auto"/>
      </w:divBdr>
    </w:div>
    <w:div w:id="1323392904">
      <w:bodyDiv w:val="1"/>
      <w:marLeft w:val="0"/>
      <w:marRight w:val="0"/>
      <w:marTop w:val="0"/>
      <w:marBottom w:val="0"/>
      <w:divBdr>
        <w:top w:val="none" w:sz="0" w:space="0" w:color="auto"/>
        <w:left w:val="none" w:sz="0" w:space="0" w:color="auto"/>
        <w:bottom w:val="none" w:sz="0" w:space="0" w:color="auto"/>
        <w:right w:val="none" w:sz="0" w:space="0" w:color="auto"/>
      </w:divBdr>
    </w:div>
    <w:div w:id="1325402143">
      <w:bodyDiv w:val="1"/>
      <w:marLeft w:val="0"/>
      <w:marRight w:val="0"/>
      <w:marTop w:val="0"/>
      <w:marBottom w:val="0"/>
      <w:divBdr>
        <w:top w:val="none" w:sz="0" w:space="0" w:color="auto"/>
        <w:left w:val="none" w:sz="0" w:space="0" w:color="auto"/>
        <w:bottom w:val="none" w:sz="0" w:space="0" w:color="auto"/>
        <w:right w:val="none" w:sz="0" w:space="0" w:color="auto"/>
      </w:divBdr>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28169570">
      <w:bodyDiv w:val="1"/>
      <w:marLeft w:val="0"/>
      <w:marRight w:val="0"/>
      <w:marTop w:val="0"/>
      <w:marBottom w:val="0"/>
      <w:divBdr>
        <w:top w:val="none" w:sz="0" w:space="0" w:color="auto"/>
        <w:left w:val="none" w:sz="0" w:space="0" w:color="auto"/>
        <w:bottom w:val="none" w:sz="0" w:space="0" w:color="auto"/>
        <w:right w:val="none" w:sz="0" w:space="0" w:color="auto"/>
      </w:divBdr>
    </w:div>
    <w:div w:id="1329210933">
      <w:bodyDiv w:val="1"/>
      <w:marLeft w:val="0"/>
      <w:marRight w:val="0"/>
      <w:marTop w:val="0"/>
      <w:marBottom w:val="0"/>
      <w:divBdr>
        <w:top w:val="none" w:sz="0" w:space="0" w:color="auto"/>
        <w:left w:val="none" w:sz="0" w:space="0" w:color="auto"/>
        <w:bottom w:val="none" w:sz="0" w:space="0" w:color="auto"/>
        <w:right w:val="none" w:sz="0" w:space="0" w:color="auto"/>
      </w:divBdr>
    </w:div>
    <w:div w:id="1332679868">
      <w:bodyDiv w:val="1"/>
      <w:marLeft w:val="0"/>
      <w:marRight w:val="0"/>
      <w:marTop w:val="0"/>
      <w:marBottom w:val="0"/>
      <w:divBdr>
        <w:top w:val="none" w:sz="0" w:space="0" w:color="auto"/>
        <w:left w:val="none" w:sz="0" w:space="0" w:color="auto"/>
        <w:bottom w:val="none" w:sz="0" w:space="0" w:color="auto"/>
        <w:right w:val="none" w:sz="0" w:space="0" w:color="auto"/>
      </w:divBdr>
    </w:div>
    <w:div w:id="1342006486">
      <w:bodyDiv w:val="1"/>
      <w:marLeft w:val="0"/>
      <w:marRight w:val="0"/>
      <w:marTop w:val="0"/>
      <w:marBottom w:val="0"/>
      <w:divBdr>
        <w:top w:val="none" w:sz="0" w:space="0" w:color="auto"/>
        <w:left w:val="none" w:sz="0" w:space="0" w:color="auto"/>
        <w:bottom w:val="none" w:sz="0" w:space="0" w:color="auto"/>
        <w:right w:val="none" w:sz="0" w:space="0" w:color="auto"/>
      </w:divBdr>
    </w:div>
    <w:div w:id="1345283563">
      <w:bodyDiv w:val="1"/>
      <w:marLeft w:val="0"/>
      <w:marRight w:val="0"/>
      <w:marTop w:val="0"/>
      <w:marBottom w:val="0"/>
      <w:divBdr>
        <w:top w:val="none" w:sz="0" w:space="0" w:color="auto"/>
        <w:left w:val="none" w:sz="0" w:space="0" w:color="auto"/>
        <w:bottom w:val="none" w:sz="0" w:space="0" w:color="auto"/>
        <w:right w:val="none" w:sz="0" w:space="0" w:color="auto"/>
      </w:divBdr>
    </w:div>
    <w:div w:id="1347101150">
      <w:bodyDiv w:val="1"/>
      <w:marLeft w:val="0"/>
      <w:marRight w:val="0"/>
      <w:marTop w:val="0"/>
      <w:marBottom w:val="0"/>
      <w:divBdr>
        <w:top w:val="none" w:sz="0" w:space="0" w:color="auto"/>
        <w:left w:val="none" w:sz="0" w:space="0" w:color="auto"/>
        <w:bottom w:val="none" w:sz="0" w:space="0" w:color="auto"/>
        <w:right w:val="none" w:sz="0" w:space="0" w:color="auto"/>
      </w:divBdr>
    </w:div>
    <w:div w:id="1354385170">
      <w:bodyDiv w:val="1"/>
      <w:marLeft w:val="0"/>
      <w:marRight w:val="0"/>
      <w:marTop w:val="0"/>
      <w:marBottom w:val="0"/>
      <w:divBdr>
        <w:top w:val="none" w:sz="0" w:space="0" w:color="auto"/>
        <w:left w:val="none" w:sz="0" w:space="0" w:color="auto"/>
        <w:bottom w:val="none" w:sz="0" w:space="0" w:color="auto"/>
        <w:right w:val="none" w:sz="0" w:space="0" w:color="auto"/>
      </w:divBdr>
    </w:div>
    <w:div w:id="1382708360">
      <w:bodyDiv w:val="1"/>
      <w:marLeft w:val="0"/>
      <w:marRight w:val="0"/>
      <w:marTop w:val="0"/>
      <w:marBottom w:val="0"/>
      <w:divBdr>
        <w:top w:val="none" w:sz="0" w:space="0" w:color="auto"/>
        <w:left w:val="none" w:sz="0" w:space="0" w:color="auto"/>
        <w:bottom w:val="none" w:sz="0" w:space="0" w:color="auto"/>
        <w:right w:val="none" w:sz="0" w:space="0" w:color="auto"/>
      </w:divBdr>
    </w:div>
    <w:div w:id="1389954270">
      <w:bodyDiv w:val="1"/>
      <w:marLeft w:val="0"/>
      <w:marRight w:val="0"/>
      <w:marTop w:val="0"/>
      <w:marBottom w:val="0"/>
      <w:divBdr>
        <w:top w:val="none" w:sz="0" w:space="0" w:color="auto"/>
        <w:left w:val="none" w:sz="0" w:space="0" w:color="auto"/>
        <w:bottom w:val="none" w:sz="0" w:space="0" w:color="auto"/>
        <w:right w:val="none" w:sz="0" w:space="0" w:color="auto"/>
      </w:divBdr>
    </w:div>
    <w:div w:id="1393770602">
      <w:bodyDiv w:val="1"/>
      <w:marLeft w:val="0"/>
      <w:marRight w:val="0"/>
      <w:marTop w:val="0"/>
      <w:marBottom w:val="0"/>
      <w:divBdr>
        <w:top w:val="none" w:sz="0" w:space="0" w:color="auto"/>
        <w:left w:val="none" w:sz="0" w:space="0" w:color="auto"/>
        <w:bottom w:val="none" w:sz="0" w:space="0" w:color="auto"/>
        <w:right w:val="none" w:sz="0" w:space="0" w:color="auto"/>
      </w:divBdr>
    </w:div>
    <w:div w:id="1395393493">
      <w:bodyDiv w:val="1"/>
      <w:marLeft w:val="0"/>
      <w:marRight w:val="0"/>
      <w:marTop w:val="0"/>
      <w:marBottom w:val="0"/>
      <w:divBdr>
        <w:top w:val="none" w:sz="0" w:space="0" w:color="auto"/>
        <w:left w:val="none" w:sz="0" w:space="0" w:color="auto"/>
        <w:bottom w:val="none" w:sz="0" w:space="0" w:color="auto"/>
        <w:right w:val="none" w:sz="0" w:space="0" w:color="auto"/>
      </w:divBdr>
    </w:div>
    <w:div w:id="1395883950">
      <w:bodyDiv w:val="1"/>
      <w:marLeft w:val="0"/>
      <w:marRight w:val="0"/>
      <w:marTop w:val="0"/>
      <w:marBottom w:val="0"/>
      <w:divBdr>
        <w:top w:val="none" w:sz="0" w:space="0" w:color="auto"/>
        <w:left w:val="none" w:sz="0" w:space="0" w:color="auto"/>
        <w:bottom w:val="none" w:sz="0" w:space="0" w:color="auto"/>
        <w:right w:val="none" w:sz="0" w:space="0" w:color="auto"/>
      </w:divBdr>
    </w:div>
    <w:div w:id="1396200072">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17632311">
      <w:bodyDiv w:val="1"/>
      <w:marLeft w:val="0"/>
      <w:marRight w:val="0"/>
      <w:marTop w:val="0"/>
      <w:marBottom w:val="0"/>
      <w:divBdr>
        <w:top w:val="none" w:sz="0" w:space="0" w:color="auto"/>
        <w:left w:val="none" w:sz="0" w:space="0" w:color="auto"/>
        <w:bottom w:val="none" w:sz="0" w:space="0" w:color="auto"/>
        <w:right w:val="none" w:sz="0" w:space="0" w:color="auto"/>
      </w:divBdr>
    </w:div>
    <w:div w:id="1426196201">
      <w:bodyDiv w:val="1"/>
      <w:marLeft w:val="0"/>
      <w:marRight w:val="0"/>
      <w:marTop w:val="0"/>
      <w:marBottom w:val="0"/>
      <w:divBdr>
        <w:top w:val="none" w:sz="0" w:space="0" w:color="auto"/>
        <w:left w:val="none" w:sz="0" w:space="0" w:color="auto"/>
        <w:bottom w:val="none" w:sz="0" w:space="0" w:color="auto"/>
        <w:right w:val="none" w:sz="0" w:space="0" w:color="auto"/>
      </w:divBdr>
    </w:div>
    <w:div w:id="1427072783">
      <w:bodyDiv w:val="1"/>
      <w:marLeft w:val="0"/>
      <w:marRight w:val="0"/>
      <w:marTop w:val="0"/>
      <w:marBottom w:val="0"/>
      <w:divBdr>
        <w:top w:val="none" w:sz="0" w:space="0" w:color="auto"/>
        <w:left w:val="none" w:sz="0" w:space="0" w:color="auto"/>
        <w:bottom w:val="none" w:sz="0" w:space="0" w:color="auto"/>
        <w:right w:val="none" w:sz="0" w:space="0" w:color="auto"/>
      </w:divBdr>
    </w:div>
    <w:div w:id="1427923372">
      <w:bodyDiv w:val="1"/>
      <w:marLeft w:val="0"/>
      <w:marRight w:val="0"/>
      <w:marTop w:val="0"/>
      <w:marBottom w:val="0"/>
      <w:divBdr>
        <w:top w:val="none" w:sz="0" w:space="0" w:color="auto"/>
        <w:left w:val="none" w:sz="0" w:space="0" w:color="auto"/>
        <w:bottom w:val="none" w:sz="0" w:space="0" w:color="auto"/>
        <w:right w:val="none" w:sz="0" w:space="0" w:color="auto"/>
      </w:divBdr>
    </w:div>
    <w:div w:id="1434126280">
      <w:bodyDiv w:val="1"/>
      <w:marLeft w:val="0"/>
      <w:marRight w:val="0"/>
      <w:marTop w:val="0"/>
      <w:marBottom w:val="0"/>
      <w:divBdr>
        <w:top w:val="none" w:sz="0" w:space="0" w:color="auto"/>
        <w:left w:val="none" w:sz="0" w:space="0" w:color="auto"/>
        <w:bottom w:val="none" w:sz="0" w:space="0" w:color="auto"/>
        <w:right w:val="none" w:sz="0" w:space="0" w:color="auto"/>
      </w:divBdr>
    </w:div>
    <w:div w:id="1436317939">
      <w:bodyDiv w:val="1"/>
      <w:marLeft w:val="0"/>
      <w:marRight w:val="0"/>
      <w:marTop w:val="0"/>
      <w:marBottom w:val="0"/>
      <w:divBdr>
        <w:top w:val="none" w:sz="0" w:space="0" w:color="auto"/>
        <w:left w:val="none" w:sz="0" w:space="0" w:color="auto"/>
        <w:bottom w:val="none" w:sz="0" w:space="0" w:color="auto"/>
        <w:right w:val="none" w:sz="0" w:space="0" w:color="auto"/>
      </w:divBdr>
    </w:div>
    <w:div w:id="1437560292">
      <w:bodyDiv w:val="1"/>
      <w:marLeft w:val="0"/>
      <w:marRight w:val="0"/>
      <w:marTop w:val="0"/>
      <w:marBottom w:val="0"/>
      <w:divBdr>
        <w:top w:val="none" w:sz="0" w:space="0" w:color="auto"/>
        <w:left w:val="none" w:sz="0" w:space="0" w:color="auto"/>
        <w:bottom w:val="none" w:sz="0" w:space="0" w:color="auto"/>
        <w:right w:val="none" w:sz="0" w:space="0" w:color="auto"/>
      </w:divBdr>
    </w:div>
    <w:div w:id="1437796450">
      <w:bodyDiv w:val="1"/>
      <w:marLeft w:val="0"/>
      <w:marRight w:val="0"/>
      <w:marTop w:val="0"/>
      <w:marBottom w:val="0"/>
      <w:divBdr>
        <w:top w:val="none" w:sz="0" w:space="0" w:color="auto"/>
        <w:left w:val="none" w:sz="0" w:space="0" w:color="auto"/>
        <w:bottom w:val="none" w:sz="0" w:space="0" w:color="auto"/>
        <w:right w:val="none" w:sz="0" w:space="0" w:color="auto"/>
      </w:divBdr>
    </w:div>
    <w:div w:id="1439519000">
      <w:bodyDiv w:val="1"/>
      <w:marLeft w:val="0"/>
      <w:marRight w:val="0"/>
      <w:marTop w:val="0"/>
      <w:marBottom w:val="0"/>
      <w:divBdr>
        <w:top w:val="none" w:sz="0" w:space="0" w:color="auto"/>
        <w:left w:val="none" w:sz="0" w:space="0" w:color="auto"/>
        <w:bottom w:val="none" w:sz="0" w:space="0" w:color="auto"/>
        <w:right w:val="none" w:sz="0" w:space="0" w:color="auto"/>
      </w:divBdr>
    </w:div>
    <w:div w:id="1441560394">
      <w:bodyDiv w:val="1"/>
      <w:marLeft w:val="0"/>
      <w:marRight w:val="0"/>
      <w:marTop w:val="0"/>
      <w:marBottom w:val="0"/>
      <w:divBdr>
        <w:top w:val="none" w:sz="0" w:space="0" w:color="auto"/>
        <w:left w:val="none" w:sz="0" w:space="0" w:color="auto"/>
        <w:bottom w:val="none" w:sz="0" w:space="0" w:color="auto"/>
        <w:right w:val="none" w:sz="0" w:space="0" w:color="auto"/>
      </w:divBdr>
    </w:div>
    <w:div w:id="1442258862">
      <w:bodyDiv w:val="1"/>
      <w:marLeft w:val="0"/>
      <w:marRight w:val="0"/>
      <w:marTop w:val="0"/>
      <w:marBottom w:val="0"/>
      <w:divBdr>
        <w:top w:val="none" w:sz="0" w:space="0" w:color="auto"/>
        <w:left w:val="none" w:sz="0" w:space="0" w:color="auto"/>
        <w:bottom w:val="none" w:sz="0" w:space="0" w:color="auto"/>
        <w:right w:val="none" w:sz="0" w:space="0" w:color="auto"/>
      </w:divBdr>
    </w:div>
    <w:div w:id="1445423250">
      <w:bodyDiv w:val="1"/>
      <w:marLeft w:val="0"/>
      <w:marRight w:val="0"/>
      <w:marTop w:val="0"/>
      <w:marBottom w:val="0"/>
      <w:divBdr>
        <w:top w:val="none" w:sz="0" w:space="0" w:color="auto"/>
        <w:left w:val="none" w:sz="0" w:space="0" w:color="auto"/>
        <w:bottom w:val="none" w:sz="0" w:space="0" w:color="auto"/>
        <w:right w:val="none" w:sz="0" w:space="0" w:color="auto"/>
      </w:divBdr>
    </w:div>
    <w:div w:id="1449738447">
      <w:bodyDiv w:val="1"/>
      <w:marLeft w:val="0"/>
      <w:marRight w:val="0"/>
      <w:marTop w:val="0"/>
      <w:marBottom w:val="0"/>
      <w:divBdr>
        <w:top w:val="none" w:sz="0" w:space="0" w:color="auto"/>
        <w:left w:val="none" w:sz="0" w:space="0" w:color="auto"/>
        <w:bottom w:val="none" w:sz="0" w:space="0" w:color="auto"/>
        <w:right w:val="none" w:sz="0" w:space="0" w:color="auto"/>
      </w:divBdr>
    </w:div>
    <w:div w:id="1450660681">
      <w:bodyDiv w:val="1"/>
      <w:marLeft w:val="0"/>
      <w:marRight w:val="0"/>
      <w:marTop w:val="0"/>
      <w:marBottom w:val="0"/>
      <w:divBdr>
        <w:top w:val="none" w:sz="0" w:space="0" w:color="auto"/>
        <w:left w:val="none" w:sz="0" w:space="0" w:color="auto"/>
        <w:bottom w:val="none" w:sz="0" w:space="0" w:color="auto"/>
        <w:right w:val="none" w:sz="0" w:space="0" w:color="auto"/>
      </w:divBdr>
    </w:div>
    <w:div w:id="1453092602">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71750710">
      <w:bodyDiv w:val="1"/>
      <w:marLeft w:val="0"/>
      <w:marRight w:val="0"/>
      <w:marTop w:val="0"/>
      <w:marBottom w:val="0"/>
      <w:divBdr>
        <w:top w:val="none" w:sz="0" w:space="0" w:color="auto"/>
        <w:left w:val="none" w:sz="0" w:space="0" w:color="auto"/>
        <w:bottom w:val="none" w:sz="0" w:space="0" w:color="auto"/>
        <w:right w:val="none" w:sz="0" w:space="0" w:color="auto"/>
      </w:divBdr>
    </w:div>
    <w:div w:id="1476144311">
      <w:bodyDiv w:val="1"/>
      <w:marLeft w:val="0"/>
      <w:marRight w:val="0"/>
      <w:marTop w:val="0"/>
      <w:marBottom w:val="0"/>
      <w:divBdr>
        <w:top w:val="none" w:sz="0" w:space="0" w:color="auto"/>
        <w:left w:val="none" w:sz="0" w:space="0" w:color="auto"/>
        <w:bottom w:val="none" w:sz="0" w:space="0" w:color="auto"/>
        <w:right w:val="none" w:sz="0" w:space="0" w:color="auto"/>
      </w:divBdr>
    </w:div>
    <w:div w:id="1486123469">
      <w:bodyDiv w:val="1"/>
      <w:marLeft w:val="0"/>
      <w:marRight w:val="0"/>
      <w:marTop w:val="0"/>
      <w:marBottom w:val="0"/>
      <w:divBdr>
        <w:top w:val="none" w:sz="0" w:space="0" w:color="auto"/>
        <w:left w:val="none" w:sz="0" w:space="0" w:color="auto"/>
        <w:bottom w:val="none" w:sz="0" w:space="0" w:color="auto"/>
        <w:right w:val="none" w:sz="0" w:space="0" w:color="auto"/>
      </w:divBdr>
    </w:div>
    <w:div w:id="1493253779">
      <w:bodyDiv w:val="1"/>
      <w:marLeft w:val="0"/>
      <w:marRight w:val="0"/>
      <w:marTop w:val="0"/>
      <w:marBottom w:val="0"/>
      <w:divBdr>
        <w:top w:val="none" w:sz="0" w:space="0" w:color="auto"/>
        <w:left w:val="none" w:sz="0" w:space="0" w:color="auto"/>
        <w:bottom w:val="none" w:sz="0" w:space="0" w:color="auto"/>
        <w:right w:val="none" w:sz="0" w:space="0" w:color="auto"/>
      </w:divBdr>
    </w:div>
    <w:div w:id="1501239086">
      <w:bodyDiv w:val="1"/>
      <w:marLeft w:val="0"/>
      <w:marRight w:val="0"/>
      <w:marTop w:val="0"/>
      <w:marBottom w:val="0"/>
      <w:divBdr>
        <w:top w:val="none" w:sz="0" w:space="0" w:color="auto"/>
        <w:left w:val="none" w:sz="0" w:space="0" w:color="auto"/>
        <w:bottom w:val="none" w:sz="0" w:space="0" w:color="auto"/>
        <w:right w:val="none" w:sz="0" w:space="0" w:color="auto"/>
      </w:divBdr>
    </w:div>
    <w:div w:id="1507984217">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36232938">
      <w:bodyDiv w:val="1"/>
      <w:marLeft w:val="0"/>
      <w:marRight w:val="0"/>
      <w:marTop w:val="0"/>
      <w:marBottom w:val="0"/>
      <w:divBdr>
        <w:top w:val="none" w:sz="0" w:space="0" w:color="auto"/>
        <w:left w:val="none" w:sz="0" w:space="0" w:color="auto"/>
        <w:bottom w:val="none" w:sz="0" w:space="0" w:color="auto"/>
        <w:right w:val="none" w:sz="0" w:space="0" w:color="auto"/>
      </w:divBdr>
    </w:div>
    <w:div w:id="1542012785">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3613945">
      <w:bodyDiv w:val="1"/>
      <w:marLeft w:val="0"/>
      <w:marRight w:val="0"/>
      <w:marTop w:val="0"/>
      <w:marBottom w:val="0"/>
      <w:divBdr>
        <w:top w:val="none" w:sz="0" w:space="0" w:color="auto"/>
        <w:left w:val="none" w:sz="0" w:space="0" w:color="auto"/>
        <w:bottom w:val="none" w:sz="0" w:space="0" w:color="auto"/>
        <w:right w:val="none" w:sz="0" w:space="0" w:color="auto"/>
      </w:divBdr>
    </w:div>
    <w:div w:id="1553929205">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68106094">
      <w:bodyDiv w:val="1"/>
      <w:marLeft w:val="0"/>
      <w:marRight w:val="0"/>
      <w:marTop w:val="0"/>
      <w:marBottom w:val="0"/>
      <w:divBdr>
        <w:top w:val="none" w:sz="0" w:space="0" w:color="auto"/>
        <w:left w:val="none" w:sz="0" w:space="0" w:color="auto"/>
        <w:bottom w:val="none" w:sz="0" w:space="0" w:color="auto"/>
        <w:right w:val="none" w:sz="0" w:space="0" w:color="auto"/>
      </w:divBdr>
    </w:div>
    <w:div w:id="1570262367">
      <w:bodyDiv w:val="1"/>
      <w:marLeft w:val="0"/>
      <w:marRight w:val="0"/>
      <w:marTop w:val="0"/>
      <w:marBottom w:val="0"/>
      <w:divBdr>
        <w:top w:val="none" w:sz="0" w:space="0" w:color="auto"/>
        <w:left w:val="none" w:sz="0" w:space="0" w:color="auto"/>
        <w:bottom w:val="none" w:sz="0" w:space="0" w:color="auto"/>
        <w:right w:val="none" w:sz="0" w:space="0" w:color="auto"/>
      </w:divBdr>
    </w:div>
    <w:div w:id="1570463093">
      <w:bodyDiv w:val="1"/>
      <w:marLeft w:val="0"/>
      <w:marRight w:val="0"/>
      <w:marTop w:val="0"/>
      <w:marBottom w:val="0"/>
      <w:divBdr>
        <w:top w:val="none" w:sz="0" w:space="0" w:color="auto"/>
        <w:left w:val="none" w:sz="0" w:space="0" w:color="auto"/>
        <w:bottom w:val="none" w:sz="0" w:space="0" w:color="auto"/>
        <w:right w:val="none" w:sz="0" w:space="0" w:color="auto"/>
      </w:divBdr>
    </w:div>
    <w:div w:id="1575119169">
      <w:bodyDiv w:val="1"/>
      <w:marLeft w:val="0"/>
      <w:marRight w:val="0"/>
      <w:marTop w:val="0"/>
      <w:marBottom w:val="0"/>
      <w:divBdr>
        <w:top w:val="none" w:sz="0" w:space="0" w:color="auto"/>
        <w:left w:val="none" w:sz="0" w:space="0" w:color="auto"/>
        <w:bottom w:val="none" w:sz="0" w:space="0" w:color="auto"/>
        <w:right w:val="none" w:sz="0" w:space="0" w:color="auto"/>
      </w:divBdr>
    </w:div>
    <w:div w:id="1575772891">
      <w:bodyDiv w:val="1"/>
      <w:marLeft w:val="0"/>
      <w:marRight w:val="0"/>
      <w:marTop w:val="0"/>
      <w:marBottom w:val="0"/>
      <w:divBdr>
        <w:top w:val="none" w:sz="0" w:space="0" w:color="auto"/>
        <w:left w:val="none" w:sz="0" w:space="0" w:color="auto"/>
        <w:bottom w:val="none" w:sz="0" w:space="0" w:color="auto"/>
        <w:right w:val="none" w:sz="0" w:space="0" w:color="auto"/>
      </w:divBdr>
    </w:div>
    <w:div w:id="1576549412">
      <w:bodyDiv w:val="1"/>
      <w:marLeft w:val="0"/>
      <w:marRight w:val="0"/>
      <w:marTop w:val="0"/>
      <w:marBottom w:val="0"/>
      <w:divBdr>
        <w:top w:val="none" w:sz="0" w:space="0" w:color="auto"/>
        <w:left w:val="none" w:sz="0" w:space="0" w:color="auto"/>
        <w:bottom w:val="none" w:sz="0" w:space="0" w:color="auto"/>
        <w:right w:val="none" w:sz="0" w:space="0" w:color="auto"/>
      </w:divBdr>
    </w:div>
    <w:div w:id="1578008087">
      <w:bodyDiv w:val="1"/>
      <w:marLeft w:val="0"/>
      <w:marRight w:val="0"/>
      <w:marTop w:val="0"/>
      <w:marBottom w:val="0"/>
      <w:divBdr>
        <w:top w:val="none" w:sz="0" w:space="0" w:color="auto"/>
        <w:left w:val="none" w:sz="0" w:space="0" w:color="auto"/>
        <w:bottom w:val="none" w:sz="0" w:space="0" w:color="auto"/>
        <w:right w:val="none" w:sz="0" w:space="0" w:color="auto"/>
      </w:divBdr>
    </w:div>
    <w:div w:id="1579292589">
      <w:bodyDiv w:val="1"/>
      <w:marLeft w:val="0"/>
      <w:marRight w:val="0"/>
      <w:marTop w:val="0"/>
      <w:marBottom w:val="0"/>
      <w:divBdr>
        <w:top w:val="none" w:sz="0" w:space="0" w:color="auto"/>
        <w:left w:val="none" w:sz="0" w:space="0" w:color="auto"/>
        <w:bottom w:val="none" w:sz="0" w:space="0" w:color="auto"/>
        <w:right w:val="none" w:sz="0" w:space="0" w:color="auto"/>
      </w:divBdr>
    </w:div>
    <w:div w:id="1579628668">
      <w:bodyDiv w:val="1"/>
      <w:marLeft w:val="0"/>
      <w:marRight w:val="0"/>
      <w:marTop w:val="0"/>
      <w:marBottom w:val="0"/>
      <w:divBdr>
        <w:top w:val="none" w:sz="0" w:space="0" w:color="auto"/>
        <w:left w:val="none" w:sz="0" w:space="0" w:color="auto"/>
        <w:bottom w:val="none" w:sz="0" w:space="0" w:color="auto"/>
        <w:right w:val="none" w:sz="0" w:space="0" w:color="auto"/>
      </w:divBdr>
    </w:div>
    <w:div w:id="1580559943">
      <w:bodyDiv w:val="1"/>
      <w:marLeft w:val="0"/>
      <w:marRight w:val="0"/>
      <w:marTop w:val="0"/>
      <w:marBottom w:val="0"/>
      <w:divBdr>
        <w:top w:val="none" w:sz="0" w:space="0" w:color="auto"/>
        <w:left w:val="none" w:sz="0" w:space="0" w:color="auto"/>
        <w:bottom w:val="none" w:sz="0" w:space="0" w:color="auto"/>
        <w:right w:val="none" w:sz="0" w:space="0" w:color="auto"/>
      </w:divBdr>
    </w:div>
    <w:div w:id="1592735536">
      <w:bodyDiv w:val="1"/>
      <w:marLeft w:val="0"/>
      <w:marRight w:val="0"/>
      <w:marTop w:val="0"/>
      <w:marBottom w:val="0"/>
      <w:divBdr>
        <w:top w:val="none" w:sz="0" w:space="0" w:color="auto"/>
        <w:left w:val="none" w:sz="0" w:space="0" w:color="auto"/>
        <w:bottom w:val="none" w:sz="0" w:space="0" w:color="auto"/>
        <w:right w:val="none" w:sz="0" w:space="0" w:color="auto"/>
      </w:divBdr>
    </w:div>
    <w:div w:id="1597860588">
      <w:bodyDiv w:val="1"/>
      <w:marLeft w:val="0"/>
      <w:marRight w:val="0"/>
      <w:marTop w:val="0"/>
      <w:marBottom w:val="0"/>
      <w:divBdr>
        <w:top w:val="none" w:sz="0" w:space="0" w:color="auto"/>
        <w:left w:val="none" w:sz="0" w:space="0" w:color="auto"/>
        <w:bottom w:val="none" w:sz="0" w:space="0" w:color="auto"/>
        <w:right w:val="none" w:sz="0" w:space="0" w:color="auto"/>
      </w:divBdr>
    </w:div>
    <w:div w:id="1602761447">
      <w:bodyDiv w:val="1"/>
      <w:marLeft w:val="0"/>
      <w:marRight w:val="0"/>
      <w:marTop w:val="0"/>
      <w:marBottom w:val="0"/>
      <w:divBdr>
        <w:top w:val="none" w:sz="0" w:space="0" w:color="auto"/>
        <w:left w:val="none" w:sz="0" w:space="0" w:color="auto"/>
        <w:bottom w:val="none" w:sz="0" w:space="0" w:color="auto"/>
        <w:right w:val="none" w:sz="0" w:space="0" w:color="auto"/>
      </w:divBdr>
    </w:div>
    <w:div w:id="1604342290">
      <w:bodyDiv w:val="1"/>
      <w:marLeft w:val="0"/>
      <w:marRight w:val="0"/>
      <w:marTop w:val="0"/>
      <w:marBottom w:val="0"/>
      <w:divBdr>
        <w:top w:val="none" w:sz="0" w:space="0" w:color="auto"/>
        <w:left w:val="none" w:sz="0" w:space="0" w:color="auto"/>
        <w:bottom w:val="none" w:sz="0" w:space="0" w:color="auto"/>
        <w:right w:val="none" w:sz="0" w:space="0" w:color="auto"/>
      </w:divBdr>
    </w:div>
    <w:div w:id="1610309727">
      <w:bodyDiv w:val="1"/>
      <w:marLeft w:val="0"/>
      <w:marRight w:val="0"/>
      <w:marTop w:val="0"/>
      <w:marBottom w:val="0"/>
      <w:divBdr>
        <w:top w:val="none" w:sz="0" w:space="0" w:color="auto"/>
        <w:left w:val="none" w:sz="0" w:space="0" w:color="auto"/>
        <w:bottom w:val="none" w:sz="0" w:space="0" w:color="auto"/>
        <w:right w:val="none" w:sz="0" w:space="0" w:color="auto"/>
      </w:divBdr>
    </w:div>
    <w:div w:id="1614902042">
      <w:bodyDiv w:val="1"/>
      <w:marLeft w:val="0"/>
      <w:marRight w:val="0"/>
      <w:marTop w:val="0"/>
      <w:marBottom w:val="0"/>
      <w:divBdr>
        <w:top w:val="none" w:sz="0" w:space="0" w:color="auto"/>
        <w:left w:val="none" w:sz="0" w:space="0" w:color="auto"/>
        <w:bottom w:val="none" w:sz="0" w:space="0" w:color="auto"/>
        <w:right w:val="none" w:sz="0" w:space="0" w:color="auto"/>
      </w:divBdr>
    </w:div>
    <w:div w:id="1623027950">
      <w:bodyDiv w:val="1"/>
      <w:marLeft w:val="0"/>
      <w:marRight w:val="0"/>
      <w:marTop w:val="0"/>
      <w:marBottom w:val="0"/>
      <w:divBdr>
        <w:top w:val="none" w:sz="0" w:space="0" w:color="auto"/>
        <w:left w:val="none" w:sz="0" w:space="0" w:color="auto"/>
        <w:bottom w:val="none" w:sz="0" w:space="0" w:color="auto"/>
        <w:right w:val="none" w:sz="0" w:space="0" w:color="auto"/>
      </w:divBdr>
    </w:div>
    <w:div w:id="1623614211">
      <w:bodyDiv w:val="1"/>
      <w:marLeft w:val="0"/>
      <w:marRight w:val="0"/>
      <w:marTop w:val="0"/>
      <w:marBottom w:val="0"/>
      <w:divBdr>
        <w:top w:val="none" w:sz="0" w:space="0" w:color="auto"/>
        <w:left w:val="none" w:sz="0" w:space="0" w:color="auto"/>
        <w:bottom w:val="none" w:sz="0" w:space="0" w:color="auto"/>
        <w:right w:val="none" w:sz="0" w:space="0" w:color="auto"/>
      </w:divBdr>
    </w:div>
    <w:div w:id="1627465895">
      <w:bodyDiv w:val="1"/>
      <w:marLeft w:val="0"/>
      <w:marRight w:val="0"/>
      <w:marTop w:val="0"/>
      <w:marBottom w:val="0"/>
      <w:divBdr>
        <w:top w:val="none" w:sz="0" w:space="0" w:color="auto"/>
        <w:left w:val="none" w:sz="0" w:space="0" w:color="auto"/>
        <w:bottom w:val="none" w:sz="0" w:space="0" w:color="auto"/>
        <w:right w:val="none" w:sz="0" w:space="0" w:color="auto"/>
      </w:divBdr>
    </w:div>
    <w:div w:id="1627589150">
      <w:bodyDiv w:val="1"/>
      <w:marLeft w:val="0"/>
      <w:marRight w:val="0"/>
      <w:marTop w:val="0"/>
      <w:marBottom w:val="0"/>
      <w:divBdr>
        <w:top w:val="none" w:sz="0" w:space="0" w:color="auto"/>
        <w:left w:val="none" w:sz="0" w:space="0" w:color="auto"/>
        <w:bottom w:val="none" w:sz="0" w:space="0" w:color="auto"/>
        <w:right w:val="none" w:sz="0" w:space="0" w:color="auto"/>
      </w:divBdr>
    </w:div>
    <w:div w:id="1627933721">
      <w:bodyDiv w:val="1"/>
      <w:marLeft w:val="0"/>
      <w:marRight w:val="0"/>
      <w:marTop w:val="0"/>
      <w:marBottom w:val="0"/>
      <w:divBdr>
        <w:top w:val="none" w:sz="0" w:space="0" w:color="auto"/>
        <w:left w:val="none" w:sz="0" w:space="0" w:color="auto"/>
        <w:bottom w:val="none" w:sz="0" w:space="0" w:color="auto"/>
        <w:right w:val="none" w:sz="0" w:space="0" w:color="auto"/>
      </w:divBdr>
    </w:div>
    <w:div w:id="1640377141">
      <w:bodyDiv w:val="1"/>
      <w:marLeft w:val="0"/>
      <w:marRight w:val="0"/>
      <w:marTop w:val="0"/>
      <w:marBottom w:val="0"/>
      <w:divBdr>
        <w:top w:val="none" w:sz="0" w:space="0" w:color="auto"/>
        <w:left w:val="none" w:sz="0" w:space="0" w:color="auto"/>
        <w:bottom w:val="none" w:sz="0" w:space="0" w:color="auto"/>
        <w:right w:val="none" w:sz="0" w:space="0" w:color="auto"/>
      </w:divBdr>
    </w:div>
    <w:div w:id="1640719256">
      <w:bodyDiv w:val="1"/>
      <w:marLeft w:val="0"/>
      <w:marRight w:val="0"/>
      <w:marTop w:val="0"/>
      <w:marBottom w:val="0"/>
      <w:divBdr>
        <w:top w:val="none" w:sz="0" w:space="0" w:color="auto"/>
        <w:left w:val="none" w:sz="0" w:space="0" w:color="auto"/>
        <w:bottom w:val="none" w:sz="0" w:space="0" w:color="auto"/>
        <w:right w:val="none" w:sz="0" w:space="0" w:color="auto"/>
      </w:divBdr>
    </w:div>
    <w:div w:id="1656840905">
      <w:bodyDiv w:val="1"/>
      <w:marLeft w:val="0"/>
      <w:marRight w:val="0"/>
      <w:marTop w:val="0"/>
      <w:marBottom w:val="0"/>
      <w:divBdr>
        <w:top w:val="none" w:sz="0" w:space="0" w:color="auto"/>
        <w:left w:val="none" w:sz="0" w:space="0" w:color="auto"/>
        <w:bottom w:val="none" w:sz="0" w:space="0" w:color="auto"/>
        <w:right w:val="none" w:sz="0" w:space="0" w:color="auto"/>
      </w:divBdr>
    </w:div>
    <w:div w:id="1666592565">
      <w:bodyDiv w:val="1"/>
      <w:marLeft w:val="0"/>
      <w:marRight w:val="0"/>
      <w:marTop w:val="0"/>
      <w:marBottom w:val="0"/>
      <w:divBdr>
        <w:top w:val="none" w:sz="0" w:space="0" w:color="auto"/>
        <w:left w:val="none" w:sz="0" w:space="0" w:color="auto"/>
        <w:bottom w:val="none" w:sz="0" w:space="0" w:color="auto"/>
        <w:right w:val="none" w:sz="0" w:space="0" w:color="auto"/>
      </w:divBdr>
    </w:div>
    <w:div w:id="1666737352">
      <w:bodyDiv w:val="1"/>
      <w:marLeft w:val="0"/>
      <w:marRight w:val="0"/>
      <w:marTop w:val="0"/>
      <w:marBottom w:val="0"/>
      <w:divBdr>
        <w:top w:val="none" w:sz="0" w:space="0" w:color="auto"/>
        <w:left w:val="none" w:sz="0" w:space="0" w:color="auto"/>
        <w:bottom w:val="none" w:sz="0" w:space="0" w:color="auto"/>
        <w:right w:val="none" w:sz="0" w:space="0" w:color="auto"/>
      </w:divBdr>
    </w:div>
    <w:div w:id="1675575356">
      <w:bodyDiv w:val="1"/>
      <w:marLeft w:val="0"/>
      <w:marRight w:val="0"/>
      <w:marTop w:val="0"/>
      <w:marBottom w:val="0"/>
      <w:divBdr>
        <w:top w:val="none" w:sz="0" w:space="0" w:color="auto"/>
        <w:left w:val="none" w:sz="0" w:space="0" w:color="auto"/>
        <w:bottom w:val="none" w:sz="0" w:space="0" w:color="auto"/>
        <w:right w:val="none" w:sz="0" w:space="0" w:color="auto"/>
      </w:divBdr>
    </w:div>
    <w:div w:id="1676492881">
      <w:bodyDiv w:val="1"/>
      <w:marLeft w:val="0"/>
      <w:marRight w:val="0"/>
      <w:marTop w:val="0"/>
      <w:marBottom w:val="0"/>
      <w:divBdr>
        <w:top w:val="none" w:sz="0" w:space="0" w:color="auto"/>
        <w:left w:val="none" w:sz="0" w:space="0" w:color="auto"/>
        <w:bottom w:val="none" w:sz="0" w:space="0" w:color="auto"/>
        <w:right w:val="none" w:sz="0" w:space="0" w:color="auto"/>
      </w:divBdr>
    </w:div>
    <w:div w:id="1679699677">
      <w:bodyDiv w:val="1"/>
      <w:marLeft w:val="0"/>
      <w:marRight w:val="0"/>
      <w:marTop w:val="0"/>
      <w:marBottom w:val="0"/>
      <w:divBdr>
        <w:top w:val="none" w:sz="0" w:space="0" w:color="auto"/>
        <w:left w:val="none" w:sz="0" w:space="0" w:color="auto"/>
        <w:bottom w:val="none" w:sz="0" w:space="0" w:color="auto"/>
        <w:right w:val="none" w:sz="0" w:space="0" w:color="auto"/>
      </w:divBdr>
    </w:div>
    <w:div w:id="1681469641">
      <w:bodyDiv w:val="1"/>
      <w:marLeft w:val="0"/>
      <w:marRight w:val="0"/>
      <w:marTop w:val="0"/>
      <w:marBottom w:val="0"/>
      <w:divBdr>
        <w:top w:val="none" w:sz="0" w:space="0" w:color="auto"/>
        <w:left w:val="none" w:sz="0" w:space="0" w:color="auto"/>
        <w:bottom w:val="none" w:sz="0" w:space="0" w:color="auto"/>
        <w:right w:val="none" w:sz="0" w:space="0" w:color="auto"/>
      </w:divBdr>
    </w:div>
    <w:div w:id="1683506074">
      <w:bodyDiv w:val="1"/>
      <w:marLeft w:val="0"/>
      <w:marRight w:val="0"/>
      <w:marTop w:val="0"/>
      <w:marBottom w:val="0"/>
      <w:divBdr>
        <w:top w:val="none" w:sz="0" w:space="0" w:color="auto"/>
        <w:left w:val="none" w:sz="0" w:space="0" w:color="auto"/>
        <w:bottom w:val="none" w:sz="0" w:space="0" w:color="auto"/>
        <w:right w:val="none" w:sz="0" w:space="0" w:color="auto"/>
      </w:divBdr>
    </w:div>
    <w:div w:id="1696729836">
      <w:bodyDiv w:val="1"/>
      <w:marLeft w:val="0"/>
      <w:marRight w:val="0"/>
      <w:marTop w:val="0"/>
      <w:marBottom w:val="0"/>
      <w:divBdr>
        <w:top w:val="none" w:sz="0" w:space="0" w:color="auto"/>
        <w:left w:val="none" w:sz="0" w:space="0" w:color="auto"/>
        <w:bottom w:val="none" w:sz="0" w:space="0" w:color="auto"/>
        <w:right w:val="none" w:sz="0" w:space="0" w:color="auto"/>
      </w:divBdr>
    </w:div>
    <w:div w:id="1703628456">
      <w:bodyDiv w:val="1"/>
      <w:marLeft w:val="0"/>
      <w:marRight w:val="0"/>
      <w:marTop w:val="0"/>
      <w:marBottom w:val="0"/>
      <w:divBdr>
        <w:top w:val="none" w:sz="0" w:space="0" w:color="auto"/>
        <w:left w:val="none" w:sz="0" w:space="0" w:color="auto"/>
        <w:bottom w:val="none" w:sz="0" w:space="0" w:color="auto"/>
        <w:right w:val="none" w:sz="0" w:space="0" w:color="auto"/>
      </w:divBdr>
    </w:div>
    <w:div w:id="1704095316">
      <w:bodyDiv w:val="1"/>
      <w:marLeft w:val="0"/>
      <w:marRight w:val="0"/>
      <w:marTop w:val="0"/>
      <w:marBottom w:val="0"/>
      <w:divBdr>
        <w:top w:val="none" w:sz="0" w:space="0" w:color="auto"/>
        <w:left w:val="none" w:sz="0" w:space="0" w:color="auto"/>
        <w:bottom w:val="none" w:sz="0" w:space="0" w:color="auto"/>
        <w:right w:val="none" w:sz="0" w:space="0" w:color="auto"/>
      </w:divBdr>
    </w:div>
    <w:div w:id="1704863840">
      <w:bodyDiv w:val="1"/>
      <w:marLeft w:val="0"/>
      <w:marRight w:val="0"/>
      <w:marTop w:val="0"/>
      <w:marBottom w:val="0"/>
      <w:divBdr>
        <w:top w:val="none" w:sz="0" w:space="0" w:color="auto"/>
        <w:left w:val="none" w:sz="0" w:space="0" w:color="auto"/>
        <w:bottom w:val="none" w:sz="0" w:space="0" w:color="auto"/>
        <w:right w:val="none" w:sz="0" w:space="0" w:color="auto"/>
      </w:divBdr>
    </w:div>
    <w:div w:id="1705399802">
      <w:bodyDiv w:val="1"/>
      <w:marLeft w:val="0"/>
      <w:marRight w:val="0"/>
      <w:marTop w:val="0"/>
      <w:marBottom w:val="0"/>
      <w:divBdr>
        <w:top w:val="none" w:sz="0" w:space="0" w:color="auto"/>
        <w:left w:val="none" w:sz="0" w:space="0" w:color="auto"/>
        <w:bottom w:val="none" w:sz="0" w:space="0" w:color="auto"/>
        <w:right w:val="none" w:sz="0" w:space="0" w:color="auto"/>
      </w:divBdr>
    </w:div>
    <w:div w:id="1718699550">
      <w:bodyDiv w:val="1"/>
      <w:marLeft w:val="0"/>
      <w:marRight w:val="0"/>
      <w:marTop w:val="0"/>
      <w:marBottom w:val="0"/>
      <w:divBdr>
        <w:top w:val="none" w:sz="0" w:space="0" w:color="auto"/>
        <w:left w:val="none" w:sz="0" w:space="0" w:color="auto"/>
        <w:bottom w:val="none" w:sz="0" w:space="0" w:color="auto"/>
        <w:right w:val="none" w:sz="0" w:space="0" w:color="auto"/>
      </w:divBdr>
    </w:div>
    <w:div w:id="1720277819">
      <w:bodyDiv w:val="1"/>
      <w:marLeft w:val="0"/>
      <w:marRight w:val="0"/>
      <w:marTop w:val="0"/>
      <w:marBottom w:val="0"/>
      <w:divBdr>
        <w:top w:val="none" w:sz="0" w:space="0" w:color="auto"/>
        <w:left w:val="none" w:sz="0" w:space="0" w:color="auto"/>
        <w:bottom w:val="none" w:sz="0" w:space="0" w:color="auto"/>
        <w:right w:val="none" w:sz="0" w:space="0" w:color="auto"/>
      </w:divBdr>
    </w:div>
    <w:div w:id="1720471493">
      <w:bodyDiv w:val="1"/>
      <w:marLeft w:val="0"/>
      <w:marRight w:val="0"/>
      <w:marTop w:val="0"/>
      <w:marBottom w:val="0"/>
      <w:divBdr>
        <w:top w:val="none" w:sz="0" w:space="0" w:color="auto"/>
        <w:left w:val="none" w:sz="0" w:space="0" w:color="auto"/>
        <w:bottom w:val="none" w:sz="0" w:space="0" w:color="auto"/>
        <w:right w:val="none" w:sz="0" w:space="0" w:color="auto"/>
      </w:divBdr>
    </w:div>
    <w:div w:id="1728604978">
      <w:bodyDiv w:val="1"/>
      <w:marLeft w:val="0"/>
      <w:marRight w:val="0"/>
      <w:marTop w:val="0"/>
      <w:marBottom w:val="0"/>
      <w:divBdr>
        <w:top w:val="none" w:sz="0" w:space="0" w:color="auto"/>
        <w:left w:val="none" w:sz="0" w:space="0" w:color="auto"/>
        <w:bottom w:val="none" w:sz="0" w:space="0" w:color="auto"/>
        <w:right w:val="none" w:sz="0" w:space="0" w:color="auto"/>
      </w:divBdr>
    </w:div>
    <w:div w:id="1729569217">
      <w:bodyDiv w:val="1"/>
      <w:marLeft w:val="0"/>
      <w:marRight w:val="0"/>
      <w:marTop w:val="0"/>
      <w:marBottom w:val="0"/>
      <w:divBdr>
        <w:top w:val="none" w:sz="0" w:space="0" w:color="auto"/>
        <w:left w:val="none" w:sz="0" w:space="0" w:color="auto"/>
        <w:bottom w:val="none" w:sz="0" w:space="0" w:color="auto"/>
        <w:right w:val="none" w:sz="0" w:space="0" w:color="auto"/>
      </w:divBdr>
    </w:div>
    <w:div w:id="1737972373">
      <w:bodyDiv w:val="1"/>
      <w:marLeft w:val="0"/>
      <w:marRight w:val="0"/>
      <w:marTop w:val="0"/>
      <w:marBottom w:val="0"/>
      <w:divBdr>
        <w:top w:val="none" w:sz="0" w:space="0" w:color="auto"/>
        <w:left w:val="none" w:sz="0" w:space="0" w:color="auto"/>
        <w:bottom w:val="none" w:sz="0" w:space="0" w:color="auto"/>
        <w:right w:val="none" w:sz="0" w:space="0" w:color="auto"/>
      </w:divBdr>
    </w:div>
    <w:div w:id="1741057646">
      <w:bodyDiv w:val="1"/>
      <w:marLeft w:val="0"/>
      <w:marRight w:val="0"/>
      <w:marTop w:val="0"/>
      <w:marBottom w:val="0"/>
      <w:divBdr>
        <w:top w:val="none" w:sz="0" w:space="0" w:color="auto"/>
        <w:left w:val="none" w:sz="0" w:space="0" w:color="auto"/>
        <w:bottom w:val="none" w:sz="0" w:space="0" w:color="auto"/>
        <w:right w:val="none" w:sz="0" w:space="0" w:color="auto"/>
      </w:divBdr>
    </w:div>
    <w:div w:id="1746949859">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64260792">
      <w:bodyDiv w:val="1"/>
      <w:marLeft w:val="0"/>
      <w:marRight w:val="0"/>
      <w:marTop w:val="0"/>
      <w:marBottom w:val="0"/>
      <w:divBdr>
        <w:top w:val="none" w:sz="0" w:space="0" w:color="auto"/>
        <w:left w:val="none" w:sz="0" w:space="0" w:color="auto"/>
        <w:bottom w:val="none" w:sz="0" w:space="0" w:color="auto"/>
        <w:right w:val="none" w:sz="0" w:space="0" w:color="auto"/>
      </w:divBdr>
    </w:div>
    <w:div w:id="1764952179">
      <w:bodyDiv w:val="1"/>
      <w:marLeft w:val="0"/>
      <w:marRight w:val="0"/>
      <w:marTop w:val="0"/>
      <w:marBottom w:val="0"/>
      <w:divBdr>
        <w:top w:val="none" w:sz="0" w:space="0" w:color="auto"/>
        <w:left w:val="none" w:sz="0" w:space="0" w:color="auto"/>
        <w:bottom w:val="none" w:sz="0" w:space="0" w:color="auto"/>
        <w:right w:val="none" w:sz="0" w:space="0" w:color="auto"/>
      </w:divBdr>
    </w:div>
    <w:div w:id="1774588836">
      <w:bodyDiv w:val="1"/>
      <w:marLeft w:val="0"/>
      <w:marRight w:val="0"/>
      <w:marTop w:val="0"/>
      <w:marBottom w:val="0"/>
      <w:divBdr>
        <w:top w:val="none" w:sz="0" w:space="0" w:color="auto"/>
        <w:left w:val="none" w:sz="0" w:space="0" w:color="auto"/>
        <w:bottom w:val="none" w:sz="0" w:space="0" w:color="auto"/>
        <w:right w:val="none" w:sz="0" w:space="0" w:color="auto"/>
      </w:divBdr>
    </w:div>
    <w:div w:id="1777826567">
      <w:bodyDiv w:val="1"/>
      <w:marLeft w:val="0"/>
      <w:marRight w:val="0"/>
      <w:marTop w:val="0"/>
      <w:marBottom w:val="0"/>
      <w:divBdr>
        <w:top w:val="none" w:sz="0" w:space="0" w:color="auto"/>
        <w:left w:val="none" w:sz="0" w:space="0" w:color="auto"/>
        <w:bottom w:val="none" w:sz="0" w:space="0" w:color="auto"/>
        <w:right w:val="none" w:sz="0" w:space="0" w:color="auto"/>
      </w:divBdr>
    </w:div>
    <w:div w:id="177786418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89011798">
      <w:bodyDiv w:val="1"/>
      <w:marLeft w:val="0"/>
      <w:marRight w:val="0"/>
      <w:marTop w:val="0"/>
      <w:marBottom w:val="0"/>
      <w:divBdr>
        <w:top w:val="none" w:sz="0" w:space="0" w:color="auto"/>
        <w:left w:val="none" w:sz="0" w:space="0" w:color="auto"/>
        <w:bottom w:val="none" w:sz="0" w:space="0" w:color="auto"/>
        <w:right w:val="none" w:sz="0" w:space="0" w:color="auto"/>
      </w:divBdr>
    </w:div>
    <w:div w:id="1789885030">
      <w:bodyDiv w:val="1"/>
      <w:marLeft w:val="0"/>
      <w:marRight w:val="0"/>
      <w:marTop w:val="0"/>
      <w:marBottom w:val="0"/>
      <w:divBdr>
        <w:top w:val="none" w:sz="0" w:space="0" w:color="auto"/>
        <w:left w:val="none" w:sz="0" w:space="0" w:color="auto"/>
        <w:bottom w:val="none" w:sz="0" w:space="0" w:color="auto"/>
        <w:right w:val="none" w:sz="0" w:space="0" w:color="auto"/>
      </w:divBdr>
    </w:div>
    <w:div w:id="1802336114">
      <w:bodyDiv w:val="1"/>
      <w:marLeft w:val="0"/>
      <w:marRight w:val="0"/>
      <w:marTop w:val="0"/>
      <w:marBottom w:val="0"/>
      <w:divBdr>
        <w:top w:val="none" w:sz="0" w:space="0" w:color="auto"/>
        <w:left w:val="none" w:sz="0" w:space="0" w:color="auto"/>
        <w:bottom w:val="none" w:sz="0" w:space="0" w:color="auto"/>
        <w:right w:val="none" w:sz="0" w:space="0" w:color="auto"/>
      </w:divBdr>
    </w:div>
    <w:div w:id="1812089211">
      <w:bodyDiv w:val="1"/>
      <w:marLeft w:val="0"/>
      <w:marRight w:val="0"/>
      <w:marTop w:val="0"/>
      <w:marBottom w:val="0"/>
      <w:divBdr>
        <w:top w:val="none" w:sz="0" w:space="0" w:color="auto"/>
        <w:left w:val="none" w:sz="0" w:space="0" w:color="auto"/>
        <w:bottom w:val="none" w:sz="0" w:space="0" w:color="auto"/>
        <w:right w:val="none" w:sz="0" w:space="0" w:color="auto"/>
      </w:divBdr>
    </w:div>
    <w:div w:id="1813402112">
      <w:bodyDiv w:val="1"/>
      <w:marLeft w:val="0"/>
      <w:marRight w:val="0"/>
      <w:marTop w:val="0"/>
      <w:marBottom w:val="0"/>
      <w:divBdr>
        <w:top w:val="none" w:sz="0" w:space="0" w:color="auto"/>
        <w:left w:val="none" w:sz="0" w:space="0" w:color="auto"/>
        <w:bottom w:val="none" w:sz="0" w:space="0" w:color="auto"/>
        <w:right w:val="none" w:sz="0" w:space="0" w:color="auto"/>
      </w:divBdr>
    </w:div>
    <w:div w:id="1813986403">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23424130">
      <w:bodyDiv w:val="1"/>
      <w:marLeft w:val="0"/>
      <w:marRight w:val="0"/>
      <w:marTop w:val="0"/>
      <w:marBottom w:val="0"/>
      <w:divBdr>
        <w:top w:val="none" w:sz="0" w:space="0" w:color="auto"/>
        <w:left w:val="none" w:sz="0" w:space="0" w:color="auto"/>
        <w:bottom w:val="none" w:sz="0" w:space="0" w:color="auto"/>
        <w:right w:val="none" w:sz="0" w:space="0" w:color="auto"/>
      </w:divBdr>
    </w:div>
    <w:div w:id="1827934069">
      <w:bodyDiv w:val="1"/>
      <w:marLeft w:val="0"/>
      <w:marRight w:val="0"/>
      <w:marTop w:val="0"/>
      <w:marBottom w:val="0"/>
      <w:divBdr>
        <w:top w:val="none" w:sz="0" w:space="0" w:color="auto"/>
        <w:left w:val="none" w:sz="0" w:space="0" w:color="auto"/>
        <w:bottom w:val="none" w:sz="0" w:space="0" w:color="auto"/>
        <w:right w:val="none" w:sz="0" w:space="0" w:color="auto"/>
      </w:divBdr>
    </w:div>
    <w:div w:id="1833763062">
      <w:bodyDiv w:val="1"/>
      <w:marLeft w:val="0"/>
      <w:marRight w:val="0"/>
      <w:marTop w:val="0"/>
      <w:marBottom w:val="0"/>
      <w:divBdr>
        <w:top w:val="none" w:sz="0" w:space="0" w:color="auto"/>
        <w:left w:val="none" w:sz="0" w:space="0" w:color="auto"/>
        <w:bottom w:val="none" w:sz="0" w:space="0" w:color="auto"/>
        <w:right w:val="none" w:sz="0" w:space="0" w:color="auto"/>
      </w:divBdr>
    </w:div>
    <w:div w:id="1834485328">
      <w:bodyDiv w:val="1"/>
      <w:marLeft w:val="0"/>
      <w:marRight w:val="0"/>
      <w:marTop w:val="0"/>
      <w:marBottom w:val="0"/>
      <w:divBdr>
        <w:top w:val="none" w:sz="0" w:space="0" w:color="auto"/>
        <w:left w:val="none" w:sz="0" w:space="0" w:color="auto"/>
        <w:bottom w:val="none" w:sz="0" w:space="0" w:color="auto"/>
        <w:right w:val="none" w:sz="0" w:space="0" w:color="auto"/>
      </w:divBdr>
    </w:div>
    <w:div w:id="1839736623">
      <w:bodyDiv w:val="1"/>
      <w:marLeft w:val="0"/>
      <w:marRight w:val="0"/>
      <w:marTop w:val="0"/>
      <w:marBottom w:val="0"/>
      <w:divBdr>
        <w:top w:val="none" w:sz="0" w:space="0" w:color="auto"/>
        <w:left w:val="none" w:sz="0" w:space="0" w:color="auto"/>
        <w:bottom w:val="none" w:sz="0" w:space="0" w:color="auto"/>
        <w:right w:val="none" w:sz="0" w:space="0" w:color="auto"/>
      </w:divBdr>
    </w:div>
    <w:div w:id="1840193513">
      <w:bodyDiv w:val="1"/>
      <w:marLeft w:val="0"/>
      <w:marRight w:val="0"/>
      <w:marTop w:val="0"/>
      <w:marBottom w:val="0"/>
      <w:divBdr>
        <w:top w:val="none" w:sz="0" w:space="0" w:color="auto"/>
        <w:left w:val="none" w:sz="0" w:space="0" w:color="auto"/>
        <w:bottom w:val="none" w:sz="0" w:space="0" w:color="auto"/>
        <w:right w:val="none" w:sz="0" w:space="0" w:color="auto"/>
      </w:divBdr>
    </w:div>
    <w:div w:id="1843009750">
      <w:bodyDiv w:val="1"/>
      <w:marLeft w:val="0"/>
      <w:marRight w:val="0"/>
      <w:marTop w:val="0"/>
      <w:marBottom w:val="0"/>
      <w:divBdr>
        <w:top w:val="none" w:sz="0" w:space="0" w:color="auto"/>
        <w:left w:val="none" w:sz="0" w:space="0" w:color="auto"/>
        <w:bottom w:val="none" w:sz="0" w:space="0" w:color="auto"/>
        <w:right w:val="none" w:sz="0" w:space="0" w:color="auto"/>
      </w:divBdr>
    </w:div>
    <w:div w:id="1843816716">
      <w:bodyDiv w:val="1"/>
      <w:marLeft w:val="0"/>
      <w:marRight w:val="0"/>
      <w:marTop w:val="0"/>
      <w:marBottom w:val="0"/>
      <w:divBdr>
        <w:top w:val="none" w:sz="0" w:space="0" w:color="auto"/>
        <w:left w:val="none" w:sz="0" w:space="0" w:color="auto"/>
        <w:bottom w:val="none" w:sz="0" w:space="0" w:color="auto"/>
        <w:right w:val="none" w:sz="0" w:space="0" w:color="auto"/>
      </w:divBdr>
    </w:div>
    <w:div w:id="1859461402">
      <w:bodyDiv w:val="1"/>
      <w:marLeft w:val="0"/>
      <w:marRight w:val="0"/>
      <w:marTop w:val="0"/>
      <w:marBottom w:val="0"/>
      <w:divBdr>
        <w:top w:val="none" w:sz="0" w:space="0" w:color="auto"/>
        <w:left w:val="none" w:sz="0" w:space="0" w:color="auto"/>
        <w:bottom w:val="none" w:sz="0" w:space="0" w:color="auto"/>
        <w:right w:val="none" w:sz="0" w:space="0" w:color="auto"/>
      </w:divBdr>
    </w:div>
    <w:div w:id="1870072201">
      <w:bodyDiv w:val="1"/>
      <w:marLeft w:val="0"/>
      <w:marRight w:val="0"/>
      <w:marTop w:val="0"/>
      <w:marBottom w:val="0"/>
      <w:divBdr>
        <w:top w:val="none" w:sz="0" w:space="0" w:color="auto"/>
        <w:left w:val="none" w:sz="0" w:space="0" w:color="auto"/>
        <w:bottom w:val="none" w:sz="0" w:space="0" w:color="auto"/>
        <w:right w:val="none" w:sz="0" w:space="0" w:color="auto"/>
      </w:divBdr>
    </w:div>
    <w:div w:id="1874804318">
      <w:bodyDiv w:val="1"/>
      <w:marLeft w:val="0"/>
      <w:marRight w:val="0"/>
      <w:marTop w:val="0"/>
      <w:marBottom w:val="0"/>
      <w:divBdr>
        <w:top w:val="none" w:sz="0" w:space="0" w:color="auto"/>
        <w:left w:val="none" w:sz="0" w:space="0" w:color="auto"/>
        <w:bottom w:val="none" w:sz="0" w:space="0" w:color="auto"/>
        <w:right w:val="none" w:sz="0" w:space="0" w:color="auto"/>
      </w:divBdr>
    </w:div>
    <w:div w:id="1881287469">
      <w:bodyDiv w:val="1"/>
      <w:marLeft w:val="0"/>
      <w:marRight w:val="0"/>
      <w:marTop w:val="0"/>
      <w:marBottom w:val="0"/>
      <w:divBdr>
        <w:top w:val="none" w:sz="0" w:space="0" w:color="auto"/>
        <w:left w:val="none" w:sz="0" w:space="0" w:color="auto"/>
        <w:bottom w:val="none" w:sz="0" w:space="0" w:color="auto"/>
        <w:right w:val="none" w:sz="0" w:space="0" w:color="auto"/>
      </w:divBdr>
    </w:div>
    <w:div w:id="1883248122">
      <w:bodyDiv w:val="1"/>
      <w:marLeft w:val="0"/>
      <w:marRight w:val="0"/>
      <w:marTop w:val="0"/>
      <w:marBottom w:val="0"/>
      <w:divBdr>
        <w:top w:val="none" w:sz="0" w:space="0" w:color="auto"/>
        <w:left w:val="none" w:sz="0" w:space="0" w:color="auto"/>
        <w:bottom w:val="none" w:sz="0" w:space="0" w:color="auto"/>
        <w:right w:val="none" w:sz="0" w:space="0" w:color="auto"/>
      </w:divBdr>
    </w:div>
    <w:div w:id="1888563849">
      <w:bodyDiv w:val="1"/>
      <w:marLeft w:val="0"/>
      <w:marRight w:val="0"/>
      <w:marTop w:val="0"/>
      <w:marBottom w:val="0"/>
      <w:divBdr>
        <w:top w:val="none" w:sz="0" w:space="0" w:color="auto"/>
        <w:left w:val="none" w:sz="0" w:space="0" w:color="auto"/>
        <w:bottom w:val="none" w:sz="0" w:space="0" w:color="auto"/>
        <w:right w:val="none" w:sz="0" w:space="0" w:color="auto"/>
      </w:divBdr>
    </w:div>
    <w:div w:id="1894729044">
      <w:bodyDiv w:val="1"/>
      <w:marLeft w:val="0"/>
      <w:marRight w:val="0"/>
      <w:marTop w:val="0"/>
      <w:marBottom w:val="0"/>
      <w:divBdr>
        <w:top w:val="none" w:sz="0" w:space="0" w:color="auto"/>
        <w:left w:val="none" w:sz="0" w:space="0" w:color="auto"/>
        <w:bottom w:val="none" w:sz="0" w:space="0" w:color="auto"/>
        <w:right w:val="none" w:sz="0" w:space="0" w:color="auto"/>
      </w:divBdr>
    </w:div>
    <w:div w:id="1895193225">
      <w:bodyDiv w:val="1"/>
      <w:marLeft w:val="0"/>
      <w:marRight w:val="0"/>
      <w:marTop w:val="0"/>
      <w:marBottom w:val="0"/>
      <w:divBdr>
        <w:top w:val="none" w:sz="0" w:space="0" w:color="auto"/>
        <w:left w:val="none" w:sz="0" w:space="0" w:color="auto"/>
        <w:bottom w:val="none" w:sz="0" w:space="0" w:color="auto"/>
        <w:right w:val="none" w:sz="0" w:space="0" w:color="auto"/>
      </w:divBdr>
    </w:div>
    <w:div w:id="1895195986">
      <w:bodyDiv w:val="1"/>
      <w:marLeft w:val="0"/>
      <w:marRight w:val="0"/>
      <w:marTop w:val="0"/>
      <w:marBottom w:val="0"/>
      <w:divBdr>
        <w:top w:val="none" w:sz="0" w:space="0" w:color="auto"/>
        <w:left w:val="none" w:sz="0" w:space="0" w:color="auto"/>
        <w:bottom w:val="none" w:sz="0" w:space="0" w:color="auto"/>
        <w:right w:val="none" w:sz="0" w:space="0" w:color="auto"/>
      </w:divBdr>
    </w:div>
    <w:div w:id="1916013556">
      <w:bodyDiv w:val="1"/>
      <w:marLeft w:val="0"/>
      <w:marRight w:val="0"/>
      <w:marTop w:val="0"/>
      <w:marBottom w:val="0"/>
      <w:divBdr>
        <w:top w:val="none" w:sz="0" w:space="0" w:color="auto"/>
        <w:left w:val="none" w:sz="0" w:space="0" w:color="auto"/>
        <w:bottom w:val="none" w:sz="0" w:space="0" w:color="auto"/>
        <w:right w:val="none" w:sz="0" w:space="0" w:color="auto"/>
      </w:divBdr>
    </w:div>
    <w:div w:id="1919636089">
      <w:bodyDiv w:val="1"/>
      <w:marLeft w:val="0"/>
      <w:marRight w:val="0"/>
      <w:marTop w:val="0"/>
      <w:marBottom w:val="0"/>
      <w:divBdr>
        <w:top w:val="none" w:sz="0" w:space="0" w:color="auto"/>
        <w:left w:val="none" w:sz="0" w:space="0" w:color="auto"/>
        <w:bottom w:val="none" w:sz="0" w:space="0" w:color="auto"/>
        <w:right w:val="none" w:sz="0" w:space="0" w:color="auto"/>
      </w:divBdr>
    </w:div>
    <w:div w:id="1924098911">
      <w:bodyDiv w:val="1"/>
      <w:marLeft w:val="0"/>
      <w:marRight w:val="0"/>
      <w:marTop w:val="0"/>
      <w:marBottom w:val="0"/>
      <w:divBdr>
        <w:top w:val="none" w:sz="0" w:space="0" w:color="auto"/>
        <w:left w:val="none" w:sz="0" w:space="0" w:color="auto"/>
        <w:bottom w:val="none" w:sz="0" w:space="0" w:color="auto"/>
        <w:right w:val="none" w:sz="0" w:space="0" w:color="auto"/>
      </w:divBdr>
    </w:div>
    <w:div w:id="1924875813">
      <w:bodyDiv w:val="1"/>
      <w:marLeft w:val="0"/>
      <w:marRight w:val="0"/>
      <w:marTop w:val="0"/>
      <w:marBottom w:val="0"/>
      <w:divBdr>
        <w:top w:val="none" w:sz="0" w:space="0" w:color="auto"/>
        <w:left w:val="none" w:sz="0" w:space="0" w:color="auto"/>
        <w:bottom w:val="none" w:sz="0" w:space="0" w:color="auto"/>
        <w:right w:val="none" w:sz="0" w:space="0" w:color="auto"/>
      </w:divBdr>
    </w:div>
    <w:div w:id="1925608631">
      <w:bodyDiv w:val="1"/>
      <w:marLeft w:val="0"/>
      <w:marRight w:val="0"/>
      <w:marTop w:val="0"/>
      <w:marBottom w:val="0"/>
      <w:divBdr>
        <w:top w:val="none" w:sz="0" w:space="0" w:color="auto"/>
        <w:left w:val="none" w:sz="0" w:space="0" w:color="auto"/>
        <w:bottom w:val="none" w:sz="0" w:space="0" w:color="auto"/>
        <w:right w:val="none" w:sz="0" w:space="0" w:color="auto"/>
      </w:divBdr>
    </w:div>
    <w:div w:id="1927760533">
      <w:bodyDiv w:val="1"/>
      <w:marLeft w:val="0"/>
      <w:marRight w:val="0"/>
      <w:marTop w:val="0"/>
      <w:marBottom w:val="0"/>
      <w:divBdr>
        <w:top w:val="none" w:sz="0" w:space="0" w:color="auto"/>
        <w:left w:val="none" w:sz="0" w:space="0" w:color="auto"/>
        <w:bottom w:val="none" w:sz="0" w:space="0" w:color="auto"/>
        <w:right w:val="none" w:sz="0" w:space="0" w:color="auto"/>
      </w:divBdr>
    </w:div>
    <w:div w:id="1946499257">
      <w:bodyDiv w:val="1"/>
      <w:marLeft w:val="0"/>
      <w:marRight w:val="0"/>
      <w:marTop w:val="0"/>
      <w:marBottom w:val="0"/>
      <w:divBdr>
        <w:top w:val="none" w:sz="0" w:space="0" w:color="auto"/>
        <w:left w:val="none" w:sz="0" w:space="0" w:color="auto"/>
        <w:bottom w:val="none" w:sz="0" w:space="0" w:color="auto"/>
        <w:right w:val="none" w:sz="0" w:space="0" w:color="auto"/>
      </w:divBdr>
    </w:div>
    <w:div w:id="1949463194">
      <w:bodyDiv w:val="1"/>
      <w:marLeft w:val="0"/>
      <w:marRight w:val="0"/>
      <w:marTop w:val="0"/>
      <w:marBottom w:val="0"/>
      <w:divBdr>
        <w:top w:val="none" w:sz="0" w:space="0" w:color="auto"/>
        <w:left w:val="none" w:sz="0" w:space="0" w:color="auto"/>
        <w:bottom w:val="none" w:sz="0" w:space="0" w:color="auto"/>
        <w:right w:val="none" w:sz="0" w:space="0" w:color="auto"/>
      </w:divBdr>
    </w:div>
    <w:div w:id="1951618201">
      <w:bodyDiv w:val="1"/>
      <w:marLeft w:val="0"/>
      <w:marRight w:val="0"/>
      <w:marTop w:val="0"/>
      <w:marBottom w:val="0"/>
      <w:divBdr>
        <w:top w:val="none" w:sz="0" w:space="0" w:color="auto"/>
        <w:left w:val="none" w:sz="0" w:space="0" w:color="auto"/>
        <w:bottom w:val="none" w:sz="0" w:space="0" w:color="auto"/>
        <w:right w:val="none" w:sz="0" w:space="0" w:color="auto"/>
      </w:divBdr>
    </w:div>
    <w:div w:id="1951938602">
      <w:bodyDiv w:val="1"/>
      <w:marLeft w:val="0"/>
      <w:marRight w:val="0"/>
      <w:marTop w:val="0"/>
      <w:marBottom w:val="0"/>
      <w:divBdr>
        <w:top w:val="none" w:sz="0" w:space="0" w:color="auto"/>
        <w:left w:val="none" w:sz="0" w:space="0" w:color="auto"/>
        <w:bottom w:val="none" w:sz="0" w:space="0" w:color="auto"/>
        <w:right w:val="none" w:sz="0" w:space="0" w:color="auto"/>
      </w:divBdr>
    </w:div>
    <w:div w:id="1952782542">
      <w:bodyDiv w:val="1"/>
      <w:marLeft w:val="0"/>
      <w:marRight w:val="0"/>
      <w:marTop w:val="0"/>
      <w:marBottom w:val="0"/>
      <w:divBdr>
        <w:top w:val="none" w:sz="0" w:space="0" w:color="auto"/>
        <w:left w:val="none" w:sz="0" w:space="0" w:color="auto"/>
        <w:bottom w:val="none" w:sz="0" w:space="0" w:color="auto"/>
        <w:right w:val="none" w:sz="0" w:space="0" w:color="auto"/>
      </w:divBdr>
    </w:div>
    <w:div w:id="1956981715">
      <w:bodyDiv w:val="1"/>
      <w:marLeft w:val="0"/>
      <w:marRight w:val="0"/>
      <w:marTop w:val="0"/>
      <w:marBottom w:val="0"/>
      <w:divBdr>
        <w:top w:val="none" w:sz="0" w:space="0" w:color="auto"/>
        <w:left w:val="none" w:sz="0" w:space="0" w:color="auto"/>
        <w:bottom w:val="none" w:sz="0" w:space="0" w:color="auto"/>
        <w:right w:val="none" w:sz="0" w:space="0" w:color="auto"/>
      </w:divBdr>
    </w:div>
    <w:div w:id="1963880849">
      <w:bodyDiv w:val="1"/>
      <w:marLeft w:val="0"/>
      <w:marRight w:val="0"/>
      <w:marTop w:val="0"/>
      <w:marBottom w:val="0"/>
      <w:divBdr>
        <w:top w:val="none" w:sz="0" w:space="0" w:color="auto"/>
        <w:left w:val="none" w:sz="0" w:space="0" w:color="auto"/>
        <w:bottom w:val="none" w:sz="0" w:space="0" w:color="auto"/>
        <w:right w:val="none" w:sz="0" w:space="0" w:color="auto"/>
      </w:divBdr>
    </w:div>
    <w:div w:id="1969621190">
      <w:bodyDiv w:val="1"/>
      <w:marLeft w:val="0"/>
      <w:marRight w:val="0"/>
      <w:marTop w:val="0"/>
      <w:marBottom w:val="0"/>
      <w:divBdr>
        <w:top w:val="none" w:sz="0" w:space="0" w:color="auto"/>
        <w:left w:val="none" w:sz="0" w:space="0" w:color="auto"/>
        <w:bottom w:val="none" w:sz="0" w:space="0" w:color="auto"/>
        <w:right w:val="none" w:sz="0" w:space="0" w:color="auto"/>
      </w:divBdr>
    </w:div>
    <w:div w:id="1972974598">
      <w:bodyDiv w:val="1"/>
      <w:marLeft w:val="0"/>
      <w:marRight w:val="0"/>
      <w:marTop w:val="0"/>
      <w:marBottom w:val="0"/>
      <w:divBdr>
        <w:top w:val="none" w:sz="0" w:space="0" w:color="auto"/>
        <w:left w:val="none" w:sz="0" w:space="0" w:color="auto"/>
        <w:bottom w:val="none" w:sz="0" w:space="0" w:color="auto"/>
        <w:right w:val="none" w:sz="0" w:space="0" w:color="auto"/>
      </w:divBdr>
    </w:div>
    <w:div w:id="1976251737">
      <w:bodyDiv w:val="1"/>
      <w:marLeft w:val="0"/>
      <w:marRight w:val="0"/>
      <w:marTop w:val="0"/>
      <w:marBottom w:val="0"/>
      <w:divBdr>
        <w:top w:val="none" w:sz="0" w:space="0" w:color="auto"/>
        <w:left w:val="none" w:sz="0" w:space="0" w:color="auto"/>
        <w:bottom w:val="none" w:sz="0" w:space="0" w:color="auto"/>
        <w:right w:val="none" w:sz="0" w:space="0" w:color="auto"/>
      </w:divBdr>
    </w:div>
    <w:div w:id="197729156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6008469">
      <w:bodyDiv w:val="1"/>
      <w:marLeft w:val="0"/>
      <w:marRight w:val="0"/>
      <w:marTop w:val="0"/>
      <w:marBottom w:val="0"/>
      <w:divBdr>
        <w:top w:val="none" w:sz="0" w:space="0" w:color="auto"/>
        <w:left w:val="none" w:sz="0" w:space="0" w:color="auto"/>
        <w:bottom w:val="none" w:sz="0" w:space="0" w:color="auto"/>
        <w:right w:val="none" w:sz="0" w:space="0" w:color="auto"/>
      </w:divBdr>
    </w:div>
    <w:div w:id="2006131791">
      <w:bodyDiv w:val="1"/>
      <w:marLeft w:val="0"/>
      <w:marRight w:val="0"/>
      <w:marTop w:val="0"/>
      <w:marBottom w:val="0"/>
      <w:divBdr>
        <w:top w:val="none" w:sz="0" w:space="0" w:color="auto"/>
        <w:left w:val="none" w:sz="0" w:space="0" w:color="auto"/>
        <w:bottom w:val="none" w:sz="0" w:space="0" w:color="auto"/>
        <w:right w:val="none" w:sz="0" w:space="0" w:color="auto"/>
      </w:divBdr>
    </w:div>
    <w:div w:id="2008946720">
      <w:bodyDiv w:val="1"/>
      <w:marLeft w:val="0"/>
      <w:marRight w:val="0"/>
      <w:marTop w:val="0"/>
      <w:marBottom w:val="0"/>
      <w:divBdr>
        <w:top w:val="none" w:sz="0" w:space="0" w:color="auto"/>
        <w:left w:val="none" w:sz="0" w:space="0" w:color="auto"/>
        <w:bottom w:val="none" w:sz="0" w:space="0" w:color="auto"/>
        <w:right w:val="none" w:sz="0" w:space="0" w:color="auto"/>
      </w:divBdr>
    </w:div>
    <w:div w:id="2013943824">
      <w:bodyDiv w:val="1"/>
      <w:marLeft w:val="0"/>
      <w:marRight w:val="0"/>
      <w:marTop w:val="0"/>
      <w:marBottom w:val="0"/>
      <w:divBdr>
        <w:top w:val="none" w:sz="0" w:space="0" w:color="auto"/>
        <w:left w:val="none" w:sz="0" w:space="0" w:color="auto"/>
        <w:bottom w:val="none" w:sz="0" w:space="0" w:color="auto"/>
        <w:right w:val="none" w:sz="0" w:space="0" w:color="auto"/>
      </w:divBdr>
    </w:div>
    <w:div w:id="2014381754">
      <w:bodyDiv w:val="1"/>
      <w:marLeft w:val="0"/>
      <w:marRight w:val="0"/>
      <w:marTop w:val="0"/>
      <w:marBottom w:val="0"/>
      <w:divBdr>
        <w:top w:val="none" w:sz="0" w:space="0" w:color="auto"/>
        <w:left w:val="none" w:sz="0" w:space="0" w:color="auto"/>
        <w:bottom w:val="none" w:sz="0" w:space="0" w:color="auto"/>
        <w:right w:val="none" w:sz="0" w:space="0" w:color="auto"/>
      </w:divBdr>
    </w:div>
    <w:div w:id="2014992121">
      <w:bodyDiv w:val="1"/>
      <w:marLeft w:val="0"/>
      <w:marRight w:val="0"/>
      <w:marTop w:val="0"/>
      <w:marBottom w:val="0"/>
      <w:divBdr>
        <w:top w:val="none" w:sz="0" w:space="0" w:color="auto"/>
        <w:left w:val="none" w:sz="0" w:space="0" w:color="auto"/>
        <w:bottom w:val="none" w:sz="0" w:space="0" w:color="auto"/>
        <w:right w:val="none" w:sz="0" w:space="0" w:color="auto"/>
      </w:divBdr>
    </w:div>
    <w:div w:id="2018117352">
      <w:bodyDiv w:val="1"/>
      <w:marLeft w:val="0"/>
      <w:marRight w:val="0"/>
      <w:marTop w:val="0"/>
      <w:marBottom w:val="0"/>
      <w:divBdr>
        <w:top w:val="none" w:sz="0" w:space="0" w:color="auto"/>
        <w:left w:val="none" w:sz="0" w:space="0" w:color="auto"/>
        <w:bottom w:val="none" w:sz="0" w:space="0" w:color="auto"/>
        <w:right w:val="none" w:sz="0" w:space="0" w:color="auto"/>
      </w:divBdr>
    </w:div>
    <w:div w:id="2021421280">
      <w:bodyDiv w:val="1"/>
      <w:marLeft w:val="0"/>
      <w:marRight w:val="0"/>
      <w:marTop w:val="0"/>
      <w:marBottom w:val="0"/>
      <w:divBdr>
        <w:top w:val="none" w:sz="0" w:space="0" w:color="auto"/>
        <w:left w:val="none" w:sz="0" w:space="0" w:color="auto"/>
        <w:bottom w:val="none" w:sz="0" w:space="0" w:color="auto"/>
        <w:right w:val="none" w:sz="0" w:space="0" w:color="auto"/>
      </w:divBdr>
    </w:div>
    <w:div w:id="2027905222">
      <w:bodyDiv w:val="1"/>
      <w:marLeft w:val="0"/>
      <w:marRight w:val="0"/>
      <w:marTop w:val="0"/>
      <w:marBottom w:val="0"/>
      <w:divBdr>
        <w:top w:val="none" w:sz="0" w:space="0" w:color="auto"/>
        <w:left w:val="none" w:sz="0" w:space="0" w:color="auto"/>
        <w:bottom w:val="none" w:sz="0" w:space="0" w:color="auto"/>
        <w:right w:val="none" w:sz="0" w:space="0" w:color="auto"/>
      </w:divBdr>
    </w:div>
    <w:div w:id="2029871780">
      <w:bodyDiv w:val="1"/>
      <w:marLeft w:val="0"/>
      <w:marRight w:val="0"/>
      <w:marTop w:val="0"/>
      <w:marBottom w:val="0"/>
      <w:divBdr>
        <w:top w:val="none" w:sz="0" w:space="0" w:color="auto"/>
        <w:left w:val="none" w:sz="0" w:space="0" w:color="auto"/>
        <w:bottom w:val="none" w:sz="0" w:space="0" w:color="auto"/>
        <w:right w:val="none" w:sz="0" w:space="0" w:color="auto"/>
      </w:divBdr>
    </w:div>
    <w:div w:id="2032146314">
      <w:bodyDiv w:val="1"/>
      <w:marLeft w:val="0"/>
      <w:marRight w:val="0"/>
      <w:marTop w:val="0"/>
      <w:marBottom w:val="0"/>
      <w:divBdr>
        <w:top w:val="none" w:sz="0" w:space="0" w:color="auto"/>
        <w:left w:val="none" w:sz="0" w:space="0" w:color="auto"/>
        <w:bottom w:val="none" w:sz="0" w:space="0" w:color="auto"/>
        <w:right w:val="none" w:sz="0" w:space="0" w:color="auto"/>
      </w:divBdr>
    </w:div>
    <w:div w:id="2038313244">
      <w:bodyDiv w:val="1"/>
      <w:marLeft w:val="0"/>
      <w:marRight w:val="0"/>
      <w:marTop w:val="0"/>
      <w:marBottom w:val="0"/>
      <w:divBdr>
        <w:top w:val="none" w:sz="0" w:space="0" w:color="auto"/>
        <w:left w:val="none" w:sz="0" w:space="0" w:color="auto"/>
        <w:bottom w:val="none" w:sz="0" w:space="0" w:color="auto"/>
        <w:right w:val="none" w:sz="0" w:space="0" w:color="auto"/>
      </w:divBdr>
    </w:div>
    <w:div w:id="2046977920">
      <w:bodyDiv w:val="1"/>
      <w:marLeft w:val="0"/>
      <w:marRight w:val="0"/>
      <w:marTop w:val="0"/>
      <w:marBottom w:val="0"/>
      <w:divBdr>
        <w:top w:val="none" w:sz="0" w:space="0" w:color="auto"/>
        <w:left w:val="none" w:sz="0" w:space="0" w:color="auto"/>
        <w:bottom w:val="none" w:sz="0" w:space="0" w:color="auto"/>
        <w:right w:val="none" w:sz="0" w:space="0" w:color="auto"/>
      </w:divBdr>
    </w:div>
    <w:div w:id="2063627713">
      <w:bodyDiv w:val="1"/>
      <w:marLeft w:val="0"/>
      <w:marRight w:val="0"/>
      <w:marTop w:val="0"/>
      <w:marBottom w:val="0"/>
      <w:divBdr>
        <w:top w:val="none" w:sz="0" w:space="0" w:color="auto"/>
        <w:left w:val="none" w:sz="0" w:space="0" w:color="auto"/>
        <w:bottom w:val="none" w:sz="0" w:space="0" w:color="auto"/>
        <w:right w:val="none" w:sz="0" w:space="0" w:color="auto"/>
      </w:divBdr>
    </w:div>
    <w:div w:id="2066177192">
      <w:bodyDiv w:val="1"/>
      <w:marLeft w:val="0"/>
      <w:marRight w:val="0"/>
      <w:marTop w:val="0"/>
      <w:marBottom w:val="0"/>
      <w:divBdr>
        <w:top w:val="none" w:sz="0" w:space="0" w:color="auto"/>
        <w:left w:val="none" w:sz="0" w:space="0" w:color="auto"/>
        <w:bottom w:val="none" w:sz="0" w:space="0" w:color="auto"/>
        <w:right w:val="none" w:sz="0" w:space="0" w:color="auto"/>
      </w:divBdr>
    </w:div>
    <w:div w:id="2069647414">
      <w:bodyDiv w:val="1"/>
      <w:marLeft w:val="0"/>
      <w:marRight w:val="0"/>
      <w:marTop w:val="0"/>
      <w:marBottom w:val="0"/>
      <w:divBdr>
        <w:top w:val="none" w:sz="0" w:space="0" w:color="auto"/>
        <w:left w:val="none" w:sz="0" w:space="0" w:color="auto"/>
        <w:bottom w:val="none" w:sz="0" w:space="0" w:color="auto"/>
        <w:right w:val="none" w:sz="0" w:space="0" w:color="auto"/>
      </w:divBdr>
    </w:div>
    <w:div w:id="208799022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093771289">
      <w:bodyDiv w:val="1"/>
      <w:marLeft w:val="0"/>
      <w:marRight w:val="0"/>
      <w:marTop w:val="0"/>
      <w:marBottom w:val="0"/>
      <w:divBdr>
        <w:top w:val="none" w:sz="0" w:space="0" w:color="auto"/>
        <w:left w:val="none" w:sz="0" w:space="0" w:color="auto"/>
        <w:bottom w:val="none" w:sz="0" w:space="0" w:color="auto"/>
        <w:right w:val="none" w:sz="0" w:space="0" w:color="auto"/>
      </w:divBdr>
    </w:div>
    <w:div w:id="2094667064">
      <w:bodyDiv w:val="1"/>
      <w:marLeft w:val="0"/>
      <w:marRight w:val="0"/>
      <w:marTop w:val="0"/>
      <w:marBottom w:val="0"/>
      <w:divBdr>
        <w:top w:val="none" w:sz="0" w:space="0" w:color="auto"/>
        <w:left w:val="none" w:sz="0" w:space="0" w:color="auto"/>
        <w:bottom w:val="none" w:sz="0" w:space="0" w:color="auto"/>
        <w:right w:val="none" w:sz="0" w:space="0" w:color="auto"/>
      </w:divBdr>
    </w:div>
    <w:div w:id="2098399470">
      <w:bodyDiv w:val="1"/>
      <w:marLeft w:val="0"/>
      <w:marRight w:val="0"/>
      <w:marTop w:val="0"/>
      <w:marBottom w:val="0"/>
      <w:divBdr>
        <w:top w:val="none" w:sz="0" w:space="0" w:color="auto"/>
        <w:left w:val="none" w:sz="0" w:space="0" w:color="auto"/>
        <w:bottom w:val="none" w:sz="0" w:space="0" w:color="auto"/>
        <w:right w:val="none" w:sz="0" w:space="0" w:color="auto"/>
      </w:divBdr>
    </w:div>
    <w:div w:id="2101876507">
      <w:bodyDiv w:val="1"/>
      <w:marLeft w:val="0"/>
      <w:marRight w:val="0"/>
      <w:marTop w:val="0"/>
      <w:marBottom w:val="0"/>
      <w:divBdr>
        <w:top w:val="none" w:sz="0" w:space="0" w:color="auto"/>
        <w:left w:val="none" w:sz="0" w:space="0" w:color="auto"/>
        <w:bottom w:val="none" w:sz="0" w:space="0" w:color="auto"/>
        <w:right w:val="none" w:sz="0" w:space="0" w:color="auto"/>
      </w:divBdr>
    </w:div>
    <w:div w:id="2128430827">
      <w:bodyDiv w:val="1"/>
      <w:marLeft w:val="0"/>
      <w:marRight w:val="0"/>
      <w:marTop w:val="0"/>
      <w:marBottom w:val="0"/>
      <w:divBdr>
        <w:top w:val="none" w:sz="0" w:space="0" w:color="auto"/>
        <w:left w:val="none" w:sz="0" w:space="0" w:color="auto"/>
        <w:bottom w:val="none" w:sz="0" w:space="0" w:color="auto"/>
        <w:right w:val="none" w:sz="0" w:space="0" w:color="auto"/>
      </w:divBdr>
    </w:div>
    <w:div w:id="2128544719">
      <w:bodyDiv w:val="1"/>
      <w:marLeft w:val="0"/>
      <w:marRight w:val="0"/>
      <w:marTop w:val="0"/>
      <w:marBottom w:val="0"/>
      <w:divBdr>
        <w:top w:val="none" w:sz="0" w:space="0" w:color="auto"/>
        <w:left w:val="none" w:sz="0" w:space="0" w:color="auto"/>
        <w:bottom w:val="none" w:sz="0" w:space="0" w:color="auto"/>
        <w:right w:val="none" w:sz="0" w:space="0" w:color="auto"/>
      </w:divBdr>
    </w:div>
    <w:div w:id="2130856912">
      <w:bodyDiv w:val="1"/>
      <w:marLeft w:val="0"/>
      <w:marRight w:val="0"/>
      <w:marTop w:val="0"/>
      <w:marBottom w:val="0"/>
      <w:divBdr>
        <w:top w:val="none" w:sz="0" w:space="0" w:color="auto"/>
        <w:left w:val="none" w:sz="0" w:space="0" w:color="auto"/>
        <w:bottom w:val="none" w:sz="0" w:space="0" w:color="auto"/>
        <w:right w:val="none" w:sz="0" w:space="0" w:color="auto"/>
      </w:divBdr>
    </w:div>
    <w:div w:id="2131701763">
      <w:bodyDiv w:val="1"/>
      <w:marLeft w:val="0"/>
      <w:marRight w:val="0"/>
      <w:marTop w:val="0"/>
      <w:marBottom w:val="0"/>
      <w:divBdr>
        <w:top w:val="none" w:sz="0" w:space="0" w:color="auto"/>
        <w:left w:val="none" w:sz="0" w:space="0" w:color="auto"/>
        <w:bottom w:val="none" w:sz="0" w:space="0" w:color="auto"/>
        <w:right w:val="none" w:sz="0" w:space="0" w:color="auto"/>
      </w:divBdr>
    </w:div>
    <w:div w:id="2133278694">
      <w:bodyDiv w:val="1"/>
      <w:marLeft w:val="0"/>
      <w:marRight w:val="0"/>
      <w:marTop w:val="0"/>
      <w:marBottom w:val="0"/>
      <w:divBdr>
        <w:top w:val="none" w:sz="0" w:space="0" w:color="auto"/>
        <w:left w:val="none" w:sz="0" w:space="0" w:color="auto"/>
        <w:bottom w:val="none" w:sz="0" w:space="0" w:color="auto"/>
        <w:right w:val="none" w:sz="0" w:space="0" w:color="auto"/>
      </w:divBdr>
    </w:div>
    <w:div w:id="2133403717">
      <w:bodyDiv w:val="1"/>
      <w:marLeft w:val="0"/>
      <w:marRight w:val="0"/>
      <w:marTop w:val="0"/>
      <w:marBottom w:val="0"/>
      <w:divBdr>
        <w:top w:val="none" w:sz="0" w:space="0" w:color="auto"/>
        <w:left w:val="none" w:sz="0" w:space="0" w:color="auto"/>
        <w:bottom w:val="none" w:sz="0" w:space="0" w:color="auto"/>
        <w:right w:val="none" w:sz="0" w:space="0" w:color="auto"/>
      </w:divBdr>
    </w:div>
    <w:div w:id="2133858432">
      <w:bodyDiv w:val="1"/>
      <w:marLeft w:val="0"/>
      <w:marRight w:val="0"/>
      <w:marTop w:val="0"/>
      <w:marBottom w:val="0"/>
      <w:divBdr>
        <w:top w:val="none" w:sz="0" w:space="0" w:color="auto"/>
        <w:left w:val="none" w:sz="0" w:space="0" w:color="auto"/>
        <w:bottom w:val="none" w:sz="0" w:space="0" w:color="auto"/>
        <w:right w:val="none" w:sz="0" w:space="0" w:color="auto"/>
      </w:divBdr>
    </w:div>
    <w:div w:id="2137991652">
      <w:bodyDiv w:val="1"/>
      <w:marLeft w:val="0"/>
      <w:marRight w:val="0"/>
      <w:marTop w:val="0"/>
      <w:marBottom w:val="0"/>
      <w:divBdr>
        <w:top w:val="none" w:sz="0" w:space="0" w:color="auto"/>
        <w:left w:val="none" w:sz="0" w:space="0" w:color="auto"/>
        <w:bottom w:val="none" w:sz="0" w:space="0" w:color="auto"/>
        <w:right w:val="none" w:sz="0" w:space="0" w:color="auto"/>
      </w:divBdr>
    </w:div>
    <w:div w:id="213995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40.png"/><Relationship Id="rId303" Type="http://schemas.openxmlformats.org/officeDocument/2006/relationships/oleObject" Target="embeddings/oleObject137.bin"/><Relationship Id="rId21" Type="http://schemas.openxmlformats.org/officeDocument/2006/relationships/image" Target="media/image3.png"/><Relationship Id="rId42" Type="http://schemas.openxmlformats.org/officeDocument/2006/relationships/oleObject" Target="embeddings/oleObject2.bin"/><Relationship Id="rId63" Type="http://schemas.openxmlformats.org/officeDocument/2006/relationships/oleObject" Target="embeddings/oleObject16.bin"/><Relationship Id="rId84" Type="http://schemas.openxmlformats.org/officeDocument/2006/relationships/image" Target="media/image39.wmf"/><Relationship Id="rId138" Type="http://schemas.openxmlformats.org/officeDocument/2006/relationships/image" Target="media/image64.png"/><Relationship Id="rId159" Type="http://schemas.openxmlformats.org/officeDocument/2006/relationships/image" Target="media/image76.wmf"/><Relationship Id="rId324" Type="http://schemas.openxmlformats.org/officeDocument/2006/relationships/image" Target="media/image156.png"/><Relationship Id="rId345" Type="http://schemas.openxmlformats.org/officeDocument/2006/relationships/image" Target="media/image175.png"/><Relationship Id="rId366" Type="http://schemas.openxmlformats.org/officeDocument/2006/relationships/theme" Target="theme/theme1.xml"/><Relationship Id="rId170" Type="http://schemas.openxmlformats.org/officeDocument/2006/relationships/image" Target="media/image81.wmf"/><Relationship Id="rId191" Type="http://schemas.openxmlformats.org/officeDocument/2006/relationships/oleObject" Target="embeddings/oleObject85.bin"/><Relationship Id="rId205" Type="http://schemas.openxmlformats.org/officeDocument/2006/relationships/oleObject" Target="embeddings/oleObject98.bin"/><Relationship Id="rId226" Type="http://schemas.openxmlformats.org/officeDocument/2006/relationships/package" Target="embeddings/Microsoft_Visio_Drawing22222.vsdx"/><Relationship Id="rId247" Type="http://schemas.openxmlformats.org/officeDocument/2006/relationships/image" Target="media/image106.png"/><Relationship Id="rId107" Type="http://schemas.openxmlformats.org/officeDocument/2006/relationships/oleObject" Target="embeddings/oleObject43.bin"/><Relationship Id="rId268" Type="http://schemas.openxmlformats.org/officeDocument/2006/relationships/oleObject" Target="embeddings/oleObject127.bin"/><Relationship Id="rId289" Type="http://schemas.openxmlformats.org/officeDocument/2006/relationships/oleObject" Target="embeddings/oleObject134.bin"/><Relationship Id="rId11" Type="http://schemas.openxmlformats.org/officeDocument/2006/relationships/header" Target="header2.xml"/><Relationship Id="rId32" Type="http://schemas.openxmlformats.org/officeDocument/2006/relationships/image" Target="media/image14.png"/><Relationship Id="rId53" Type="http://schemas.openxmlformats.org/officeDocument/2006/relationships/oleObject" Target="embeddings/oleObject9.bin"/><Relationship Id="rId74" Type="http://schemas.openxmlformats.org/officeDocument/2006/relationships/oleObject" Target="embeddings/oleObject21.bin"/><Relationship Id="rId128" Type="http://schemas.openxmlformats.org/officeDocument/2006/relationships/image" Target="media/image54.png"/><Relationship Id="rId149" Type="http://schemas.openxmlformats.org/officeDocument/2006/relationships/oleObject" Target="embeddings/oleObject63.bin"/><Relationship Id="rId314" Type="http://schemas.openxmlformats.org/officeDocument/2006/relationships/oleObject" Target="embeddings/oleObject142.bin"/><Relationship Id="rId335" Type="http://schemas.openxmlformats.org/officeDocument/2006/relationships/image" Target="media/image166.png"/><Relationship Id="rId356" Type="http://schemas.openxmlformats.org/officeDocument/2006/relationships/image" Target="media/image181.wmf"/><Relationship Id="rId5" Type="http://schemas.openxmlformats.org/officeDocument/2006/relationships/styles" Target="styles.xml"/><Relationship Id="rId95" Type="http://schemas.openxmlformats.org/officeDocument/2006/relationships/oleObject" Target="embeddings/oleObject35.bin"/><Relationship Id="rId160" Type="http://schemas.openxmlformats.org/officeDocument/2006/relationships/oleObject" Target="embeddings/oleObject66.bin"/><Relationship Id="rId181" Type="http://schemas.openxmlformats.org/officeDocument/2006/relationships/image" Target="media/image85.wmf"/><Relationship Id="rId216" Type="http://schemas.openxmlformats.org/officeDocument/2006/relationships/oleObject" Target="embeddings/oleObject105.bin"/><Relationship Id="rId237" Type="http://schemas.openxmlformats.org/officeDocument/2006/relationships/image" Target="media/image101.wmf"/><Relationship Id="rId258" Type="http://schemas.openxmlformats.org/officeDocument/2006/relationships/oleObject" Target="embeddings/oleObject123.bin"/><Relationship Id="rId279" Type="http://schemas.openxmlformats.org/officeDocument/2006/relationships/image" Target="media/image128.wmf"/><Relationship Id="rId22" Type="http://schemas.openxmlformats.org/officeDocument/2006/relationships/image" Target="media/image4.png"/><Relationship Id="rId43" Type="http://schemas.openxmlformats.org/officeDocument/2006/relationships/image" Target="media/image23.wmf"/><Relationship Id="rId64" Type="http://schemas.openxmlformats.org/officeDocument/2006/relationships/image" Target="media/image30.wmf"/><Relationship Id="rId118" Type="http://schemas.openxmlformats.org/officeDocument/2006/relationships/oleObject" Target="embeddings/oleObject50.bin"/><Relationship Id="rId139" Type="http://schemas.openxmlformats.org/officeDocument/2006/relationships/image" Target="media/image65.png"/><Relationship Id="rId290" Type="http://schemas.openxmlformats.org/officeDocument/2006/relationships/image" Target="media/image133.wmf"/><Relationship Id="rId304" Type="http://schemas.openxmlformats.org/officeDocument/2006/relationships/image" Target="media/image144.png"/><Relationship Id="rId325" Type="http://schemas.openxmlformats.org/officeDocument/2006/relationships/image" Target="media/image158.png"/><Relationship Id="rId346" Type="http://schemas.openxmlformats.org/officeDocument/2006/relationships/image" Target="media/image177.png"/><Relationship Id="rId85" Type="http://schemas.openxmlformats.org/officeDocument/2006/relationships/oleObject" Target="embeddings/oleObject28.bin"/><Relationship Id="rId150" Type="http://schemas.openxmlformats.org/officeDocument/2006/relationships/image" Target="media/image69.wmf"/><Relationship Id="rId171" Type="http://schemas.openxmlformats.org/officeDocument/2006/relationships/oleObject" Target="embeddings/oleObject72.bin"/><Relationship Id="rId192" Type="http://schemas.openxmlformats.org/officeDocument/2006/relationships/oleObject" Target="embeddings/oleObject86.bin"/><Relationship Id="rId206" Type="http://schemas.openxmlformats.org/officeDocument/2006/relationships/image" Target="media/image90.wmf"/><Relationship Id="rId227" Type="http://schemas.openxmlformats.org/officeDocument/2006/relationships/oleObject" Target="embeddings/oleObject110.bin"/><Relationship Id="rId248" Type="http://schemas.openxmlformats.org/officeDocument/2006/relationships/image" Target="media/image107.png"/><Relationship Id="rId269" Type="http://schemas.openxmlformats.org/officeDocument/2006/relationships/oleObject" Target="embeddings/oleObject128.bin"/><Relationship Id="rId12" Type="http://schemas.openxmlformats.org/officeDocument/2006/relationships/footer" Target="footer1.xml"/><Relationship Id="rId33" Type="http://schemas.openxmlformats.org/officeDocument/2006/relationships/image" Target="media/image15.png"/><Relationship Id="rId108" Type="http://schemas.openxmlformats.org/officeDocument/2006/relationships/image" Target="media/image47.wmf"/><Relationship Id="rId129" Type="http://schemas.openxmlformats.org/officeDocument/2006/relationships/image" Target="media/image55.png"/><Relationship Id="rId280" Type="http://schemas.openxmlformats.org/officeDocument/2006/relationships/oleObject" Target="embeddings/oleObject131.bin"/><Relationship Id="rId315" Type="http://schemas.openxmlformats.org/officeDocument/2006/relationships/image" Target="media/image149.wmf"/><Relationship Id="rId336" Type="http://schemas.openxmlformats.org/officeDocument/2006/relationships/image" Target="media/image168.png"/><Relationship Id="rId357" Type="http://schemas.openxmlformats.org/officeDocument/2006/relationships/oleObject" Target="embeddings/oleObject145.bin"/><Relationship Id="rId54" Type="http://schemas.openxmlformats.org/officeDocument/2006/relationships/oleObject" Target="embeddings/oleObject10.bin"/><Relationship Id="rId75" Type="http://schemas.openxmlformats.org/officeDocument/2006/relationships/image" Target="media/image36.wmf"/><Relationship Id="rId96" Type="http://schemas.openxmlformats.org/officeDocument/2006/relationships/image" Target="media/image43.wmf"/><Relationship Id="rId140" Type="http://schemas.openxmlformats.org/officeDocument/2006/relationships/oleObject" Target="embeddings/oleObject57.bin"/><Relationship Id="rId161" Type="http://schemas.openxmlformats.org/officeDocument/2006/relationships/image" Target="media/image77.png"/><Relationship Id="rId182" Type="http://schemas.openxmlformats.org/officeDocument/2006/relationships/oleObject" Target="embeddings/oleObject79.bin"/><Relationship Id="rId217" Type="http://schemas.openxmlformats.org/officeDocument/2006/relationships/image" Target="media/image94.emf"/><Relationship Id="rId6" Type="http://schemas.openxmlformats.org/officeDocument/2006/relationships/settings" Target="settings.xml"/><Relationship Id="rId238" Type="http://schemas.openxmlformats.org/officeDocument/2006/relationships/oleObject" Target="embeddings/oleObject117.bin"/><Relationship Id="rId259" Type="http://schemas.openxmlformats.org/officeDocument/2006/relationships/oleObject" Target="embeddings/oleObject124.bin"/><Relationship Id="rId23" Type="http://schemas.openxmlformats.org/officeDocument/2006/relationships/image" Target="media/image5.png"/><Relationship Id="rId119" Type="http://schemas.openxmlformats.org/officeDocument/2006/relationships/oleObject" Target="embeddings/oleObject51.bin"/><Relationship Id="rId270" Type="http://schemas.openxmlformats.org/officeDocument/2006/relationships/image" Target="media/image121.wmf"/><Relationship Id="rId291" Type="http://schemas.openxmlformats.org/officeDocument/2006/relationships/oleObject" Target="embeddings/oleObject135.bin"/><Relationship Id="rId305" Type="http://schemas.openxmlformats.org/officeDocument/2006/relationships/image" Target="media/image145.png"/><Relationship Id="rId326" Type="http://schemas.openxmlformats.org/officeDocument/2006/relationships/image" Target="media/image159.png"/><Relationship Id="rId347" Type="http://schemas.openxmlformats.org/officeDocument/2006/relationships/image" Target="media/image178.png"/><Relationship Id="rId44" Type="http://schemas.openxmlformats.org/officeDocument/2006/relationships/oleObject" Target="embeddings/oleObject3.bin"/><Relationship Id="rId65" Type="http://schemas.openxmlformats.org/officeDocument/2006/relationships/oleObject" Target="embeddings/oleObject17.bin"/><Relationship Id="rId86" Type="http://schemas.openxmlformats.org/officeDocument/2006/relationships/oleObject" Target="embeddings/oleObject29.bin"/><Relationship Id="rId130" Type="http://schemas.openxmlformats.org/officeDocument/2006/relationships/image" Target="media/image56.png"/><Relationship Id="rId151" Type="http://schemas.openxmlformats.org/officeDocument/2006/relationships/oleObject" Target="embeddings/oleObject64.bin"/><Relationship Id="rId172" Type="http://schemas.openxmlformats.org/officeDocument/2006/relationships/oleObject" Target="embeddings/oleObject73.bin"/><Relationship Id="rId193" Type="http://schemas.openxmlformats.org/officeDocument/2006/relationships/oleObject" Target="embeddings/oleObject87.bin"/><Relationship Id="rId207" Type="http://schemas.openxmlformats.org/officeDocument/2006/relationships/oleObject" Target="embeddings/oleObject99.bin"/><Relationship Id="rId228" Type="http://schemas.openxmlformats.org/officeDocument/2006/relationships/image" Target="media/image98.wmf"/><Relationship Id="rId249" Type="http://schemas.openxmlformats.org/officeDocument/2006/relationships/image" Target="media/image108.png"/><Relationship Id="rId13" Type="http://schemas.openxmlformats.org/officeDocument/2006/relationships/header" Target="header3.xml"/><Relationship Id="rId109" Type="http://schemas.openxmlformats.org/officeDocument/2006/relationships/oleObject" Target="embeddings/oleObject44.bin"/><Relationship Id="rId260" Type="http://schemas.openxmlformats.org/officeDocument/2006/relationships/image" Target="media/image115.wmf"/><Relationship Id="rId281" Type="http://schemas.openxmlformats.org/officeDocument/2006/relationships/oleObject" Target="embeddings/oleObject132.bin"/><Relationship Id="rId316" Type="http://schemas.openxmlformats.org/officeDocument/2006/relationships/oleObject" Target="embeddings/oleObject143.bin"/><Relationship Id="rId337" Type="http://schemas.openxmlformats.org/officeDocument/2006/relationships/image" Target="media/image174.png"/><Relationship Id="rId34" Type="http://schemas.openxmlformats.org/officeDocument/2006/relationships/image" Target="media/image16.png"/><Relationship Id="rId55" Type="http://schemas.openxmlformats.org/officeDocument/2006/relationships/image" Target="media/image27.wmf"/><Relationship Id="rId76" Type="http://schemas.openxmlformats.org/officeDocument/2006/relationships/oleObject" Target="embeddings/oleObject22.bin"/><Relationship Id="rId97" Type="http://schemas.openxmlformats.org/officeDocument/2006/relationships/oleObject" Target="embeddings/oleObject36.bin"/><Relationship Id="rId120" Type="http://schemas.openxmlformats.org/officeDocument/2006/relationships/image" Target="media/image51.wmf"/><Relationship Id="rId141" Type="http://schemas.openxmlformats.org/officeDocument/2006/relationships/image" Target="media/image66.wmf"/><Relationship Id="rId358" Type="http://schemas.openxmlformats.org/officeDocument/2006/relationships/image" Target="media/image182.jpeg"/><Relationship Id="rId7" Type="http://schemas.openxmlformats.org/officeDocument/2006/relationships/webSettings" Target="webSettings.xml"/><Relationship Id="rId162" Type="http://schemas.openxmlformats.org/officeDocument/2006/relationships/oleObject" Target="embeddings/oleObject67.bin"/><Relationship Id="rId183" Type="http://schemas.openxmlformats.org/officeDocument/2006/relationships/oleObject" Target="embeddings/oleObject80.bin"/><Relationship Id="rId218" Type="http://schemas.openxmlformats.org/officeDocument/2006/relationships/package" Target="embeddings/Microsoft_Visio_Drawing11111.vsdx"/><Relationship Id="rId239" Type="http://schemas.openxmlformats.org/officeDocument/2006/relationships/oleObject" Target="embeddings/oleObject118.bin"/><Relationship Id="rId250" Type="http://schemas.openxmlformats.org/officeDocument/2006/relationships/image" Target="media/image109.png"/><Relationship Id="rId271" Type="http://schemas.openxmlformats.org/officeDocument/2006/relationships/oleObject" Target="embeddings/oleObject129.bin"/><Relationship Id="rId292" Type="http://schemas.openxmlformats.org/officeDocument/2006/relationships/image" Target="media/image134.png"/><Relationship Id="rId306" Type="http://schemas.openxmlformats.org/officeDocument/2006/relationships/image" Target="media/image149.png"/><Relationship Id="rId24" Type="http://schemas.openxmlformats.org/officeDocument/2006/relationships/image" Target="media/image6.png"/><Relationship Id="rId45" Type="http://schemas.openxmlformats.org/officeDocument/2006/relationships/oleObject" Target="embeddings/oleObject4.bin"/><Relationship Id="rId66" Type="http://schemas.openxmlformats.org/officeDocument/2006/relationships/oleObject" Target="embeddings/oleObject18.bin"/><Relationship Id="rId87" Type="http://schemas.openxmlformats.org/officeDocument/2006/relationships/image" Target="media/image40.wmf"/><Relationship Id="rId110" Type="http://schemas.openxmlformats.org/officeDocument/2006/relationships/oleObject" Target="embeddings/oleObject45.bin"/><Relationship Id="rId131" Type="http://schemas.openxmlformats.org/officeDocument/2006/relationships/image" Target="media/image57.png"/><Relationship Id="rId327" Type="http://schemas.openxmlformats.org/officeDocument/2006/relationships/image" Target="media/image164.png"/><Relationship Id="rId348" Type="http://schemas.openxmlformats.org/officeDocument/2006/relationships/image" Target="media/image185.png"/><Relationship Id="rId152" Type="http://schemas.openxmlformats.org/officeDocument/2006/relationships/image" Target="media/image70.png"/><Relationship Id="rId173" Type="http://schemas.openxmlformats.org/officeDocument/2006/relationships/image" Target="media/image82.wmf"/><Relationship Id="rId194" Type="http://schemas.openxmlformats.org/officeDocument/2006/relationships/oleObject" Target="embeddings/oleObject88.bin"/><Relationship Id="rId208" Type="http://schemas.openxmlformats.org/officeDocument/2006/relationships/oleObject" Target="embeddings/oleObject100.bin"/><Relationship Id="rId229" Type="http://schemas.openxmlformats.org/officeDocument/2006/relationships/oleObject" Target="embeddings/oleObject111.bin"/><Relationship Id="rId240" Type="http://schemas.openxmlformats.org/officeDocument/2006/relationships/image" Target="media/image102.wmf"/><Relationship Id="rId261" Type="http://schemas.openxmlformats.org/officeDocument/2006/relationships/oleObject" Target="embeddings/oleObject125.bin"/><Relationship Id="rId14" Type="http://schemas.openxmlformats.org/officeDocument/2006/relationships/footer" Target="footer2.xml"/><Relationship Id="rId35" Type="http://schemas.openxmlformats.org/officeDocument/2006/relationships/image" Target="media/image17.png"/><Relationship Id="rId56" Type="http://schemas.openxmlformats.org/officeDocument/2006/relationships/oleObject" Target="embeddings/oleObject11.bin"/><Relationship Id="rId77" Type="http://schemas.openxmlformats.org/officeDocument/2006/relationships/oleObject" Target="embeddings/oleObject23.bin"/><Relationship Id="rId100" Type="http://schemas.openxmlformats.org/officeDocument/2006/relationships/oleObject" Target="embeddings/oleObject38.bin"/><Relationship Id="rId282" Type="http://schemas.openxmlformats.org/officeDocument/2006/relationships/image" Target="media/image129.wmf"/><Relationship Id="rId317" Type="http://schemas.openxmlformats.org/officeDocument/2006/relationships/image" Target="media/image150.png"/><Relationship Id="rId338" Type="http://schemas.openxmlformats.org/officeDocument/2006/relationships/image" Target="media/image169.png"/><Relationship Id="rId359" Type="http://schemas.openxmlformats.org/officeDocument/2006/relationships/image" Target="media/image183.png"/><Relationship Id="rId8" Type="http://schemas.openxmlformats.org/officeDocument/2006/relationships/footnotes" Target="footnotes.xml"/><Relationship Id="rId98" Type="http://schemas.openxmlformats.org/officeDocument/2006/relationships/oleObject" Target="embeddings/oleObject37.bin"/><Relationship Id="rId121" Type="http://schemas.openxmlformats.org/officeDocument/2006/relationships/oleObject" Target="embeddings/oleObject52.bin"/><Relationship Id="rId142" Type="http://schemas.openxmlformats.org/officeDocument/2006/relationships/oleObject" Target="embeddings/oleObject58.bin"/><Relationship Id="rId163" Type="http://schemas.openxmlformats.org/officeDocument/2006/relationships/image" Target="media/image78.wmf"/><Relationship Id="rId184" Type="http://schemas.openxmlformats.org/officeDocument/2006/relationships/image" Target="media/image86.wmf"/><Relationship Id="rId219" Type="http://schemas.openxmlformats.org/officeDocument/2006/relationships/oleObject" Target="embeddings/oleObject106.bin"/><Relationship Id="rId230" Type="http://schemas.openxmlformats.org/officeDocument/2006/relationships/oleObject" Target="embeddings/oleObject112.bin"/><Relationship Id="rId251" Type="http://schemas.openxmlformats.org/officeDocument/2006/relationships/image" Target="media/image110.png"/><Relationship Id="rId25" Type="http://schemas.openxmlformats.org/officeDocument/2006/relationships/image" Target="media/image7.png"/><Relationship Id="rId46" Type="http://schemas.openxmlformats.org/officeDocument/2006/relationships/image" Target="media/image24.wmf"/><Relationship Id="rId67" Type="http://schemas.openxmlformats.org/officeDocument/2006/relationships/image" Target="media/image31.wmf"/><Relationship Id="rId272" Type="http://schemas.openxmlformats.org/officeDocument/2006/relationships/image" Target="media/image122.png"/><Relationship Id="rId293" Type="http://schemas.openxmlformats.org/officeDocument/2006/relationships/image" Target="media/image138.png"/><Relationship Id="rId307" Type="http://schemas.openxmlformats.org/officeDocument/2006/relationships/image" Target="media/image146.png"/><Relationship Id="rId328" Type="http://schemas.openxmlformats.org/officeDocument/2006/relationships/image" Target="media/image160.png"/><Relationship Id="rId349" Type="http://schemas.openxmlformats.org/officeDocument/2006/relationships/image" Target="media/image186.png"/><Relationship Id="rId88" Type="http://schemas.openxmlformats.org/officeDocument/2006/relationships/oleObject" Target="embeddings/oleObject30.bin"/><Relationship Id="rId111" Type="http://schemas.openxmlformats.org/officeDocument/2006/relationships/image" Target="media/image48.wmf"/><Relationship Id="rId132" Type="http://schemas.openxmlformats.org/officeDocument/2006/relationships/image" Target="media/image58.png"/><Relationship Id="rId153" Type="http://schemas.openxmlformats.org/officeDocument/2006/relationships/image" Target="media/image71.png"/><Relationship Id="rId174" Type="http://schemas.openxmlformats.org/officeDocument/2006/relationships/oleObject" Target="embeddings/oleObject74.bin"/><Relationship Id="rId195" Type="http://schemas.openxmlformats.org/officeDocument/2006/relationships/oleObject" Target="embeddings/oleObject89.bin"/><Relationship Id="rId209" Type="http://schemas.openxmlformats.org/officeDocument/2006/relationships/image" Target="media/image91.wmf"/><Relationship Id="rId360" Type="http://schemas.openxmlformats.org/officeDocument/2006/relationships/image" Target="media/image184.png"/><Relationship Id="rId220" Type="http://schemas.openxmlformats.org/officeDocument/2006/relationships/image" Target="media/image95.wmf"/><Relationship Id="rId241" Type="http://schemas.openxmlformats.org/officeDocument/2006/relationships/oleObject" Target="embeddings/oleObject119.bin"/><Relationship Id="rId15" Type="http://schemas.openxmlformats.org/officeDocument/2006/relationships/header" Target="header4.xml"/><Relationship Id="rId36" Type="http://schemas.openxmlformats.org/officeDocument/2006/relationships/image" Target="media/image18.png"/><Relationship Id="rId57" Type="http://schemas.openxmlformats.org/officeDocument/2006/relationships/oleObject" Target="embeddings/oleObject12.bin"/><Relationship Id="rId106" Type="http://schemas.openxmlformats.org/officeDocument/2006/relationships/oleObject" Target="embeddings/oleObject42.bin"/><Relationship Id="rId127" Type="http://schemas.openxmlformats.org/officeDocument/2006/relationships/oleObject" Target="embeddings/oleObject56.bin"/><Relationship Id="rId262" Type="http://schemas.openxmlformats.org/officeDocument/2006/relationships/image" Target="media/image116.png"/><Relationship Id="rId283" Type="http://schemas.openxmlformats.org/officeDocument/2006/relationships/oleObject" Target="embeddings/oleObject133.bin"/><Relationship Id="rId313" Type="http://schemas.openxmlformats.org/officeDocument/2006/relationships/oleObject" Target="embeddings/oleObject141.bin"/><Relationship Id="rId318" Type="http://schemas.openxmlformats.org/officeDocument/2006/relationships/image" Target="media/image151.png"/><Relationship Id="rId339" Type="http://schemas.openxmlformats.org/officeDocument/2006/relationships/image" Target="media/image176.png"/><Relationship Id="rId10" Type="http://schemas.openxmlformats.org/officeDocument/2006/relationships/header" Target="header1.xml"/><Relationship Id="rId31" Type="http://schemas.openxmlformats.org/officeDocument/2006/relationships/image" Target="media/image13.png"/><Relationship Id="rId52" Type="http://schemas.openxmlformats.org/officeDocument/2006/relationships/image" Target="media/image26.wmf"/><Relationship Id="rId73" Type="http://schemas.openxmlformats.org/officeDocument/2006/relationships/image" Target="media/image35.png"/><Relationship Id="rId78" Type="http://schemas.openxmlformats.org/officeDocument/2006/relationships/image" Target="media/image37.wmf"/><Relationship Id="rId94"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oleObject" Target="embeddings/oleObject39.bin"/><Relationship Id="rId122" Type="http://schemas.openxmlformats.org/officeDocument/2006/relationships/oleObject" Target="embeddings/oleObject53.bin"/><Relationship Id="rId143" Type="http://schemas.openxmlformats.org/officeDocument/2006/relationships/oleObject" Target="embeddings/oleObject59.bin"/><Relationship Id="rId148" Type="http://schemas.openxmlformats.org/officeDocument/2006/relationships/oleObject" Target="embeddings/oleObject62.bin"/><Relationship Id="rId164" Type="http://schemas.openxmlformats.org/officeDocument/2006/relationships/oleObject" Target="embeddings/oleObject68.bin"/><Relationship Id="rId169" Type="http://schemas.openxmlformats.org/officeDocument/2006/relationships/oleObject" Target="embeddings/oleObject71.bin"/><Relationship Id="rId185" Type="http://schemas.openxmlformats.org/officeDocument/2006/relationships/oleObject" Target="embeddings/oleObject81.bin"/><Relationship Id="rId334" Type="http://schemas.openxmlformats.org/officeDocument/2006/relationships/image" Target="media/image171.png"/><Relationship Id="rId350" Type="http://schemas.openxmlformats.org/officeDocument/2006/relationships/image" Target="media/image187.png"/><Relationship Id="rId355" Type="http://schemas.openxmlformats.org/officeDocument/2006/relationships/oleObject" Target="embeddings/oleObject144.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78.bin"/><Relationship Id="rId210" Type="http://schemas.openxmlformats.org/officeDocument/2006/relationships/oleObject" Target="embeddings/oleObject101.bin"/><Relationship Id="rId215" Type="http://schemas.openxmlformats.org/officeDocument/2006/relationships/image" Target="media/image93.wmf"/><Relationship Id="rId236" Type="http://schemas.openxmlformats.org/officeDocument/2006/relationships/oleObject" Target="embeddings/oleObject116.bin"/><Relationship Id="rId257" Type="http://schemas.openxmlformats.org/officeDocument/2006/relationships/image" Target="media/image114.wmf"/><Relationship Id="rId278" Type="http://schemas.openxmlformats.org/officeDocument/2006/relationships/oleObject" Target="embeddings/oleObject130.bin"/><Relationship Id="rId26" Type="http://schemas.openxmlformats.org/officeDocument/2006/relationships/image" Target="media/image8.png"/><Relationship Id="rId231" Type="http://schemas.openxmlformats.org/officeDocument/2006/relationships/image" Target="media/image99.wmf"/><Relationship Id="rId252" Type="http://schemas.openxmlformats.org/officeDocument/2006/relationships/image" Target="media/image111.png"/><Relationship Id="rId273" Type="http://schemas.openxmlformats.org/officeDocument/2006/relationships/image" Target="media/image123.png"/><Relationship Id="rId294" Type="http://schemas.openxmlformats.org/officeDocument/2006/relationships/image" Target="media/image136.png"/><Relationship Id="rId308" Type="http://schemas.openxmlformats.org/officeDocument/2006/relationships/oleObject" Target="embeddings/oleObject138.bin"/><Relationship Id="rId329" Type="http://schemas.openxmlformats.org/officeDocument/2006/relationships/image" Target="media/image161.png"/><Relationship Id="rId47" Type="http://schemas.openxmlformats.org/officeDocument/2006/relationships/oleObject" Target="embeddings/oleObject5.bin"/><Relationship Id="rId68" Type="http://schemas.openxmlformats.org/officeDocument/2006/relationships/oleObject" Target="embeddings/oleObject19.bin"/><Relationship Id="rId89" Type="http://schemas.openxmlformats.org/officeDocument/2006/relationships/oleObject" Target="embeddings/oleObject31.bin"/><Relationship Id="rId112" Type="http://schemas.openxmlformats.org/officeDocument/2006/relationships/oleObject" Target="embeddings/oleObject46.bin"/><Relationship Id="rId133" Type="http://schemas.openxmlformats.org/officeDocument/2006/relationships/image" Target="media/image59.png"/><Relationship Id="rId154" Type="http://schemas.openxmlformats.org/officeDocument/2006/relationships/image" Target="media/image72.png"/><Relationship Id="rId175" Type="http://schemas.openxmlformats.org/officeDocument/2006/relationships/oleObject" Target="embeddings/oleObject75.bin"/><Relationship Id="rId340" Type="http://schemas.openxmlformats.org/officeDocument/2006/relationships/image" Target="media/image170.jpeg"/><Relationship Id="rId361" Type="http://schemas.openxmlformats.org/officeDocument/2006/relationships/image" Target="media/image190.png"/><Relationship Id="rId196" Type="http://schemas.openxmlformats.org/officeDocument/2006/relationships/oleObject" Target="embeddings/oleObject90.bin"/><Relationship Id="rId200" Type="http://schemas.openxmlformats.org/officeDocument/2006/relationships/oleObject" Target="embeddings/oleObject94.bin"/><Relationship Id="rId16" Type="http://schemas.openxmlformats.org/officeDocument/2006/relationships/header" Target="header5.xml"/><Relationship Id="rId221" Type="http://schemas.openxmlformats.org/officeDocument/2006/relationships/oleObject" Target="embeddings/oleObject107.bin"/><Relationship Id="rId242" Type="http://schemas.openxmlformats.org/officeDocument/2006/relationships/oleObject" Target="embeddings/oleObject120.bin"/><Relationship Id="rId263" Type="http://schemas.openxmlformats.org/officeDocument/2006/relationships/image" Target="media/image118.png"/><Relationship Id="rId284" Type="http://schemas.openxmlformats.org/officeDocument/2006/relationships/image" Target="media/image130.png"/><Relationship Id="rId319" Type="http://schemas.openxmlformats.org/officeDocument/2006/relationships/image" Target="media/image152.png"/><Relationship Id="rId37" Type="http://schemas.openxmlformats.org/officeDocument/2006/relationships/image" Target="media/image19.png"/><Relationship Id="rId58" Type="http://schemas.openxmlformats.org/officeDocument/2006/relationships/image" Target="media/image28.wmf"/><Relationship Id="rId79" Type="http://schemas.openxmlformats.org/officeDocument/2006/relationships/oleObject" Target="embeddings/oleObject24.bin"/><Relationship Id="rId102" Type="http://schemas.openxmlformats.org/officeDocument/2006/relationships/image" Target="media/image45.wmf"/><Relationship Id="rId123" Type="http://schemas.openxmlformats.org/officeDocument/2006/relationships/image" Target="media/image52.wmf"/><Relationship Id="rId144" Type="http://schemas.openxmlformats.org/officeDocument/2006/relationships/image" Target="media/image67.wmf"/><Relationship Id="rId330" Type="http://schemas.openxmlformats.org/officeDocument/2006/relationships/image" Target="media/image167.png"/><Relationship Id="rId90" Type="http://schemas.openxmlformats.org/officeDocument/2006/relationships/image" Target="media/image41.wmf"/><Relationship Id="rId165" Type="http://schemas.openxmlformats.org/officeDocument/2006/relationships/image" Target="media/image79.png"/><Relationship Id="rId186" Type="http://schemas.openxmlformats.org/officeDocument/2006/relationships/oleObject" Target="embeddings/oleObject82.bin"/><Relationship Id="rId351" Type="http://schemas.openxmlformats.org/officeDocument/2006/relationships/image" Target="media/image188.png"/><Relationship Id="rId211" Type="http://schemas.openxmlformats.org/officeDocument/2006/relationships/oleObject" Target="embeddings/oleObject102.bin"/><Relationship Id="rId232" Type="http://schemas.openxmlformats.org/officeDocument/2006/relationships/oleObject" Target="embeddings/oleObject113.bin"/><Relationship Id="rId253" Type="http://schemas.openxmlformats.org/officeDocument/2006/relationships/image" Target="media/image112.png"/><Relationship Id="rId274" Type="http://schemas.openxmlformats.org/officeDocument/2006/relationships/image" Target="media/image125.png"/><Relationship Id="rId295" Type="http://schemas.openxmlformats.org/officeDocument/2006/relationships/image" Target="media/image137.png"/><Relationship Id="rId309" Type="http://schemas.openxmlformats.org/officeDocument/2006/relationships/image" Target="media/image147.wmf"/><Relationship Id="rId27" Type="http://schemas.openxmlformats.org/officeDocument/2006/relationships/image" Target="media/image9.png"/><Relationship Id="rId48" Type="http://schemas.openxmlformats.org/officeDocument/2006/relationships/oleObject" Target="embeddings/oleObject6.bin"/><Relationship Id="rId69" Type="http://schemas.openxmlformats.org/officeDocument/2006/relationships/image" Target="media/image32.png"/><Relationship Id="rId113" Type="http://schemas.openxmlformats.org/officeDocument/2006/relationships/oleObject" Target="embeddings/oleObject47.bin"/><Relationship Id="rId134" Type="http://schemas.openxmlformats.org/officeDocument/2006/relationships/image" Target="media/image60.png"/><Relationship Id="rId320" Type="http://schemas.openxmlformats.org/officeDocument/2006/relationships/image" Target="media/image157.png"/><Relationship Id="rId80" Type="http://schemas.openxmlformats.org/officeDocument/2006/relationships/oleObject" Target="embeddings/oleObject25.bin"/><Relationship Id="rId155" Type="http://schemas.openxmlformats.org/officeDocument/2006/relationships/image" Target="media/image73.png"/><Relationship Id="rId176" Type="http://schemas.openxmlformats.org/officeDocument/2006/relationships/image" Target="media/image83.wmf"/><Relationship Id="rId197" Type="http://schemas.openxmlformats.org/officeDocument/2006/relationships/oleObject" Target="embeddings/oleObject91.bin"/><Relationship Id="rId341" Type="http://schemas.openxmlformats.org/officeDocument/2006/relationships/image" Target="media/image171.jpeg"/><Relationship Id="rId362" Type="http://schemas.openxmlformats.org/officeDocument/2006/relationships/image" Target="media/image191.png"/><Relationship Id="rId201" Type="http://schemas.openxmlformats.org/officeDocument/2006/relationships/oleObject" Target="embeddings/oleObject95.bin"/><Relationship Id="rId222" Type="http://schemas.openxmlformats.org/officeDocument/2006/relationships/oleObject" Target="embeddings/oleObject108.bin"/><Relationship Id="rId243" Type="http://schemas.openxmlformats.org/officeDocument/2006/relationships/image" Target="media/image103.wmf"/><Relationship Id="rId264" Type="http://schemas.openxmlformats.org/officeDocument/2006/relationships/image" Target="media/image117.png"/><Relationship Id="rId285" Type="http://schemas.openxmlformats.org/officeDocument/2006/relationships/image" Target="media/image131.png"/><Relationship Id="rId17" Type="http://schemas.openxmlformats.org/officeDocument/2006/relationships/header" Target="header6.xml"/><Relationship Id="rId38" Type="http://schemas.openxmlformats.org/officeDocument/2006/relationships/image" Target="media/image20.png"/><Relationship Id="rId59" Type="http://schemas.openxmlformats.org/officeDocument/2006/relationships/oleObject" Target="embeddings/oleObject13.bin"/><Relationship Id="rId103" Type="http://schemas.openxmlformats.org/officeDocument/2006/relationships/oleObject" Target="embeddings/oleObject40.bin"/><Relationship Id="rId124" Type="http://schemas.openxmlformats.org/officeDocument/2006/relationships/oleObject" Target="embeddings/oleObject54.bin"/><Relationship Id="rId310" Type="http://schemas.openxmlformats.org/officeDocument/2006/relationships/oleObject" Target="embeddings/oleObject139.bin"/><Relationship Id="rId70" Type="http://schemas.openxmlformats.org/officeDocument/2006/relationships/image" Target="media/image33.png"/><Relationship Id="rId91" Type="http://schemas.openxmlformats.org/officeDocument/2006/relationships/oleObject" Target="embeddings/oleObject32.bin"/><Relationship Id="rId145" Type="http://schemas.openxmlformats.org/officeDocument/2006/relationships/oleObject" Target="embeddings/oleObject60.bin"/><Relationship Id="rId166" Type="http://schemas.openxmlformats.org/officeDocument/2006/relationships/oleObject" Target="embeddings/oleObject69.bin"/><Relationship Id="rId187" Type="http://schemas.openxmlformats.org/officeDocument/2006/relationships/image" Target="media/image87.wmf"/><Relationship Id="rId331" Type="http://schemas.openxmlformats.org/officeDocument/2006/relationships/image" Target="media/image162.png"/><Relationship Id="rId352" Type="http://schemas.openxmlformats.org/officeDocument/2006/relationships/image" Target="media/image189.png"/><Relationship Id="rId1" Type="http://schemas.openxmlformats.org/officeDocument/2006/relationships/customXml" Target="../customXml/item1.xml"/><Relationship Id="rId212" Type="http://schemas.openxmlformats.org/officeDocument/2006/relationships/image" Target="media/image92.wmf"/><Relationship Id="rId233" Type="http://schemas.openxmlformats.org/officeDocument/2006/relationships/oleObject" Target="embeddings/oleObject114.bin"/><Relationship Id="rId254" Type="http://schemas.openxmlformats.org/officeDocument/2006/relationships/image" Target="media/image113.png"/><Relationship Id="rId28" Type="http://schemas.openxmlformats.org/officeDocument/2006/relationships/image" Target="media/image10.png"/><Relationship Id="rId49" Type="http://schemas.openxmlformats.org/officeDocument/2006/relationships/image" Target="media/image25.wmf"/><Relationship Id="rId114" Type="http://schemas.openxmlformats.org/officeDocument/2006/relationships/image" Target="media/image49.wmf"/><Relationship Id="rId275" Type="http://schemas.openxmlformats.org/officeDocument/2006/relationships/image" Target="media/image124.png"/><Relationship Id="rId296" Type="http://schemas.openxmlformats.org/officeDocument/2006/relationships/image" Target="media/image141.png"/><Relationship Id="rId300" Type="http://schemas.openxmlformats.org/officeDocument/2006/relationships/image" Target="media/image142.png"/><Relationship Id="rId60" Type="http://schemas.openxmlformats.org/officeDocument/2006/relationships/oleObject" Target="embeddings/oleObject14.bin"/><Relationship Id="rId81" Type="http://schemas.openxmlformats.org/officeDocument/2006/relationships/image" Target="media/image38.wmf"/><Relationship Id="rId135" Type="http://schemas.openxmlformats.org/officeDocument/2006/relationships/image" Target="media/image61.png"/><Relationship Id="rId156" Type="http://schemas.openxmlformats.org/officeDocument/2006/relationships/image" Target="media/image74.png"/><Relationship Id="rId177" Type="http://schemas.openxmlformats.org/officeDocument/2006/relationships/oleObject" Target="embeddings/oleObject76.bin"/><Relationship Id="rId198" Type="http://schemas.openxmlformats.org/officeDocument/2006/relationships/oleObject" Target="embeddings/oleObject92.bin"/><Relationship Id="rId321" Type="http://schemas.openxmlformats.org/officeDocument/2006/relationships/image" Target="media/image153.png"/><Relationship Id="rId342" Type="http://schemas.openxmlformats.org/officeDocument/2006/relationships/image" Target="media/image179.jpeg"/><Relationship Id="rId363" Type="http://schemas.openxmlformats.org/officeDocument/2006/relationships/image" Target="media/image192.png"/><Relationship Id="rId202" Type="http://schemas.openxmlformats.org/officeDocument/2006/relationships/oleObject" Target="embeddings/oleObject96.bin"/><Relationship Id="rId223" Type="http://schemas.openxmlformats.org/officeDocument/2006/relationships/image" Target="media/image96.wmf"/><Relationship Id="rId244" Type="http://schemas.openxmlformats.org/officeDocument/2006/relationships/oleObject" Target="embeddings/oleObject121.bin"/><Relationship Id="rId18" Type="http://schemas.openxmlformats.org/officeDocument/2006/relationships/footer" Target="footer3.xml"/><Relationship Id="rId39" Type="http://schemas.openxmlformats.org/officeDocument/2006/relationships/image" Target="media/image21.wmf"/><Relationship Id="rId265" Type="http://schemas.openxmlformats.org/officeDocument/2006/relationships/image" Target="media/image119.png"/><Relationship Id="rId286" Type="http://schemas.openxmlformats.org/officeDocument/2006/relationships/image" Target="media/image133.png"/><Relationship Id="rId50" Type="http://schemas.openxmlformats.org/officeDocument/2006/relationships/oleObject" Target="embeddings/oleObject7.bin"/><Relationship Id="rId104" Type="http://schemas.openxmlformats.org/officeDocument/2006/relationships/oleObject" Target="embeddings/oleObject41.bin"/><Relationship Id="rId125" Type="http://schemas.openxmlformats.org/officeDocument/2006/relationships/oleObject" Target="embeddings/oleObject55.bin"/><Relationship Id="rId146" Type="http://schemas.openxmlformats.org/officeDocument/2006/relationships/oleObject" Target="embeddings/oleObject61.bin"/><Relationship Id="rId167" Type="http://schemas.openxmlformats.org/officeDocument/2006/relationships/image" Target="media/image80.wmf"/><Relationship Id="rId188" Type="http://schemas.openxmlformats.org/officeDocument/2006/relationships/oleObject" Target="embeddings/oleObject83.bin"/><Relationship Id="rId311" Type="http://schemas.openxmlformats.org/officeDocument/2006/relationships/oleObject" Target="embeddings/oleObject140.bin"/><Relationship Id="rId332" Type="http://schemas.openxmlformats.org/officeDocument/2006/relationships/image" Target="media/image163.png"/><Relationship Id="rId353" Type="http://schemas.openxmlformats.org/officeDocument/2006/relationships/image" Target="media/image179.png"/><Relationship Id="rId71" Type="http://schemas.openxmlformats.org/officeDocument/2006/relationships/image" Target="media/image34.wmf"/><Relationship Id="rId92" Type="http://schemas.openxmlformats.org/officeDocument/2006/relationships/oleObject" Target="embeddings/oleObject33.bin"/><Relationship Id="rId213" Type="http://schemas.openxmlformats.org/officeDocument/2006/relationships/oleObject" Target="embeddings/oleObject103.bin"/><Relationship Id="rId234" Type="http://schemas.openxmlformats.org/officeDocument/2006/relationships/image" Target="media/image100.wmf"/><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114.png"/><Relationship Id="rId276" Type="http://schemas.openxmlformats.org/officeDocument/2006/relationships/image" Target="media/image126.png"/><Relationship Id="rId297" Type="http://schemas.openxmlformats.org/officeDocument/2006/relationships/image" Target="media/image139.png"/><Relationship Id="rId40" Type="http://schemas.openxmlformats.org/officeDocument/2006/relationships/oleObject" Target="embeddings/oleObject1.bin"/><Relationship Id="rId115" Type="http://schemas.openxmlformats.org/officeDocument/2006/relationships/oleObject" Target="embeddings/oleObject48.bin"/><Relationship Id="rId136" Type="http://schemas.openxmlformats.org/officeDocument/2006/relationships/image" Target="media/image62.png"/><Relationship Id="rId157" Type="http://schemas.openxmlformats.org/officeDocument/2006/relationships/image" Target="media/image75.png"/><Relationship Id="rId178" Type="http://schemas.openxmlformats.org/officeDocument/2006/relationships/oleObject" Target="embeddings/oleObject77.bin"/><Relationship Id="rId301" Type="http://schemas.openxmlformats.org/officeDocument/2006/relationships/oleObject" Target="embeddings/oleObject136.bin"/><Relationship Id="rId322" Type="http://schemas.openxmlformats.org/officeDocument/2006/relationships/image" Target="media/image154.png"/><Relationship Id="rId343" Type="http://schemas.openxmlformats.org/officeDocument/2006/relationships/image" Target="media/image172.png"/><Relationship Id="rId364" Type="http://schemas.openxmlformats.org/officeDocument/2006/relationships/fontTable" Target="fontTable.xml"/><Relationship Id="rId61" Type="http://schemas.openxmlformats.org/officeDocument/2006/relationships/image" Target="media/image29.wmf"/><Relationship Id="rId82" Type="http://schemas.openxmlformats.org/officeDocument/2006/relationships/oleObject" Target="embeddings/oleObject26.bin"/><Relationship Id="rId199" Type="http://schemas.openxmlformats.org/officeDocument/2006/relationships/oleObject" Target="embeddings/oleObject93.bin"/><Relationship Id="rId203" Type="http://schemas.openxmlformats.org/officeDocument/2006/relationships/image" Target="media/image89.wmf"/><Relationship Id="rId19" Type="http://schemas.openxmlformats.org/officeDocument/2006/relationships/image" Target="media/image1.png"/><Relationship Id="rId224" Type="http://schemas.openxmlformats.org/officeDocument/2006/relationships/oleObject" Target="embeddings/oleObject109.bin"/><Relationship Id="rId245" Type="http://schemas.openxmlformats.org/officeDocument/2006/relationships/image" Target="media/image104.png"/><Relationship Id="rId266" Type="http://schemas.openxmlformats.org/officeDocument/2006/relationships/oleObject" Target="embeddings/oleObject126.bin"/><Relationship Id="rId287" Type="http://schemas.openxmlformats.org/officeDocument/2006/relationships/image" Target="media/image132.png"/><Relationship Id="rId30" Type="http://schemas.openxmlformats.org/officeDocument/2006/relationships/image" Target="media/image12.png"/><Relationship Id="rId105" Type="http://schemas.openxmlformats.org/officeDocument/2006/relationships/image" Target="media/image46.wmf"/><Relationship Id="rId126" Type="http://schemas.openxmlformats.org/officeDocument/2006/relationships/image" Target="media/image53.wmf"/><Relationship Id="rId147" Type="http://schemas.openxmlformats.org/officeDocument/2006/relationships/image" Target="media/image68.wmf"/><Relationship Id="rId168" Type="http://schemas.openxmlformats.org/officeDocument/2006/relationships/oleObject" Target="embeddings/oleObject70.bin"/><Relationship Id="rId312" Type="http://schemas.openxmlformats.org/officeDocument/2006/relationships/image" Target="media/image148.wmf"/><Relationship Id="rId333" Type="http://schemas.openxmlformats.org/officeDocument/2006/relationships/image" Target="media/image165.png"/><Relationship Id="rId354" Type="http://schemas.openxmlformats.org/officeDocument/2006/relationships/image" Target="media/image180.png"/><Relationship Id="rId51" Type="http://schemas.openxmlformats.org/officeDocument/2006/relationships/oleObject" Target="embeddings/oleObject8.bin"/><Relationship Id="rId72" Type="http://schemas.openxmlformats.org/officeDocument/2006/relationships/oleObject" Target="embeddings/oleObject20.bin"/><Relationship Id="rId93" Type="http://schemas.openxmlformats.org/officeDocument/2006/relationships/image" Target="media/image42.wmf"/><Relationship Id="rId189" Type="http://schemas.openxmlformats.org/officeDocument/2006/relationships/oleObject" Target="embeddings/oleObject84.bin"/><Relationship Id="rId3" Type="http://schemas.openxmlformats.org/officeDocument/2006/relationships/customXml" Target="../customXml/item3.xml"/><Relationship Id="rId214" Type="http://schemas.openxmlformats.org/officeDocument/2006/relationships/oleObject" Target="embeddings/oleObject104.bin"/><Relationship Id="rId235" Type="http://schemas.openxmlformats.org/officeDocument/2006/relationships/oleObject" Target="embeddings/oleObject115.bin"/><Relationship Id="rId256" Type="http://schemas.openxmlformats.org/officeDocument/2006/relationships/oleObject" Target="embeddings/oleObject122.bin"/><Relationship Id="rId277" Type="http://schemas.openxmlformats.org/officeDocument/2006/relationships/image" Target="media/image127.png"/><Relationship Id="rId298" Type="http://schemas.openxmlformats.org/officeDocument/2006/relationships/image" Target="media/image143.png"/><Relationship Id="rId116" Type="http://schemas.openxmlformats.org/officeDocument/2006/relationships/oleObject" Target="embeddings/oleObject49.bin"/><Relationship Id="rId137" Type="http://schemas.openxmlformats.org/officeDocument/2006/relationships/image" Target="media/image63.png"/><Relationship Id="rId158" Type="http://schemas.openxmlformats.org/officeDocument/2006/relationships/oleObject" Target="embeddings/oleObject65.bin"/><Relationship Id="rId302" Type="http://schemas.openxmlformats.org/officeDocument/2006/relationships/image" Target="media/image143.wmf"/><Relationship Id="rId323" Type="http://schemas.openxmlformats.org/officeDocument/2006/relationships/image" Target="media/image155.png"/><Relationship Id="rId344" Type="http://schemas.openxmlformats.org/officeDocument/2006/relationships/image" Target="media/image173.png"/><Relationship Id="rId20" Type="http://schemas.openxmlformats.org/officeDocument/2006/relationships/image" Target="media/image2.png"/><Relationship Id="rId41" Type="http://schemas.openxmlformats.org/officeDocument/2006/relationships/image" Target="media/image22.wmf"/><Relationship Id="rId62" Type="http://schemas.openxmlformats.org/officeDocument/2006/relationships/oleObject" Target="embeddings/oleObject15.bin"/><Relationship Id="rId83" Type="http://schemas.openxmlformats.org/officeDocument/2006/relationships/oleObject" Target="embeddings/oleObject27.bin"/><Relationship Id="rId179" Type="http://schemas.openxmlformats.org/officeDocument/2006/relationships/image" Target="media/image84.wmf"/><Relationship Id="rId365" Type="http://schemas.openxmlformats.org/officeDocument/2006/relationships/glossaryDocument" Target="glossary/document.xml"/><Relationship Id="rId190" Type="http://schemas.openxmlformats.org/officeDocument/2006/relationships/image" Target="media/image88.wmf"/><Relationship Id="rId204" Type="http://schemas.openxmlformats.org/officeDocument/2006/relationships/oleObject" Target="embeddings/oleObject97.bin"/><Relationship Id="rId225" Type="http://schemas.openxmlformats.org/officeDocument/2006/relationships/image" Target="media/image97.emf"/><Relationship Id="rId246" Type="http://schemas.openxmlformats.org/officeDocument/2006/relationships/image" Target="media/image105.png"/><Relationship Id="rId267" Type="http://schemas.openxmlformats.org/officeDocument/2006/relationships/image" Target="media/image120.wmf"/><Relationship Id="rId288" Type="http://schemas.openxmlformats.org/officeDocument/2006/relationships/image" Target="media/image1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ardo\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449F9D1D584EE5A2FACB5D5073191F"/>
        <w:category>
          <w:name w:val="General"/>
          <w:gallery w:val="placeholder"/>
        </w:category>
        <w:types>
          <w:type w:val="bbPlcHdr"/>
        </w:types>
        <w:behaviors>
          <w:behavior w:val="content"/>
        </w:behaviors>
        <w:guid w:val="{34A76AF6-3097-4752-9865-765FD329B72B}"/>
      </w:docPartPr>
      <w:docPartBody>
        <w:p w:rsidR="00477594" w:rsidRDefault="00477594" w:rsidP="00477594">
          <w:pPr>
            <w:pStyle w:val="14449F9D1D584EE5A2FACB5D5073191F"/>
          </w:pPr>
          <w:r>
            <w:t>[Title Here, up to 12 Words, on One to Two Lines]</w:t>
          </w:r>
        </w:p>
      </w:docPartBody>
    </w:docPart>
    <w:docPart>
      <w:docPartPr>
        <w:name w:val="A7B162CAAC4F4F6BADB51270287EE51D"/>
        <w:category>
          <w:name w:val="General"/>
          <w:gallery w:val="placeholder"/>
        </w:category>
        <w:types>
          <w:type w:val="bbPlcHdr"/>
        </w:types>
        <w:behaviors>
          <w:behavior w:val="content"/>
        </w:behaviors>
        <w:guid w:val="{27ED7CA2-93B9-4817-8F9E-954A45F9E6EE}"/>
      </w:docPartPr>
      <w:docPartBody>
        <w:p w:rsidR="00477594" w:rsidRDefault="00477594" w:rsidP="00477594">
          <w:pPr>
            <w:pStyle w:val="A7B162CAAC4F4F6BADB51270287EE51D"/>
          </w:pPr>
          <w:r>
            <w:rPr>
              <w:noProof/>
              <w:webHidden/>
            </w:rPr>
            <w:t>#</w:t>
          </w:r>
        </w:p>
      </w:docPartBody>
    </w:docPart>
    <w:docPart>
      <w:docPartPr>
        <w:name w:val="6F9B82D673D74C91AF67618EE277DAC1"/>
        <w:category>
          <w:name w:val="General"/>
          <w:gallery w:val="placeholder"/>
        </w:category>
        <w:types>
          <w:type w:val="bbPlcHdr"/>
        </w:types>
        <w:behaviors>
          <w:behavior w:val="content"/>
        </w:behaviors>
        <w:guid w:val="{1723051D-6E19-49CD-B6EE-23DECDB32929}"/>
      </w:docPartPr>
      <w:docPartBody>
        <w:p w:rsidR="006E1941" w:rsidRDefault="00390B61" w:rsidP="00390B61">
          <w:pPr>
            <w:pStyle w:val="6F9B82D673D74C91AF67618EE277DAC1"/>
          </w:pPr>
          <w:r>
            <w:rPr>
              <w:noProof/>
              <w:webHidde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emibold">
    <w:altName w:val="Times New Roman"/>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594"/>
    <w:rsid w:val="00000149"/>
    <w:rsid w:val="000D0B9A"/>
    <w:rsid w:val="002C6DB3"/>
    <w:rsid w:val="00390B61"/>
    <w:rsid w:val="003928D7"/>
    <w:rsid w:val="003E08FE"/>
    <w:rsid w:val="00477594"/>
    <w:rsid w:val="00693C57"/>
    <w:rsid w:val="006E1941"/>
    <w:rsid w:val="006E5C62"/>
    <w:rsid w:val="0093110F"/>
    <w:rsid w:val="00AF48A1"/>
    <w:rsid w:val="00B22625"/>
    <w:rsid w:val="00BC6A27"/>
    <w:rsid w:val="00C56C5A"/>
    <w:rsid w:val="00C833CA"/>
    <w:rsid w:val="00DC5B4B"/>
    <w:rsid w:val="00EE1BB7"/>
    <w:rsid w:val="00F46967"/>
    <w:rsid w:val="00F9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49F9D1D584EE5A2FACB5D5073191F">
    <w:name w:val="14449F9D1D584EE5A2FACB5D5073191F"/>
    <w:rsid w:val="00477594"/>
  </w:style>
  <w:style w:type="paragraph" w:customStyle="1" w:styleId="203EEF07A51F4982B697F69CEFDE435B">
    <w:name w:val="203EEF07A51F4982B697F69CEFDE435B"/>
    <w:rsid w:val="00477594"/>
  </w:style>
  <w:style w:type="paragraph" w:customStyle="1" w:styleId="A7B162CAAC4F4F6BADB51270287EE51D">
    <w:name w:val="A7B162CAAC4F4F6BADB51270287EE51D"/>
    <w:rsid w:val="00477594"/>
  </w:style>
  <w:style w:type="paragraph" w:customStyle="1" w:styleId="6CDA3294FC2A4D53806E68FF7199C0E0">
    <w:name w:val="6CDA3294FC2A4D53806E68FF7199C0E0"/>
    <w:rsid w:val="00477594"/>
  </w:style>
  <w:style w:type="paragraph" w:customStyle="1" w:styleId="D29EBCCE047341EA955B57435E572E8B">
    <w:name w:val="D29EBCCE047341EA955B57435E572E8B"/>
    <w:rsid w:val="00477594"/>
  </w:style>
  <w:style w:type="paragraph" w:customStyle="1" w:styleId="8A8C26F7A8D0482CB23C8CCB36449FFA">
    <w:name w:val="8A8C26F7A8D0482CB23C8CCB36449FFA"/>
    <w:rsid w:val="00477594"/>
  </w:style>
  <w:style w:type="paragraph" w:customStyle="1" w:styleId="D72EB692C4F5499EB81AF57C1DA78F0B">
    <w:name w:val="D72EB692C4F5499EB81AF57C1DA78F0B"/>
    <w:rsid w:val="00477594"/>
  </w:style>
  <w:style w:type="paragraph" w:customStyle="1" w:styleId="78DE8AF20E3A44D881A9511A7DFEE725">
    <w:name w:val="78DE8AF20E3A44D881A9511A7DFEE725"/>
    <w:rsid w:val="00477594"/>
  </w:style>
  <w:style w:type="paragraph" w:customStyle="1" w:styleId="3EEDA864FB484C7CA989753A4996F214">
    <w:name w:val="3EEDA864FB484C7CA989753A4996F214"/>
    <w:rsid w:val="00477594"/>
  </w:style>
  <w:style w:type="paragraph" w:customStyle="1" w:styleId="50A8BD75A76A4AC1B2A15AE101269B44">
    <w:name w:val="50A8BD75A76A4AC1B2A15AE101269B44"/>
    <w:rsid w:val="00477594"/>
  </w:style>
  <w:style w:type="paragraph" w:customStyle="1" w:styleId="7D12F996480B4FC9B0BD3BDC94899C58">
    <w:name w:val="7D12F996480B4FC9B0BD3BDC94899C58"/>
    <w:rsid w:val="00477594"/>
  </w:style>
  <w:style w:type="paragraph" w:customStyle="1" w:styleId="E8CEE16E26BE4894B3A0D51F82558001">
    <w:name w:val="E8CEE16E26BE4894B3A0D51F82558001"/>
    <w:rsid w:val="00477594"/>
  </w:style>
  <w:style w:type="paragraph" w:customStyle="1" w:styleId="B6A8E407873B42178AEDFE6EFAFDD3EC">
    <w:name w:val="B6A8E407873B42178AEDFE6EFAFDD3EC"/>
    <w:rsid w:val="00477594"/>
  </w:style>
  <w:style w:type="paragraph" w:customStyle="1" w:styleId="498B109AE537423F91C0A7CB7BDC99EE">
    <w:name w:val="498B109AE537423F91C0A7CB7BDC99EE"/>
    <w:rsid w:val="00477594"/>
  </w:style>
  <w:style w:type="paragraph" w:customStyle="1" w:styleId="AEBA18D1A68240488E6342F17BF58E4A">
    <w:name w:val="AEBA18D1A68240488E6342F17BF58E4A"/>
    <w:rsid w:val="00477594"/>
  </w:style>
  <w:style w:type="paragraph" w:customStyle="1" w:styleId="02875E1A117C46E294DF247A223FFF25">
    <w:name w:val="02875E1A117C46E294DF247A223FFF25"/>
    <w:rsid w:val="00477594"/>
  </w:style>
  <w:style w:type="paragraph" w:customStyle="1" w:styleId="2A38154E245644AA9C01AFA15EAF6F34">
    <w:name w:val="2A38154E245644AA9C01AFA15EAF6F34"/>
    <w:rsid w:val="00477594"/>
  </w:style>
  <w:style w:type="paragraph" w:customStyle="1" w:styleId="5E9DD658794746B0AE5C2E98DFD7320F">
    <w:name w:val="5E9DD658794746B0AE5C2E98DFD7320F"/>
    <w:rsid w:val="00477594"/>
  </w:style>
  <w:style w:type="paragraph" w:customStyle="1" w:styleId="3C8BD9A3BD4445A283E9704BB79ADF6A">
    <w:name w:val="3C8BD9A3BD4445A283E9704BB79ADF6A"/>
    <w:rsid w:val="00477594"/>
  </w:style>
  <w:style w:type="paragraph" w:customStyle="1" w:styleId="02B3976D17474E5CA07480EC5280905A">
    <w:name w:val="02B3976D17474E5CA07480EC5280905A"/>
    <w:rsid w:val="00477594"/>
  </w:style>
  <w:style w:type="paragraph" w:customStyle="1" w:styleId="A8420DA28E5A461D8CD89C949E23B816">
    <w:name w:val="A8420DA28E5A461D8CD89C949E23B816"/>
    <w:rsid w:val="00477594"/>
  </w:style>
  <w:style w:type="paragraph" w:customStyle="1" w:styleId="228FC66B44044213BF2AEC58C6C78541">
    <w:name w:val="228FC66B44044213BF2AEC58C6C78541"/>
    <w:rsid w:val="00477594"/>
  </w:style>
  <w:style w:type="paragraph" w:customStyle="1" w:styleId="F72AF85CA92B466E9907D56356D3506F">
    <w:name w:val="F72AF85CA92B466E9907D56356D3506F"/>
    <w:rsid w:val="00477594"/>
  </w:style>
  <w:style w:type="paragraph" w:customStyle="1" w:styleId="8EDB853F3FA1444EA808E47CF6BF8EC8">
    <w:name w:val="8EDB853F3FA1444EA808E47CF6BF8EC8"/>
    <w:rsid w:val="00477594"/>
  </w:style>
  <w:style w:type="paragraph" w:customStyle="1" w:styleId="38006287FC684AE897A0C04536AAC0D1">
    <w:name w:val="38006287FC684AE897A0C04536AAC0D1"/>
    <w:rsid w:val="00477594"/>
  </w:style>
  <w:style w:type="paragraph" w:customStyle="1" w:styleId="9D066370259F4470B678F38AB92B01B0">
    <w:name w:val="9D066370259F4470B678F38AB92B01B0"/>
    <w:rsid w:val="00477594"/>
  </w:style>
  <w:style w:type="paragraph" w:customStyle="1" w:styleId="228C8EC980FA4652BA1602DE9584F7E3">
    <w:name w:val="228C8EC980FA4652BA1602DE9584F7E3"/>
    <w:rsid w:val="00477594"/>
  </w:style>
  <w:style w:type="paragraph" w:customStyle="1" w:styleId="B0E96FCABCE44B058B2BE6F319A0FB8B">
    <w:name w:val="B0E96FCABCE44B058B2BE6F319A0FB8B"/>
    <w:rsid w:val="00477594"/>
  </w:style>
  <w:style w:type="paragraph" w:customStyle="1" w:styleId="22E2538A09424CD19F3684217D6F8656">
    <w:name w:val="22E2538A09424CD19F3684217D6F8656"/>
    <w:rsid w:val="00477594"/>
  </w:style>
  <w:style w:type="paragraph" w:customStyle="1" w:styleId="EA7EB0BE054E4F19843E981070F490EA">
    <w:name w:val="EA7EB0BE054E4F19843E981070F490EA"/>
    <w:rsid w:val="00477594"/>
  </w:style>
  <w:style w:type="paragraph" w:customStyle="1" w:styleId="D64A0B444C0347A2A5D7ED16088F54E6">
    <w:name w:val="D64A0B444C0347A2A5D7ED16088F54E6"/>
    <w:rsid w:val="00477594"/>
  </w:style>
  <w:style w:type="paragraph" w:customStyle="1" w:styleId="2498737110B4404AB2743751BAD433A6">
    <w:name w:val="2498737110B4404AB2743751BAD433A6"/>
    <w:rsid w:val="00477594"/>
  </w:style>
  <w:style w:type="paragraph" w:customStyle="1" w:styleId="1CCC2D3968054DAC94FB637584F0C11E">
    <w:name w:val="1CCC2D3968054DAC94FB637584F0C11E"/>
    <w:rsid w:val="00477594"/>
  </w:style>
  <w:style w:type="paragraph" w:customStyle="1" w:styleId="27E0B0A099964DEEBE0166089A059BBB">
    <w:name w:val="27E0B0A099964DEEBE0166089A059BBB"/>
    <w:rsid w:val="00477594"/>
  </w:style>
  <w:style w:type="paragraph" w:customStyle="1" w:styleId="87B4929816BB446AB4E71398E0258DFC">
    <w:name w:val="87B4929816BB446AB4E71398E0258DFC"/>
    <w:rsid w:val="00477594"/>
  </w:style>
  <w:style w:type="paragraph" w:customStyle="1" w:styleId="6CB3FD9720404B91A396C1241314AC98">
    <w:name w:val="6CB3FD9720404B91A396C1241314AC98"/>
    <w:rsid w:val="00390B61"/>
  </w:style>
  <w:style w:type="paragraph" w:customStyle="1" w:styleId="BCEFCE9121164DD1B8FDAED6664D2F42">
    <w:name w:val="BCEFCE9121164DD1B8FDAED6664D2F42"/>
    <w:rsid w:val="00390B61"/>
  </w:style>
  <w:style w:type="paragraph" w:customStyle="1" w:styleId="34610980AEED42AA9865524C1E3E9425">
    <w:name w:val="34610980AEED42AA9865524C1E3E9425"/>
    <w:rsid w:val="00390B61"/>
  </w:style>
  <w:style w:type="paragraph" w:customStyle="1" w:styleId="80B5BBC4E4CF4433AF05477505B1A450">
    <w:name w:val="80B5BBC4E4CF4433AF05477505B1A450"/>
    <w:rsid w:val="00390B61"/>
  </w:style>
  <w:style w:type="paragraph" w:customStyle="1" w:styleId="E71270B0EA5149AFBA0AAB196CD41C6C">
    <w:name w:val="E71270B0EA5149AFBA0AAB196CD41C6C"/>
    <w:rsid w:val="00390B61"/>
  </w:style>
  <w:style w:type="paragraph" w:customStyle="1" w:styleId="2CF5F553236249C3B0BE6EBC2C6612E0">
    <w:name w:val="2CF5F553236249C3B0BE6EBC2C6612E0"/>
    <w:rsid w:val="00390B61"/>
  </w:style>
  <w:style w:type="paragraph" w:customStyle="1" w:styleId="6F9B82D673D74C91AF67618EE277DAC1">
    <w:name w:val="6F9B82D673D74C91AF67618EE277DAC1"/>
    <w:rsid w:val="00390B61"/>
  </w:style>
  <w:style w:type="paragraph" w:customStyle="1" w:styleId="6B019CD913CE4F4DA552B2A4D4D3E845">
    <w:name w:val="6B019CD913CE4F4DA552B2A4D4D3E845"/>
    <w:rsid w:val="00390B61"/>
  </w:style>
  <w:style w:type="paragraph" w:customStyle="1" w:styleId="B44CCF1B51F549808330EA441F630590">
    <w:name w:val="B44CCF1B51F549808330EA441F630590"/>
    <w:rsid w:val="00390B61"/>
  </w:style>
  <w:style w:type="paragraph" w:customStyle="1" w:styleId="F9A1243BDB2345A8B85EA33359AC6BDF">
    <w:name w:val="F9A1243BDB2345A8B85EA33359AC6BDF"/>
    <w:rsid w:val="00390B61"/>
  </w:style>
  <w:style w:type="paragraph" w:customStyle="1" w:styleId="D725CF34520E4600B87B1C00C1E743E9">
    <w:name w:val="D725CF34520E4600B87B1C00C1E743E9"/>
    <w:rsid w:val="00390B61"/>
  </w:style>
  <w:style w:type="paragraph" w:customStyle="1" w:styleId="470CF39066D84F59B0AC008A36AEA7D6">
    <w:name w:val="470CF39066D84F59B0AC008A36AEA7D6"/>
    <w:rsid w:val="00390B61"/>
  </w:style>
  <w:style w:type="paragraph" w:customStyle="1" w:styleId="54B9279B124B4A3A98723CE270E914BD">
    <w:name w:val="54B9279B124B4A3A98723CE270E914BD"/>
    <w:rsid w:val="00390B61"/>
  </w:style>
  <w:style w:type="paragraph" w:customStyle="1" w:styleId="2A893B1D2C76457BAEA4F01518EAA521">
    <w:name w:val="2A893B1D2C76457BAEA4F01518EAA521"/>
    <w:rsid w:val="00390B61"/>
  </w:style>
  <w:style w:type="paragraph" w:customStyle="1" w:styleId="551E7740E81D4B1896BE9023571ABF01">
    <w:name w:val="551E7740E81D4B1896BE9023571ABF01"/>
    <w:rsid w:val="00390B61"/>
  </w:style>
  <w:style w:type="paragraph" w:customStyle="1" w:styleId="D139054E7CF04EF1B4A4F70906A42741">
    <w:name w:val="D139054E7CF04EF1B4A4F70906A42741"/>
    <w:rsid w:val="00390B61"/>
  </w:style>
  <w:style w:type="paragraph" w:customStyle="1" w:styleId="6883CD82BE88420E88351934E18DF18A">
    <w:name w:val="6883CD82BE88420E88351934E18DF18A"/>
    <w:rsid w:val="00390B61"/>
  </w:style>
  <w:style w:type="paragraph" w:customStyle="1" w:styleId="2895488254F741BC9857848D74A5238F">
    <w:name w:val="2895488254F741BC9857848D74A5238F"/>
    <w:rsid w:val="00390B61"/>
  </w:style>
  <w:style w:type="paragraph" w:customStyle="1" w:styleId="1C7C04937CC84B26AD8877D23059C87F">
    <w:name w:val="1C7C04937CC84B26AD8877D23059C87F"/>
    <w:rsid w:val="00390B61"/>
  </w:style>
  <w:style w:type="paragraph" w:customStyle="1" w:styleId="A6D05EEB5DA64252AE5BE55EBFE00F33">
    <w:name w:val="A6D05EEB5DA64252AE5BE55EBFE00F33"/>
    <w:rsid w:val="00390B61"/>
  </w:style>
  <w:style w:type="paragraph" w:customStyle="1" w:styleId="51166C9C8A5C45D4B0A7BE748136E9BD">
    <w:name w:val="51166C9C8A5C45D4B0A7BE748136E9BD"/>
    <w:rsid w:val="00390B61"/>
  </w:style>
  <w:style w:type="paragraph" w:customStyle="1" w:styleId="B85E3ED58DD1458E9E9607202EE203DE">
    <w:name w:val="B85E3ED58DD1458E9E9607202EE203DE"/>
    <w:rsid w:val="00390B61"/>
  </w:style>
  <w:style w:type="paragraph" w:customStyle="1" w:styleId="2138BA41E09D45C9B3E8E7ACF1534279">
    <w:name w:val="2138BA41E09D45C9B3E8E7ACF1534279"/>
    <w:rsid w:val="00390B61"/>
  </w:style>
  <w:style w:type="paragraph" w:customStyle="1" w:styleId="FEB854C0F84141009C0C0744982741B4">
    <w:name w:val="FEB854C0F84141009C0C0744982741B4"/>
    <w:rsid w:val="00390B61"/>
  </w:style>
  <w:style w:type="paragraph" w:customStyle="1" w:styleId="5B7532FE94924D078EECCF7CCC5B6C1E">
    <w:name w:val="5B7532FE94924D078EECCF7CCC5B6C1E"/>
    <w:rsid w:val="00390B61"/>
  </w:style>
  <w:style w:type="paragraph" w:customStyle="1" w:styleId="032D5FEF927749388941A948AA543C17">
    <w:name w:val="032D5FEF927749388941A948AA543C17"/>
    <w:rsid w:val="00390B61"/>
  </w:style>
  <w:style w:type="paragraph" w:customStyle="1" w:styleId="18077A35FF39469A87DE418B5E11DF11">
    <w:name w:val="18077A35FF39469A87DE418B5E11DF11"/>
    <w:rsid w:val="00390B61"/>
  </w:style>
  <w:style w:type="paragraph" w:customStyle="1" w:styleId="D02DB4D31EE0423B861332E196AD8937">
    <w:name w:val="D02DB4D31EE0423B861332E196AD8937"/>
    <w:rsid w:val="00390B61"/>
  </w:style>
  <w:style w:type="paragraph" w:customStyle="1" w:styleId="EE343F184D2042DC98804186D323FE9C">
    <w:name w:val="EE343F184D2042DC98804186D323FE9C"/>
    <w:rsid w:val="00390B61"/>
  </w:style>
  <w:style w:type="paragraph" w:customStyle="1" w:styleId="31C118F219CE494DBD8464608A772692">
    <w:name w:val="31C118F219CE494DBD8464608A772692"/>
    <w:rsid w:val="00390B61"/>
  </w:style>
  <w:style w:type="paragraph" w:customStyle="1" w:styleId="D8E8A8FF531D4465AF7EB7C2E73720C6">
    <w:name w:val="D8E8A8FF531D4465AF7EB7C2E73720C6"/>
    <w:rsid w:val="00390B61"/>
  </w:style>
  <w:style w:type="paragraph" w:customStyle="1" w:styleId="8304C07053414314ABCD02EDA4EB1E19">
    <w:name w:val="8304C07053414314ABCD02EDA4EB1E19"/>
    <w:rsid w:val="00390B61"/>
  </w:style>
  <w:style w:type="paragraph" w:customStyle="1" w:styleId="3947912D0AEB42D99D6C72795D178D16">
    <w:name w:val="3947912D0AEB42D99D6C72795D178D16"/>
    <w:rsid w:val="00390B61"/>
  </w:style>
  <w:style w:type="paragraph" w:customStyle="1" w:styleId="D0D382F884794426A9EBDB6D405B7322">
    <w:name w:val="D0D382F884794426A9EBDB6D405B7322"/>
    <w:rsid w:val="00390B61"/>
  </w:style>
  <w:style w:type="paragraph" w:customStyle="1" w:styleId="68336410FC794B429A0BA99E106EE9D4">
    <w:name w:val="68336410FC794B429A0BA99E106EE9D4"/>
    <w:rsid w:val="00390B61"/>
  </w:style>
  <w:style w:type="paragraph" w:customStyle="1" w:styleId="BAF08A046A7744AFA377BE25CFB1A4FD">
    <w:name w:val="BAF08A046A7744AFA377BE25CFB1A4FD"/>
    <w:rsid w:val="00390B61"/>
  </w:style>
  <w:style w:type="paragraph" w:customStyle="1" w:styleId="377329BA1C604A6988D0ED54457E6D45">
    <w:name w:val="377329BA1C604A6988D0ED54457E6D45"/>
    <w:rsid w:val="00390B61"/>
  </w:style>
  <w:style w:type="paragraph" w:customStyle="1" w:styleId="1E03F5C86F6940EE84CE3A60DBEF5E40">
    <w:name w:val="1E03F5C86F6940EE84CE3A60DBEF5E40"/>
    <w:rsid w:val="00390B61"/>
  </w:style>
  <w:style w:type="paragraph" w:customStyle="1" w:styleId="D0AE298A2179469CBD632244D2DDAEA5">
    <w:name w:val="D0AE298A2179469CBD632244D2DDAEA5"/>
    <w:rsid w:val="00390B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73FF6C-12D2-4ED1-8ECA-841005F676BB}">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Fully Decentralized Multi-Agent System for Optimal Microgrid Control</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IEEE2006OfficeOnline.xsl" StyleName="IEEE" Version="2006">
  <b:Source>
    <b:Tag>Hat07</b:Tag>
    <b:SourceType>JournalArticle</b:SourceType>
    <b:Guid>{3EF32C57-0225-4685-AE7F-3E12C6B5DAE8}</b:Guid>
    <b:Author>
      <b:Author>
        <b:NameList>
          <b:Person>
            <b:Last>Hatziargyriou</b:Last>
            <b:First>N.</b:First>
          </b:Person>
          <b:Person>
            <b:Last>Asano</b:Last>
            <b:First>H.</b:First>
          </b:Person>
          <b:Person>
            <b:Last>Iravani</b:Last>
            <b:First>R.</b:First>
          </b:Person>
          <b:Person>
            <b:Last>Marnay</b:Last>
            <b:First>C.</b:First>
          </b:Person>
        </b:NameList>
      </b:Author>
    </b:Author>
    <b:Title>Microgrids</b:Title>
    <b:JournalName>Power and Energy Magazine, IEEE</b:JournalName>
    <b:Year>2007</b:Year>
    <b:Pages>78-94</b:Pages>
    <b:Volume>5</b:Volume>
    <b:Issue>4</b:Issue>
    <b:RefOrder>1</b:RefOrder>
  </b:Source>
  <b:Source>
    <b:Tag>Las02</b:Tag>
    <b:SourceType>JournalArticle</b:SourceType>
    <b:Guid>{2B5F9F55-FF1B-4718-87B0-DB7DF43AF1B2}</b:Guid>
    <b:Author>
      <b:Author>
        <b:NameList>
          <b:Person>
            <b:Last>Lasseter</b:Last>
            <b:First>R.H.</b:First>
          </b:Person>
        </b:NameList>
      </b:Author>
    </b:Author>
    <b:Title>MicroGrids</b:Title>
    <b:JournalName>Power Engineering Society Winter Meeting. IEEE</b:JournalName>
    <b:Year>2002</b:Year>
    <b:Pages>305-308</b:Pages>
    <b:Volume>1</b:Volume>
    <b:RefOrder>2</b:RefOrder>
  </b:Source>
  <b:Source>
    <b:Tag>Gue13</b:Tag>
    <b:SourceType>JournalArticle</b:SourceType>
    <b:Guid>{596F476D-F4CE-46DE-B01B-C93A0A84C7FA}</b:Guid>
    <b:Author>
      <b:Author>
        <b:NameList>
          <b:Person>
            <b:Last>Guerrero</b:Last>
            <b:First>J.M.</b:First>
          </b:Person>
          <b:Person>
            <b:Last>Chandorkar</b:Last>
            <b:First>M.</b:First>
          </b:Person>
          <b:Person>
            <b:Last>Lee</b:Last>
            <b:First>T.</b:First>
          </b:Person>
          <b:Person>
            <b:Last>Loh</b:Last>
            <b:First>P.C.</b:First>
          </b:Person>
        </b:NameList>
      </b:Author>
    </b:Author>
    <b:Title>Advanced Control Architectures for Intelligent Microgrids—Part I: Decentralized and Hierarchical Control</b:Title>
    <b:JournalName>Industrial Electronics, IEEE Transactions on</b:JournalName>
    <b:Year>2013</b:Year>
    <b:Pages>1254-1262</b:Pages>
    <b:Volume>60</b:Volume>
    <b:Issue>4</b:Issue>
    <b:RefOrder>3</b:RefOrder>
  </b:Source>
  <b:Source>
    <b:Tag>Olf071</b:Tag>
    <b:SourceType>JournalArticle</b:SourceType>
    <b:Guid>{A415D323-9F63-486B-90E3-6212C846FFCB}</b:Guid>
    <b:Author>
      <b:Author>
        <b:NameList>
          <b:Person>
            <b:Last>Olfati-Saber</b:Last>
            <b:First>R.</b:First>
          </b:Person>
          <b:Person>
            <b:Last>Fax</b:Last>
            <b:First>J.A.</b:First>
          </b:Person>
          <b:Person>
            <b:Last>Murray</b:Last>
            <b:First>R.M.</b:First>
          </b:Person>
        </b:NameList>
      </b:Author>
    </b:Author>
    <b:Title>Consensus and Cooperation in Networked Multi-Agent Systems</b:Title>
    <b:JournalName>Proceedings of the IEEE</b:JournalName>
    <b:Year>2007</b:Year>
    <b:Pages>215-233</b:Pages>
    <b:Volume>95</b:Volume>
    <b:Issue>1</b:Issue>
    <b:RefOrder>4</b:RefOrder>
  </b:Source>
  <b:Source>
    <b:Tag>Say14</b:Tag>
    <b:SourceType>JournalArticle</b:SourceType>
    <b:Guid>{B6E2E3DF-DBDA-4122-A6BC-73FE8168A1C5}</b:Guid>
    <b:Author>
      <b:Author>
        <b:NameList>
          <b:Person>
            <b:Last>Sayed</b:Last>
            <b:First>A.H.</b:First>
          </b:Person>
        </b:NameList>
      </b:Author>
    </b:Author>
    <b:Title>Adaptive Networks</b:Title>
    <b:JournalName>Proceedings of the IEEE</b:JournalName>
    <b:Year>2014</b:Year>
    <b:Pages>460-497</b:Pages>
    <b:Volume>102</b:Volume>
    <b:Issue>4</b:Issue>
    <b:RefOrder>5</b:RefOrder>
  </b:Source>
  <b:Source>
    <b:Tag>Jia12</b:Tag>
    <b:SourceType>JournalArticle</b:SourceType>
    <b:Guid>{AE037C45-BF3E-47B0-AEAA-91B203B48961}</b:Guid>
    <b:Author>
      <b:Author>
        <b:NameList>
          <b:Person>
            <b:Last>Chen</b:Last>
            <b:First>Jianshu</b:First>
          </b:Person>
          <b:Person>
            <b:Last>Sayed</b:Last>
            <b:First>A.H.</b:First>
          </b:Person>
        </b:NameList>
      </b:Author>
    </b:Author>
    <b:Title>Diffusion Adaptation Strategies for Distributed Optimization and Learning Over Networks</b:Title>
    <b:JournalName>Signal Processing, IEEE Transactions on</b:JournalName>
    <b:Year>2012</b:Year>
    <b:Pages>4289-4305</b:Pages>
    <b:Volume>60</b:Volume>
    <b:Issue>8</b:Issue>
    <b:RefOrder>6</b:RefOrder>
  </b:Source>
  <b:Source>
    <b:Tag>Jia13</b:Tag>
    <b:SourceType>JournalArticle</b:SourceType>
    <b:Guid>{B792DDD4-15D6-48F9-9A16-CE4E625618A2}</b:Guid>
    <b:Author>
      <b:Author>
        <b:NameList>
          <b:Person>
            <b:Last>Chen</b:Last>
            <b:First>Jianshu</b:First>
          </b:Person>
          <b:Person>
            <b:Last>Sayed</b:Last>
            <b:First>A.H.</b:First>
          </b:Person>
        </b:NameList>
      </b:Author>
    </b:Author>
    <b:Title>Distributed Pareto Optimization via Diffusion Strategies</b:Title>
    <b:JournalName>Selected Topics in Signal Processing, IEEE Journal of</b:JournalName>
    <b:Year>2013</b:Year>
    <b:Pages>205-220</b:Pages>
    <b:Volume>7</b:Volume>
    <b:Issue>2</b:Issue>
    <b:RefOrder>7</b:RefOrder>
  </b:Source>
  <b:Source>
    <b:Tag>She13</b:Tag>
    <b:SourceType>JournalArticle</b:SourceType>
    <b:Guid>{E39BA3D8-9687-492F-A1B0-35CC71EC3423}</b:Guid>
    <b:Author>
      <b:Author>
        <b:NameList>
          <b:Person>
            <b:Last>Tu</b:Last>
            <b:First>Sheng-Yuan</b:First>
          </b:Person>
          <b:Person>
            <b:Last>Sayed</b:Last>
            <b:First>A.H.</b:First>
          </b:Person>
        </b:NameList>
      </b:Author>
    </b:Author>
    <b:Title>On the Influence of Informed Agents on Learning and Adaptation Over Networks</b:Title>
    <b:JournalName>Signal Processing, IEEE Transactions on</b:JournalName>
    <b:Year>2013</b:Year>
    <b:Pages>1339-1356</b:Pages>
    <b:Volume>61</b:Volume>
    <b:Issue>6</b:Issue>
    <b:RefOrder>8</b:RefOrder>
  </b:Source>
  <b:Source>
    <b:Tag>Sal12</b:Tag>
    <b:SourceType>JournalArticle</b:SourceType>
    <b:Guid>{ED8BF3B9-24B2-4F8B-ACC7-120636AD767F}</b:Guid>
    <b:Author>
      <b:Author>
        <b:NameList>
          <b:Person>
            <b:Last>Salehi</b:Last>
            <b:First>V.</b:First>
          </b:Person>
          <b:Person>
            <b:Last>Mohamed</b:Last>
            <b:First>A.</b:First>
          </b:Person>
          <b:Person>
            <b:Last>Mazloomzadeh</b:Last>
            <b:First>A.</b:First>
          </b:Person>
          <b:Person>
            <b:Last>Mohammed</b:Last>
            <b:First>O.A.</b:First>
          </b:Person>
        </b:NameList>
      </b:Author>
    </b:Author>
    <b:Title>"Laboratory-Based Smart Power System, Part I: Design and System Development</b:Title>
    <b:JournalName>Smart Grid, IEEE Transactions on</b:JournalName>
    <b:Year>2012</b:Year>
    <b:Pages>1394-1404</b:Pages>
    <b:Volume>3</b:Volume>
    <b:Issue>3</b:Issue>
    <b:RefOrder>9</b:RefOrder>
  </b:Source>
  <b:Source>
    <b:Tag>Sal121</b:Tag>
    <b:SourceType>JournalArticle</b:SourceType>
    <b:Guid>{043CACDC-5329-4310-9BDE-AF4311C7CBAA}</b:Guid>
    <b:Author>
      <b:Author>
        <b:NameList>
          <b:Person>
            <b:Last>Salehi</b:Last>
            <b:First>V.</b:First>
          </b:Person>
          <b:Person>
            <b:Last>Mohamed</b:Last>
            <b:First>A.</b:First>
          </b:Person>
          <b:Person>
            <b:Last>Mazloomzadeh</b:Last>
            <b:First>A.</b:First>
          </b:Person>
          <b:Person>
            <b:Last>Mohammed</b:Last>
            <b:First>O.A.</b:First>
          </b:Person>
        </b:NameList>
      </b:Author>
    </b:Author>
    <b:Title>Laboratory-Based Smart Power System, Part II: Control, Monitoring, and Protection</b:Title>
    <b:JournalName>Smart Grid, IEEE Transactions on</b:JournalName>
    <b:Year>2012</b:Year>
    <b:Pages>1405-1417</b:Pages>
    <b:Volume>3</b:Volume>
    <b:Issue>3</b:Issue>
    <b:RefOrder>10</b:RefOrder>
  </b:Source>
  <b:Source>
    <b:Tag>Cin15</b:Tag>
    <b:SourceType>JournalArticle</b:SourceType>
    <b:Guid>{E253C9EF-83AD-48BC-8E68-501FF051B8F8}</b:Guid>
    <b:Author>
      <b:Author>
        <b:NameList>
          <b:Person>
            <b:Last>Cintuglu</b:Last>
            <b:First>M.H.</b:First>
          </b:Person>
          <b:Person>
            <b:Last>de Azevedo</b:Last>
            <b:First>R.</b:First>
          </b:Person>
          <b:Person>
            <b:Last>M.</b:Last>
            <b:First>Tan</b:First>
          </b:Person>
          <b:Person>
            <b:Last>Mohammed</b:Last>
            <b:First>O.</b:First>
          </b:Person>
        </b:NameList>
      </b:Author>
    </b:Author>
    <b:Title>Real-Time Experimental Analysis for Protection and Control of Smart Substations</b:Title>
    <b:JournalName>Innovative Smart Grid Technologies Latin America (ISGT LA), 2015 IEEE PES Conference On</b:JournalName>
    <b:Year>2015</b:Year>
    <b:RefOrder>43</b:RefOrder>
  </b:Source>
  <b:Source>
    <b:Tag>deA151</b:Tag>
    <b:SourceType>JournalArticle</b:SourceType>
    <b:Guid>{A11D6FBA-D6DE-4943-AB6A-4921756128C7}</b:Guid>
    <b:Author>
      <b:Author>
        <b:NameList>
          <b:Person>
            <b:Last>De Azevedo</b:Last>
            <b:First>R.</b:First>
          </b:Person>
          <b:Person>
            <b:Last>Mohammed</b:Last>
            <b:First>O.</b:First>
          </b:Person>
        </b:NameList>
      </b:Author>
    </b:Author>
    <b:Title>Profit-maximizing utility-scale hybrid wind-PV farm modeling and optimization</b:Title>
    <b:JournalName>IEEE SoutheastCon</b:JournalName>
    <b:Year>2015</b:Year>
    <b:Pages>1-8</b:Pages>
    <b:RefOrder>44</b:RefOrder>
  </b:Source>
  <b:Source>
    <b:Tag>deA15</b:Tag>
    <b:SourceType>JournalArticle</b:SourceType>
    <b:Guid>{5980CAC2-581C-4FD7-8BAD-1990A92CA340}</b:Guid>
    <b:Author>
      <b:Author>
        <b:NameList>
          <b:Person>
            <b:Last>De Azevedo</b:Last>
            <b:First>R.</b:First>
          </b:Person>
          <b:Person>
            <b:Last>Allen</b:Last>
            <b:First>D.</b:First>
          </b:Person>
          <b:Person>
            <b:Last>Perpuly</b:Last>
            <b:First>Y.</b:First>
          </b:Person>
          <b:Person>
            <b:Last>Sarwat</b:Last>
            <b:First>A.</b:First>
          </b:Person>
        </b:NameList>
      </b:Author>
    </b:Author>
    <b:Title>PMU placement considering data uncertainty and redundancy</b:Title>
    <b:JournalName>IEEE SoutheastCon</b:JournalName>
    <b:Year>2015</b:Year>
    <b:Pages>1-6</b:Pages>
    <b:RefOrder>45</b:RefOrder>
  </b:Source>
  <b:Source>
    <b:Tag>GMM04</b:Tag>
    <b:SourceType>Book</b:SourceType>
    <b:Guid>{AD015A73-ACA2-429C-A8E1-43DA4BE0032D}</b:Guid>
    <b:Title>Renewable and Efficient Electric Power Systems</b:Title>
    <b:Year>2004</b:Year>
    <b:Author>
      <b:Author>
        <b:NameList>
          <b:Person>
            <b:Last>Masters</b:Last>
            <b:First>G.</b:First>
            <b:Middle>M.</b:Middle>
          </b:Person>
        </b:NameList>
      </b:Author>
    </b:Author>
    <b:City>Hoboken</b:City>
    <b:Publisher>Wiley</b:Publisher>
    <b:RefOrder>22</b:RefOrder>
  </b:Source>
  <b:Source>
    <b:Tag>Mar01</b:Tag>
    <b:SourceType>JournalArticle</b:SourceType>
    <b:Guid>{6B9A4EC7-05D6-4D61-8B3E-5D05D9724D89}</b:Guid>
    <b:Author>
      <b:Author>
        <b:NameList>
          <b:Person>
            <b:Last>Marnay</b:Last>
            <b:First>C.</b:First>
          </b:Person>
          <b:Person>
            <b:Last>Robio</b:Last>
            <b:First>F.J.</b:First>
          </b:Person>
          <b:Person>
            <b:Last>Siddiqui</b:Last>
            <b:First>A.S.</b:First>
          </b:Person>
        </b:NameList>
      </b:Author>
    </b:Author>
    <b:Title>Shape of the microgrid</b:Title>
    <b:JournalName>Power Engineering Society Winter Meeting, IEEE</b:JournalName>
    <b:Year>2001</b:Year>
    <b:Pages>150-153</b:Pages>
    <b:RefOrder>26</b:RefOrder>
  </b:Source>
  <b:Source>
    <b:Tag>Las01</b:Tag>
    <b:SourceType>JournalArticle</b:SourceType>
    <b:Guid>{D6B60D4B-EE9C-400D-BEB8-CD46A654C737}</b:Guid>
    <b:Author>
      <b:Author>
        <b:NameList>
          <b:Person>
            <b:Last>Lasseter</b:Last>
            <b:First>B.</b:First>
          </b:Person>
        </b:NameList>
      </b:Author>
    </b:Author>
    <b:Title>Microgrids [distributed power generation]</b:Title>
    <b:JournalName>Power Engineering Society Winter Meeting, IEEE</b:JournalName>
    <b:Year>2001</b:Year>
    <b:Pages>146-149</b:Pages>
    <b:RefOrder>25</b:RefOrder>
  </b:Source>
  <b:Source>
    <b:Tag>Dep</b:Tag>
    <b:SourceType>InternetSite</b:SourceType>
    <b:Guid>{292B1844-0193-4A3B-A1B7-E99411784D35}</b:Guid>
    <b:Title>Smart Grid</b:Title>
    <b:Author>
      <b:Author>
        <b:NameList>
          <b:Person>
            <b:Last>Energy</b:Last>
            <b:First>Department</b:First>
            <b:Middle>of</b:Middle>
          </b:Person>
        </b:NameList>
      </b:Author>
    </b:Author>
    <b:InternetSiteTitle>Energy.gov</b:InternetSiteTitle>
    <b:URL>http://energy.gov/oe/services/technology-development/smart-grid</b:URL>
    <b:RefOrder>23</b:RefOrder>
  </b:Source>
  <b:Source>
    <b:Tag>Moh141</b:Tag>
    <b:SourceType>JournalArticle</b:SourceType>
    <b:Guid>{7DE01156-5768-4876-A349-B742BC77227E}</b:Guid>
    <b:Title>Real-Time Energy Management Algorithm for Plug-In Hybrid Electric Vehicle Charging Parks Involving Sustainable Energy</b:Title>
    <b:Year>2014</b:Year>
    <b:Pages>577-586</b:Pages>
    <b:Author>
      <b:Author>
        <b:NameList>
          <b:Person>
            <b:Last>Mohamed</b:Last>
            <b:First>A.</b:First>
          </b:Person>
          <b:Person>
            <b:Last>Salehi</b:Last>
            <b:First>V.</b:First>
          </b:Person>
          <b:Person>
            <b:Last>Ma</b:Last>
            <b:First>Tan</b:First>
          </b:Person>
          <b:Person>
            <b:Last>Mohammed</b:Last>
            <b:First>O.</b:First>
          </b:Person>
        </b:NameList>
      </b:Author>
    </b:Author>
    <b:JournalName>Sustainable Energy, IEEE Transactions on</b:JournalName>
    <b:RefOrder>24</b:RefOrder>
  </b:Source>
  <b:Source>
    <b:Tag>Glo10</b:Tag>
    <b:SourceType>Book</b:SourceType>
    <b:Guid>{39A91908-EBCC-4B82-A754-A0FFF68779F4}</b:Guid>
    <b:Title>Power System Analysis and Design</b:Title>
    <b:Year>2010</b:Year>
    <b:Author>
      <b:Author>
        <b:NameList>
          <b:Person>
            <b:Last>Glover</b:Last>
            <b:First>J.</b:First>
            <b:Middle>D.</b:Middle>
          </b:Person>
          <b:Person>
            <b:Last>Sarma</b:Last>
            <b:First>M.</b:First>
            <b:Middle>S.</b:Middle>
          </b:Person>
          <b:Person>
            <b:Last>Overbye</b:Last>
            <b:First>T.</b:First>
            <b:Middle>J.</b:Middle>
          </b:Person>
        </b:NameList>
      </b:Author>
    </b:Author>
    <b:City>Stamford</b:City>
    <b:Publisher>Cengage</b:Publisher>
    <b:RefOrder>27</b:RefOrder>
  </b:Source>
  <b:Source>
    <b:Tag>Woo14</b:Tag>
    <b:SourceType>Book</b:SourceType>
    <b:Guid>{05E09F7C-7AA5-44C0-8DEC-36FDAA70CD05}</b:Guid>
    <b:Author>
      <b:Author>
        <b:NameList>
          <b:Person>
            <b:Last>Wood</b:Last>
            <b:First>A.</b:First>
            <b:Middle>J.</b:Middle>
          </b:Person>
          <b:Person>
            <b:Last>Wollenberg</b:Last>
            <b:First>B.F.</b:First>
          </b:Person>
          <b:Person>
            <b:Last>G.B.</b:Last>
            <b:First>Sheblé</b:First>
          </b:Person>
        </b:NameList>
      </b:Author>
    </b:Author>
    <b:Title>Power Generation, Operation, and Control</b:Title>
    <b:Year>2014</b:Year>
    <b:City>Hoboken</b:City>
    <b:Publisher>Wiley</b:Publisher>
    <b:RefOrder>28</b:RefOrder>
  </b:Source>
  <b:Source>
    <b:Tag>Cos11</b:Tag>
    <b:SourceType>JournalArticle</b:SourceType>
    <b:Guid>{EC3E7FD7-5C08-41C2-B672-81AC6F80454F}</b:Guid>
    <b:Author>
      <b:Author>
        <b:NameList>
          <b:Person>
            <b:Last>Cosse</b:Last>
            <b:First>R.E.</b:First>
          </b:Person>
          <b:Person>
            <b:Last>Alford</b:Last>
            <b:First>M.D.</b:First>
          </b:Person>
          <b:Person>
            <b:Last>Hajiaghajani</b:Last>
            <b:First>M.</b:First>
          </b:Person>
          <b:Person>
            <b:Last>Hamilton</b:Last>
            <b:First>E.R.</b:First>
          </b:Person>
        </b:NameList>
      </b:Author>
    </b:Author>
    <b:Title>Turbine/generator governor droop/isochronous fundamentals - A graphical approach</b:Title>
    <b:JournalName>Petroleum and Chemical Industry Conference (PCIC), 2011 Record of Conference Papers Industry Applications Society 58th Annual IEEE</b:JournalName>
    <b:Year>2011</b:Year>
    <b:Pages>1-8,19-21</b:Pages>
    <b:RefOrder>29</b:RefOrder>
  </b:Source>
  <b:Source>
    <b:Tag>Ant13</b:Tag>
    <b:SourceType>JournalArticle</b:SourceType>
    <b:Guid>{19F5B264-B1C1-43DE-B1D5-531EA852718A}</b:Guid>
    <b:Title>Interconnected dynamic systems: An overview on distributed control</b:Title>
    <b:Year>2013</b:Year>
    <b:Author>
      <b:Author>
        <b:NameList>
          <b:Person>
            <b:Last>Antonelli</b:Last>
            <b:First>G.</b:First>
          </b:Person>
        </b:NameList>
      </b:Author>
    </b:Author>
    <b:JournalName>Control Systems, IEEE</b:JournalName>
    <b:Pages>76-88</b:Pages>
    <b:RefOrder>30</b:RefOrder>
  </b:Source>
  <b:Source>
    <b:Tag>Wei07</b:Tag>
    <b:SourceType>JournalArticle</b:SourceType>
    <b:Guid>{6CA49467-2177-41C0-A508-BC49D1AC2761}</b:Guid>
    <b:Author>
      <b:Author>
        <b:NameList>
          <b:Person>
            <b:Last>Ren</b:Last>
            <b:First>Wei</b:First>
          </b:Person>
          <b:Person>
            <b:Last>Beard</b:Last>
            <b:First>R.W.</b:First>
          </b:Person>
          <b:Person>
            <b:Last>Atkins</b:Last>
            <b:First>E.M.</b:First>
          </b:Person>
        </b:NameList>
      </b:Author>
    </b:Author>
    <b:Title>Information consensus in multivehicle cooperative control</b:Title>
    <b:JournalName>Control Systems, IEEE</b:JournalName>
    <b:Year>2007</b:Year>
    <b:Pages>71-82</b:Pages>
    <b:RefOrder>31</b:RefOrder>
  </b:Source>
  <b:Source>
    <b:Tag>Sho10</b:Tag>
    <b:SourceType>Book</b:SourceType>
    <b:Guid>{1ACCB1C7-301D-430E-BBC0-16834A3A82B0}</b:Guid>
    <b:Author>
      <b:Author>
        <b:NameList>
          <b:Person>
            <b:Last>Shoham</b:Last>
            <b:First>Yoav</b:First>
          </b:Person>
          <b:Person>
            <b:Last>Leyton-Brown</b:Last>
            <b:First>Kevi</b:First>
          </b:Person>
        </b:NameList>
      </b:Author>
    </b:Author>
    <b:Title>MULTIAGENT SYSTEMS: Algorithmic, Game-Theoretic, and Logical Foundations</b:Title>
    <b:Year>2010</b:Year>
    <b:Publisher>masfoundations.org</b:Publisher>
    <b:RefOrder>32</b:RefOrder>
  </b:Source>
  <b:Source>
    <b:Tag>Yin14</b:Tag>
    <b:SourceType>JournalArticle</b:SourceType>
    <b:Guid>{BC8E51D5-E4B8-457F-AA84-F99BCA831A0D}</b:Guid>
    <b:Author>
      <b:Author>
        <b:NameList>
          <b:Person>
            <b:Last>Xu</b:Last>
            <b:First>Yinliang</b:First>
          </b:Person>
          <b:Person>
            <b:Last>Zhang</b:Last>
            <b:First>Wei</b:First>
          </b:Person>
          <b:Person>
            <b:Last>Liu</b:Last>
            <b:First>Wenxin</b:First>
          </b:Person>
          <b:Person>
            <b:Last>Wang</b:Last>
            <b:First>Xin</b:First>
          </b:Person>
          <b:Person>
            <b:Last>Ferrese</b:Last>
            <b:First>F.</b:First>
          </b:Person>
          <b:Person>
            <b:Last>Zang</b:Last>
            <b:First>Chuanzhi</b:First>
          </b:Person>
          <b:Person>
            <b:Last>Yu</b:Last>
            <b:First>Haibin</b:First>
          </b:Person>
        </b:NameList>
      </b:Author>
    </b:Author>
    <b:Title>Distributed Subgradient-Based Coordination of Multiple Renewable Generators in a Microgrid</b:Title>
    <b:JournalName>Power Systems, IEEE Transactions on</b:JournalName>
    <b:Year>2014</b:Year>
    <b:Pages>23-33</b:Pages>
    <b:Volume>29</b:Volume>
    <b:Issue>1</b:Issue>
    <b:RefOrder>16</b:RefOrder>
  </b:Source>
  <b:Source>
    <b:Tag>Wei14</b:Tag>
    <b:SourceType>JournalArticle</b:SourceType>
    <b:Guid>{AB40934C-272A-4079-AEBC-D0BD071F7FDD}</b:Guid>
    <b:Author>
      <b:Author>
        <b:NameList>
          <b:Person>
            <b:Last>Liu</b:Last>
            <b:First>Wei</b:First>
          </b:Person>
          <b:Person>
            <b:Last>Gu</b:Last>
            <b:First>Wei</b:First>
          </b:Person>
          <b:Person>
            <b:Last>Sheng</b:Last>
            <b:First>Wanxing</b:First>
          </b:Person>
          <b:Person>
            <b:Last>Meng</b:Last>
            <b:First>Xiaoli</b:First>
          </b:Person>
          <b:Person>
            <b:Last>Wu</b:Last>
            <b:First>Zaijun</b:First>
          </b:Person>
          <b:Person>
            <b:Last>Chen</b:Last>
            <b:First>Wu</b:First>
          </b:Person>
        </b:NameList>
      </b:Author>
    </b:Author>
    <b:Title>Decentralized Multi-Agent System-Based Cooperative Frequency Control for Autonomous Microgrids With Communication Constraints</b:Title>
    <b:JournalName>Sustainable Energy, IEEE Transactions on</b:JournalName>
    <b:Year>2014</b:Year>
    <b:Pages>446-456</b:Pages>
    <b:Volume>5</b:Volume>
    <b:Issue>2</b:Issue>
    <b:RefOrder>17</b:RefOrder>
  </b:Source>
  <b:Source>
    <b:Tag>Loi13</b:Tag>
    <b:SourceType>JournalArticle</b:SourceType>
    <b:Guid>{3C729BE5-C7C2-472F-A000-8373C8F43944}</b:Guid>
    <b:Author>
      <b:Author>
        <b:NameList>
          <b:Person>
            <b:Last>Loia</b:Last>
            <b:First>V.</b:First>
          </b:Person>
          <b:Person>
            <b:Last>Vaccaro</b:Last>
            <b:First>A.</b:First>
          </b:Person>
          <b:Person>
            <b:Last>Vaisakh</b:Last>
            <b:First>K.</b:First>
          </b:Person>
        </b:NameList>
      </b:Author>
    </b:Author>
    <b:Title>A Self-Organizing Architecture Based on Cooperative Fuzzy Agents for Smart Grid Voltage Control</b:Title>
    <b:JournalName>Industrial Informatics, IEEE Transactions on</b:JournalName>
    <b:Year>2013</b:Year>
    <b:Pages>1415-1422</b:Pages>
    <b:Volume>9</b:Volume>
    <b:Issue>3</b:Issue>
    <b:RefOrder>18</b:RefOrder>
  </b:Source>
  <b:Source>
    <b:Tag>Lex14</b:Tag>
    <b:SourceType>JournalArticle</b:SourceType>
    <b:Guid>{19C4F863-D3FC-49A9-A076-79FAC8E1B84D}</b:Guid>
    <b:Author>
      <b:Author>
        <b:NameList>
          <b:Person>
            <b:Last>Meng</b:Last>
            <b:First>Lexuan</b:First>
          </b:Person>
          <b:Person>
            <b:Last>Dragicevic</b:Last>
            <b:First>T.</b:First>
          </b:Person>
          <b:Person>
            <b:Last>Guerrero</b:Last>
            <b:First>J.M.</b:First>
          </b:Person>
          <b:Person>
            <b:Last>Vasquez</b:Last>
            <b:First>J.C.</b:First>
          </b:Person>
        </b:NameList>
      </b:Author>
    </b:Author>
    <b:Title>Dynamic consensus algorithm based distributed global efficiency optimization of a droop controlled DC microgrid</b:Title>
    <b:JournalName>Energy Conference (ENERGYCON), IEEE International</b:JournalName>
    <b:Year>2014</b:Year>
    <b:Pages>1276-1283</b:Pages>
    <b:RefOrder>19</b:RefOrder>
  </b:Source>
  <b:Source>
    <b:Tag>Yin15</b:Tag>
    <b:SourceType>JournalArticle</b:SourceType>
    <b:Guid>{00AEB912-6678-413E-A45B-2E831E7E6C2B}</b:Guid>
    <b:Author>
      <b:Author>
        <b:NameList>
          <b:Person>
            <b:Last>Xu</b:Last>
            <b:First>Yinliang</b:First>
          </b:Person>
          <b:Person>
            <b:Last>Li</b:Last>
            <b:First>Zhicheng</b:First>
          </b:Person>
        </b:NameList>
      </b:Author>
    </b:Author>
    <b:Title>Distributed Optimal Resource Management Based on the Consensus Algorithm in a Microgrid</b:Title>
    <b:JournalName>Industrial Electronics, IEEE Transactions on</b:JournalName>
    <b:Year>2015</b:Year>
    <b:Pages>2584-2592</b:Pages>
    <b:Volume>62</b:Volume>
    <b:Issue>4</b:Issue>
    <b:RefOrder>20</b:RefOrder>
  </b:Source>
  <b:Source>
    <b:Tag>Hug15</b:Tag>
    <b:SourceType>JournalArticle</b:SourceType>
    <b:Guid>{7BD63DDA-21B8-4794-BA3B-3A3337BDB221}</b:Guid>
    <b:Author>
      <b:Author>
        <b:NameList>
          <b:Person>
            <b:Last>Hug</b:Last>
            <b:First>G.</b:First>
          </b:Person>
          <b:Person>
            <b:Last>Kar</b:Last>
            <b:First>S.</b:First>
          </b:Person>
          <b:Person>
            <b:Last>Wu</b:Last>
            <b:First>C.</b:First>
          </b:Person>
        </b:NameList>
      </b:Author>
    </b:Author>
    <b:Title>Consensus + Innovations Approach for Distributed Multiagent Coordination in a Microgrid</b:Title>
    <b:JournalName>Smart Grid, IEEE Transactions on</b:JournalName>
    <b:Year>2015</b:Year>
    <b:Pages>1893-1903</b:Pages>
    <b:Volume>6</b:Volume>
    <b:Issue>4</b:Issue>
    <b:RefOrder>21</b:RefOrder>
  </b:Source>
  <b:Source>
    <b:Tag>Che12</b:Tag>
    <b:SourceType>ConferenceProceedings</b:SourceType>
    <b:Guid>{227B33A5-AC3D-4ABF-9EF9-CF902BD26F6B}</b:Guid>
    <b:Author>
      <b:Author>
        <b:NameList>
          <b:Person>
            <b:Last>Chen</b:Last>
            <b:First>Jianshu</b:First>
          </b:Person>
          <b:Person>
            <b:Last>Sayed</b:Last>
            <b:First>A.H.</b:First>
          </b:Person>
        </b:NameList>
      </b:Author>
    </b:Author>
    <b:Title>On the limiting behavior of distributed optimization strategies</b:Title>
    <b:Year>2012</b:Year>
    <b:City>Allerton</b:City>
    <b:ConferenceName>Communication, Control, and Computing (Allerton), 2012 50th Annual Allerton Conference on</b:ConferenceName>
    <b:RefOrder>34</b:RefOrder>
  </b:Source>
  <b:Source>
    <b:Tag>Say13</b:Tag>
    <b:SourceType>JournalArticle</b:SourceType>
    <b:Guid>{5B01F3C8-5952-4EFE-957D-60997A49EB08}</b:Guid>
    <b:Author>
      <b:Author>
        <b:NameList>
          <b:Person>
            <b:Last>Sayed</b:Last>
            <b:First>A.H.</b:First>
          </b:Person>
          <b:Person>
            <b:Last>Tu</b:Last>
            <b:First>Sheng-Yuan</b:First>
          </b:Person>
          <b:Person>
            <b:Last>Chen</b:Last>
            <b:First>Jianshu</b:First>
          </b:Person>
          <b:Person>
            <b:Last>Zhao</b:Last>
            <b:First>Xiaochuan</b:First>
          </b:Person>
          <b:Person>
            <b:Last>Towfic</b:Last>
            <b:First>Z.J.</b:First>
          </b:Person>
        </b:NameList>
      </b:Author>
    </b:Author>
    <b:Title>Diffusion strategies for adaptation and learning over networks</b:Title>
    <b:JournalName>Signal Processing Magazine, IEEE</b:JournalName>
    <b:Year>2013</b:Year>
    <b:Pages>155-171</b:Pages>
    <b:Volume>30</b:Volume>
    <b:Issue>3</b:Issue>
    <b:RefOrder>35</b:RefOrder>
  </b:Source>
  <b:Source>
    <b:Tag>Tow14</b:Tag>
    <b:SourceType>JournalArticle</b:SourceType>
    <b:Guid>{99F2F818-7C08-4B09-B70A-50399F85B1CB}</b:Guid>
    <b:Author>
      <b:Author>
        <b:NameList>
          <b:Person>
            <b:Last>Towfic</b:Last>
            <b:First>Z.J.</b:First>
          </b:Person>
          <b:Person>
            <b:Last>Sayed</b:Last>
            <b:First>A.H.</b:First>
          </b:Person>
        </b:NameList>
      </b:Author>
    </b:Author>
    <b:Title>Adaptive Penalty-Based Distributed Stochastic Convex Optimization</b:Title>
    <b:Year>2014</b:Year>
    <b:JournalName>Signal Processing, IEEE Transactions on</b:JournalName>
    <b:Pages>3924-3938</b:Pages>
    <b:Volume>62</b:Volume>
    <b:Issue>15</b:Issue>
    <b:RefOrder>36</b:RefOrder>
  </b:Source>
  <b:Source>
    <b:Tag>Col13</b:Tag>
    <b:SourceType>JournalArticle</b:SourceType>
    <b:Guid>{90F662BB-E055-409A-9FEB-A9D14A9DBC2B}</b:Guid>
    <b:Author>
      <b:Author>
        <b:NameList>
          <b:Person>
            <b:Last>Colson</b:Last>
            <b:First>C.M.</b:First>
          </b:Person>
          <b:Person>
            <b:Last>Nehrir</b:Last>
            <b:First>M.H.</b:First>
          </b:Person>
        </b:NameList>
      </b:Author>
    </b:Author>
    <b:Title>Comprehensive Real-Time Microgrid Power Management and Control With Distributed Agents</b:Title>
    <b:JournalName>Smart Grid, IEEE Transactions on</b:JournalName>
    <b:Year>2013</b:Year>
    <b:Pages>617-627</b:Pages>
    <b:Volume>4</b:Volume>
    <b:Issue>1</b:Issue>
    <b:RefOrder>15</b:RefOrder>
  </b:Source>
  <b:Source>
    <b:Tag>Fab07</b:Tag>
    <b:SourceType>Book</b:SourceType>
    <b:Guid>{B626F5B4-BB9D-4869-B870-3AE9AEC4C050}</b:Guid>
    <b:Author>
      <b:Author>
        <b:NameList>
          <b:Person>
            <b:Last>Fabio Bellifemine</b:Last>
            <b:First>Giovanni</b:First>
            <b:Middle>Caire, Dominic Greenwood</b:Middle>
          </b:Person>
        </b:NameList>
      </b:Author>
    </b:Author>
    <b:Title>Developing Multi-Agent Systems with JADE</b:Title>
    <b:Year>2007</b:Year>
    <b:City>West Sussex, England</b:City>
    <b:Publisher>John Wiley &amp; Sons Ltd</b:Publisher>
    <b:RefOrder>37</b:RefOrder>
  </b:Source>
  <b:Source>
    <b:Tag>NRE</b:Tag>
    <b:SourceType>InternetSite</b:SourceType>
    <b:Guid>{6EA7A000-C789-4927-9740-AC58BDFDB602}</b:Guid>
    <b:Author>
      <b:Author>
        <b:Corporate>NREL</b:Corporate>
      </b:Author>
    </b:Author>
    <b:Title>Solar Prospector | maps.nrel.gov</b:Title>
    <b:URL>http://maps.nrel.gov/prospector</b:URL>
    <b:RefOrder>39</b:RefOrder>
  </b:Source>
  <b:Source>
    <b:Tag>Dig</b:Tag>
    <b:SourceType>InternetSite</b:SourceType>
    <b:Guid>{0B68F59E-86DB-48C0-B72A-F1D837B0CEC0}</b:Guid>
    <b:Title>XBee-PRO 900HP  - Digi International</b:Title>
    <b:Author>
      <b:Author>
        <b:Corporate>International, Digi</b:Corporate>
      </b:Author>
    </b:Author>
    <b:URL>http://www.digi.com/products/xbee-rf-solutions/modules/xbee-pro-900hp#specifications</b:URL>
    <b:RefOrder>38</b:RefOrder>
  </b:Source>
  <b:Source>
    <b:Tag>Ine</b:Tag>
    <b:SourceType>InternetSite</b:SourceType>
    <b:Guid>{BBE56D37-8C98-4781-AFF8-CDEBE4D5F593}</b:Guid>
    <b:Author>
      <b:Author>
        <b:Corporate>Inerjy</b:Corporate>
      </b:Author>
    </b:Author>
    <b:Title>Inerjy Ecovert</b:Title>
    <b:URL>http://www.inerjy.com/ecovert/</b:URL>
    <b:RefOrder>40</b:RefOrder>
  </b:Source>
  <b:Source>
    <b:Tag>IEE1</b:Tag>
    <b:SourceType>Misc</b:SourceType>
    <b:Guid>{780D479D-FC7D-4C2A-9F4E-DCC71A76B51A}</b:Guid>
    <b:Title>IEEE Std 1547.4-2011, IEEE Guide for Design, Operation, and Integration of Distributed Resource Island Systems with Electric Power Systems</b:Title>
    <b:RefOrder>41</b:RefOrder>
  </b:Source>
  <b:Source>
    <b:Tag>OPC</b:Tag>
    <b:SourceType>InternetSite</b:SourceType>
    <b:Guid>{F2718D86-713E-42FA-B698-F92FEE17070C}</b:Guid>
    <b:Title>OPC Foundation</b:Title>
    <b:Author>
      <b:Author>
        <b:Corporate>OPC Foundation</b:Corporate>
      </b:Author>
    </b:Author>
    <b:URL>https://opcfoundation.org</b:URL>
    <b:RefOrder>42</b:RefOrder>
  </b:Source>
  <b:Source>
    <b:Tag>LiN11</b:Tag>
    <b:SourceType>ConferenceProceedings</b:SourceType>
    <b:Guid>{2C9A3152-968D-4901-98D7-5BDA9D9732F8}</b:Guid>
    <b:Author>
      <b:Author>
        <b:NameList>
          <b:Person>
            <b:Last>Li</b:Last>
            <b:First>Na</b:First>
          </b:Person>
          <b:Person>
            <b:Last>Chen</b:Last>
            <b:First>Lijun</b:First>
          </b:Person>
          <b:Person>
            <b:Last>Low</b:Last>
            <b:First>S.H.</b:First>
          </b:Person>
        </b:NameList>
      </b:Author>
    </b:Author>
    <b:Title>Optimal demand response based on utility maximization in power networks</b:Title>
    <b:Year>2011</b:Year>
    <b:ConferenceName>Power and Energy Society General Meeting, 2011 IEEE</b:ConferenceName>
    <b:RefOrder>33</b:RefOrder>
  </b:Source>
  <b:Source>
    <b:Tag>deA16</b:Tag>
    <b:SourceType>JournalArticle</b:SourceType>
    <b:Guid>{73B6AC1B-D609-48D3-8FC5-9BC6D34877A8}</b:Guid>
    <b:Author>
      <b:Author>
        <b:NameList>
          <b:Person>
            <b:Last>De Azevedo</b:Last>
            <b:First>R.</b:First>
          </b:Person>
          <b:Person>
            <b:Last>Cintuglu</b:Last>
            <b:First>M.H.</b:First>
          </b:Person>
          <b:Person>
            <b:Last>M.</b:Last>
            <b:First>Tan</b:First>
          </b:Person>
          <b:Person>
            <b:Last>Mohammed</b:Last>
            <b:First>O.</b:First>
          </b:Person>
        </b:NameList>
      </b:Author>
    </b:Author>
    <b:Title>Multi-Agent Based Optimal Microgrid Control Using Fully Distributed Diffusion Strategy</b:Title>
    <b:JournalName>Smart Grid, IEEE Transactions On (Submitted)</b:JournalName>
    <b:Year>2016</b:Year>
    <b:RefOrder>46</b:RefOrder>
  </b:Source>
  <b:Source>
    <b:Tag>Shi15</b:Tag>
    <b:SourceType>JournalArticle</b:SourceType>
    <b:Guid>{BC207762-D4BF-4D83-B0AD-501C98EF5371}</b:Guid>
    <b:Author>
      <b:Author>
        <b:NameList>
          <b:Person>
            <b:Last>Shi</b:Last>
            <b:First>Wenbo</b:First>
          </b:Person>
          <b:Person>
            <b:Last>Xie</b:Last>
            <b:First>Xiaorong</b:First>
          </b:Person>
          <b:Person>
            <b:Last>Chu</b:Last>
            <b:First>Chi-Cheng</b:First>
          </b:Person>
          <b:Person>
            <b:Last>Gadh</b:Last>
            <b:First>R.</b:First>
          </b:Person>
        </b:NameList>
      </b:Author>
    </b:Author>
    <b:Title>Distributed Optimal Energy Management in Microgrids</b:Title>
    <b:Year>2015</b:Year>
    <b:JournalName>Smart Grid, IEEE Transactions on</b:JournalName>
    <b:Pages>1137-1146</b:Pages>
    <b:Volume>6</b:Volume>
    <b:Issue>May</b:Issue>
    <b:RefOrder>11</b:RefOrder>
  </b:Source>
  <b:Source>
    <b:Tag>Par14</b:Tag>
    <b:SourceType>JournalArticle</b:SourceType>
    <b:Guid>{28AC0EC7-06D9-4EF9-A438-0F11E0647CC8}</b:Guid>
    <b:Author>
      <b:Author>
        <b:NameList>
          <b:Person>
            <b:Last>Parisio</b:Last>
            <b:First>A.</b:First>
          </b:Person>
          <b:Person>
            <b:Last>Rikos</b:Last>
            <b:First>E.</b:First>
          </b:Person>
          <b:Person>
            <b:Last>Glielmo</b:Last>
            <b:First>L.</b:First>
          </b:Person>
        </b:NameList>
      </b:Author>
    </b:Author>
    <b:Title>A Model Predictive Control Approach to Microgrid Operation Optimization</b:Title>
    <b:JournalName>Control Systems Technology, IEEE Transactions on</b:JournalName>
    <b:Year>2014</b:Year>
    <b:Pages>1813-1827</b:Pages>
    <b:Volume>22</b:Volume>
    <b:Issue>5</b:Issue>
    <b:RefOrder>12</b:RefOrder>
  </b:Source>
  <b:Source>
    <b:Tag>Sha14</b:Tag>
    <b:SourceType>JournalArticle</b:SourceType>
    <b:Guid>{0CAE50EE-3DAA-4264-A77B-16FB563F6692}</b:Guid>
    <b:Author>
      <b:Author>
        <b:NameList>
          <b:Person>
            <b:Last>Shadmand</b:Last>
            <b:First>M.B.</b:First>
          </b:Person>
          <b:Person>
            <b:Last>Balog</b:Last>
            <b:First>R.S.</b:First>
          </b:Person>
        </b:NameList>
      </b:Author>
    </b:Author>
    <b:Title>Multi-Objective Optimization and Design of Photovoltaic-Wind Hybrid System for Community Smart DC Microgrid</b:Title>
    <b:JournalName>Smart Grid, IEEE Transactions on</b:JournalName>
    <b:Year>2014</b:Year>
    <b:Pages>2635-2643</b:Pages>
    <b:Volume>5</b:Volume>
    <b:Issue>5</b:Issue>
    <b:RefOrder>13</b:RefOrder>
  </b:Source>
  <b:Source>
    <b:Tag>Luo14</b:Tag>
    <b:SourceType>JournalArticle</b:SourceType>
    <b:Guid>{5D48DF5C-BC6B-41C3-A750-E1553C708EDA}</b:Guid>
    <b:Author>
      <b:Author>
        <b:NameList>
          <b:Person>
            <b:Last>Luo</b:Last>
            <b:First>Kui</b:First>
          </b:Person>
          <b:Person>
            <b:Last>Wenhui Shi</b:Last>
          </b:Person>
        </b:NameList>
      </b:Author>
    </b:Author>
    <b:Title>Distributed coordination method of microgrid economic operation optimization based on multi-agent system</b:Title>
    <b:JournalName>Power System Technology (POWERCON), International Conference on</b:JournalName>
    <b:Year>2014</b:Year>
    <b:Pages>3135-3140</b:Pages>
    <b:ConferenceName>Power System Technology (POWERCON), International Conference on</b:ConferenceName>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3.xml><?xml version="1.0" encoding="utf-8"?>
<ds:datastoreItem xmlns:ds="http://schemas.openxmlformats.org/officeDocument/2006/customXml" ds:itemID="{691F7BB2-8527-4AC7-A02A-493DF59F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edition).dotx</Template>
  <TotalTime>1</TotalTime>
  <Pages>132</Pages>
  <Words>21538</Words>
  <Characters>122770</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FLORIDA INTERNATIONAL UNIVERSITY
Miami, Florida
FULLY DECENTRALIZED MULTI-AGENT SYSTEM FOR 
OPTIMAL MICROGRID CONTROL</vt:lpstr>
    </vt:vector>
  </TitlesOfParts>
  <Company/>
  <LinksUpToDate>false</LinksUpToDate>
  <CharactersWithSpaces>144020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INTERNATIONAL UNIVERSITY
Miami, Florida
FULLY DECENTRALIZED MULTI-AGENT SYSTEM FOR 
OPTIMAL MICROGRID CONTROL</dc:title>
  <dc:subject/>
  <dc:creator>Ricardo A.</dc:creator>
  <cp:keywords/>
  <dc:description/>
  <cp:lastModifiedBy>Ricardo A.</cp:lastModifiedBy>
  <cp:revision>3</cp:revision>
  <cp:lastPrinted>2016-02-02T02:13:00Z</cp:lastPrinted>
  <dcterms:created xsi:type="dcterms:W3CDTF">2016-05-04T00:50:00Z</dcterms:created>
  <dcterms:modified xsi:type="dcterms:W3CDTF">2016-05-04T00:51:00Z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TC039823519991</vt:lpwstr>
  </property>
  <property fmtid="{D5CDD505-2E9C-101B-9397-08002B2CF9AE}" pid="3" name="MTWinEqns">
    <vt:bool>true</vt:bool>
  </property>
</Properties>
</file>